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925B" w14:textId="77777777" w:rsidR="00FF5256" w:rsidRPr="00E41207" w:rsidRDefault="00FF5256" w:rsidP="00C108D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E41207">
        <w:rPr>
          <w:b/>
          <w:spacing w:val="-8"/>
          <w:sz w:val="16"/>
          <w:szCs w:val="16"/>
        </w:rPr>
        <w:t>C.N.C.F. "C.F.R." S.A. -  D I R E C Ţ I A  L I N I I</w:t>
      </w:r>
    </w:p>
    <w:p w14:paraId="23CDE8BE" w14:textId="5C17DF98" w:rsidR="00FF5256" w:rsidRPr="00E41207" w:rsidRDefault="00FF5256" w:rsidP="00C108D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E41207">
        <w:rPr>
          <w:b/>
          <w:sz w:val="16"/>
          <w:szCs w:val="16"/>
        </w:rPr>
        <w:t xml:space="preserve"> (de la pagina 1 la pagina )</w:t>
      </w:r>
    </w:p>
    <w:p w14:paraId="2D66995E" w14:textId="77777777" w:rsidR="00FF5256" w:rsidRDefault="00FF5256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5416648B" w14:textId="77777777" w:rsidR="00FF5256" w:rsidRDefault="00FF5256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7A1C0794" w14:textId="77777777" w:rsidR="00FF5256" w:rsidRDefault="00FF5256">
      <w:pPr>
        <w:jc w:val="center"/>
        <w:rPr>
          <w:sz w:val="28"/>
        </w:rPr>
      </w:pPr>
    </w:p>
    <w:p w14:paraId="205BA5DD" w14:textId="77777777" w:rsidR="00FF5256" w:rsidRDefault="00FF5256">
      <w:pPr>
        <w:jc w:val="center"/>
        <w:rPr>
          <w:sz w:val="28"/>
        </w:rPr>
      </w:pPr>
    </w:p>
    <w:p w14:paraId="76F6D4BE" w14:textId="77777777" w:rsidR="00FF5256" w:rsidRDefault="00FF5256">
      <w:pPr>
        <w:jc w:val="center"/>
        <w:rPr>
          <w:sz w:val="28"/>
        </w:rPr>
      </w:pPr>
    </w:p>
    <w:p w14:paraId="6BDDB4E3" w14:textId="77777777" w:rsidR="00FF5256" w:rsidRDefault="00FF5256">
      <w:pPr>
        <w:jc w:val="center"/>
        <w:rPr>
          <w:b/>
          <w:bCs/>
          <w:spacing w:val="80"/>
          <w:sz w:val="32"/>
          <w:lang w:val="en-US"/>
        </w:rPr>
      </w:pPr>
    </w:p>
    <w:p w14:paraId="337151E4" w14:textId="77777777" w:rsidR="00FF5256" w:rsidRDefault="00FF5256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CRAIOVA</w:t>
      </w:r>
    </w:p>
    <w:p w14:paraId="1D5F612F" w14:textId="77777777" w:rsidR="00FF5256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7673A6C4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6F201B3E" w14:textId="77777777" w:rsidR="00FF5256" w:rsidRDefault="00FF5256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3DC20B31" w14:textId="77777777" w:rsidR="00FF5256" w:rsidRDefault="00FF5256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octombrie 2026</w:t>
      </w:r>
    </w:p>
    <w:p w14:paraId="58341F68" w14:textId="77777777" w:rsidR="00FF5256" w:rsidRDefault="00FF5256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FF5256" w14:paraId="05309D9F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62A5B2FE" w14:textId="77777777" w:rsidR="00FF5256" w:rsidRDefault="00FF5256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9D0AECA" w14:textId="77777777" w:rsidR="00FF5256" w:rsidRDefault="00FF5256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25CE402B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748081B7" w14:textId="77777777" w:rsidR="00FF5256" w:rsidRDefault="00FF5256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00FD505B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110064BD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7256A8C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51755191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1CC6FB99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18AEE0D8" w14:textId="77777777" w:rsidR="00FF5256" w:rsidRDefault="00FF5256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07F48428" w14:textId="77777777" w:rsidR="00FF5256" w:rsidRDefault="00FF5256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4A7EA329" w14:textId="77777777" w:rsidR="00FF5256" w:rsidRDefault="00FF5256" w:rsidP="004D230F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7746314F" w14:textId="77777777" w:rsidR="00FF5256" w:rsidRDefault="00FF5256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5ADEA699" w14:textId="77777777" w:rsidR="00FF5256" w:rsidRDefault="00FF5256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2AAA2203" w14:textId="77777777" w:rsidR="00FF5256" w:rsidRDefault="00FF5256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5BE78C2E" w14:textId="77777777" w:rsidR="00FF5256" w:rsidRDefault="00FF5256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5CF9984D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6E54A8C6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40DB95DC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3110259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7E93D99C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0910283E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4BE47BA9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1768D186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B3AADF7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FF5256" w14:paraId="55A3B679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51B9BC7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7F33F1EA" w14:textId="77777777" w:rsidR="00FF5256" w:rsidRDefault="00FF5256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06D488EF" w14:textId="77777777" w:rsidR="00FF5256" w:rsidRDefault="00FF5256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2295F418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6DC20A31" w14:textId="77777777" w:rsidR="00FF5256" w:rsidRDefault="00FF5256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80DF2F6" w14:textId="77777777" w:rsidR="00FF5256" w:rsidRDefault="00FF5256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5A2E9644" w14:textId="77777777" w:rsidR="00FF5256" w:rsidRDefault="00FF5256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84792CF" w14:textId="77777777" w:rsidR="00FF5256" w:rsidRDefault="00FF5256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7CD7DC72" w14:textId="77777777" w:rsidR="00FF5256" w:rsidRDefault="00FF5256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0310C09" w14:textId="77777777" w:rsidR="00FF5256" w:rsidRDefault="00FF5256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74A76A3E" w14:textId="77777777" w:rsidR="00FF5256" w:rsidRDefault="00FF5256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049C220B" w14:textId="77777777" w:rsidR="00FF5256" w:rsidRDefault="00FF5256">
      <w:pPr>
        <w:spacing w:line="192" w:lineRule="auto"/>
        <w:jc w:val="center"/>
      </w:pPr>
    </w:p>
    <w:p w14:paraId="74D2AA8D" w14:textId="77777777" w:rsidR="00FF5256" w:rsidRDefault="00FF5256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50E5EA05" w14:textId="77777777" w:rsidR="00FF5256" w:rsidRPr="00EA47EA" w:rsidRDefault="00FF5256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1F4F92F7" w14:textId="77777777" w:rsidR="00FF5256" w:rsidRPr="00EA47EA" w:rsidRDefault="00FF5256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4AC5DCB4" w14:textId="77777777" w:rsidR="00FF5256" w:rsidRPr="00EA47EA" w:rsidRDefault="00FF5256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292E3599" w14:textId="77777777" w:rsidR="00FF5256" w:rsidRPr="00A8307A" w:rsidRDefault="00FF5256" w:rsidP="00516DD3">
      <w:pPr>
        <w:pStyle w:val="Heading1"/>
        <w:spacing w:line="360" w:lineRule="auto"/>
      </w:pPr>
      <w:r w:rsidRPr="00A8307A">
        <w:t>LINIA 100</w:t>
      </w:r>
    </w:p>
    <w:p w14:paraId="6CCAFED4" w14:textId="77777777" w:rsidR="00FF5256" w:rsidRPr="00A8307A" w:rsidRDefault="00FF5256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FF5256" w:rsidRPr="00AB76B4" w14:paraId="29265B14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F97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4F3D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A6B7F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1AC76C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8613D72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F15A2" w14:textId="77777777" w:rsidR="00FF5256" w:rsidRPr="00AB76B4" w:rsidRDefault="00FF5256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76DABCF" w14:textId="77777777" w:rsidR="00FF5256" w:rsidRPr="00AB76B4" w:rsidRDefault="00FF5256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51ABC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F85C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BD0E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ADF5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523754F6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E5A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649BF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812A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71856F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418E691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20A3E" w14:textId="77777777" w:rsidR="00FF5256" w:rsidRPr="00AB76B4" w:rsidRDefault="00FF5256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85F9D86" w14:textId="77777777" w:rsidR="00FF5256" w:rsidRPr="00AB76B4" w:rsidRDefault="00FF5256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B15F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5867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504E9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A2B9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53EF7251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4D0A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F532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59C77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E05BF8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4E3511A9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34EB1" w14:textId="77777777" w:rsidR="00FF5256" w:rsidRPr="00AB76B4" w:rsidRDefault="00FF5256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651ED562" w14:textId="77777777" w:rsidR="00FF5256" w:rsidRPr="00AB76B4" w:rsidRDefault="00FF5256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CFED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89F8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D8F01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40EB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24D44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FF5256" w:rsidRPr="00AB76B4" w14:paraId="1AE07C3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69D0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528F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1E58C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1006D2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61E293C2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B61C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2E32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0995F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89B5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B600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481A645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D56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98E7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B07A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F07F43" w14:textId="77777777" w:rsidR="00FF5256" w:rsidRPr="00AB76B4" w:rsidRDefault="00FF5256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E4EE3AA" w14:textId="77777777" w:rsidR="00FF5256" w:rsidRPr="00AB76B4" w:rsidRDefault="00FF5256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0BEAF" w14:textId="77777777" w:rsidR="00FF5256" w:rsidRPr="00AB76B4" w:rsidRDefault="00FF5256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1D2015D2" w14:textId="77777777" w:rsidR="00FF5256" w:rsidRPr="00AB76B4" w:rsidRDefault="00FF5256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72F1CF62" w14:textId="77777777" w:rsidR="00FF5256" w:rsidRPr="00AB76B4" w:rsidRDefault="00FF5256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41ADE859" w14:textId="77777777" w:rsidR="00FF5256" w:rsidRPr="00AB76B4" w:rsidRDefault="00FF5256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78103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D326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3328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5EC6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6DCCFFE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71C7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AEA8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4F259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3212FB" w14:textId="77777777" w:rsidR="00FF5256" w:rsidRPr="00AB76B4" w:rsidRDefault="00FF5256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10EE812" w14:textId="77777777" w:rsidR="00FF5256" w:rsidRPr="00AB76B4" w:rsidRDefault="00FF5256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9DFEB" w14:textId="77777777" w:rsidR="00FF5256" w:rsidRPr="00AB76B4" w:rsidRDefault="00FF5256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7E400AFE" w14:textId="77777777" w:rsidR="00FF5256" w:rsidRPr="00AB76B4" w:rsidRDefault="00FF5256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29D31" w14:textId="77777777" w:rsidR="00FF5256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568C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227A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8583B" w14:textId="77777777" w:rsidR="00FF5256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ADC78B" w14:textId="77777777" w:rsidR="00FF5256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FF5256" w:rsidRPr="00AB76B4" w14:paraId="6637E6D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1E8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735E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C9BF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97341B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31B6DB8F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4F11B811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F4A1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9BC4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9CA7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6BF9E231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76843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7B2E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FF5256" w:rsidRPr="00AB76B4" w14:paraId="59AE79E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CD0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C24A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348669A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0808B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A0098B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0B9B0A6B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55EB5428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85F9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814A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BFFC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FBA2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61E21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209BF93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842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31DE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E9D79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4C2F81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66C74E23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070D9299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DB10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E25C7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C05E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26BB5B1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34C7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93E6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21A4635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A03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3A47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9497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033038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7A5DA8B6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E3C2F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7D0D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35BA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04BE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C6BE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34F8027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0C6C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D62D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51F75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348712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6F2EA6E3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53B4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0880643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40918632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9D5FB71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BD84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4AE1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6F509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2FD9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4645F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FF5256" w:rsidRPr="00AB76B4" w14:paraId="43542E20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0C8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4A8E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17F0A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836E89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453457AF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4AD3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5EC4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521D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0706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5E35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3F16A2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FF5256" w:rsidRPr="00AB76B4" w14:paraId="2C29BFA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635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18852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1E17A6D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7E23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5E3199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20A1775A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6D6C7715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1541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3F31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263A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58F0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DC4F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26C3C374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B0D10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1080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D35D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46DE94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0BD5C86F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2376F6C2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53F4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A4A1B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9E58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5DA7E96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0E69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AD2BF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02C7C61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F95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3E51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84C5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D58D29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4895126B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0796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96D1DEF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2A222D4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7C307D6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876A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C6CAF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2603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14A3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D8D09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FF5256" w:rsidRPr="00AB76B4" w14:paraId="768185EF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3CE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7DD2F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5AD233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C2E2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F4353D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76AB242C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7A2F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3EF0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54E0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E8F9A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7B781" w14:textId="77777777" w:rsidR="00FF5256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1B777F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7EE46A81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07C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43C7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121F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8FB333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61DAA283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9668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E9125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3255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B44FB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21FA1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4FBF755E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E35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CE3B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8AC29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918213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1038034C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33FC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2352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D985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A41E1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E53B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62ADDE0D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6CB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592F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378D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1F1CDB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6A2CE1B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9C5C4" w14:textId="77777777" w:rsidR="00FF5256" w:rsidRPr="00AB76B4" w:rsidRDefault="00FF5256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4AF85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E477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7E137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7DE0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4904693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904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8FCA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1068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9458EA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B23C3C1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9862C" w14:textId="77777777" w:rsidR="00FF5256" w:rsidRPr="00AB76B4" w:rsidRDefault="00FF5256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D35A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F2DB1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8AEC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6BD9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72B5172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5BD5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CD82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DBA3F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5EC772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681641F8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DB41D" w14:textId="77777777" w:rsidR="00FF5256" w:rsidRPr="00AB76B4" w:rsidRDefault="00FF5256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3A16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33F8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DD94C2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C394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E5E52" w14:textId="77777777" w:rsidR="00FF5256" w:rsidRPr="00AB76B4" w:rsidRDefault="00FF5256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237DABE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0E5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36EF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2054B1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E2B9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7AF3DC" w14:textId="77777777" w:rsidR="00FF5256" w:rsidRPr="00AB76B4" w:rsidRDefault="00FF5256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07E9F4A6" w14:textId="77777777" w:rsidR="00FF5256" w:rsidRPr="00AB76B4" w:rsidRDefault="00FF5256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B40D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3A12F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B49D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BF94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633C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7BA08011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208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29451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0D21F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29E246" w14:textId="77777777" w:rsidR="00FF5256" w:rsidRPr="00AB76B4" w:rsidRDefault="00FF5256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A90A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C9F8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1BD51" w14:textId="77777777" w:rsidR="00FF5256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30B87EC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4748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74FE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5A950A3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E0CC0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C164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EF37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1FD282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40DBA5BC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1F55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3FDDCE7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3B4780F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BE26B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9F66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F2EA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D96F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7214AAD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0E2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D074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BD94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0A2C29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164D1EC7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271C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DF32BE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7B2C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34EA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DDB0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94EE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078EF09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AD96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3932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0D1E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914E21" w14:textId="77777777" w:rsidR="00FF5256" w:rsidRPr="00AB76B4" w:rsidRDefault="00FF5256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F1F4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FD81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1900B" w14:textId="77777777" w:rsidR="00FF5256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6B5FDDD8" w14:textId="77777777" w:rsidR="00FF5256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E9E3B" w14:textId="77777777" w:rsidR="00FF5256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9138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5D79DD5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D24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3B5D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36865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C8D77E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FA65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709DE9F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7526958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444522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2C10C63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1A8FEA5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EE43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56061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F39A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2F83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2B51665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B17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D1D8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6F62D04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E41B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8CBDD0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735A9958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9BB6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84B8A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6F29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504F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B379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645E74A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DFF0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BF872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6E37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B0181A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0F99842D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066F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662A3F62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E7AE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DC3C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BF39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BF8E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A7F5E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9280A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FF5256" w:rsidRPr="00AB76B4" w14:paraId="7752F6A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6A1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9918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0F4AF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77B518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56B1330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BFE7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7EF016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51619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D7C7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CFB0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844C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3298928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C801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BBBA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B4E8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3FC4D7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5D6F506F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D947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60A9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085B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68EE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604F2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339486D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297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99D52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4FE65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705DF4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25D13DBF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A95A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4D8B727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340C7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914A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AC00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6D47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E2C5E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CF30E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FF5256" w:rsidRPr="00AB76B4" w14:paraId="2EB45D1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5CB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3A3D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387044A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63ED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A684B7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273E57EB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F9A8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803CF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7031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DD8C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315B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639196D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951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A8DFB" w14:textId="77777777" w:rsidR="00FF5256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5005CA1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6FAE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750168" w14:textId="77777777" w:rsidR="00FF5256" w:rsidRPr="00AB76B4" w:rsidRDefault="00FF5256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3CC2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C8235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C1D5F" w14:textId="77777777" w:rsidR="00FF5256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F917D" w14:textId="77777777" w:rsidR="00FF5256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D494B" w14:textId="77777777" w:rsidR="00FF5256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0E84D33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92B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D63C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513A89D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6B2D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C751EB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2B9E9B95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7EC37C97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FA86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CB237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DBB4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7523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9C84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062BAC4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797C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6B35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AE8B9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4ECC0F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34F746E6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7AB2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E3A4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EB5B1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287D49D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60DAC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7808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99F33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33134AD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51CBFAA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C9E7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74AE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1C22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6164FF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156C71E4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9F6D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F8D1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4964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18F6035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B5A3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053CF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6EDA0B7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92F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1CD5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50CF8AF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362C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C12A7D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7487A7BE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B15E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48F71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FCF4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06A0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F88A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26F1A73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BE4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25822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644BC0C1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E92F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C9DCD0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4D28D66D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6FCA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7391C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6A19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2F7F3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EFF1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24DF392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86016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FF5256" w:rsidRPr="00AB76B4" w14:paraId="71B2B45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A83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C2BC6" w14:textId="77777777" w:rsidR="00FF5256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6858522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55CF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DB662A" w14:textId="77777777" w:rsidR="00FF5256" w:rsidRPr="00AB76B4" w:rsidRDefault="00FF5256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03EB2038" w14:textId="77777777" w:rsidR="00FF5256" w:rsidRPr="00AB76B4" w:rsidRDefault="00FF5256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FB85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FE40F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CD011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6F3F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B2C9D" w14:textId="77777777" w:rsidR="00FF5256" w:rsidRPr="00AB76B4" w:rsidRDefault="00FF5256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2B7EF7" w14:textId="77777777" w:rsidR="00FF5256" w:rsidRPr="00AB76B4" w:rsidRDefault="00FF5256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F5256" w:rsidRPr="00AB76B4" w14:paraId="06B3CD0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CCD0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74BF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9F4B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8DA382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0C6B7AC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12EA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0E7AF7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0342FFD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3C5D709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5EF8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3239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993B3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4222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B004C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FF5256" w:rsidRPr="00AB76B4" w14:paraId="045CB0F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B97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028D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AFB65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CB3C3E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2FD2E0C7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60C5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B14E5A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5BBA6B3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0F8E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86A9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CF13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E180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FF5256" w:rsidRPr="00AB76B4" w14:paraId="0DFB9C9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C74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2B69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2FFD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0DBE2A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509A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1296F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F5D4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35D9E0A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C56B1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6669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4BCD710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2E12A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4C459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D7E1A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FB50E9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275BCD98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AF69F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C03E04A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06F5F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D45FC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2B069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67A2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68BAA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FF5256" w:rsidRPr="00AB76B4" w14:paraId="4837D25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397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B2921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5C41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D04573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1905353B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7D3D9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DE72D9C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D843A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674A5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5B40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88BC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FF5256" w:rsidRPr="00AB76B4" w14:paraId="410C381B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685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6C088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4E7D7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4EF30E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6ACF32A8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73751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1E1A3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A016E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0B45C34A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197C5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828A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60AF88BE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287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95F93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47327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E27677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0AE757CD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FF929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68D4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588E5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42E19F52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9D65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1BC3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0BEEBC0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AB76B4" w14:paraId="082B957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D01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3FD5C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54DB7C73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2334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B6DD8D" w14:textId="77777777" w:rsidR="00FF5256" w:rsidRDefault="00FF5256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0B5E3622" w14:textId="77777777" w:rsidR="00FF5256" w:rsidRDefault="00FF5256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384F5A8B" w14:textId="77777777" w:rsidR="00FF5256" w:rsidRPr="00AB76B4" w:rsidRDefault="00FF5256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15612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FC6A1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40361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2618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34D5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FF5256" w:rsidRPr="00AB76B4" w14:paraId="69EC3E3E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F3C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5106E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41E75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8147D1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70AD0A8B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A6CCF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D13D9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F2CB9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16C37439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E7F5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7A47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AB76B4" w14:paraId="3A7F63F6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BD6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AA29C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D092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33CAEC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5CFC7F59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5DAE5B56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04F2E290" w14:textId="77777777" w:rsidR="00FF5256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74EA6C80" w14:textId="77777777" w:rsidR="00FF5256" w:rsidRPr="00075656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1618F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89CEB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8A16A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11652246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084D5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4E26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AB76B4" w14:paraId="54C298AF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B19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B531B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01291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3523C3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76A9B692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DEADC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1B7E272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66771829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01E6DA8E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B1E27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08A3A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38533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9BCD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B4F1AC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FF5256" w:rsidRPr="00AB76B4" w14:paraId="6D9DDE5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8568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B600A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03CEB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9DE2AE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1B0E08DA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64C4B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9599C75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DD40BB9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1AD27C2B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24DCC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F4C39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BFAA1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AB6C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111A970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FF5256" w:rsidRPr="00AB76B4" w14:paraId="21955F8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69ED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8A101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589B7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310FF7" w14:textId="77777777" w:rsidR="00FF5256" w:rsidRPr="00AB76B4" w:rsidRDefault="00FF5256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3F3E5271" w14:textId="77777777" w:rsidR="00FF5256" w:rsidRPr="00AB76B4" w:rsidRDefault="00FF5256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D9F7A" w14:textId="77777777" w:rsidR="00FF5256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B0BF0C6" w14:textId="77777777" w:rsidR="00FF5256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420B385" w14:textId="77777777" w:rsidR="00FF5256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0593DC1F" w14:textId="77777777" w:rsidR="00FF5256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4704CD5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04A5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1BA76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B113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F53D9" w14:textId="77777777" w:rsidR="00FF5256" w:rsidRPr="00AB76B4" w:rsidRDefault="00FF5256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C609DDF" w14:textId="77777777" w:rsidR="00FF5256" w:rsidRPr="00AB76B4" w:rsidRDefault="00FF5256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FF5256" w:rsidRPr="00AB76B4" w14:paraId="4B545D2F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D76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B1D1A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86ABF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642EC7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7F6358D6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41410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26947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D9CDC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48D79C7B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AFE7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1D92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30947B8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AB76B4" w14:paraId="44C1C99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7BE2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77F9E" w14:textId="77777777" w:rsidR="00FF5256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101+000</w:t>
            </w:r>
          </w:p>
          <w:p w14:paraId="27079DF3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34D0A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EF69B3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6D58A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ADCFB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C7ED1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A1F05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4EFD6" w14:textId="77777777" w:rsidR="00FF5256" w:rsidRPr="001C2009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1C2009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FF5256" w:rsidRPr="00AB76B4" w14:paraId="4F8C41FA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B8CA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0FECA" w14:textId="77777777" w:rsidR="00FF5256" w:rsidRPr="00AB76B4" w:rsidRDefault="00FF5256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B6A52" w14:textId="77777777" w:rsidR="00FF5256" w:rsidRPr="00AB76B4" w:rsidRDefault="00FF5256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AA8496" w14:textId="77777777" w:rsidR="00FF5256" w:rsidRPr="00AB76B4" w:rsidRDefault="00FF5256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D3C32" w14:textId="77777777" w:rsidR="00FF5256" w:rsidRPr="00AB76B4" w:rsidRDefault="00FF5256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B1701" w14:textId="77777777" w:rsidR="00FF5256" w:rsidRPr="00AB76B4" w:rsidRDefault="00FF5256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E5270" w14:textId="77777777" w:rsidR="00FF5256" w:rsidRPr="00AB76B4" w:rsidRDefault="00FF5256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0E0D5AB2" w14:textId="77777777" w:rsidR="00FF5256" w:rsidRPr="00AB76B4" w:rsidRDefault="00FF5256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D277F" w14:textId="77777777" w:rsidR="00FF5256" w:rsidRPr="00AB76B4" w:rsidRDefault="00FF5256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0FBE4" w14:textId="77777777" w:rsidR="00FF5256" w:rsidRPr="00AB76B4" w:rsidRDefault="00FF5256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FF5256" w:rsidRPr="00AB76B4" w14:paraId="1AD16F9D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C001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C5E40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8ACAA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74F9DB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05A22965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AAB3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F26EDD7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237F25ED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5FDEC040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23834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324BE" w14:textId="77777777" w:rsidR="00FF5256" w:rsidRPr="00AB76B4" w:rsidRDefault="00FF5256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55EA0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BCC2F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B4F96B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FF5256" w:rsidRPr="00AB76B4" w14:paraId="563A300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A98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BBBE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412D6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B382FE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78B52FA6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1EA4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0B603CF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1BCD76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00433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DEF72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7B6DE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F1CF2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662F8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FF5256" w:rsidRPr="00AB76B4" w14:paraId="4EC59EC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43A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B45B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DB58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1AADAD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2A859C51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A9A6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19340FC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930C0E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3E65A1C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5BFC482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8D97B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C314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C4D4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DBC1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715574B6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7C7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85C82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1D66C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6BB5FE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6D31930F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21E392B9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088D1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80D89F4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208D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9161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133D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F9861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50C8B43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B622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15959" w14:textId="77777777" w:rsidR="00FF5256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18ED637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D34DA" w14:textId="77777777" w:rsidR="00FF5256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B175A0" w14:textId="77777777" w:rsidR="00FF5256" w:rsidRPr="00AB76B4" w:rsidRDefault="00FF5256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A3A36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8279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2F2D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B0409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6B69E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4E1DC1D1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CCF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20CE8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5C658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67024B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5CCFFFC4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3DA3F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D2866C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B8323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29B0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20FB1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0E353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FF5256" w:rsidRPr="00AB76B4" w14:paraId="5AE72C1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408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5271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9E2CB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EE5120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4FAB0820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F6382BF" w14:textId="77777777" w:rsidR="00FF5256" w:rsidRPr="00AB76B4" w:rsidRDefault="00FF5256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BD26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FE35405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B09CD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3C9F9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840C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90A27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3FE1EC80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875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E84B9" w14:textId="77777777" w:rsidR="00FF5256" w:rsidRDefault="00FF5256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67390" w14:textId="77777777" w:rsidR="00FF5256" w:rsidRDefault="00FF5256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5C4AA8" w14:textId="77777777" w:rsidR="00FF5256" w:rsidRPr="00AB76B4" w:rsidRDefault="00FF5256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45A8E5B9" w14:textId="77777777" w:rsidR="00FF5256" w:rsidRPr="00AB76B4" w:rsidRDefault="00FF5256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7B81CA1D" w14:textId="77777777" w:rsidR="00FF5256" w:rsidRPr="00AB76B4" w:rsidRDefault="00FF5256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3A78E" w14:textId="77777777" w:rsidR="00FF5256" w:rsidRPr="00AB76B4" w:rsidRDefault="00FF5256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FD785" w14:textId="77777777" w:rsidR="00FF5256" w:rsidRPr="00AB76B4" w:rsidRDefault="00FF5256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BB021" w14:textId="77777777" w:rsidR="00FF5256" w:rsidRPr="00AB76B4" w:rsidRDefault="00FF5256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59D0BF46" w14:textId="77777777" w:rsidR="00FF5256" w:rsidRPr="00AB76B4" w:rsidRDefault="00FF5256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6D6BE" w14:textId="77777777" w:rsidR="00FF5256" w:rsidRPr="00AB76B4" w:rsidRDefault="00FF5256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90999" w14:textId="77777777" w:rsidR="00FF5256" w:rsidRDefault="00FF5256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5FB78928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D3F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3D440" w14:textId="77777777" w:rsidR="00FF5256" w:rsidRDefault="00FF5256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26354" w14:textId="77777777" w:rsidR="00FF5256" w:rsidRDefault="00FF5256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B983AE" w14:textId="77777777" w:rsidR="00FF5256" w:rsidRPr="00AB76B4" w:rsidRDefault="00FF5256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65FD6EEB" w14:textId="77777777" w:rsidR="00FF5256" w:rsidRDefault="00FF5256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51CDD" w14:textId="77777777" w:rsidR="00FF5256" w:rsidRPr="00AB76B4" w:rsidRDefault="00FF5256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1812EEA" w14:textId="77777777" w:rsidR="00FF5256" w:rsidRPr="00AB76B4" w:rsidRDefault="00FF5256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19EAD" w14:textId="77777777" w:rsidR="00FF5256" w:rsidRPr="00AB76B4" w:rsidRDefault="00FF5256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11A41" w14:textId="77777777" w:rsidR="00FF5256" w:rsidRPr="00AB76B4" w:rsidRDefault="00FF5256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90D6C" w14:textId="77777777" w:rsidR="00FF5256" w:rsidRPr="00AB76B4" w:rsidRDefault="00FF5256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4D1F4" w14:textId="77777777" w:rsidR="00FF5256" w:rsidRDefault="00FF5256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69273765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A5C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508B4" w14:textId="77777777" w:rsidR="00FF5256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36AB9338" w14:textId="77777777" w:rsidR="00FF5256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B9D2A" w14:textId="77777777" w:rsidR="00FF5256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093B95" w14:textId="77777777" w:rsidR="00FF5256" w:rsidRPr="00AB76B4" w:rsidRDefault="00FF5256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FAF8D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E87B2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8787A" w14:textId="77777777" w:rsidR="00FF5256" w:rsidRPr="00AB76B4" w:rsidRDefault="00FF5256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2BEBC" w14:textId="77777777" w:rsidR="00FF5256" w:rsidRPr="00AB76B4" w:rsidRDefault="00FF5256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BE0AD" w14:textId="77777777" w:rsidR="00FF5256" w:rsidRDefault="00FF5256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09229100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502C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81AAE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45A40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F74FAC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 xml:space="preserve">, </w:t>
            </w:r>
            <w:r>
              <w:rPr>
                <w:b/>
                <w:bCs/>
                <w:sz w:val="20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84E3B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DF19E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B1F7A" w14:textId="77777777" w:rsidR="00FF5256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1B03667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D855E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24735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797EE3D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17130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FFD2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F9C47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3B4B33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19C0C3AA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F05F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834607F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6AF77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6657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E413F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9D34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9ADF8C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FF5256" w:rsidRPr="00AB76B4" w14:paraId="2216437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6AC0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711B5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F0AF3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53B69D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5D917090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821C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7A5389A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3DF3E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8542B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1DF31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C5862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E76B9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FF5256" w:rsidRPr="00AB76B4" w14:paraId="775815D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D38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A8F99" w14:textId="77777777" w:rsidR="00FF5256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2E93CB35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775EF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A44F2E" w14:textId="77777777" w:rsidR="00FF5256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27E6D34" w14:textId="77777777" w:rsidR="00FF5256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07304766" w14:textId="77777777" w:rsidR="00FF5256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22FCFEC" w14:textId="77777777" w:rsidR="00FF5256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86F9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DF268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977F7" w14:textId="77777777" w:rsidR="00FF5256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C260E" w14:textId="77777777" w:rsidR="00FF5256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CD36F" w14:textId="77777777" w:rsidR="00FF5256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692C1FAF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2AF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E8A4F" w14:textId="77777777" w:rsidR="00FF5256" w:rsidRDefault="00FF5256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CF754" w14:textId="77777777" w:rsidR="00FF5256" w:rsidRDefault="00FF5256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D92A74" w14:textId="77777777" w:rsidR="00FF5256" w:rsidRDefault="00FF5256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E9548" w14:textId="77777777" w:rsidR="00FF5256" w:rsidRPr="00AB76B4" w:rsidRDefault="00FF5256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1CFA2" w14:textId="77777777" w:rsidR="00FF5256" w:rsidRPr="00AB76B4" w:rsidRDefault="00FF5256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769F1" w14:textId="77777777" w:rsidR="00FF5256" w:rsidRDefault="00FF5256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143+300</w:t>
            </w:r>
          </w:p>
          <w:p w14:paraId="46683890" w14:textId="77777777" w:rsidR="00FF5256" w:rsidRDefault="00FF5256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EC973" w14:textId="77777777" w:rsidR="00FF5256" w:rsidRDefault="00FF5256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31227" w14:textId="77777777" w:rsidR="00FF5256" w:rsidRDefault="00FF5256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4EA56A8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85B4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2C9C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38AFF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5818DA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1BBE3039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A4CCA0E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062A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0704E21B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6162E5F2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2A1C615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EF3B7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8744C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23FA7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0E4C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3DAFEEF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8F4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6210E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F11DF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4D4E2F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7CBD476C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9FF1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16BA46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98F63E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1CF8764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D4D38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81A42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449AB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B010F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F4716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FF5256" w:rsidRPr="00AB76B4" w14:paraId="1AD0089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2C2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DDDBD" w14:textId="77777777" w:rsidR="00FF5256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06204" w14:textId="77777777" w:rsidR="00FF5256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2D22CB" w14:textId="77777777" w:rsidR="00FF5256" w:rsidRPr="00AB76B4" w:rsidRDefault="00FF5256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039CC2CE" w14:textId="77777777" w:rsidR="00FF5256" w:rsidRPr="00AB76B4" w:rsidRDefault="00FF5256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A1262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00042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6C8D4" w14:textId="77777777" w:rsidR="00FF5256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1073599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0B0E6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F467D" w14:textId="77777777" w:rsidR="00FF5256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56F6681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96B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4B85D" w14:textId="77777777" w:rsidR="00FF5256" w:rsidRDefault="00FF5256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76B18A3E" w14:textId="77777777" w:rsidR="00FF5256" w:rsidRDefault="00FF5256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17126" w14:textId="77777777" w:rsidR="00FF5256" w:rsidRDefault="00FF5256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2E85C2" w14:textId="77777777" w:rsidR="00FF5256" w:rsidRPr="00AB76B4" w:rsidRDefault="00FF5256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E6435" w14:textId="77777777" w:rsidR="00FF5256" w:rsidRPr="00AB76B4" w:rsidRDefault="00FF5256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6FB20" w14:textId="77777777" w:rsidR="00FF5256" w:rsidRPr="00AB76B4" w:rsidRDefault="00FF5256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CEB77" w14:textId="77777777" w:rsidR="00FF5256" w:rsidRDefault="00FF5256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22332" w14:textId="77777777" w:rsidR="00FF5256" w:rsidRDefault="00FF5256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D35D0" w14:textId="77777777" w:rsidR="00FF5256" w:rsidRDefault="00FF5256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4462229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534F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DE16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054D78C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E1E0B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7339A2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0D76A0B8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1B007469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B7E9125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330B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03166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3DEE2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A7339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3137F" w14:textId="77777777" w:rsidR="00FF5256" w:rsidRPr="00AB76B4" w:rsidRDefault="00FF5256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21AFB50C" w14:textId="77777777" w:rsidR="00FF5256" w:rsidRPr="00AB76B4" w:rsidRDefault="00FF5256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6CC152E4" w14:textId="77777777" w:rsidR="00FF5256" w:rsidRPr="00AB76B4" w:rsidRDefault="00FF5256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4F95E43F" w14:textId="77777777" w:rsidR="00FF5256" w:rsidRPr="00AB76B4" w:rsidRDefault="00FF5256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2A1308E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7108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1813A" w14:textId="77777777" w:rsidR="00FF5256" w:rsidRPr="00AB76B4" w:rsidRDefault="00FF5256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76FC8" w14:textId="77777777" w:rsidR="00FF5256" w:rsidRPr="00AB76B4" w:rsidRDefault="00FF5256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B7F9BC" w14:textId="77777777" w:rsidR="00FF5256" w:rsidRPr="00AB76B4" w:rsidRDefault="00FF5256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BF49657" w14:textId="77777777" w:rsidR="00FF5256" w:rsidRPr="00AB76B4" w:rsidRDefault="00FF5256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83097" w14:textId="77777777" w:rsidR="00FF5256" w:rsidRPr="00AB76B4" w:rsidRDefault="00FF5256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CF869" w14:textId="77777777" w:rsidR="00FF5256" w:rsidRPr="00AB76B4" w:rsidRDefault="00FF5256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288AB" w14:textId="77777777" w:rsidR="00FF5256" w:rsidRPr="00AB76B4" w:rsidRDefault="00FF5256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6B01EE9F" w14:textId="77777777" w:rsidR="00FF5256" w:rsidRPr="00AB76B4" w:rsidRDefault="00FF5256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C362F" w14:textId="77777777" w:rsidR="00FF5256" w:rsidRPr="00AB76B4" w:rsidRDefault="00FF5256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77C9E" w14:textId="77777777" w:rsidR="00FF5256" w:rsidRPr="00AB76B4" w:rsidRDefault="00FF5256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8E4A78B" w14:textId="77777777" w:rsidR="00FF5256" w:rsidRPr="00AB76B4" w:rsidRDefault="00FF5256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56FC59EF" w14:textId="77777777" w:rsidR="00FF5256" w:rsidRPr="00AB76B4" w:rsidRDefault="00FF5256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FF5256" w:rsidRPr="00AB76B4" w14:paraId="3D921B3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7E8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AABE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192DC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3BE8F4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7D6482BF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8DCBD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9022C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51EB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805F6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959AD" w14:textId="77777777" w:rsidR="00FF5256" w:rsidRPr="00AB76B4" w:rsidRDefault="00FF5256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FF5256" w:rsidRPr="00AB76B4" w14:paraId="70767AB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C163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6BEB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F64D3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FBAD2C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92F4580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258A3B82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9B56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02B32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5F8A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2670F03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B5341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5BB15" w14:textId="77777777" w:rsidR="00FF5256" w:rsidRPr="00AB76B4" w:rsidRDefault="00FF5256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596DFA2" w14:textId="77777777" w:rsidR="00FF5256" w:rsidRPr="00AB76B4" w:rsidRDefault="00FF5256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0E1CE0" w14:textId="77777777" w:rsidR="00FF5256" w:rsidRPr="00AB76B4" w:rsidRDefault="00FF5256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FF5256" w:rsidRPr="00AB76B4" w14:paraId="7A7DF8AE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9BC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8B3C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4DA5C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2A0729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F61A6F4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ED08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2AA2CED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5FB5A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87F1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07590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AF7D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52EDE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FF5256" w:rsidRPr="00AB76B4" w14:paraId="0AD87531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A20C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8259E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80880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0AD1C5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51E400A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BB8C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0F3D1293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E482D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3B7B9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BF1B9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524E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E6159F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FF5256" w:rsidRPr="00AB76B4" w14:paraId="6CEDD10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992A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4BB39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F40D1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F653DC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AFC1920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CEAB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BA565B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433B10C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4BFF048C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E446E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3F412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734A6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BA389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9DB9CC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FF5256" w:rsidRPr="00AB76B4" w14:paraId="54B729B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C8F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0C06B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2A45B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E82EF2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85DC55E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97D9E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A04E16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7FF6F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F4F6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68CB8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14863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7A02B3C3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FF5256" w:rsidRPr="00AB76B4" w14:paraId="06F16C9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1E4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E90F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C2149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A5A0EB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01B486F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6CE32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3D11486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28083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9022B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530FE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5666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564713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FF5256" w:rsidRPr="00AB76B4" w14:paraId="65CB136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714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AD41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761E1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F2C163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4F1EC34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F3679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9808C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5445D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C84E5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3084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A06EE5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FF5256" w:rsidRPr="00AB76B4" w14:paraId="394461D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D91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D1C0E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A1BDA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1B6113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967D870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725EB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66B0E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5EB3F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ED70E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D280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FF5256" w:rsidRPr="00AB76B4" w14:paraId="46B9B89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46C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A19AE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81CCD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E5B03A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0A66D0D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2463D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D8D0C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8B4A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6C2A9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68C8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FF5256" w:rsidRPr="00AB76B4" w14:paraId="1FB67F1A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B0F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3AF8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17F92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47E05A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976AE25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385EE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735AFB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1BD91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23A3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04850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31A53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A5C65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FF5256" w:rsidRPr="00AB76B4" w14:paraId="5A2FF4F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6C23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5938B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A13FD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9D983E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9E6595D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14FF32A2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62F6B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5E90D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A4EA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7EF3F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245E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5048CFF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CB2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D76CE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3A79B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41DF4A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1200EFE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75EC22CD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00E7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84FD6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BA5C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37F63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AC65E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10C88C4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7CC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247F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3FCFA3A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50340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1A64B8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3F96E912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825B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ABC15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E681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C1AF1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24832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1922EE7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F9D3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F190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FE14F" w14:textId="77777777" w:rsidR="00FF5256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B35D47" w14:textId="77777777" w:rsidR="00FF5256" w:rsidRDefault="00FF5256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</w:t>
            </w:r>
          </w:p>
          <w:p w14:paraId="3B0E54DE" w14:textId="77777777" w:rsidR="00FF5256" w:rsidRPr="00AB76B4" w:rsidRDefault="00FF5256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AADF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0334B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CB34A" w14:textId="77777777" w:rsidR="00FF5256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5606FF37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9B8F2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8FF33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6C95AF5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1CA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B49EB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6EFF98E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9E2A2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983F7C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7BC861B1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8C7D9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7B61C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227B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96AC6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1ED9F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671B4DF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BBB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EF3AE" w14:textId="77777777" w:rsidR="00FF5256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62C74DC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E9C0A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B4E494" w14:textId="77777777" w:rsidR="00FF5256" w:rsidRPr="00AB76B4" w:rsidRDefault="00FF5256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2B1DD67" w14:textId="77777777" w:rsidR="00FF5256" w:rsidRPr="00AB76B4" w:rsidRDefault="00FF5256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797E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A55F3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0227E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82619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A5D5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FF5256" w:rsidRPr="00AB76B4" w14:paraId="3D91C1E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A65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B43FF" w14:textId="77777777" w:rsidR="00FF5256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100C6DEC" w14:textId="77777777" w:rsidR="00FF5256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1B9F2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A75022" w14:textId="77777777" w:rsidR="00FF5256" w:rsidRPr="00AB76B4" w:rsidRDefault="00FF5256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2B9EC4F" w14:textId="77777777" w:rsidR="00FF5256" w:rsidRPr="00AB76B4" w:rsidRDefault="00FF5256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B893D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CAA45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D1359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C27F4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5A7C3" w14:textId="77777777" w:rsidR="00FF5256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3256EFC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86A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51A5E" w14:textId="77777777" w:rsidR="00FF5256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1D516B5B" w14:textId="77777777" w:rsidR="00FF5256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0486A" w14:textId="77777777" w:rsidR="00FF5256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36F9DA" w14:textId="77777777" w:rsidR="00FF5256" w:rsidRPr="00AB76B4" w:rsidRDefault="00FF5256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391BF6E3" w14:textId="77777777" w:rsidR="00FF5256" w:rsidRPr="00AB76B4" w:rsidRDefault="00FF5256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B426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E2388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5FD43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1C517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2BD5A" w14:textId="77777777" w:rsidR="00FF5256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09BEFF4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579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F776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1ED476B3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A6135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D00039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19A57FF9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B3145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E1EA5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AA67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FF254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0399C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0678A08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2EB2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50EA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61DF75A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08957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919F02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548DBF61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3DA2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51C48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AB14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FB055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C87EB" w14:textId="77777777" w:rsidR="00FF5256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1271072" w14:textId="77777777" w:rsidR="00FF5256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2AEC999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FF5256" w:rsidRPr="00AB76B4" w14:paraId="5393866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A8B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E7CBC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41F2C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2CC3E2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2F639A55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471A5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87459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4570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408B28BE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6D744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D282A" w14:textId="77777777" w:rsidR="00FF5256" w:rsidRDefault="00FF5256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41AB2A5" w14:textId="77777777" w:rsidR="00FF5256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F44202F" w14:textId="77777777" w:rsidR="00FF5256" w:rsidRPr="00AB76B4" w:rsidRDefault="00FF5256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FF5256" w:rsidRPr="00AB76B4" w14:paraId="7921FC0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541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EF06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9E839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0ECB1E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7B9313D6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46D060E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E371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BE4CF7D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8CFBE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6841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54410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0E30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4E41E5E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524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3E8EC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605B86FD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68F46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C33178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D958D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EE43E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6E3D5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F3CE4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FE0D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6300EA8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DA6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CFCA1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47F36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710279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E78BD38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FB7F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1D939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72CA9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1B917C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1F29A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4D875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4B303F0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17B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44C59" w14:textId="77777777" w:rsidR="00FF5256" w:rsidRPr="00AB76B4" w:rsidRDefault="00FF5256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EB1EB1E" w14:textId="77777777" w:rsidR="00FF5256" w:rsidRPr="00AB76B4" w:rsidRDefault="00FF5256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5B03F" w14:textId="77777777" w:rsidR="00FF5256" w:rsidRPr="00AB76B4" w:rsidRDefault="00FF5256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972C43" w14:textId="77777777" w:rsidR="00FF5256" w:rsidRPr="00AB76B4" w:rsidRDefault="00FF5256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189FC33" w14:textId="77777777" w:rsidR="00FF5256" w:rsidRPr="00AB76B4" w:rsidRDefault="00FF5256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559D2617" w14:textId="77777777" w:rsidR="00FF5256" w:rsidRDefault="00FF5256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08CB1A0C" w14:textId="77777777" w:rsidR="00FF5256" w:rsidRPr="0068517F" w:rsidRDefault="00FF5256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30217" w14:textId="77777777" w:rsidR="00FF5256" w:rsidRPr="00AB76B4" w:rsidRDefault="00FF5256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43459" w14:textId="77777777" w:rsidR="00FF5256" w:rsidRPr="00AB76B4" w:rsidRDefault="00FF5256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92E40" w14:textId="77777777" w:rsidR="00FF5256" w:rsidRPr="00AB76B4" w:rsidRDefault="00FF5256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000A8" w14:textId="77777777" w:rsidR="00FF5256" w:rsidRPr="00AB76B4" w:rsidRDefault="00FF5256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5D160" w14:textId="77777777" w:rsidR="00FF5256" w:rsidRDefault="00FF5256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E0E0707" w14:textId="77777777" w:rsidR="00FF5256" w:rsidRPr="00AB76B4" w:rsidRDefault="00FF5256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30445A0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E52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AF64C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77A42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89F5BE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2A5439A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F5305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1C0CC32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66AC9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B8BF2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47E2F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99E8E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FF5256" w:rsidRPr="00AB76B4" w14:paraId="3BFA64C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40A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2B0B6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22DDA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25E839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374ABF5B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BC812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8573559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69D3B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AAAB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2FC01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A7295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FF5256" w:rsidRPr="00AB76B4" w14:paraId="18D8356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8F1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3734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9F8F4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F08F37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5B32460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71FDC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EDE227A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D56D7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982F9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25084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7AB6D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583DC06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DB8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4AB5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686DA010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26AE4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EB87F2" w14:textId="77777777" w:rsidR="00FF5256" w:rsidRPr="00AB76B4" w:rsidRDefault="00FF5256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AFD98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F9047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EDF64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CD2E0" w14:textId="77777777" w:rsidR="00FF5256" w:rsidRPr="00AB76B4" w:rsidRDefault="00FF5256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2A329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4FA0FD3" w14:textId="77777777" w:rsidR="00FF5256" w:rsidRPr="00AB76B4" w:rsidRDefault="00FF5256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55F13A8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3CC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8A1A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F207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1D8565" w14:textId="77777777" w:rsidR="00FF5256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77933972" w14:textId="77777777" w:rsidR="00FF5256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660FCEB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AFA1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9C8A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3AF9F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33A5316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49FD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5FFFC" w14:textId="77777777" w:rsidR="00FF5256" w:rsidRDefault="00FF5256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C4A3572" w14:textId="77777777" w:rsidR="00FF5256" w:rsidRPr="00AB76B4" w:rsidRDefault="00FF5256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4F2C5BBD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CD9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0117E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FFE0A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5A1C5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18FD2B5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7563C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980BC3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2AC0EF9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46B4E98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5706A5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64AC543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422775D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E03A8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32383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A2800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173AE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673AA08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31B8DCC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4A8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E1352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C1E87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003DB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094CE543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03E2E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3E248E2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1B6E975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B15D7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5A9AA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EBFA5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F0D21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7BD28F3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940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0D14A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DD95B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C6075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E15723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CBBCB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E13814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54A2D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F7141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CA092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CEC8E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FD4F2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FF5256" w:rsidRPr="00AB76B4" w14:paraId="7C26264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269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F135F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B006A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FCA1F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6DE646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BDF3C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3DA33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AA1B0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DB333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4942E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98D4B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FF5256" w:rsidRPr="00AB76B4" w14:paraId="214503F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81C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B6E06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CB524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1FD0C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F99F0A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B15E7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825E9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7297E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3A276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05590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35428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FF5256" w:rsidRPr="00AB76B4" w14:paraId="3D276D1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D26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B3B7C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309E23D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D19AB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292D6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FBEC65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CBEB3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0BA79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2973E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50E85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ED657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495B1BC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45004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FF5256" w:rsidRPr="00AB76B4" w14:paraId="2C371968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F7E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DF66B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74CE4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1B4CF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65913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880451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BE67A7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F4E02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48F9F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AB180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C4C7F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FF5256" w:rsidRPr="00AB76B4" w14:paraId="6C248494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6EB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633F3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7C48A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FB8F80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BCE5C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3C72F8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B76FEA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14E1E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2B377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FB439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5BF72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FF5256" w:rsidRPr="00AB76B4" w14:paraId="6B97B828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089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F8849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0417A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0C70B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A4CA01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A5EE5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10B4651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9781F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61D3A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02398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66249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FF5256" w:rsidRPr="00AB76B4" w14:paraId="6198603F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D2EA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28229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C2DA1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3452E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95E5A5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BD7CD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076A78C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A93B9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6112D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1D626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55EE0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FF5256" w:rsidRPr="00AB76B4" w14:paraId="08AE93A4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407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28DB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45F3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C53C09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C9CFFB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AA5D0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987D4FC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7B0298C4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DAB9383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2A46C941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78A39315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E8FF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653B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5A06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6F62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EEA14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F5256" w:rsidRPr="00AB76B4" w14:paraId="2ECED879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A27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E94C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F6ED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6B027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2649A3E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2DD77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E970FAC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113A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AA84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7A79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5B50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9ED7E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F5256" w:rsidRPr="00AB76B4" w14:paraId="37868F92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5C1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1D3A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15E9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36DE8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90313A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5626E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DE65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B2D7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B0F9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2990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027AEE5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93A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34FA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469C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5BC20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02F573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2B10D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ABF1D29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50CE832A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D8AB0DC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6CAFB026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2B05A5E8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2BA71C0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15AA9CA2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4D47AA13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51546FB8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ED75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8C56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8F5B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7B22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AAEE0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F5256" w:rsidRPr="00AB76B4" w14:paraId="644E753D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715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732D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5FB8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FE73C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9AD8DE9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A08F2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51A61BEE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6C8A6894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ADDE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0466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ABD6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20C2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F8793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F5256" w:rsidRPr="00AB76B4" w14:paraId="62BE39A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48B9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BDEF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4C18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4058A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09653B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5704A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1893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9137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26ED717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6878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ACAD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FB58BB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42D40DC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7C39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8647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0292B11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0E8B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0BBBA0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529B42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2BF02903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21575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DFA4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7484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D183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623C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5E7A5E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:rsidRPr="00AB76B4" w14:paraId="62FE3FA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092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5DFE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C813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66911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9DA2030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1A7AF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05A9AAC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0EEC97DF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258B0242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60E252F3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51E3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56AC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DB6E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F4DC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87C78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FF5256" w:rsidRPr="00AB76B4" w14:paraId="0D1535D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2A6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FD25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4F3D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AAC38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31C4F7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142E7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7105404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1873C47E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5E19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CA3E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83E9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5FBC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77C6E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FF5256" w:rsidRPr="00AB76B4" w14:paraId="160832D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A1B3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AF7A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C11F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7A467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8ED0D6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72225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D55D275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7DDB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1C89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82BA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FA2E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FF5256" w:rsidRPr="00AB76B4" w14:paraId="6772C278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E05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228D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5CBF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5FD44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E5F44B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BFEAA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4DC5A5F6" w14:textId="77777777" w:rsidR="00FF5256" w:rsidRPr="00AB76B4" w:rsidRDefault="00FF5256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C9EE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95AF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3750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E139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01831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4C0E9B9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F5256" w:rsidRPr="00AB76B4" w14:paraId="70D07B55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69A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139B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0A3C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1727B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15C447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B7C1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6294901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8A76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C286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825B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C56F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1222D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FF5256" w:rsidRPr="00AB76B4" w14:paraId="662A3E2D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602C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E27D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C25C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00EFC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7FB3B2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9E25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80C4DB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6B0F1F5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2BBC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A935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3467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36FF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FF5256" w:rsidRPr="00AB76B4" w14:paraId="1006961D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251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B5D3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3BEA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E5E4E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88C7D9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BD33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0A3B7E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63D2221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F7261C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E33E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A4DF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D817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C03A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D3EBB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FF5256" w:rsidRPr="00AB76B4" w14:paraId="5AF65EC2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86B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1EC7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5488ED0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A7CB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902BE9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44F16DE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1EBB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DB40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0993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25B3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272C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BEAD4E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116AD3BA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2533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5DE8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5F7E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74D24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03B3DAD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25DE426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5AA6C91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CE5A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3D66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5A60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E7F4E9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7780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3CD8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76B1788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FF5256" w:rsidRPr="00AB76B4" w14:paraId="29C6A297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94F0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98BD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5CDA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5076B0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63E5F5A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F19D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65E05D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2014168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3DB0FCB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49DB600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000CAB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C6DF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4A1F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719B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23AC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732FD914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45B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71C3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1BC8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294A8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681CD03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346CD08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4D87CEB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2F56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CB0C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7A09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8547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E098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67D9D4F3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C31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3EF5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1E05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77DCF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963EF0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4D0F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1077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75BF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0958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56B1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3D7BE18F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B63B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C48F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6D488A3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A5EC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43D8F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79E7EE5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FAC0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6EDA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7A4C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1E38B42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49B9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255D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0A92D18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159FE57D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8FE6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5360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748C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BF824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7FF6FB3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184F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6D2E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65D6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2BE9548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D071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6498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FF5256" w:rsidRPr="00AB76B4" w14:paraId="57B4E4E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A24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5950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1E99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BBB98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6BC92ED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2016839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3D69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CD77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2E44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CF8F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744B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079A0A0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F88A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1B8ED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28301A1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4B9F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3F36F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332D3DD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AF25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0EAF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4133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262B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1439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14BF456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E3F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D450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D77B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F618A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221C4D2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7C70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A26F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49A2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703AC99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5B17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6718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1C6FA099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559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A75E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979F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1956F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062A3859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CC0500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BD28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8235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F9C9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70F3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094F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6CBF4B62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D16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DD1E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730B60D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E109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1E27A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16E4D6A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B0D4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9ED8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A5AD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BBB2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89BD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CC06A6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15CF721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D78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72EB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87EA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7E7D9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2EA3FB6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1063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3089789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3898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ED52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346D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105C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E8CB6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FF5256" w:rsidRPr="00AB76B4" w14:paraId="6D0DC84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20E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FB5A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9886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F3FB5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79FD28F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9841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6DEC4F3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82FC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CAB8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DE8B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45EB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523D7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FF5256" w:rsidRPr="00AB76B4" w14:paraId="138AEC6C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9D9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F9A7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5EE0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491C6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5FD31BB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B313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33FB0C5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5B39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741A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DA9E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C233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4ED69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FF5256" w:rsidRPr="00AB76B4" w14:paraId="3A0ECF9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99F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C65F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F78A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74C86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07381B1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4F44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B882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41E6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E6EF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4D47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08FE4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FF5256" w:rsidRPr="00AB76B4" w14:paraId="3D6E185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B4E3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E4AE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D0D2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6DC38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3BF37E7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74691D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4AD7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008F33A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C5DF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D823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9EAE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6BEA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003BB45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8AF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5F8A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496027D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4ED1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67AB7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11292170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4842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F9EE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07ED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F571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D351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3505E577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2B93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E623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9FE6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C2549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6135140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D45B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4B77CDF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4E25C38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19CA74A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06EABC8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F834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BF46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C543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75CF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210FE9A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E47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A7C9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A2C8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EC27E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4FC41E2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1C6092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9D31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4F75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1D5D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48D8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5CB9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0C48C0B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3D8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9604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3A2F3D9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998E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4AA1D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3B3088F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3DC0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CC00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F8AF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2BE9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725D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4D3614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FF5256" w:rsidRPr="00AB76B4" w14:paraId="0F7E50E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A62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0959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19A8560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9ABB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3CEBB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7E2B7E5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B4FB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DCD4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85C8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1A08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8F2F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3B1E2BA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4DE1BB8B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A66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4C05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3EFD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661A2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7F06F3D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48C60BA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9B92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2000921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23C1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7811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F2CA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228B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7BA06C93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49803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8A71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F352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473FE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7C6AA0B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21A4374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8FAC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BE889C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AF5C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2D21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39D0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C882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128782B0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41E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645F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68D1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1F70F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3B3D83C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41F45CA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34ED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6C4404E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087C6B8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7006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8274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75B7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C65B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4FBE82B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65E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BA2E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4B14D96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5E0D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EFABC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3F9E3ED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CE15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DE2C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0F4A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5C19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1B14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7FFAB35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21E11F4C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9C2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5319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BB11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858D4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4E89D96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5FA9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784B593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A24B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0427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1FCE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F526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A9244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FF5256" w:rsidRPr="00AB76B4" w14:paraId="0DBD7ECC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A61D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9663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4198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757643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0846D71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62C7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07D4203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532D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CB09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01B3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14FA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E9430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FF5256" w:rsidRPr="00AB76B4" w14:paraId="111A8BC8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195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8335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61D77F8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44AD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F7EA0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7ADAEDA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C265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6B4A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CA86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66E4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1B6B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635EE769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253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D733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AD73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8EE33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0B0BD4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75B35E0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E925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2B1E3C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BE6E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6F8F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8E17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E304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202A98A5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9C4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7662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66EE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8AAA5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FB53AB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B904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38F9A48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A324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88A9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99BC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AABE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D107F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FF5256" w:rsidRPr="00AB76B4" w14:paraId="44CC3EB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C19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59AE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4F3C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98DAE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F13BAC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1F1E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66D959C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5BF4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798B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9F4A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C6F0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FC6C1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FF5256" w:rsidRPr="00AB76B4" w14:paraId="57DCFA9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FCCC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503C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F228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0BFC6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E6B6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0DCA6D6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29D3403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2852476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93B3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0904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CE18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4755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0B969C7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2BFE5A5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FF5256" w:rsidRPr="00AB76B4" w14:paraId="08A7300D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997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B75C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2289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FAEB10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3189AF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61FE64A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9245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17A489E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1E4C456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F675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D710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587A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1423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5F99AAE0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B08F0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2AB1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A6B4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620EB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18DB0B1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264593A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E31C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2B087D6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FB7A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5565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E04F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1954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5CE1FBCB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2F8A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584A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E7AA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44CBF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C516E0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3AF74F0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F676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A4ECC8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96FB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0D34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5D29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C9A2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4DCF8077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74BC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C2FE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6A86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185303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E3565C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DFB9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7EF91B6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D38E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DB55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28AE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7475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D8876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FF5256" w:rsidRPr="00AB76B4" w14:paraId="05BD890F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2D5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87A2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7954488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F024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B7A0F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41A79DB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9675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E5ED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9C0C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4E46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C703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483A759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AB76B4" w14:paraId="2D2CA7AC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B33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AB8E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7524DFD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C3E7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E4D20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1959B02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20C8AE8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4DDD28E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3876B29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3CADCC5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58AC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B198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FA42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9C1B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9570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2D3791C9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3C5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C9AB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73DE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9EE3A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4290F0A9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D5F8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7B47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2DF9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58D8A40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AA53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04F8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6FE62B92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982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9B24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8809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EB03C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3DFD46C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38913DC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C9E7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80F8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86EC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089EC61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285F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97F1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90D579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FF5256" w:rsidRPr="00AB76B4" w14:paraId="013A15AD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2799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EC7D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5F31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2BFE6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7CC293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6BEE3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00E5C703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0A106894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3288A8DE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3FC32D58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3DAF5F40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5E6F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ADEA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CCB1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7249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B29CE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FF5256" w:rsidRPr="00AB76B4" w14:paraId="2CB01AAE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337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916C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AA3C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09A0D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CE387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A617016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5715BEC1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3C5E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B4BC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7526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056D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9F41E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FF5256" w:rsidRPr="00AB76B4" w14:paraId="3F445470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3DE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0C08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7F36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51C53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1084A5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9BB22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42CF007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5B010CF1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525A4F91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6DAB5B98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1E5C1F7" w14:textId="77777777" w:rsidR="00FF5256" w:rsidRPr="00AB76B4" w:rsidRDefault="00FF5256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F025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A774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E182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0C58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371C4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FF5256" w:rsidRPr="00AB76B4" w14:paraId="7B5B9797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309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C096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0E53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866F69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3C6CCF8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3561893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8E3E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0AC239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DDEF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FDA1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F545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3644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22DA67F5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6FD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6923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39B7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004ED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0FDD7EC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3F56392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AFC8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6E12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920D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C9E8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9BDF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3A9611F5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2DBB3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3369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34E5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327FD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1A5EE8D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67CF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7C587F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E065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5275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4281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3371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E5A92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FF5256" w:rsidRPr="00AB76B4" w14:paraId="28706E6C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BBF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6FC5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CBC3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3CDBC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65C72BD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8CD5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12194E7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4850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0F85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34F6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A3F0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FF5256" w:rsidRPr="00AB76B4" w14:paraId="32B146CB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E34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3DD8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7646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F4B39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7D9B7E33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5678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6EA0BF2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29F6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9F0A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3413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AAEE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95BE4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FF5256" w:rsidRPr="00AB76B4" w14:paraId="46845A9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5988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9A1D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2F91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4BD45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1E1D91F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505A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7667A2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3168597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0B3D38D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99D2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F3C0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EEEB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8232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49EFE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FF5256" w:rsidRPr="00AB76B4" w14:paraId="5B84A32D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04A3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FDCA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F9FD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430FE3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27C52DB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78C7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F538D7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5365D8F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1E01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F849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E565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33E5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0C722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FF5256" w:rsidRPr="00AB76B4" w14:paraId="50B5BBE3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4E11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C373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410E856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1A7F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36D613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6DBF7B1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65E1A8D9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1D176CF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C1B4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FE4B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6EDF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5001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2467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4CFE27E0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D4F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72DD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585F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1122E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5973FCE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9609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4FBA54D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3A54D45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284C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C1C6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AAD6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A35C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0F5C12CE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9DA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820D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10C3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DF26B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26DE5C2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149A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69F3B2E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4523584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77FF82F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2051689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6E26881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573F409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D5B6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7B4D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167B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46F2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493AA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FF5256" w:rsidRPr="00AB76B4" w14:paraId="05318E58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1F2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A35D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F8F8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0230D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5619942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6994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225B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D7B7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5DDC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A879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2436AA2C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86A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FC55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1DE2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63CE8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47F663B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C1B1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79F9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1343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D518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DE50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F781A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FF5256" w:rsidRPr="00AB76B4" w14:paraId="645AB2E8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B0D6C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EC99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9078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2316D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3531256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4C9B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A6D0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4BA2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6F8A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E3A9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7BE26817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587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442B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13C6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D6286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59D90F7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2774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7E4F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6EA4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5D7B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17D5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79E34752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0335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F5E1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A448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336ED1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042F333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CEFB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E16244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B03A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8C0B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50CA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3786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7DD1B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FF5256" w:rsidRPr="00AB76B4" w14:paraId="20E75022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1FE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9D32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5D23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BE3C0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4812C82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4EBD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94E8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5A72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B039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4E80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FF5256" w:rsidRPr="00AB76B4" w14:paraId="79840FED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E32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CD90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E339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BEDA9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65D5851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F84D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822D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E74A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E8BA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1579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7A43B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FF5256" w:rsidRPr="00AB76B4" w14:paraId="5269E690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3F87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114A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03C20F7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7A53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EAF5A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25DF792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8042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3C8A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54D8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C7AA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B2CF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7F364F8F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F76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71DF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6436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43E39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657EDB4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F920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40810E5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F577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AB3B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C49C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6D47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A0F72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FF5256" w:rsidRPr="00AB76B4" w14:paraId="6AE216A2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0A3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00E7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8ACD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3AE53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1277F1D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5284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7566486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5D01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C253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CB7B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1210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EBF35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FF5256" w:rsidRPr="00AB76B4" w14:paraId="79657D62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252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C72ED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458+000</w:t>
            </w:r>
          </w:p>
          <w:p w14:paraId="4D71C56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E584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7CA80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Slatina Timiș - </w:t>
            </w:r>
            <w:r w:rsidRPr="00AB76B4">
              <w:rPr>
                <w:b/>
                <w:bCs/>
                <w:sz w:val="20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6FC6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D7F1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16B5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1096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3ACB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39F70502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0C7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21E0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59C6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5DC9F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3819416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EC2E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1B780B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0D44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D6B2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5C26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03C5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B47BBA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FF5256" w:rsidRPr="00AB76B4" w14:paraId="51FE35B6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E3A2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4A9B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0B60F3C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6039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73DAC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429D870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1AC8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4652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84B4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D982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3A999" w14:textId="77777777" w:rsidR="00FF5256" w:rsidRPr="00AB76B4" w:rsidRDefault="00FF5256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01C9D0C1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785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8405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89C2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BA47A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135B84D9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42EA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DC05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97C8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A876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A58A2" w14:textId="77777777" w:rsidR="00FF5256" w:rsidRPr="00AB76B4" w:rsidRDefault="00FF5256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27D7183E" w14:textId="77777777" w:rsidR="00FF5256" w:rsidRPr="00AB76B4" w:rsidRDefault="00FF5256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FF5256" w:rsidRPr="00AB76B4" w14:paraId="4BF5F98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218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41DD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9B8F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FAB3B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0FCDBD0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9F3A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5E64873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1A4EC8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2C7D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86F6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75B8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FF77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423D830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3AEB4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1FB5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5260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60D56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35E88C3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8F1A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303C5AC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46C5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C7DA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E214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05D7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4897FC0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831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7868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12CE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6492C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755FB59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6E8E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2C26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908C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314A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B703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2D580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FF5256" w:rsidRPr="00AB76B4" w14:paraId="38EC958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BA49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6490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C687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404550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77B0151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5ACC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7561582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ED90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8E93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8A12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A2BE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83309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FF5256" w:rsidRPr="00AB76B4" w14:paraId="7487614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598C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5333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A994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66F99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5C828DB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3A09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2FB4850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3B60B5B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0827E23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7D1EC67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20B1166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44B45BF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63996B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8690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1733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D66F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2BEE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31B8B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FF5256" w:rsidRPr="00AB76B4" w14:paraId="5138FFD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BA7C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F4B3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4537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03E78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1ED72A2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9AFE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EFE0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5023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34C2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E43C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BACC3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FF5256" w:rsidRPr="00AB76B4" w14:paraId="10069CE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EAB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B36A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BE1F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194110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56E1C559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CCC9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0730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893C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B004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697B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B6D49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FF5256" w:rsidRPr="00AB76B4" w14:paraId="1BC90BE2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BDB03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E229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106C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0E65B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40614B1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A85D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EB80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662F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FA50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BBF5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FF5256" w:rsidRPr="00AB76B4" w14:paraId="50D336A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D9A05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7F44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3321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F6791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318F8F0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E605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474072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72428F7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7E86F2E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1F2D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D26D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8346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EA6D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39C0AE6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E4BFD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0A22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88B9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9074F4" w14:textId="77777777" w:rsidR="00FF5256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3FE37E9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C71C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589A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DB104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6F1CC3E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3C8B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7C1A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181D5E8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FF5256" w:rsidRPr="00AB76B4" w14:paraId="2B26673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F03A5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B75B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00AA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069233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371F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7D67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C5772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388AF" w14:textId="77777777" w:rsidR="00FF5256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F540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FF5256" w:rsidRPr="00AB76B4" w14:paraId="1D4CACA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52229C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6AA0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5324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57551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8382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E55F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4572B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0EB2F" w14:textId="77777777" w:rsidR="00FF5256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B266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FF5256" w:rsidRPr="00AB76B4" w14:paraId="202E7B5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87A8A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EEF4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E6F5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D2B39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FED1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83BC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A8E73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791FE" w14:textId="77777777" w:rsidR="00FF5256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88A4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FF5256" w:rsidRPr="00AB76B4" w14:paraId="409D4BA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3DE05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4447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47C4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3075DA" w14:textId="77777777" w:rsidR="00FF5256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5FFA9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E03F0" w14:textId="77777777" w:rsidR="00FF5256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9C650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4EB9A069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BC292" w14:textId="77777777" w:rsidR="00FF5256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4407D" w14:textId="77777777" w:rsidR="00FF5256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9DAF95D" w14:textId="77777777" w:rsidR="00FF5256" w:rsidRPr="00344E0A" w:rsidRDefault="00FF5256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FF5256" w:rsidRPr="00AB76B4" w14:paraId="2DBEF9B7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6C7B4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2D179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4DEAF81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C117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77329C" w14:textId="77777777" w:rsidR="00FF5256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D7AD6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E60CD" w14:textId="77777777" w:rsidR="00FF5256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45205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B5079" w14:textId="77777777" w:rsidR="00FF5256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B16D0" w14:textId="77777777" w:rsidR="00FF5256" w:rsidRDefault="00FF5256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1D6EFED" w14:textId="77777777" w:rsidR="00FF5256" w:rsidRDefault="00FF5256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FF5256" w:rsidRPr="00AB76B4" w14:paraId="2746912A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7EB82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C66E6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33B4432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0C81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8A1365" w14:textId="77777777" w:rsidR="00FF5256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6E421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AA90B" w14:textId="77777777" w:rsidR="00FF5256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3E9C9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C6EE2" w14:textId="77777777" w:rsidR="00FF5256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683AF" w14:textId="77777777" w:rsidR="00FF5256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7AB866C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3BC1C3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536F2" w14:textId="77777777" w:rsidR="00FF5256" w:rsidRPr="00AB76B4" w:rsidRDefault="00FF5256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9CB56" w14:textId="77777777" w:rsidR="00FF5256" w:rsidRPr="00AB76B4" w:rsidRDefault="00FF5256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1A91E2" w14:textId="77777777" w:rsidR="00FF5256" w:rsidRDefault="00FF5256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B7DAC" w14:textId="77777777" w:rsidR="00FF5256" w:rsidRPr="00AB76B4" w:rsidRDefault="00FF5256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6F0D88B" w14:textId="77777777" w:rsidR="00FF5256" w:rsidRDefault="00FF5256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03B04" w14:textId="77777777" w:rsidR="00FF5256" w:rsidRDefault="00FF5256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4DF38" w14:textId="77777777" w:rsidR="00FF5256" w:rsidRDefault="00FF5256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44E38" w14:textId="77777777" w:rsidR="00FF5256" w:rsidRDefault="00FF5256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9A33E" w14:textId="77777777" w:rsidR="00FF5256" w:rsidRDefault="00FF5256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FF5256" w:rsidRPr="00AB76B4" w14:paraId="6521FFF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4ABCC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9D16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40AF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C6047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7304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6F44A8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C912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9A37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1EB3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8AF8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FF5256" w:rsidRPr="00AB76B4" w14:paraId="532D255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659C9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54258" w14:textId="77777777" w:rsidR="00FF5256" w:rsidRDefault="00FF5256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EFC9D" w14:textId="77777777" w:rsidR="00FF5256" w:rsidRDefault="00FF5256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6DFA49" w14:textId="77777777" w:rsidR="00FF5256" w:rsidRPr="00AB76B4" w:rsidRDefault="00FF5256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7A80D" w14:textId="77777777" w:rsidR="00FF5256" w:rsidRPr="00AB76B4" w:rsidRDefault="00FF5256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466B2EC" w14:textId="77777777" w:rsidR="00FF5256" w:rsidRPr="00AB76B4" w:rsidRDefault="00FF5256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AC40D" w14:textId="77777777" w:rsidR="00FF5256" w:rsidRDefault="00FF5256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00907" w14:textId="77777777" w:rsidR="00FF5256" w:rsidRPr="00AB76B4" w:rsidRDefault="00FF5256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7375F" w14:textId="77777777" w:rsidR="00FF5256" w:rsidRPr="00AB76B4" w:rsidRDefault="00FF5256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40B94" w14:textId="77777777" w:rsidR="00FF5256" w:rsidRDefault="00FF5256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FF5256" w:rsidRPr="00AB76B4" w14:paraId="35E39E6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FDC4F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9C2B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0E7C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37FDA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BCDE2" w14:textId="77777777" w:rsidR="00FF5256" w:rsidRPr="00AB76B4" w:rsidRDefault="00FF5256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EE630A4" w14:textId="77777777" w:rsidR="00FF5256" w:rsidRPr="00AB76B4" w:rsidRDefault="00FF5256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4DFB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83F8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A379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2BCD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FF5256" w:rsidRPr="00AB76B4" w14:paraId="42664FF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3FEF5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EB3D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68FC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56C07A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2D37A" w14:textId="77777777" w:rsidR="00FF5256" w:rsidRPr="00AB76B4" w:rsidRDefault="00FF5256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F17A9EA" w14:textId="77777777" w:rsidR="00FF5256" w:rsidRPr="00AB76B4" w:rsidRDefault="00FF5256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E517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946A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88CD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0374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S9, S14 și S16</w:t>
            </w:r>
          </w:p>
        </w:tc>
      </w:tr>
      <w:tr w:rsidR="00FF5256" w:rsidRPr="00AB76B4" w14:paraId="36D4C99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16FCD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EA7D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98D8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A6D373" w14:textId="77777777" w:rsidR="00FF5256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ABC2B" w14:textId="77777777" w:rsidR="00FF5256" w:rsidRPr="00AB76B4" w:rsidRDefault="00FF5256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18BD9" w14:textId="77777777" w:rsidR="00FF5256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ECF9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E797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6D1A1" w14:textId="77777777" w:rsidR="00FF5256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  <w:t xml:space="preserve">Afectează intrări - ieşiri </w:t>
            </w:r>
            <w:r>
              <w:rPr>
                <w:b/>
                <w:bCs/>
                <w:i/>
                <w:iCs/>
                <w:sz w:val="20"/>
              </w:rPr>
              <w:br/>
              <w:t>la liniile 1, 2 și L217</w:t>
            </w:r>
          </w:p>
        </w:tc>
      </w:tr>
      <w:tr w:rsidR="00FF5256" w:rsidRPr="00AB76B4" w14:paraId="70FCDE8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46268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0FB3C" w14:textId="77777777" w:rsidR="00FF5256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39F2FFB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9F8C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DA0BEA" w14:textId="77777777" w:rsidR="00FF5256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7E221" w14:textId="77777777" w:rsidR="00FF5256" w:rsidRPr="00AB76B4" w:rsidRDefault="00FF5256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AE8D3" w14:textId="77777777" w:rsidR="00FF5256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2C28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D0FF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9E0DB" w14:textId="77777777" w:rsidR="00FF5256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7C3E389" w14:textId="77777777" w:rsidR="00FF5256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FF5256" w:rsidRPr="00AB76B4" w14:paraId="31FB7F1C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C021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478C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717AF68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0CA1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660350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7F99F2E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91FE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A98F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C369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640E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4AACB" w14:textId="77777777" w:rsidR="00FF5256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1D39158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FF5256" w:rsidRPr="00AB76B4" w14:paraId="3002ED0E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82F50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BD73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D54C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FABF79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042A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8BA6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4102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CA95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97481" w14:textId="77777777" w:rsidR="00FF5256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6717430A" w14:textId="77777777" w:rsidR="00FF5256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>
              <w:rPr>
                <w:b/>
                <w:bCs/>
                <w:i/>
                <w:iCs/>
                <w:sz w:val="20"/>
              </w:rPr>
              <w:br/>
              <w:t>la liniile 1 și 2</w:t>
            </w:r>
          </w:p>
          <w:p w14:paraId="0273D01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2DED5F0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FEB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5828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D8E9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5357D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A5DED6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8A25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929BAD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21AB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75F9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B8CA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FF09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B76B4" w14:paraId="15878DF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02F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5371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E344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B8955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F45BC5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8179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1B8D298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E488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136E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3861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D1D1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A0EBC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F82A3B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71CE61B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FF5256" w:rsidRPr="00AB76B4" w14:paraId="780EAFD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E02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DCE9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BC2E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90493F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356B42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A13D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4E7C02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34F9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2322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A95C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1A39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DD30E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07A989A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0E12889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FF5256" w:rsidRPr="00AB76B4" w14:paraId="1EA451C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D025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D18F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2DF4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9C2E5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4AB668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8FA1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7F0502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EC5C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70BB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90E7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D0B20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E0BC4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FF5256" w:rsidRPr="00AB76B4" w14:paraId="7FEDE75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128A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E0A6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1FC3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04B76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EFD78F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731B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B0EF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A49F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4449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8807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C4473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FF5256" w:rsidRPr="00AB76B4" w14:paraId="1D5B4A3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024B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1E3A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7EA9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0F8A0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72F3365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35F0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1E91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6C9E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C7A8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4B41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AE325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62CE3F3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FF5256" w:rsidRPr="00AB76B4" w14:paraId="3E027EC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ECC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A957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4C3C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B7A96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EEB5F1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BBA7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C46A8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F916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A8F6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C8B4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E9193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6A78F95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FF5256" w:rsidRPr="00AB76B4" w14:paraId="64113D3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9CE0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9F06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86DA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C32A30" w14:textId="77777777" w:rsidR="00FF5256" w:rsidRPr="00AB76B4" w:rsidRDefault="00FF5256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C366CD2" w14:textId="77777777" w:rsidR="00FF5256" w:rsidRPr="00AB76B4" w:rsidRDefault="00FF5256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99805" w14:textId="77777777" w:rsidR="00FF5256" w:rsidRPr="00AB76B4" w:rsidRDefault="00FF5256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849C897" w14:textId="77777777" w:rsidR="00FF5256" w:rsidRPr="00AB76B4" w:rsidRDefault="00FF5256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1A11B5B" w14:textId="77777777" w:rsidR="00FF5256" w:rsidRPr="00AB76B4" w:rsidRDefault="00FF5256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32503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FAB5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D50B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E09F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FF5256" w:rsidRPr="00AB76B4" w14:paraId="36CC76C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5EAD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7BC9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A80A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25C542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D38D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44B3F7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65CF8A0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E424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13F3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2D4E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E9D6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7CE9449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1BF8E74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FF5256" w:rsidRPr="00AB76B4" w14:paraId="4855931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01FC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A170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1883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443DD7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90524F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8ED7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B4CE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2A6E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A4D2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EAB7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34881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FF5256" w:rsidRPr="00AB76B4" w14:paraId="725C5E7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2D00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31E7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456F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58B093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ABA6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2F4D50A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41B73F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D13D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EE6A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3CD3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49F8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5098009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FF5256" w:rsidRPr="00AB76B4" w14:paraId="63BCE28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472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4C06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5D93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2B6D8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667C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49827E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0280E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D781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46CAF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A521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FF5256" w:rsidRPr="00AB76B4" w14:paraId="5FC8347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0D2A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4DFF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1138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66BAC4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7EF4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3544781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EBF4A9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D6CF5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9AE4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F80E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11714" w14:textId="77777777" w:rsidR="00FF5256" w:rsidRPr="007B5A25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49AF2917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FF5256" w:rsidRPr="00AB76B4" w14:paraId="4560377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9726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D4A5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90A8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749AC0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161B82E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37D13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7E421CD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A37C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9CF7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9C93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96F3E" w14:textId="77777777" w:rsidR="00FF5256" w:rsidRPr="00AB76B4" w:rsidRDefault="00FF5256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5D67B4" w14:textId="77777777" w:rsidR="00FF5256" w:rsidRPr="00AB76B4" w:rsidRDefault="00FF5256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FF5256" w:rsidRPr="00AB76B4" w14:paraId="35BE3CA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7AB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ABE0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9588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4522A9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84F600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47E1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6B22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DE5B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2DCC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C676F" w14:textId="77777777" w:rsidR="00FF5256" w:rsidRPr="00AB76B4" w:rsidRDefault="00FF5256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88B616" w14:textId="77777777" w:rsidR="00FF5256" w:rsidRPr="00AB76B4" w:rsidRDefault="00FF5256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FF5256" w:rsidRPr="00AB76B4" w14:paraId="4F75DA7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2077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F5A9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3E34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C39F2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1BE162D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5A95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F6000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2CC9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EDE7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89A59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96277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FF5256" w:rsidRPr="00AB76B4" w14:paraId="6CFA0FE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3BA8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C84D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1A3E4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B955F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C23D36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1D4C2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BF51D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71CD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9827A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F423D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8CCF5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FF5256" w:rsidRPr="00AB76B4" w14:paraId="00FD55F7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C13F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26DD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127DD1A4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03AF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4242DC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010BCFF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5C24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AA9DB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3253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806C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8B891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AB76B4" w14:paraId="154ED978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79C8E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DB36E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938A6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FF048B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285E2E96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E09C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13B1175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98561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EA5D6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D0D82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C1D5A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FF5256" w:rsidRPr="00AB76B4" w14:paraId="17D05067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86EC" w14:textId="77777777" w:rsidR="00FF5256" w:rsidRPr="00AB76B4" w:rsidRDefault="00FF5256" w:rsidP="00FF5256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9B34C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040D9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64C7A8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534C5790" w14:textId="77777777" w:rsidR="00FF5256" w:rsidRPr="00AB76B4" w:rsidRDefault="00FF5256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81FDB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AE7A7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5DC5F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3CECC" w14:textId="77777777" w:rsidR="00FF5256" w:rsidRPr="00AB76B4" w:rsidRDefault="00FF5256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16158" w14:textId="77777777" w:rsidR="00FF5256" w:rsidRPr="00AB76B4" w:rsidRDefault="00FF5256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2DA93452" w14:textId="77777777" w:rsidR="00FF5256" w:rsidRPr="00A8307A" w:rsidRDefault="00FF5256" w:rsidP="008B25EE">
      <w:pPr>
        <w:spacing w:before="40" w:after="40" w:line="192" w:lineRule="auto"/>
        <w:ind w:right="57"/>
        <w:rPr>
          <w:sz w:val="20"/>
        </w:rPr>
      </w:pPr>
    </w:p>
    <w:p w14:paraId="7647EC15" w14:textId="77777777" w:rsidR="00FF5256" w:rsidRDefault="00FF5256" w:rsidP="004C7D25">
      <w:pPr>
        <w:pStyle w:val="Heading1"/>
        <w:spacing w:line="360" w:lineRule="auto"/>
      </w:pPr>
      <w:r>
        <w:t>LINIA 101</w:t>
      </w:r>
    </w:p>
    <w:p w14:paraId="4038EA13" w14:textId="77777777" w:rsidR="00FF5256" w:rsidRDefault="00FF5256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F5256" w14:paraId="7F6A77E4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ABE6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7DF5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9+455</w:t>
            </w:r>
          </w:p>
          <w:p w14:paraId="7F57ECF4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3B62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0A6C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Chitila - </w:t>
            </w:r>
          </w:p>
          <w:p w14:paraId="63DDB9C2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303A" w14:textId="77777777" w:rsidR="00FF5256" w:rsidRPr="009E41CA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F85C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D2B6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68289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8342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83A4B60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3E660A82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53C0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B235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  <w:p w14:paraId="678C83B4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5722D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DD66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Chitila</w:t>
            </w:r>
          </w:p>
          <w:p w14:paraId="3D4F5C9C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9C3F" w14:textId="77777777" w:rsidR="00FF5256" w:rsidRPr="009E41CA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F2FB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55B6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E861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B318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AE821A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C1E5E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4 - 11 și spre </w:t>
            </w:r>
          </w:p>
          <w:p w14:paraId="539CB8B0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 I Chitila - Săbăreni.</w:t>
            </w:r>
          </w:p>
        </w:tc>
      </w:tr>
      <w:tr w:rsidR="00FF5256" w14:paraId="2CDAAA57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FD82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4DBB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A8D3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485E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344F" w14:textId="77777777" w:rsidR="00FF5256" w:rsidRPr="009E41CA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A5B2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863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10+600</w:t>
            </w:r>
          </w:p>
          <w:p w14:paraId="5737C83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B0BB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C0DD" w14:textId="77777777" w:rsidR="00FF5256" w:rsidRPr="002C0EEF" w:rsidRDefault="00FF5256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FF5256" w14:paraId="75A71B01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8D17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A21E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2EEA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B4EE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Săbăreni</w:t>
            </w:r>
          </w:p>
          <w:p w14:paraId="3F4FD3EB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C6D1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10 </w:t>
            </w:r>
          </w:p>
          <w:p w14:paraId="31B54812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B608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FC1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E3A2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6DF5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şi 5.</w:t>
            </w:r>
          </w:p>
        </w:tc>
      </w:tr>
      <w:tr w:rsidR="00FF5256" w14:paraId="67C03C4E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EEC0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F91E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22+500</w:t>
            </w:r>
          </w:p>
          <w:p w14:paraId="4B23C4AC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CCCFB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927F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2650FFC2" w14:textId="77777777" w:rsidR="00FF5256" w:rsidRDefault="00FF5256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și zona aparate de cale </w:t>
            </w:r>
            <w:r>
              <w:rPr>
                <w:b/>
                <w:bCs/>
                <w:sz w:val="20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855B" w14:textId="77777777" w:rsidR="00FF5256" w:rsidRPr="009E41CA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8994C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DD03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A537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02D3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65088B2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6C81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677B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B2A0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6EE7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7865" w14:textId="77777777" w:rsidR="00FF5256" w:rsidRPr="009E41CA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AADD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909E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35+400</w:t>
            </w:r>
          </w:p>
          <w:p w14:paraId="0E25B6F2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2893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64E6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3ADF920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F6E6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9C71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4814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42DD6" w14:textId="77777777" w:rsidR="00FF5256" w:rsidRDefault="00FF5256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4D47" w14:textId="77777777" w:rsidR="00FF5256" w:rsidRPr="009E41CA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4ACC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622F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  <w:p w14:paraId="6A01521B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B604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EA572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0EBE7ACD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4459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9F0C3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2802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98CEC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6CB01C6A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F0D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9 </w:t>
            </w:r>
          </w:p>
          <w:p w14:paraId="78A94163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E6D67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B467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09ECC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8C79C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CF927D4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B6C1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F15E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  <w:p w14:paraId="4F8C622A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B5E1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63A8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Ciocăneşti -</w:t>
            </w:r>
          </w:p>
          <w:p w14:paraId="69602BF3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F64D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A677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1E97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4F18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82AA8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0CE52421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BDB8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FD2F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  <w:p w14:paraId="6D50B688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8407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EDDE" w14:textId="77777777" w:rsidR="00FF5256" w:rsidRDefault="00FF5256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11A6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BE964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5843D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C2A4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0D68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14DAB77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B531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0346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728A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F75F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</w:t>
            </w:r>
          </w:p>
          <w:p w14:paraId="1A71A5D2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4F32682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0C1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09C8E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A5CA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04AF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3804B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78CB3ABA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D57C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ED68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6AF19641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35E5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7CD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-</w:t>
            </w:r>
          </w:p>
          <w:p w14:paraId="06EF239D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5EEAA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C52C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62BE3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6387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1780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66E89F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8D860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9672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5667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6FBB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23B294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9807" w14:textId="77777777" w:rsidR="00FF5256" w:rsidRPr="00A165AE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1039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1FB6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947C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C2D3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CFEA83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A86B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CC2B3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47+400</w:t>
            </w:r>
          </w:p>
          <w:p w14:paraId="5A261ED9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522A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B4E2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775DE83D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5775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018A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E367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298D9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79AD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52377A6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C23B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4E7E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F166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7D5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F0F6D28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9B7B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9294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09E2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264E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E33E9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7A469C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F3CE2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6.</w:t>
            </w:r>
          </w:p>
        </w:tc>
      </w:tr>
      <w:tr w:rsidR="00FF5256" w14:paraId="2CBDB9B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17B7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8DD7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3A15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34B0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5AEFD8E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2494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1FC22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914B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EE7F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488A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A9BE22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EFFCAF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6, 7 și 8.</w:t>
            </w:r>
          </w:p>
        </w:tc>
      </w:tr>
      <w:tr w:rsidR="00FF5256" w14:paraId="329D072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69CA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28BA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1FD8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E64C2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123C1E4D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2FD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0F1D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8921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764D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5478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3F5A09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6DC7F5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și 8.</w:t>
            </w:r>
          </w:p>
        </w:tc>
      </w:tr>
      <w:tr w:rsidR="00FF5256" w14:paraId="7B5D597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83477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9625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C5E9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4586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2C5A0344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1C86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0BD5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CB55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7DBC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4088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6273D4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02755D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și 10.</w:t>
            </w:r>
          </w:p>
        </w:tc>
      </w:tr>
      <w:tr w:rsidR="00FF5256" w14:paraId="3FFBB6A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D431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2ADA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B8E0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2E63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D5F4A9A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F073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0BE6B61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4EF7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34B2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57C5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08DD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FB007F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4EC58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FF5256" w14:paraId="406BD55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A5DB6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E86E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B195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710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4236FEF7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2E22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D56B779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34 / 42 </w:t>
            </w:r>
          </w:p>
          <w:p w14:paraId="02C99718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0AB62A32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97D75AB" w14:textId="77777777" w:rsidR="00FF5256" w:rsidRPr="00A165AE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DFC1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B401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427D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86AC2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847AE7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5 - 9.</w:t>
            </w:r>
          </w:p>
        </w:tc>
      </w:tr>
      <w:tr w:rsidR="00FF5256" w14:paraId="64C38EC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751B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4D40" w14:textId="77777777" w:rsidR="00FF5256" w:rsidRDefault="00FF5256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49+700</w:t>
            </w:r>
          </w:p>
          <w:p w14:paraId="30024BD2" w14:textId="77777777" w:rsidR="00FF5256" w:rsidRDefault="00FF5256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7A46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B81A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B421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84B67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7A2C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B5F7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7F40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036C750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F136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6FB2" w14:textId="77777777" w:rsidR="00FF5256" w:rsidRDefault="00FF5256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52+850</w:t>
            </w:r>
          </w:p>
          <w:p w14:paraId="527BD9A7" w14:textId="77777777" w:rsidR="00FF5256" w:rsidRDefault="00FF5256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BB46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63F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E39B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569F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FD22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EE65B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0534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1CA4273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79C4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52AF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52B7CE6D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7170B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ECF8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7B7EB630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564F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ECBE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F8E8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ACBD9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2F82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Se respectă doar cu primul vehicul din componența trenului.</w:t>
            </w:r>
          </w:p>
        </w:tc>
      </w:tr>
      <w:tr w:rsidR="00FF5256" w14:paraId="161CDA84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426C5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2A1C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4624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C858" w14:textId="77777777" w:rsidR="00FF5256" w:rsidRDefault="00FF5256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1E3195C9" w14:textId="77777777" w:rsidR="00FF5256" w:rsidRDefault="00FF5256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143D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484B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40E2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58+960</w:t>
            </w:r>
          </w:p>
          <w:p w14:paraId="1FD8FD9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44085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2BE6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58+990.</w:t>
            </w:r>
          </w:p>
        </w:tc>
      </w:tr>
      <w:tr w:rsidR="00FF5256" w14:paraId="30E4D031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CA20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151A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5A70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A6C47" w14:textId="77777777" w:rsidR="00FF5256" w:rsidRDefault="00FF5256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79F8C7B7" w14:textId="77777777" w:rsidR="00FF5256" w:rsidRDefault="00FF5256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B549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18A75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9BA4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59+600</w:t>
            </w:r>
          </w:p>
          <w:p w14:paraId="4C04ED6B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1209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E03F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59+625.</w:t>
            </w:r>
          </w:p>
        </w:tc>
      </w:tr>
      <w:tr w:rsidR="00FF5256" w14:paraId="18ABA349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B294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BC3E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869E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2B0D" w14:textId="77777777" w:rsidR="00FF5256" w:rsidRDefault="00FF5256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3A95486C" w14:textId="77777777" w:rsidR="00FF5256" w:rsidRDefault="00FF5256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821A4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5237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E651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27ED7F34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B632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80DD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63+370.</w:t>
            </w:r>
          </w:p>
        </w:tc>
      </w:tr>
      <w:tr w:rsidR="00FF5256" w14:paraId="6084CE77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EAE2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9EE5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72E9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72591" w14:textId="77777777" w:rsidR="00FF5256" w:rsidRDefault="00FF5256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52C90C1C" w14:textId="77777777" w:rsidR="00FF5256" w:rsidRDefault="00FF5256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5F4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BBE4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0905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65+850</w:t>
            </w:r>
          </w:p>
          <w:p w14:paraId="3173F3F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FFF9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5DFBA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65+875.</w:t>
            </w:r>
          </w:p>
        </w:tc>
      </w:tr>
      <w:tr w:rsidR="00FF5256" w14:paraId="447716F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9AA6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AFF8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69+230</w:t>
            </w:r>
          </w:p>
          <w:p w14:paraId="3D597285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B1F5A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7AAB" w14:textId="77777777" w:rsidR="00FF5256" w:rsidRDefault="00FF5256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A3B9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D37C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2FBC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2A85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0762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405DE1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C054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16E2" w14:textId="77777777" w:rsidR="00FF5256" w:rsidRDefault="00FF5256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90B3" w14:textId="77777777" w:rsidR="00FF5256" w:rsidRDefault="00FF5256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1080" w14:textId="77777777" w:rsidR="00FF5256" w:rsidRDefault="00FF5256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 peste</w:t>
            </w:r>
          </w:p>
          <w:p w14:paraId="65FFC06F" w14:textId="77777777" w:rsidR="00FF5256" w:rsidRDefault="00FF5256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5C89" w14:textId="77777777" w:rsidR="00FF5256" w:rsidRDefault="00FF5256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8B111" w14:textId="77777777" w:rsidR="00FF5256" w:rsidRPr="000625F2" w:rsidRDefault="00FF5256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7C9D" w14:textId="77777777" w:rsidR="00FF5256" w:rsidRDefault="00FF5256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69+250</w:t>
            </w:r>
          </w:p>
          <w:p w14:paraId="72329004" w14:textId="77777777" w:rsidR="00FF5256" w:rsidRDefault="00FF5256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CDEF" w14:textId="77777777" w:rsidR="00FF5256" w:rsidRDefault="00FF5256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13A1" w14:textId="77777777" w:rsidR="00FF5256" w:rsidRDefault="00FF5256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5CD85C3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68AC0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B288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C985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E368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0A3202CC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02E2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romb bretea</w:t>
            </w:r>
          </w:p>
          <w:p w14:paraId="51556979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9-11-7-13 </w:t>
            </w:r>
          </w:p>
          <w:p w14:paraId="54BC2AD6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1C43273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abate-rile </w:t>
            </w:r>
          </w:p>
          <w:p w14:paraId="6ED05664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98F3AC1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E4D8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E711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64A6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F65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25301DB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76FB1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C9D7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36B7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DCD4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0AA77C66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565BFE30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6CED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 </w:t>
            </w:r>
          </w:p>
          <w:p w14:paraId="29E692BF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6A47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E4CF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A9D3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C836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ABA12C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LFI SC Mairon SA.</w:t>
            </w:r>
          </w:p>
        </w:tc>
      </w:tr>
      <w:tr w:rsidR="00FF5256" w14:paraId="08902B3E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058D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C7A4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7BB1E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2DE3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1E073BF4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1693B4FE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3456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94BACB3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0042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A46A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5871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AA09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DC03F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FF5256" w14:paraId="38830DC6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79236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0ED4B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419F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2F79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2310366F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X, </w:t>
            </w:r>
          </w:p>
          <w:p w14:paraId="4005155E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9735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3E2A0DA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8171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B96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4BE0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6AC76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5 - 8.</w:t>
            </w:r>
          </w:p>
        </w:tc>
      </w:tr>
      <w:tr w:rsidR="00FF5256" w14:paraId="0602EE20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35C8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ECC3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A3AC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C51F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4677DC40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609B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29</w:t>
            </w:r>
          </w:p>
          <w:p w14:paraId="3D0C26F3" w14:textId="77777777" w:rsidR="00FF5256" w:rsidRPr="00FA5543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F0FDF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9E74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83B6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A019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si 7</w:t>
            </w:r>
          </w:p>
        </w:tc>
      </w:tr>
      <w:tr w:rsidR="00FF5256" w14:paraId="60080DC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EBA9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8869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1211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DBA3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5C57BE4D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  <w:p w14:paraId="2D2C71C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D487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14 </w:t>
            </w:r>
          </w:p>
          <w:p w14:paraId="432A0999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F0228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8EA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5EA7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EDEE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B9A553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FF5256" w14:paraId="1969D8AE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6A1EE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F83D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5E84A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5E8F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5E118191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8DE9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16, 18, 20 </w:t>
            </w:r>
          </w:p>
          <w:p w14:paraId="23E5159D" w14:textId="77777777" w:rsidR="00FF5256" w:rsidRPr="009E41CA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E614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5007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F050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09BF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CFEADAE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A3B18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BDD0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DA4E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AEB61" w14:textId="77777777" w:rsidR="00FF5256" w:rsidRPr="006E4185" w:rsidRDefault="00FF5256" w:rsidP="00AD4FEF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sz w:val="20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CA9E" w14:textId="77777777" w:rsidR="00FF5256" w:rsidRPr="009E41CA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FC32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DA1C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70+490</w:t>
            </w:r>
          </w:p>
          <w:p w14:paraId="6C3C5D1B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CB517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1CED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E5422F8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B02B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5829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58EADE28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8663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6659" w14:textId="77777777" w:rsidR="00FF5256" w:rsidRDefault="00FF5256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2AC4" w14:textId="77777777" w:rsidR="00FF5256" w:rsidRPr="009E41CA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7128" w14:textId="77777777" w:rsidR="00FF5256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B7BD" w14:textId="77777777" w:rsidR="00FF5256" w:rsidRDefault="00FF5256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ADF2" w14:textId="77777777" w:rsidR="00FF5256" w:rsidRPr="000625F2" w:rsidRDefault="00FF5256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E00C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FF5256" w14:paraId="7AC07A3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729D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C7E1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3CA39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1AB20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A9DE" w14:textId="77777777" w:rsidR="00FF5256" w:rsidRPr="009E41CA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68D1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D21F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5C55E8F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374C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43EF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FF5256" w14:paraId="20E6124C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C2A8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6F7C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DAB0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3687A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C08A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B64E415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C563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0C94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6AA6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36D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4 - 7.</w:t>
            </w:r>
          </w:p>
        </w:tc>
      </w:tr>
      <w:tr w:rsidR="00FF5256" w14:paraId="0E16E241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B8B0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11EE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90B4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40E6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3C28ACF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71D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5DCE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7AF3B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4CF6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742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80B119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6.</w:t>
            </w:r>
          </w:p>
        </w:tc>
      </w:tr>
      <w:tr w:rsidR="00FF5256" w14:paraId="53EDEBD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286BF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0A8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BF45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BF49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103D523A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347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351985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2228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445B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1939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621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5B0A03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9BE006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4 - 6.</w:t>
            </w:r>
          </w:p>
        </w:tc>
      </w:tr>
      <w:tr w:rsidR="00FF5256" w14:paraId="20B9A325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E8B7F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895D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82C9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363B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1B4F4DC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84B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A3306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33E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5D77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86AE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0E033BD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4856E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8F4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40C1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FB29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Călineşti</w:t>
            </w:r>
          </w:p>
          <w:p w14:paraId="320845F0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CD5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9BE9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B058D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0BCC6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EDD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 abătute.</w:t>
            </w:r>
          </w:p>
        </w:tc>
      </w:tr>
      <w:tr w:rsidR="00FF5256" w14:paraId="1C482445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CEA0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985B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DB8CB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2681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E5C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BEA2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47A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99+500</w:t>
            </w:r>
          </w:p>
          <w:p w14:paraId="003EED2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7A9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882B" w14:textId="77777777" w:rsidR="00FF5256" w:rsidRDefault="00FF5256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0AACA525" w14:textId="77777777" w:rsidR="00FF5256" w:rsidRPr="003A43BB" w:rsidRDefault="00FF5256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FF5256" w14:paraId="60C92E22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2028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5963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0BAA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28A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51FD419C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EE3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8714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CEAD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9677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4859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214D03A8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BCA36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936C1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92B6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08B0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46552719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BC9B7C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5B5C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între călcâiul sch.  15 </w:t>
            </w:r>
          </w:p>
          <w:p w14:paraId="4D699AE2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AE5C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8EC9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4FA4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514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07A64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şi 2 </w:t>
            </w:r>
          </w:p>
          <w:p w14:paraId="1B83908C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F5256" w14:paraId="639D9BA0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11BC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1AA2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A1A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481C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053B20FC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099C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A168A01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6DB9042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4A6B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ED9E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8C541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160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2A7B6B7A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32DA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93FD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0CA0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4D69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Costești</w:t>
            </w:r>
          </w:p>
          <w:p w14:paraId="0AFC9595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1FD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DE9431C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785E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76E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C6412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CC99" w14:textId="77777777" w:rsidR="00FF5256" w:rsidRPr="00860983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30DD0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Cap Y, liniile 3 - 5 </w:t>
            </w:r>
          </w:p>
          <w:p w14:paraId="659D22E6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Fâlfani L 101 și </w:t>
            </w:r>
          </w:p>
          <w:p w14:paraId="5850AFF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>direc</w:t>
            </w:r>
            <w:r>
              <w:rPr>
                <w:b/>
                <w:bCs/>
                <w:i/>
                <w:iCs/>
                <w:sz w:val="20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L 110.</w:t>
            </w:r>
          </w:p>
        </w:tc>
      </w:tr>
      <w:tr w:rsidR="00FF5256" w14:paraId="5C4D34F4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EB81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98F1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132+800</w:t>
            </w:r>
          </w:p>
          <w:p w14:paraId="5A9930A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BEC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09E88" w14:textId="77777777" w:rsidR="00FF5256" w:rsidRDefault="00FF5256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9C0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3889D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B5FF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ABA2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684D" w14:textId="77777777" w:rsidR="00FF5256" w:rsidRPr="00860983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5AD91DE6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4C76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2F9D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7CF66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6688" w14:textId="77777777" w:rsidR="00FF5256" w:rsidRDefault="00FF5256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272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E268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5E1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5593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AB3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309B93E7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D91E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2489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141+400</w:t>
            </w:r>
          </w:p>
          <w:p w14:paraId="49A68F0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1421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F0E3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DF19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A97B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C6FF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1362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5C0F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4077E206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C056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7EA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152+400</w:t>
            </w:r>
          </w:p>
          <w:p w14:paraId="2077BD9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F311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A945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Hârsești - Corbu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F8A9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AA7C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128B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D1A84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0BE3" w14:textId="77777777" w:rsidR="00FF5256" w:rsidRPr="00860983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8DF1CE2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E2DC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F43B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3AE6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5DA0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Corbu</w:t>
            </w:r>
          </w:p>
          <w:p w14:paraId="1D079553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4E9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EEBF4F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4FB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D05B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014A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5C7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4</w:t>
            </w:r>
          </w:p>
          <w:p w14:paraId="2587E16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FF5256" w14:paraId="6FE85990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FC97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1BAC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8820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B0A0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Sineşti</w:t>
            </w:r>
          </w:p>
          <w:p w14:paraId="27EC25DA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974F35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0D9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7AE0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CA7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81C3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EEB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384FB5C4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D1FD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A74E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162+900</w:t>
            </w:r>
          </w:p>
          <w:p w14:paraId="5BD357B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F566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B35CC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BDAF5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A89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976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3ABC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22EE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4C706CC8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E79C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297B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168+500</w:t>
            </w:r>
          </w:p>
          <w:p w14:paraId="329A3D69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A3EF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7E9E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4F653A3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si  Potcoava – Bălteni Olt</w:t>
            </w:r>
          </w:p>
          <w:p w14:paraId="7976BD52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EA39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B7B3A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36D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969E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1460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20D02DDF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208E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B0A3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613C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3D1A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792FBD1F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54B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A93E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1B06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2315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90EE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1</w:t>
            </w:r>
          </w:p>
          <w:p w14:paraId="52FBCC0F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F5256" w14:paraId="531D6EC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965B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112CC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121F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30C52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048C968F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2078AD9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31D4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F8C5FC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B70E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526D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FE3B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072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0FEF9756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F187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94D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F0347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885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0AD471B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131C0401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5183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DC72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AA52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12B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9561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542176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83B3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527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2F440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249A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Bălteni</w:t>
            </w:r>
          </w:p>
          <w:p w14:paraId="67E5EA41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A58B64C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6770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ECEE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58CD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915B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249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447C7511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E239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B7EB3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5246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189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Recea</w:t>
            </w:r>
          </w:p>
          <w:p w14:paraId="6FD0B4B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A1BC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3F3728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8418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86A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9658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8F3B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0730AB6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F493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9EB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C14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7341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7D9534A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61F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8AF7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E2B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A781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C09A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3DE3357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CDD4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2831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A21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02DC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4E2880F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89C23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0BAAFB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în </w:t>
            </w:r>
          </w:p>
          <w:p w14:paraId="04F4313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CFC4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624D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047B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7BABA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FF5256" w14:paraId="631A8CA2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92B5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155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AF13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9F4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217D4DC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8 </w:t>
            </w:r>
          </w:p>
          <w:p w14:paraId="5F1D880F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98D35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AD0FE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769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624A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65C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2F639AAE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22109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054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3DD1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6565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3586D82A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FA27F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27, 33,  22 </w:t>
            </w:r>
          </w:p>
          <w:p w14:paraId="05A99072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22A1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63AF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31A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927C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3 - 11  primiri - expedieri.</w:t>
            </w:r>
          </w:p>
        </w:tc>
      </w:tr>
      <w:tr w:rsidR="00FF5256" w14:paraId="6920907E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1D3F7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5A8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0F43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160D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2FED20B3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C51E3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EAE49A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83DB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298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BFAA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9A942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3F344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7 - 11</w:t>
            </w:r>
          </w:p>
          <w:p w14:paraId="4BC53F7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FF5256" w14:paraId="6C939BFA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30EE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D74E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91B1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22A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05A0EAA3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28D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969675E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61E1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E1AF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D49C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3CEF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5 - 11 primiri – expedieri.</w:t>
            </w:r>
          </w:p>
        </w:tc>
      </w:tr>
      <w:tr w:rsidR="00FF5256" w14:paraId="622F649A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A919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17D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ABBC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253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4DB36142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F63E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9D7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8CB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2D2F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42B6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8 - 15</w:t>
            </w:r>
          </w:p>
          <w:p w14:paraId="3720036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FF5256" w14:paraId="36089203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4E26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D859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D8A6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3E22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Milcov, linia 1 </w:t>
            </w:r>
          </w:p>
          <w:p w14:paraId="23F57280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4B4E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FF3A8A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A0D26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35A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597B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F8972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06D722AF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4E64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A08E1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5C35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3E23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Slătioara</w:t>
            </w:r>
          </w:p>
          <w:p w14:paraId="11DD9950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D4F484F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5EC05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38C5641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DEAA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24E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A994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6FA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22D03A87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3718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4AF1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205+450</w:t>
            </w:r>
          </w:p>
          <w:p w14:paraId="7C47D45E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0BAA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59CA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65E07CD6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  <w:p w14:paraId="70221181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740D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1009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DFAC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F7805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C039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C1FB3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Staţie paralelogram.</w:t>
            </w:r>
          </w:p>
        </w:tc>
      </w:tr>
      <w:tr w:rsidR="00FF5256" w14:paraId="440407B4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2035E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FB13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DE26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0DE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1E8C364E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C0A95" w14:textId="77777777" w:rsidR="00FF5256" w:rsidRDefault="00FF5256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CFEAB1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EE65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6C64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E7AE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F6A0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FF5256" w14:paraId="0B772654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86B57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D87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7B10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FE3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15863385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3221F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3F0F0ED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A2F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BD8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76996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8A43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5DFDB0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0CE6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D01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0B1A2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854B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Balş</w:t>
            </w:r>
          </w:p>
          <w:p w14:paraId="7445683B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A56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12257EE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1470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D16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FF2F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92B3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FF5256" w14:paraId="079DE904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39602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902F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219+775</w:t>
            </w:r>
          </w:p>
          <w:p w14:paraId="20EE4387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4D75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834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2C2A2BB6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B4B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C065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4B13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F729C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862A" w14:textId="77777777" w:rsidR="00FF5256" w:rsidRPr="006064A3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11D3DBA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922F24B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0E80A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9A34" w14:textId="77777777" w:rsidR="00FF5256" w:rsidRPr="006064A3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221+910</w:t>
            </w:r>
          </w:p>
          <w:p w14:paraId="23729D2D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8A7B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874B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28F036C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D40C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97D8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DF7E2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7EB5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A4EA" w14:textId="77777777" w:rsidR="00FF5256" w:rsidRPr="006064A3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7F2BA9E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259BE645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F133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1615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230+550</w:t>
            </w:r>
          </w:p>
          <w:p w14:paraId="6AA2F453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060C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B16E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Robăneşti-</w:t>
            </w:r>
          </w:p>
          <w:p w14:paraId="38EBB635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E2A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DA84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3B61F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97A2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E990" w14:textId="77777777" w:rsidR="00FF5256" w:rsidRPr="001D28D8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Fără inductori.</w:t>
            </w:r>
          </w:p>
        </w:tc>
      </w:tr>
      <w:tr w:rsidR="00FF5256" w14:paraId="0727986C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DBE4E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9CFD" w14:textId="77777777" w:rsidR="00FF5256" w:rsidRPr="006064A3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69E7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B482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Pieleşti linia 3 </w:t>
            </w:r>
          </w:p>
          <w:p w14:paraId="5125C72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FA89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A792BA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D070E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65F3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E827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07F1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F5256" w14:paraId="61769AE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F21FB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5D4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241+900</w:t>
            </w:r>
          </w:p>
          <w:p w14:paraId="49E1032B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54D3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FD8B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 -</w:t>
            </w:r>
          </w:p>
          <w:p w14:paraId="42207DA3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9C45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FCE7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EAE1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A615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66A6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28832EB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D33A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2CF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D1D9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750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Plaiu Vulcănești</w:t>
            </w:r>
          </w:p>
          <w:p w14:paraId="702E8FD7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267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 </w:t>
            </w:r>
          </w:p>
          <w:p w14:paraId="553C6FED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EBDC1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42C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649E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C2F6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2 și 3 primiri - expedieri, Cap X.</w:t>
            </w:r>
          </w:p>
        </w:tc>
      </w:tr>
      <w:tr w:rsidR="00FF5256" w14:paraId="1332A7E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B431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AA19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3D0742F2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0ACA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CF29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277A2153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474B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CF6D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77DF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14F73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B369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195CABAC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 în  paralelogram.</w:t>
            </w:r>
          </w:p>
        </w:tc>
      </w:tr>
      <w:tr w:rsidR="00FF5256" w14:paraId="06E0061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ED4E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9443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C0C1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93F6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3B22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54FB3714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73 -77-</w:t>
            </w:r>
          </w:p>
          <w:p w14:paraId="447CEF28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A12F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73EC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FC56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30E1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FF5256" w14:paraId="7116E92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D4AD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DF85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AFA7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9EAA" w14:textId="77777777" w:rsidR="00FF5256" w:rsidRDefault="00FF5256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C97B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73BF58D5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EBD4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CEA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9DB5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F5B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28 A la liniile 1 - 4B.</w:t>
            </w:r>
          </w:p>
        </w:tc>
      </w:tr>
      <w:tr w:rsidR="00FF5256" w14:paraId="0887AD2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A92D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E583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94FB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5121C" w14:textId="77777777" w:rsidR="00FF5256" w:rsidRDefault="00FF5256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674AD78" w14:textId="77777777" w:rsidR="00FF5256" w:rsidRDefault="00FF5256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7A48" w14:textId="77777777" w:rsidR="00FF5256" w:rsidRDefault="00FF5256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9730402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9120" w14:textId="77777777" w:rsidR="00FF5256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4EA4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D780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0EF5" w14:textId="77777777" w:rsidR="00FF5256" w:rsidRDefault="00FF5256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78B575" w14:textId="77777777" w:rsidR="00FF5256" w:rsidRDefault="00FF5256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2A către liniile </w:t>
            </w:r>
          </w:p>
          <w:p w14:paraId="17D604E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26 și 27. </w:t>
            </w:r>
          </w:p>
        </w:tc>
      </w:tr>
      <w:tr w:rsidR="00FF5256" w14:paraId="254A3736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555B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79FF" w14:textId="77777777" w:rsidR="00FF5256" w:rsidRDefault="00FF5256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A01BC" w14:textId="77777777" w:rsidR="00FF5256" w:rsidRPr="000625F2" w:rsidRDefault="00FF5256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3176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46433D21" w14:textId="77777777" w:rsidR="00FF5256" w:rsidRDefault="00FF5256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FCD9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7CCCCD9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23, 33,  35, TDJ </w:t>
            </w:r>
          </w:p>
          <w:p w14:paraId="36DB8DA1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/ 49, 45 / 51, sch. 55, 57, 59, 65, 67, 69</w:t>
            </w:r>
          </w:p>
          <w:p w14:paraId="1FD52970" w14:textId="77777777" w:rsidR="00FF5256" w:rsidRDefault="00FF5256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8042" w14:textId="77777777" w:rsidR="00FF5256" w:rsidRDefault="00FF5256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C4442" w14:textId="77777777" w:rsidR="00FF5256" w:rsidRDefault="00FF5256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817B" w14:textId="77777777" w:rsidR="00FF5256" w:rsidRPr="000625F2" w:rsidRDefault="00FF5256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F591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CBAA1F" w14:textId="77777777" w:rsidR="00FF5256" w:rsidRDefault="00FF5256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FF5256" w14:paraId="445407F3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E531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42B9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7658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DE3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FDAD26C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6F66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60960C3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145,147, 149,151 </w:t>
            </w:r>
          </w:p>
          <w:p w14:paraId="40D20855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8982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17E5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739A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9264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A6F00D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FF5256" w14:paraId="00930074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1DE53" w14:textId="77777777" w:rsidR="00FF5256" w:rsidRDefault="00FF5256" w:rsidP="00FF5256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0951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493C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5058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32E401A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C9F0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C146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770A" w14:textId="77777777" w:rsidR="00FF5256" w:rsidRDefault="00FF5256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A7F5" w14:textId="77777777" w:rsidR="00FF5256" w:rsidRPr="000625F2" w:rsidRDefault="00FF5256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1602" w14:textId="77777777" w:rsidR="00FF5256" w:rsidRDefault="00FF5256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2851EAF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4719F1A5" w14:textId="77777777" w:rsidR="00FF5256" w:rsidRPr="002A69B0" w:rsidRDefault="00FF5256" w:rsidP="002A69B0">
      <w:pPr>
        <w:pStyle w:val="Heading1"/>
        <w:spacing w:line="360" w:lineRule="auto"/>
      </w:pPr>
      <w:r>
        <w:t>LINIA 102 A</w:t>
      </w:r>
    </w:p>
    <w:p w14:paraId="495823ED" w14:textId="77777777" w:rsidR="00FF5256" w:rsidRDefault="00FF5256" w:rsidP="00CC7E9F">
      <w:pPr>
        <w:pStyle w:val="Heading1"/>
        <w:spacing w:line="360" w:lineRule="auto"/>
        <w:rPr>
          <w:b w:val="0"/>
          <w:bCs w:val="0"/>
          <w:sz w:val="8"/>
        </w:rPr>
      </w:pPr>
      <w:r>
        <w:t>BRADU DE SUS - BRADU RAFINĂRIE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F5256" w14:paraId="7753574C" w14:textId="77777777">
        <w:trPr>
          <w:cantSplit/>
          <w:trHeight w:val="3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24E5" w14:textId="77777777" w:rsidR="00FF5256" w:rsidRDefault="00FF5256" w:rsidP="00FF5256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514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4807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DFA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CC1E7F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160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53739510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42A645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3957920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F88FFA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sch.   21, 23, 27, 29, 29A, 31,  33, 33A, 37 şi 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F0CB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A13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C1F9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39F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liniile 1A - 14.</w:t>
            </w:r>
          </w:p>
        </w:tc>
      </w:tr>
      <w:tr w:rsidR="00FF5256" w14:paraId="39FFBE7B" w14:textId="77777777">
        <w:trPr>
          <w:cantSplit/>
          <w:trHeight w:val="6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0302" w14:textId="77777777" w:rsidR="00FF5256" w:rsidRDefault="00FF5256" w:rsidP="00FF5256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3C1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37EF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AAE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5ED737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F59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A00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E289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2E14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8D7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6B935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1 A, 2 şi 3.</w:t>
            </w:r>
          </w:p>
        </w:tc>
      </w:tr>
      <w:tr w:rsidR="00FF5256" w14:paraId="25F39293" w14:textId="77777777">
        <w:trPr>
          <w:cantSplit/>
          <w:trHeight w:val="32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3AAB" w14:textId="77777777" w:rsidR="00FF5256" w:rsidRDefault="00FF5256" w:rsidP="00FF5256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68A1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5145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B7C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034525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844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14, 16, 18, 20, 22, 26, 42, 42A </w:t>
            </w:r>
          </w:p>
          <w:p w14:paraId="3CABA71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035DDD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4D8D768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BE1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E3B0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E1CD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2FE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8517E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- 24.</w:t>
            </w:r>
          </w:p>
        </w:tc>
      </w:tr>
      <w:tr w:rsidR="00FF5256" w14:paraId="7D7D0480" w14:textId="77777777">
        <w:trPr>
          <w:cantSplit/>
          <w:trHeight w:val="12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AE327" w14:textId="77777777" w:rsidR="00FF5256" w:rsidRDefault="00FF5256" w:rsidP="00FF5256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9092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5A5C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6DE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909727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şi 1 </w:t>
            </w:r>
          </w:p>
          <w:p w14:paraId="5A790B8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679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înce-pând </w:t>
            </w:r>
          </w:p>
          <w:p w14:paraId="6083201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217310C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5656CCB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C4C6" w14:textId="77777777" w:rsidR="00FF5256" w:rsidRPr="0088732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CB8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CD97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E1A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55B5C004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9E0F" w14:textId="77777777" w:rsidR="00FF5256" w:rsidRDefault="00FF5256" w:rsidP="00FF5256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6D2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66AD9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066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64E9B70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52048A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14F0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4B92415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4E2B46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938E" w14:textId="77777777" w:rsidR="00FF5256" w:rsidRPr="0088732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9B0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36F33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DB85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3914CE61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2E33" w14:textId="77777777" w:rsidR="00FF5256" w:rsidRDefault="00FF5256" w:rsidP="00FF5256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1EB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01133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864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461C26D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10ABFC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F01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axul stației până la călcâi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98C9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445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980C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3C12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2F6BF93" w14:textId="77777777">
        <w:trPr>
          <w:cantSplit/>
          <w:trHeight w:val="1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2C56" w14:textId="77777777" w:rsidR="00FF5256" w:rsidRDefault="00FF5256" w:rsidP="00FF5256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7DBE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D02B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B68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4FC8EF4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 </w:t>
            </w:r>
          </w:p>
          <w:p w14:paraId="6A910E6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40F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7E3F331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998F05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4AB2" w14:textId="77777777" w:rsidR="00FF5256" w:rsidRPr="0088732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74D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3933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171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5E6B8EC9" w14:textId="77777777">
        <w:trPr>
          <w:cantSplit/>
          <w:trHeight w:val="6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56E5" w14:textId="77777777" w:rsidR="00FF5256" w:rsidRDefault="00FF5256" w:rsidP="00FF5256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8FF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E667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E32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3C98DC1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 </w:t>
            </w:r>
          </w:p>
          <w:p w14:paraId="4F400E4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1D02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A5D41" w14:textId="77777777" w:rsidR="00FF5256" w:rsidRPr="0088732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8433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0641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9A9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BA56E12" w14:textId="77777777">
        <w:trPr>
          <w:cantSplit/>
          <w:trHeight w:val="33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ADE1" w14:textId="77777777" w:rsidR="00FF5256" w:rsidRDefault="00FF5256" w:rsidP="00FF5256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6A0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96258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99D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400BF1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0BAEF9F2" w14:textId="77777777" w:rsidR="00FF5256" w:rsidRPr="0088732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8732A">
              <w:rPr>
                <w:b/>
                <w:bCs/>
                <w:sz w:val="20"/>
              </w:rPr>
              <w:t>primiri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7BA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64106F9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596DD1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7AC62E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A79D" w14:textId="77777777" w:rsidR="00FF5256" w:rsidRPr="0088732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0E7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AFD85" w14:textId="77777777" w:rsidR="00FF5256" w:rsidRPr="0005248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B9E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47C927D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2A12BD64" w14:textId="77777777" w:rsidR="00FF5256" w:rsidRDefault="00FF5256" w:rsidP="00D76EC7">
      <w:pPr>
        <w:pStyle w:val="Heading1"/>
        <w:spacing w:line="360" w:lineRule="auto"/>
      </w:pPr>
      <w:r>
        <w:t>LINIA 102 B</w:t>
      </w:r>
    </w:p>
    <w:p w14:paraId="2BF880F8" w14:textId="77777777" w:rsidR="00FF5256" w:rsidRDefault="00FF5256" w:rsidP="007E2181">
      <w:pPr>
        <w:pStyle w:val="Heading1"/>
        <w:spacing w:line="360" w:lineRule="auto"/>
        <w:rPr>
          <w:b w:val="0"/>
          <w:bCs w:val="0"/>
          <w:sz w:val="8"/>
        </w:rPr>
      </w:pPr>
      <w:r>
        <w:t>PÂRVU - BRADU RAFINĂRIE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4"/>
        <w:gridCol w:w="870"/>
        <w:gridCol w:w="753"/>
        <w:gridCol w:w="870"/>
        <w:gridCol w:w="756"/>
        <w:gridCol w:w="2490"/>
      </w:tblGrid>
      <w:tr w:rsidR="00FF5256" w14:paraId="616DA942" w14:textId="77777777">
        <w:trPr>
          <w:cantSplit/>
          <w:trHeight w:val="397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6330" w14:textId="77777777" w:rsidR="00FF5256" w:rsidRDefault="00FF5256" w:rsidP="00FF5256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2120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D46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7E8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21E3F37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B75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2D29EE7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3CADD48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73BEE03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CAD498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21, 23,  27, 29, 29A, 31, 33, 33A, 37 şi 73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3B2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2E8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3DE7" w14:textId="77777777" w:rsidR="00FF5256" w:rsidRPr="002E38A0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6B4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64A07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 - 14.</w:t>
            </w:r>
          </w:p>
        </w:tc>
      </w:tr>
      <w:tr w:rsidR="00FF5256" w14:paraId="52EF4771" w14:textId="77777777">
        <w:trPr>
          <w:cantSplit/>
          <w:trHeight w:val="113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3E9D" w14:textId="77777777" w:rsidR="00FF5256" w:rsidRDefault="00FF5256" w:rsidP="00FF5256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ED9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A568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B6CE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29DF03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A2E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77B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F5C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A943" w14:textId="77777777" w:rsidR="00FF5256" w:rsidRPr="002E38A0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86FD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1, 1 A, </w:t>
            </w:r>
          </w:p>
          <w:p w14:paraId="6A4778B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şi 3.</w:t>
            </w:r>
          </w:p>
        </w:tc>
      </w:tr>
      <w:tr w:rsidR="00FF5256" w14:paraId="779C77C0" w14:textId="77777777">
        <w:trPr>
          <w:cantSplit/>
          <w:trHeight w:val="35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AC04" w14:textId="77777777" w:rsidR="00FF5256" w:rsidRDefault="00FF5256" w:rsidP="00FF5256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F9D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2FAF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205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5F0ACA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76F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 14, 16, 18, 20, 22, 26, 42, 42A </w:t>
            </w:r>
          </w:p>
          <w:p w14:paraId="080C6B4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F7B2C5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36131B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D1C1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535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A778" w14:textId="77777777" w:rsidR="00FF5256" w:rsidRPr="002E38A0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541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3F408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1A - 24.</w:t>
            </w:r>
          </w:p>
        </w:tc>
      </w:tr>
      <w:tr w:rsidR="00FF5256" w14:paraId="726A4268" w14:textId="77777777">
        <w:trPr>
          <w:cantSplit/>
          <w:trHeight w:val="2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FDBB" w14:textId="77777777" w:rsidR="00FF5256" w:rsidRDefault="00FF5256" w:rsidP="00FF5256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C7D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A728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67A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1CCE150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liniile 1A şi  1</w:t>
            </w:r>
            <w:r w:rsidRPr="006F437A">
              <w:rPr>
                <w:b/>
                <w:bCs/>
                <w:sz w:val="18"/>
                <w:szCs w:val="18"/>
              </w:rPr>
              <w:t xml:space="preserve"> </w:t>
            </w:r>
          </w:p>
          <w:p w14:paraId="2909C9EC" w14:textId="77777777" w:rsidR="00FF5256" w:rsidRPr="00473804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4196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înce-</w:t>
            </w:r>
          </w:p>
          <w:p w14:paraId="07A081B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pând </w:t>
            </w:r>
          </w:p>
          <w:p w14:paraId="339DA4A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41C2333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5234C18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BA2D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318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F871" w14:textId="77777777" w:rsidR="00FF5256" w:rsidRPr="002E38A0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A5D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3F1289F" w14:textId="77777777">
        <w:trPr>
          <w:cantSplit/>
          <w:trHeight w:val="18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8D82" w14:textId="77777777" w:rsidR="00FF5256" w:rsidRDefault="00FF5256" w:rsidP="00FF5256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ACA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BF2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4487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B7D86B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69A57025" w14:textId="77777777" w:rsidR="00FF5256" w:rsidRPr="00473804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239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547E442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B086B8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BCBC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55F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73CA" w14:textId="77777777" w:rsidR="00FF5256" w:rsidRPr="002E38A0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EF9C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77F37BF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5A17" w14:textId="77777777" w:rsidR="00FF5256" w:rsidRDefault="00FF5256" w:rsidP="00FF5256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07A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C58A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2A5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6FABC2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3C0FF40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EF8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63C10E9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axul stației până la călcâi sch. 22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91D3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EC6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C6FF" w14:textId="77777777" w:rsidR="00FF5256" w:rsidRPr="002E38A0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E07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28BCD72D" w14:textId="77777777">
        <w:trPr>
          <w:cantSplit/>
          <w:trHeight w:val="1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8725" w14:textId="77777777" w:rsidR="00FF5256" w:rsidRDefault="00FF5256" w:rsidP="00FF5256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761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81BE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20E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BAB1CD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</w:t>
            </w:r>
          </w:p>
          <w:p w14:paraId="1E7D9043" w14:textId="77777777" w:rsidR="00FF5256" w:rsidRPr="00473804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2A7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6AACEB3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6C7B53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762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0C4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11C2" w14:textId="77777777" w:rsidR="00FF5256" w:rsidRPr="002E38A0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ECA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4C12B131" w14:textId="77777777">
        <w:trPr>
          <w:cantSplit/>
          <w:trHeight w:val="12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7B3A2" w14:textId="77777777" w:rsidR="00FF5256" w:rsidRDefault="00FF5256" w:rsidP="00FF5256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495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28E8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1CC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A0AF51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</w:t>
            </w:r>
          </w:p>
          <w:p w14:paraId="4169A9E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08D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BBDE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586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1DF7" w14:textId="77777777" w:rsidR="00FF5256" w:rsidRPr="002E38A0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6F9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49B2D8C0" w14:textId="77777777">
        <w:trPr>
          <w:cantSplit/>
          <w:trHeight w:val="19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48264" w14:textId="77777777" w:rsidR="00FF5256" w:rsidRDefault="00FF5256" w:rsidP="00FF5256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AE4C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7BE2C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77EF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2FDBF0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5B96B427" w14:textId="77777777" w:rsidR="00FF5256" w:rsidRPr="005B65A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5B65A6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2DF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33130A0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C7423C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0E8C76F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78BC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951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A609" w14:textId="77777777" w:rsidR="00FF5256" w:rsidRPr="002E38A0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5809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D322B11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4AEB67BA" w14:textId="77777777" w:rsidR="00FF5256" w:rsidRDefault="00FF5256" w:rsidP="00410133">
      <w:pPr>
        <w:pStyle w:val="Heading1"/>
        <w:spacing w:line="360" w:lineRule="auto"/>
      </w:pPr>
      <w:r>
        <w:lastRenderedPageBreak/>
        <w:t>LINIA 108</w:t>
      </w:r>
    </w:p>
    <w:p w14:paraId="43F72F93" w14:textId="77777777" w:rsidR="00FF5256" w:rsidRDefault="00FF5256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F5256" w:rsidRPr="00F80ACE" w14:paraId="57DF9551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EE8B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4A0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101+208</w:t>
            </w:r>
          </w:p>
          <w:p w14:paraId="1868A804" w14:textId="77777777" w:rsidR="00FF5256" w:rsidRPr="001571B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612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8B0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Goleşti -</w:t>
            </w:r>
          </w:p>
          <w:p w14:paraId="5CC45DE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FC4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0072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F39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1AC8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619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5AFDDBA1" w14:textId="77777777" w:rsidR="00FF5256" w:rsidRPr="00F80ACE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F80ACE" w14:paraId="643A1D87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187F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925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2AAA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D351" w14:textId="77777777" w:rsidR="00FF5256" w:rsidRDefault="00FF5256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98CD" w14:textId="77777777" w:rsidR="00FF5256" w:rsidRDefault="00FF5256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5D7CA2A" w14:textId="77777777" w:rsidR="00FF5256" w:rsidRDefault="00FF5256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sch.3 până la călcâi</w:t>
            </w:r>
          </w:p>
          <w:p w14:paraId="127370F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A1E7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0EC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FB6C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3AFF" w14:textId="77777777" w:rsidR="00FF5256" w:rsidRPr="00F80ACE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F5256" w14:paraId="57A2DEAB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BC88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63E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107+600</w:t>
            </w:r>
          </w:p>
          <w:p w14:paraId="7F208A9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03F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383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I.C. Brătianu - </w:t>
            </w:r>
          </w:p>
          <w:p w14:paraId="178EDBD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7C6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74B3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BA3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8D62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91B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</w:t>
            </w:r>
            <w:r>
              <w:rPr>
                <w:b/>
                <w:bCs/>
                <w:iCs/>
                <w:sz w:val="20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</w:rPr>
              <w:t>trenuril</w:t>
            </w:r>
            <w:r>
              <w:rPr>
                <w:b/>
                <w:bCs/>
                <w:iCs/>
                <w:sz w:val="20"/>
              </w:rPr>
              <w:t>e</w:t>
            </w:r>
            <w:r w:rsidRPr="00F80ACE">
              <w:rPr>
                <w:b/>
                <w:bCs/>
                <w:iCs/>
                <w:sz w:val="20"/>
              </w:rPr>
              <w:t xml:space="preserve"> care au în componenţă două locomotive cuplate.</w:t>
            </w:r>
          </w:p>
          <w:p w14:paraId="686DCEC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F1ED3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27E58904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244F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AA89" w14:textId="77777777" w:rsidR="00FF5256" w:rsidRPr="00346ED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40A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B372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30D02BF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3D325C5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903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D05E42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60D7E6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</w:t>
            </w:r>
          </w:p>
          <w:p w14:paraId="3EB7535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(de la km 113+</w:t>
            </w:r>
          </w:p>
          <w:p w14:paraId="1A06131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160 până la km 113+</w:t>
            </w:r>
          </w:p>
          <w:p w14:paraId="7617404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E033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0C1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FF02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ABBD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F5256" w14:paraId="068BC1BF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2ABB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1E5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408E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385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24F62B2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12E1D86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9B9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FCAD7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FA43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A71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0E61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468F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68A6DF7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7316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DD6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53B1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8BA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6BA9B9F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0D9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582CB8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77919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999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D43B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BE1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8640D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18725DF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</w:rPr>
              <w:t xml:space="preserve"> I.C. Brătianu.</w:t>
            </w:r>
          </w:p>
        </w:tc>
      </w:tr>
      <w:tr w:rsidR="00FF5256" w14:paraId="7AB6FC11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9C42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C6FD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3E41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063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1842B06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52F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3595E4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1C3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5F6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32B26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B142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01746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25DBC23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 Stâlpeni.</w:t>
            </w:r>
          </w:p>
        </w:tc>
      </w:tr>
      <w:tr w:rsidR="00FF5256" w14:paraId="4F62FE2A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FF93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9DB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4643A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CA6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00A1C5C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14 </w:t>
            </w:r>
          </w:p>
          <w:p w14:paraId="592C40C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11BDC69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8924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4909E9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3B1FBBF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379D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4FD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A6DE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775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1B965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Uzina de Autoturisme pentru toate convoaiele de manevră.</w:t>
            </w:r>
          </w:p>
        </w:tc>
      </w:tr>
      <w:tr w:rsidR="00FF5256" w:rsidRPr="00884DD1" w14:paraId="024CD734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6F72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2841" w14:textId="77777777" w:rsidR="00FF5256" w:rsidRPr="00E804A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115+600</w:t>
            </w:r>
          </w:p>
          <w:p w14:paraId="1E3A162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06DA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988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19879FB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56A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DAFF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476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E276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995BF" w14:textId="77777777" w:rsidR="00FF5256" w:rsidRPr="00E804A9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804A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E804A9">
              <w:rPr>
                <w:b/>
                <w:bCs/>
                <w:iCs/>
                <w:sz w:val="20"/>
              </w:rPr>
              <w:t>două locomotive cuplate.</w:t>
            </w:r>
          </w:p>
          <w:p w14:paraId="182298CE" w14:textId="77777777" w:rsidR="00FF5256" w:rsidRPr="00884DD1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054DFC" w14:paraId="259D6216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9A7D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9AE1" w14:textId="77777777" w:rsidR="00FF5256" w:rsidRPr="00DD4D1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129+535</w:t>
            </w:r>
          </w:p>
          <w:p w14:paraId="16F1A90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ED5D9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D14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39FF7CC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3B3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6F99C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2B1D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2240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E457" w14:textId="77777777" w:rsidR="00FF5256" w:rsidRPr="00DD4D10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D4D10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DD4D10">
              <w:rPr>
                <w:b/>
                <w:bCs/>
                <w:iCs/>
                <w:sz w:val="20"/>
              </w:rPr>
              <w:t>două locomotive cuplate.</w:t>
            </w:r>
          </w:p>
          <w:p w14:paraId="342FB772" w14:textId="77777777" w:rsidR="00FF5256" w:rsidRPr="00054DFC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54DF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054DFC" w14:paraId="4EA6A43B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BF62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E0D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129+917</w:t>
            </w:r>
          </w:p>
          <w:p w14:paraId="4557F0C5" w14:textId="77777777" w:rsidR="00FF5256" w:rsidRPr="00DD4D1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818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2926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Stâlpeni -</w:t>
            </w:r>
          </w:p>
          <w:p w14:paraId="567667C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531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C9757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BE9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ACD5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122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FF5256" w:rsidRPr="00054DFC" w14:paraId="7DE01204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5681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825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131+000</w:t>
            </w:r>
          </w:p>
          <w:p w14:paraId="379BC1B0" w14:textId="77777777" w:rsidR="00FF5256" w:rsidRPr="00DD4D1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549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85B6" w14:textId="77777777" w:rsidR="00FF5256" w:rsidRDefault="00FF5256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759A9B5D" w14:textId="77777777" w:rsidR="00FF5256" w:rsidRDefault="00FF5256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72F8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1C4D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74E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FEA9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887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Semnalizată ca limitare de viteză.</w:t>
            </w:r>
          </w:p>
        </w:tc>
      </w:tr>
      <w:tr w:rsidR="00FF5256" w:rsidRPr="00884DD1" w14:paraId="2F49F665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21C9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D917" w14:textId="77777777" w:rsidR="00FF5256" w:rsidRPr="00535AB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137+685</w:t>
            </w:r>
          </w:p>
          <w:p w14:paraId="1EE0FC4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2C98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9B0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2CC17D9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C59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8F6C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BD9F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516A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4A89" w14:textId="77777777" w:rsidR="00FF5256" w:rsidRPr="00535AB9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35AB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535AB9">
              <w:rPr>
                <w:b/>
                <w:bCs/>
                <w:iCs/>
                <w:sz w:val="20"/>
              </w:rPr>
              <w:t>două locomotive cuplate.</w:t>
            </w:r>
          </w:p>
          <w:p w14:paraId="541E73B6" w14:textId="77777777" w:rsidR="00FF5256" w:rsidRPr="00884DD1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63561BBD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E3C09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F9B6" w14:textId="77777777" w:rsidR="00FF5256" w:rsidRPr="00535AB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5B02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BDBC" w14:textId="77777777" w:rsidR="00FF5256" w:rsidRDefault="00FF5256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5C32889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19B025D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4A8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A9DF71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F39C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768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C346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25C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F5256" w14:paraId="7B9C6D25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FB92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0F0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FEE57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552C" w14:textId="77777777" w:rsidR="00FF5256" w:rsidRDefault="00FF5256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2F4B6375" w14:textId="77777777" w:rsidR="00FF5256" w:rsidRDefault="00FF5256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şi 3 </w:t>
            </w:r>
          </w:p>
          <w:p w14:paraId="7A335D9C" w14:textId="77777777" w:rsidR="00FF5256" w:rsidRDefault="00FF5256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B2F4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F713ED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75BF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057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8157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E20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07EC38FA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1F66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68B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00EF4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A568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08F608C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61BBA52D" w14:textId="77777777" w:rsidR="00FF5256" w:rsidRDefault="00FF5256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CA09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6A0FA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8676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1BF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5D97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A770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44DCC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1 - 4, peste TDJ </w:t>
            </w:r>
          </w:p>
          <w:p w14:paraId="30D574B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19 / 21 și sch. 27, 18 și 16.</w:t>
            </w:r>
          </w:p>
        </w:tc>
      </w:tr>
      <w:tr w:rsidR="00FF5256" w14:paraId="3725F718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78C9" w14:textId="77777777" w:rsidR="00FF5256" w:rsidRDefault="00FF5256" w:rsidP="00FF5256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5FB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6E6E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5D5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27D26AE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şi 7 </w:t>
            </w:r>
          </w:p>
          <w:p w14:paraId="4E5B343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2E0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23886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D5E6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A36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FB83A" w14:textId="77777777" w:rsidR="00FF5256" w:rsidRPr="00D16CE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B750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685343A" w14:textId="77777777" w:rsidR="00FF5256" w:rsidRPr="00FE25BC" w:rsidRDefault="00FF5256" w:rsidP="00423AC0">
      <w:pPr>
        <w:spacing w:before="40" w:after="40" w:line="192" w:lineRule="auto"/>
        <w:ind w:right="57"/>
        <w:rPr>
          <w:b/>
          <w:sz w:val="20"/>
          <w:szCs w:val="20"/>
        </w:rPr>
      </w:pPr>
    </w:p>
    <w:p w14:paraId="61C046C6" w14:textId="77777777" w:rsidR="00FF5256" w:rsidRDefault="00FF5256" w:rsidP="00815695">
      <w:pPr>
        <w:pStyle w:val="Heading1"/>
        <w:spacing w:line="360" w:lineRule="auto"/>
      </w:pPr>
      <w:r>
        <w:t>LINIA 109</w:t>
      </w:r>
    </w:p>
    <w:p w14:paraId="286808FA" w14:textId="77777777" w:rsidR="00FF5256" w:rsidRDefault="00FF5256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FF5256" w14:paraId="153BE33A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19A4" w14:textId="77777777" w:rsidR="00FF5256" w:rsidRDefault="00FF5256" w:rsidP="00FF5256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729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8FD5" w14:textId="77777777" w:rsidR="00FF5256" w:rsidRPr="001B30CD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AB0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5A9224C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BC1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D1710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2B7A" w14:textId="77777777" w:rsidR="00FF5256" w:rsidRPr="001B30CD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A15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A6A87" w14:textId="77777777" w:rsidR="00FF5256" w:rsidRPr="001B30CD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AF8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358B67A9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F46C" w14:textId="77777777" w:rsidR="00FF5256" w:rsidRDefault="00FF5256" w:rsidP="00FF5256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B09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49D7E" w14:textId="77777777" w:rsidR="00FF5256" w:rsidRPr="001B30CD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AE8A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557C2E8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0CA8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7376C3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A65D" w14:textId="77777777" w:rsidR="00FF5256" w:rsidRPr="001B30CD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FC5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D5DF" w14:textId="77777777" w:rsidR="00FF5256" w:rsidRPr="001B30CD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A97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281E801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491F1" w14:textId="77777777" w:rsidR="00FF5256" w:rsidRDefault="00FF5256" w:rsidP="00FF5256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925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DA12A" w14:textId="77777777" w:rsidR="00FF5256" w:rsidRPr="001B30CD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CC3D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Bascov </w:t>
            </w:r>
          </w:p>
          <w:p w14:paraId="5320F0A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4A2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533A" w14:textId="77777777" w:rsidR="00FF5256" w:rsidRPr="001B30CD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985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D56B" w14:textId="77777777" w:rsidR="00FF5256" w:rsidRPr="001B30CD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0351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CAE6C18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40C6E262" w14:textId="77777777" w:rsidR="00FF5256" w:rsidRDefault="00FF5256" w:rsidP="00815695">
      <w:pPr>
        <w:pStyle w:val="Heading1"/>
        <w:spacing w:line="360" w:lineRule="auto"/>
      </w:pPr>
      <w:r>
        <w:t>LINIA 109 A</w:t>
      </w:r>
    </w:p>
    <w:p w14:paraId="28E7AFBB" w14:textId="77777777" w:rsidR="00FF5256" w:rsidRDefault="00FF5256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VÂLCELE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FF5256" w14:paraId="2CF0DA5A" w14:textId="77777777">
        <w:trPr>
          <w:cantSplit/>
          <w:trHeight w:val="11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6283" w14:textId="77777777" w:rsidR="00FF5256" w:rsidRDefault="00FF5256" w:rsidP="00FF5256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23AA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131+243</w:t>
            </w:r>
          </w:p>
          <w:p w14:paraId="396A1610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145+774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2D78" w14:textId="77777777" w:rsidR="00FF5256" w:rsidRPr="001B30CD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1D4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Vâlcele Y -</w:t>
            </w:r>
          </w:p>
          <w:p w14:paraId="2E3DE79D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Curtea de Argeș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3C1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28D6" w14:textId="77777777" w:rsidR="00FF5256" w:rsidRPr="001B30CD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74F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1A60" w14:textId="77777777" w:rsidR="00FF5256" w:rsidRPr="001B30CD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850F" w14:textId="77777777" w:rsidR="00FF5256" w:rsidRPr="007126D7" w:rsidRDefault="00FF5256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6343C0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EF58371" w14:textId="77777777" w:rsidR="00FF5256" w:rsidRDefault="00FF5256">
      <w:pPr>
        <w:spacing w:before="40" w:line="192" w:lineRule="auto"/>
        <w:ind w:right="57"/>
        <w:rPr>
          <w:sz w:val="20"/>
        </w:rPr>
      </w:pPr>
    </w:p>
    <w:p w14:paraId="3005B17B" w14:textId="77777777" w:rsidR="00FF5256" w:rsidRDefault="00FF5256" w:rsidP="00864E90">
      <w:pPr>
        <w:pStyle w:val="Heading1"/>
        <w:spacing w:line="360" w:lineRule="auto"/>
      </w:pPr>
      <w:r>
        <w:lastRenderedPageBreak/>
        <w:t>LINIA 110</w:t>
      </w:r>
    </w:p>
    <w:p w14:paraId="657698D1" w14:textId="77777777" w:rsidR="00FF5256" w:rsidRDefault="00FF5256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COSTEŞTI - ROŞIORI NORD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4"/>
        <w:gridCol w:w="2202"/>
        <w:gridCol w:w="847"/>
        <w:gridCol w:w="21"/>
        <w:gridCol w:w="798"/>
        <w:gridCol w:w="825"/>
        <w:gridCol w:w="753"/>
        <w:gridCol w:w="2490"/>
      </w:tblGrid>
      <w:tr w:rsidR="00FF5256" w:rsidRPr="006B23DF" w14:paraId="02ED4B2E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81AA" w14:textId="77777777" w:rsidR="00FF5256" w:rsidRPr="006B23DF" w:rsidRDefault="00FF5256" w:rsidP="00FF5256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144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A024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24F5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7A9A49F1" w14:textId="77777777" w:rsidR="00FF5256" w:rsidRPr="006B23DF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Y,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8922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12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08416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3CAD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75EB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6D45" w14:textId="77777777" w:rsidR="00FF5256" w:rsidRPr="006A487D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Afectează intrări - ieşiri </w:t>
            </w:r>
          </w:p>
          <w:p w14:paraId="6540D30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din Cap Y liniile 3 - 5 Costești din direcția Fâlfani L 101 și direcția </w:t>
            </w:r>
            <w:r w:rsidRPr="006A487D">
              <w:rPr>
                <w:b/>
                <w:bCs/>
                <w:i/>
                <w:sz w:val="20"/>
              </w:rPr>
              <w:t xml:space="preserve">Roşiori </w:t>
            </w:r>
            <w:r>
              <w:rPr>
                <w:b/>
                <w:bCs/>
                <w:i/>
                <w:sz w:val="20"/>
              </w:rPr>
              <w:t>Nord</w:t>
            </w:r>
            <w:r w:rsidRPr="006A487D">
              <w:rPr>
                <w:b/>
                <w:bCs/>
                <w:i/>
                <w:sz w:val="20"/>
              </w:rPr>
              <w:t xml:space="preserve"> L 110.</w:t>
            </w:r>
          </w:p>
        </w:tc>
      </w:tr>
      <w:tr w:rsidR="00FF5256" w:rsidRPr="006B23DF" w14:paraId="04A09844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D2B0" w14:textId="77777777" w:rsidR="00FF5256" w:rsidRPr="006B23DF" w:rsidRDefault="00FF5256" w:rsidP="00FF5256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A5D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130+867</w:t>
            </w:r>
          </w:p>
          <w:p w14:paraId="751C371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  <w:p w14:paraId="567B9BA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(101+</w:t>
            </w:r>
          </w:p>
          <w:p w14:paraId="5F0FCF4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307 - pentru</w:t>
            </w:r>
          </w:p>
          <w:p w14:paraId="7C8ECC2C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100)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BB2D7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A98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6C9BE466" w14:textId="77777777" w:rsidR="00FF5256" w:rsidRPr="006B23DF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Roşiori 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06C8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E586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085F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CAF3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AD15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a mai mult de două locomotive cuplate.</w:t>
            </w:r>
          </w:p>
          <w:p w14:paraId="3077F28B" w14:textId="77777777" w:rsidR="00FF5256" w:rsidRPr="006B23DF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6B23DF" w14:paraId="221D58A2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0D0C" w14:textId="77777777" w:rsidR="00FF5256" w:rsidRPr="006B23DF" w:rsidRDefault="00FF5256" w:rsidP="00FF5256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3C8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1513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6F9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Balaci</w:t>
            </w:r>
          </w:p>
          <w:p w14:paraId="2DF8C1A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2 și 3 </w:t>
            </w:r>
          </w:p>
          <w:p w14:paraId="3B2A5240" w14:textId="77777777" w:rsidR="00FF5256" w:rsidRPr="006B23DF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43A1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6449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1477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122A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B58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FF5256" w:rsidRPr="006B23DF" w14:paraId="01F36097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0F19" w14:textId="77777777" w:rsidR="00FF5256" w:rsidRPr="006B23DF" w:rsidRDefault="00FF5256" w:rsidP="00FF5256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208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157+450</w:t>
            </w:r>
          </w:p>
          <w:p w14:paraId="644AAAD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E51B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FEF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Miroși - </w:t>
            </w:r>
          </w:p>
          <w:p w14:paraId="1D4758D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Balaci,</w:t>
            </w:r>
          </w:p>
          <w:p w14:paraId="55282DC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 Balaci</w:t>
            </w:r>
          </w:p>
          <w:p w14:paraId="01705CC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Balaci -</w:t>
            </w:r>
          </w:p>
          <w:p w14:paraId="4EA3BD9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3E3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F91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9BAF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473B9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5074" w14:textId="77777777" w:rsidR="00FF5256" w:rsidRPr="006A487D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FF5256" w:rsidRPr="006B23DF" w14:paraId="09D6539D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2A4A" w14:textId="77777777" w:rsidR="00FF5256" w:rsidRPr="006B23DF" w:rsidRDefault="00FF5256" w:rsidP="00FF5256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43E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0E5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064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2990E5F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4CB0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BD7F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AEDF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4C8B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95EC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6B23DF" w14:paraId="6262EF51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548B" w14:textId="77777777" w:rsidR="00FF5256" w:rsidRPr="006B23DF" w:rsidRDefault="00FF5256" w:rsidP="00FF5256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66A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44B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127F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14467EB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788B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57C5DA8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diag. </w:t>
            </w:r>
          </w:p>
          <w:p w14:paraId="5C5E6B6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12 - 16 și </w:t>
            </w:r>
          </w:p>
          <w:p w14:paraId="2D4B24E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20 - 30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E37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459D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7BC4" w14:textId="77777777" w:rsidR="00FF5256" w:rsidRPr="006B23DF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DEF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14:paraId="41B59CA3" w14:textId="77777777">
        <w:trPr>
          <w:cantSplit/>
          <w:trHeight w:val="4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3CFBE" w14:textId="77777777" w:rsidR="00FF5256" w:rsidRDefault="00FF5256" w:rsidP="00FF5256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734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6109" w14:textId="77777777" w:rsidR="00FF5256" w:rsidRPr="007B601C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B3B8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78D6CEA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DF9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FAC5DE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49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6465" w14:textId="77777777" w:rsidR="00FF5256" w:rsidRPr="0031460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407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1EC0" w14:textId="77777777" w:rsidR="00FF5256" w:rsidRPr="0031460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AB0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9802F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</w:tbl>
    <w:p w14:paraId="3C83D692" w14:textId="77777777" w:rsidR="00FF5256" w:rsidRDefault="00FF5256" w:rsidP="00864E90">
      <w:pPr>
        <w:pStyle w:val="Heading1"/>
        <w:spacing w:line="360" w:lineRule="auto"/>
      </w:pPr>
      <w:r>
        <w:lastRenderedPageBreak/>
        <w:t>LINIA 110 A</w:t>
      </w:r>
    </w:p>
    <w:p w14:paraId="28CB6C4B" w14:textId="77777777" w:rsidR="00FF5256" w:rsidRDefault="00FF5256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ROŞIORI NORD - ROȘIORI 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FF5256" w:rsidRPr="00762927" w14:paraId="460AB297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63724" w14:textId="77777777" w:rsidR="00FF5256" w:rsidRPr="00762927" w:rsidRDefault="00FF5256" w:rsidP="00FF5256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14E7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4BDEF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2F67" w14:textId="77777777" w:rsidR="00FF5256" w:rsidRPr="0076292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55523106" w14:textId="77777777" w:rsidR="00FF5256" w:rsidRPr="0076292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F8C4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34250BC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15 / 17 </w:t>
            </w:r>
          </w:p>
          <w:p w14:paraId="0C41D3E5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C2AB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B0918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89193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5C3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C3E889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FF5256" w:rsidRPr="00762927" w14:paraId="5517085E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2B5D" w14:textId="77777777" w:rsidR="00FF5256" w:rsidRPr="00762927" w:rsidRDefault="00FF5256" w:rsidP="00FF5256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66D3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96E7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E545" w14:textId="77777777" w:rsidR="00FF5256" w:rsidRPr="0076292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6A788199" w14:textId="77777777" w:rsidR="00FF5256" w:rsidRPr="0076292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BC66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peste </w:t>
            </w:r>
            <w:r>
              <w:rPr>
                <w:b/>
                <w:bCs/>
                <w:color w:val="000000"/>
                <w:sz w:val="20"/>
              </w:rPr>
              <w:t>sch. 49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86B86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BEAF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D1298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34F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EBF1F0E" w14:textId="77777777" w:rsidR="00FF5256" w:rsidRPr="0076292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 Cap X.</w:t>
            </w:r>
          </w:p>
        </w:tc>
      </w:tr>
      <w:tr w:rsidR="00FF5256" w:rsidRPr="00762927" w14:paraId="3CE8F012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E566" w14:textId="77777777" w:rsidR="00FF5256" w:rsidRPr="00762927" w:rsidRDefault="00FF5256" w:rsidP="00FF5256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5F6F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AF605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0FB6" w14:textId="77777777" w:rsidR="00FF5256" w:rsidRPr="0076292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7EF0703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7 </w:t>
            </w:r>
          </w:p>
          <w:p w14:paraId="690CCEAE" w14:textId="77777777" w:rsidR="00FF5256" w:rsidRPr="0076292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E31F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E40B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5449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49A3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D93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62927" w14:paraId="03125188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EC67E" w14:textId="77777777" w:rsidR="00FF5256" w:rsidRPr="00762927" w:rsidRDefault="00FF5256" w:rsidP="00FF5256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B574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E946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3FCDE" w14:textId="77777777" w:rsidR="00FF5256" w:rsidRPr="0076292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Est</w:t>
            </w:r>
          </w:p>
          <w:p w14:paraId="60D8B3B4" w14:textId="77777777" w:rsidR="00FF5256" w:rsidRPr="0076292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7472DF52" w14:textId="77777777" w:rsidR="00FF5256" w:rsidRPr="0076292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524F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94EA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A45B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1E9B" w14:textId="77777777" w:rsidR="00FF5256" w:rsidRPr="0076292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62190" w14:textId="77777777" w:rsidR="00FF5256" w:rsidRPr="0076292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70CE7512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0A730F72" w14:textId="77777777" w:rsidR="00FF5256" w:rsidRDefault="00FF5256" w:rsidP="00864E90">
      <w:pPr>
        <w:pStyle w:val="Heading1"/>
        <w:spacing w:line="360" w:lineRule="auto"/>
      </w:pPr>
      <w:r>
        <w:t>LINIA 110 B</w:t>
      </w:r>
    </w:p>
    <w:p w14:paraId="7B245091" w14:textId="77777777" w:rsidR="00FF5256" w:rsidRDefault="00FF5256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ROȘIORI EST - TURNU MĂGURELE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FF5256" w:rsidRPr="00D84313" w14:paraId="725D4A31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3C7CF" w14:textId="77777777" w:rsidR="00FF5256" w:rsidRDefault="00FF5256" w:rsidP="00FF5256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10D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195+466</w:t>
            </w:r>
          </w:p>
          <w:p w14:paraId="27E4BEC3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240+783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F577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99A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D84313">
              <w:rPr>
                <w:b/>
                <w:bCs/>
                <w:color w:val="000000"/>
                <w:sz w:val="20"/>
              </w:rPr>
              <w:t>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301AFAE1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767B4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0F54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2C010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08A5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6BD3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EB434E0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D84313" w14:paraId="145EF2AB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2B50" w14:textId="77777777" w:rsidR="00FF5256" w:rsidRDefault="00FF5256" w:rsidP="00FF5256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A37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195+500</w:t>
            </w:r>
          </w:p>
          <w:p w14:paraId="7941A20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207A3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E670" w14:textId="77777777" w:rsidR="00FF5256" w:rsidRDefault="00FF5256" w:rsidP="00F7787B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7664119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  <w:r>
              <w:rPr>
                <w:b/>
                <w:bCs/>
                <w:color w:val="000000"/>
                <w:sz w:val="20"/>
              </w:rPr>
              <w:t xml:space="preserve"> și  linia 2 directă</w:t>
            </w:r>
          </w:p>
          <w:p w14:paraId="78035220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27D1A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2270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1447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CFB7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9D3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FF5256" w:rsidRPr="00D84313" w14:paraId="7359CFCD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39A1" w14:textId="77777777" w:rsidR="00FF5256" w:rsidRPr="00D84313" w:rsidRDefault="00FF5256" w:rsidP="00FF5256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8F1C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F2CD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5CD7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Roşiori Est</w:t>
            </w:r>
          </w:p>
          <w:p w14:paraId="0032910F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2EF3949D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90C4C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AFD9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1BC9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9C8C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9F58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D84313" w14:paraId="521EF13D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EDB2" w14:textId="77777777" w:rsidR="00FF5256" w:rsidRPr="00D84313" w:rsidRDefault="00FF5256" w:rsidP="00FF5256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BA2D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3B7F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A473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Turnu Măgurele Oraş</w:t>
            </w:r>
          </w:p>
          <w:p w14:paraId="342BA94E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1 și  4</w:t>
            </w:r>
            <w:r w:rsidRPr="00D84313"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0A0AED61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661F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</w:t>
            </w:r>
          </w:p>
          <w:p w14:paraId="47F7A2D4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8A9E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7C94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027E9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06F0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D84313" w14:paraId="2FF57834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9904" w14:textId="77777777" w:rsidR="00FF5256" w:rsidRPr="00D84313" w:rsidRDefault="00FF5256" w:rsidP="00FF5256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D87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  <w:p w14:paraId="4FF1096D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244+260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8884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1BB3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83A8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B7DF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B8F6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6BC4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1319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D84313" w14:paraId="11AEBFBE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3FB9" w14:textId="77777777" w:rsidR="00FF5256" w:rsidRPr="00D84313" w:rsidRDefault="00FF5256" w:rsidP="00FF5256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9E6E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D67A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CB2D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7AC8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diag. 7-15 si TDJ 7/9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E00D4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2AB5F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13A1" w14:textId="77777777" w:rsidR="00FF5256" w:rsidRPr="00D8431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F0991" w14:textId="77777777" w:rsidR="00FF5256" w:rsidRPr="00D84313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77FE9B1C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1659D16D" w14:textId="77777777" w:rsidR="00FF5256" w:rsidRDefault="00FF5256" w:rsidP="000F4DAE">
      <w:pPr>
        <w:pStyle w:val="Heading1"/>
        <w:spacing w:line="360" w:lineRule="auto"/>
      </w:pPr>
      <w:r>
        <w:t>LINIA 111</w:t>
      </w:r>
    </w:p>
    <w:p w14:paraId="0EC402AA" w14:textId="77777777" w:rsidR="00FF5256" w:rsidRDefault="00FF5256" w:rsidP="00FF1C05">
      <w:pPr>
        <w:pStyle w:val="Heading1"/>
        <w:spacing w:line="360" w:lineRule="auto"/>
        <w:rPr>
          <w:b w:val="0"/>
          <w:bCs w:val="0"/>
          <w:sz w:val="8"/>
        </w:rPr>
      </w:pPr>
      <w:r>
        <w:t>ROŞIORI EST - ALEXANDRIA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FF5256" w:rsidRPr="005564C7" w14:paraId="1B198037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6F2DA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466C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840A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F2F33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A0E1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30 în abatere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9A34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74C9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3031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943B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4D35966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2. </w:t>
            </w:r>
          </w:p>
        </w:tc>
      </w:tr>
      <w:tr w:rsidR="00FF5256" w:rsidRPr="005564C7" w14:paraId="42B73FE7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6F82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AA8A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4195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9B59D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  <w:p w14:paraId="2EF922A0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3 și 4 </w:t>
            </w:r>
          </w:p>
          <w:p w14:paraId="26B21EC1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2A8A8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0700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8044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6E86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B88A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5564C7" w14:paraId="2B4B45B0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5C7C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B32D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195+600</w:t>
            </w:r>
          </w:p>
          <w:p w14:paraId="29618CAE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197+500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C60E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CE92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2F617575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C8BE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068D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2DC8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23456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A98C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5564C7" w14:paraId="5E6B41CF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4516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0FCB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202+825</w:t>
            </w:r>
          </w:p>
          <w:p w14:paraId="643ABE6E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202+875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7115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6F46B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-</w:t>
            </w:r>
          </w:p>
          <w:p w14:paraId="16DB72C8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2830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A8DB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B74B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9B00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386D" w14:textId="77777777" w:rsidR="00FF5256" w:rsidRPr="005D2784" w:rsidRDefault="00FF5256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5D2784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690776F3" w14:textId="77777777" w:rsidR="00FF5256" w:rsidRPr="00736DB4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36D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5564C7" w14:paraId="29EFB3B4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93DD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D742E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EDBF4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1846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62F52033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13E82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0C27F658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3, 4 </w:t>
            </w:r>
          </w:p>
          <w:p w14:paraId="74223DD8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8A4B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3EC8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648D7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0CD6" w14:textId="77777777" w:rsidR="00FF5256" w:rsidRPr="00B43314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A0A5870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>la liniile 2 și 3.</w:t>
            </w:r>
          </w:p>
        </w:tc>
      </w:tr>
      <w:tr w:rsidR="00FF5256" w:rsidRPr="005564C7" w14:paraId="242E10ED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D342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8722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FC71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53C4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68E96270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5C725387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5103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BA4E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107D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5031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5E44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5564C7" w14:paraId="12B5EC92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0CBF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BB26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90C0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D79D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6EEA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C86C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A0AA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73E6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05BD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5564C7" w14:paraId="1D26AD27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14666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9B16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211+700</w:t>
            </w:r>
          </w:p>
          <w:p w14:paraId="68E86146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211+750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A2CE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93A6" w14:textId="77777777" w:rsidR="00FF5256" w:rsidRPr="005564C7" w:rsidRDefault="00FF5256" w:rsidP="006272F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F26D6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D04A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539D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98BC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30F3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5564C7" w14:paraId="66F3AE16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D6098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FA699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212+000</w:t>
            </w:r>
          </w:p>
          <w:p w14:paraId="4EA70D54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214+500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72FDF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6E7C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F30E3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343E3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49FC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1F50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26F1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5564C7" w14:paraId="6A032E44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6739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B864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219+000</w:t>
            </w:r>
          </w:p>
          <w:p w14:paraId="2ADCC77F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223+000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0D94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BDAAE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1F0E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0766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8714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C0A5A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1F80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5564C7" w14:paraId="3F3506A9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CC75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A719B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51DA1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668E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30D8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201BD7D1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10, 13 </w:t>
            </w:r>
          </w:p>
          <w:p w14:paraId="67331E74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2F242474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T.D.J. </w:t>
            </w:r>
          </w:p>
          <w:p w14:paraId="18974797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3056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5432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CCDE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3E29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95078BF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>la liniile 2 și  3.</w:t>
            </w:r>
          </w:p>
        </w:tc>
      </w:tr>
      <w:tr w:rsidR="00FF5256" w:rsidRPr="005564C7" w14:paraId="26F06DFC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61F9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92D4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B525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F1606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693CA5E4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56B50121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3F01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F869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8F1D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2380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C8C9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5564C7" w14:paraId="305CF342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82167" w14:textId="77777777" w:rsidR="00FF5256" w:rsidRPr="005564C7" w:rsidRDefault="00FF5256" w:rsidP="00FF5256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69D9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865E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AAA80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271BCEFD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7542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T.D.J.</w:t>
            </w:r>
          </w:p>
          <w:p w14:paraId="6DFF4B67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19 / 21, </w:t>
            </w:r>
          </w:p>
          <w:p w14:paraId="75FC93F1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12 / 14</w:t>
            </w:r>
          </w:p>
          <w:p w14:paraId="75C4898C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şi</w:t>
            </w:r>
          </w:p>
          <w:p w14:paraId="0FDDA996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9E5B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AF21B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E8FA" w14:textId="77777777" w:rsidR="00FF5256" w:rsidRPr="005564C7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7944" w14:textId="77777777" w:rsidR="00FF5256" w:rsidRPr="005564C7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78ECE9E0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1A42FB4C" w14:textId="77777777" w:rsidR="00FF5256" w:rsidRDefault="00FF5256" w:rsidP="00CB56C2">
      <w:pPr>
        <w:pStyle w:val="Heading1"/>
        <w:spacing w:line="360" w:lineRule="auto"/>
      </w:pPr>
      <w:r>
        <w:t>LINIA 111 A</w:t>
      </w:r>
    </w:p>
    <w:p w14:paraId="16AF5AD8" w14:textId="77777777" w:rsidR="00FF5256" w:rsidRDefault="00FF5256" w:rsidP="00CB56C2">
      <w:pPr>
        <w:pStyle w:val="Heading1"/>
        <w:spacing w:line="360" w:lineRule="auto"/>
        <w:rPr>
          <w:b w:val="0"/>
          <w:bCs w:val="0"/>
          <w:sz w:val="8"/>
        </w:rPr>
      </w:pPr>
      <w:r>
        <w:t>ALEXANDRIA - ZIMNICEA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FF5256" w14:paraId="4C943A4D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DED8" w14:textId="77777777" w:rsidR="00FF5256" w:rsidRDefault="00FF5256" w:rsidP="00FF5256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DE29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08EA1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981F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AABE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D66E775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10, 13 </w:t>
            </w:r>
          </w:p>
          <w:p w14:paraId="2FCA425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D5F6DA6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50FE710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70A9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F00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9802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5F8A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A810AA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 3.</w:t>
            </w:r>
          </w:p>
        </w:tc>
      </w:tr>
      <w:tr w:rsidR="00FF5256" w14:paraId="38288DB5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6F11" w14:textId="77777777" w:rsidR="00FF5256" w:rsidRDefault="00FF5256" w:rsidP="00FF5256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C9DF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6306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D66A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48AC7673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B4900BB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CF70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DCCB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412B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FE43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42E7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22C5F968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120EA" w14:textId="77777777" w:rsidR="00FF5256" w:rsidRDefault="00FF5256" w:rsidP="00FF5256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8616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E006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08B8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1F3339B6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BDCF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13354A3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19 / 21, </w:t>
            </w:r>
          </w:p>
          <w:p w14:paraId="6942D205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  <w:p w14:paraId="437FFDBB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035C8B3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45BB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CF473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8744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40AFB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67B2991" w14:textId="77777777">
        <w:trPr>
          <w:cantSplit/>
          <w:trHeight w:val="13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C36E" w14:textId="77777777" w:rsidR="00FF5256" w:rsidRDefault="00FF5256" w:rsidP="00FF5256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12B9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226+444</w:t>
            </w:r>
          </w:p>
          <w:p w14:paraId="3FBE3326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273+200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D20E0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3D0B" w14:textId="77777777" w:rsidR="00FF5256" w:rsidRPr="006F2DFE" w:rsidRDefault="00FF5256">
            <w:pPr>
              <w:spacing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>Alexandria -</w:t>
            </w:r>
          </w:p>
          <w:p w14:paraId="696998A6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 xml:space="preserve"> Zimnicea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075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C28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0BFB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87B5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F756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A028FC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35FE43C8" w14:textId="77777777" w:rsidR="00FF5256" w:rsidRPr="00CB56C2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B56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5A7A247" w14:textId="77777777">
        <w:trPr>
          <w:cantSplit/>
          <w:trHeight w:val="452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9EAD" w14:textId="77777777" w:rsidR="00FF5256" w:rsidRDefault="00FF5256" w:rsidP="00FF5256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4E8E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733C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6983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Zimnicea</w:t>
            </w:r>
          </w:p>
          <w:p w14:paraId="2D25A095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2A,  2B şi 3 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2D60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46F8D06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EE28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A393E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C8A7" w14:textId="77777777" w:rsidR="00FF5256" w:rsidRPr="0067415A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8934D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B094533" w14:textId="77777777" w:rsidR="00FF5256" w:rsidRDefault="00FF5256" w:rsidP="00CB56C2">
      <w:pPr>
        <w:spacing w:line="360" w:lineRule="auto"/>
        <w:ind w:right="57"/>
        <w:rPr>
          <w:sz w:val="20"/>
        </w:rPr>
      </w:pPr>
    </w:p>
    <w:p w14:paraId="1C94FB74" w14:textId="77777777" w:rsidR="00FF5256" w:rsidRDefault="00FF5256" w:rsidP="00DB78D2">
      <w:pPr>
        <w:pStyle w:val="Heading1"/>
        <w:spacing w:line="360" w:lineRule="auto"/>
      </w:pPr>
      <w:r>
        <w:t>LINIA 112</w:t>
      </w:r>
    </w:p>
    <w:p w14:paraId="1A7F484A" w14:textId="77777777" w:rsidR="00FF5256" w:rsidRDefault="00FF5256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FF5256" w14:paraId="6C6BE707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50CBC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579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5C9F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01ED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788C319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64D23" w14:textId="77777777" w:rsidR="00FF5256" w:rsidRDefault="00FF5256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AD9F9E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38 și 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EF20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75E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834D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ED0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FF5256" w14:paraId="04D34600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EE4F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FC6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4D67D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51A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206B32A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7A6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79F479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5B3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8A3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6640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7924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402E018B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114D0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4CD9" w14:textId="77777777" w:rsidR="00FF5256" w:rsidRDefault="00FF5256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49A90024" w14:textId="77777777" w:rsidR="00FF5256" w:rsidRDefault="00FF5256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40B6" w14:textId="77777777" w:rsidR="00FF5256" w:rsidRPr="00483148" w:rsidRDefault="00FF5256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A8BF0" w14:textId="77777777" w:rsidR="00FF5256" w:rsidRDefault="00FF5256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5FE9" w14:textId="77777777" w:rsidR="00FF5256" w:rsidRDefault="00FF5256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52CC" w14:textId="77777777" w:rsidR="00FF5256" w:rsidRDefault="00FF5256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3E31" w14:textId="77777777" w:rsidR="00FF5256" w:rsidRDefault="00FF5256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EAECD" w14:textId="77777777" w:rsidR="00FF5256" w:rsidRPr="00483148" w:rsidRDefault="00FF5256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4AF82" w14:textId="77777777" w:rsidR="00FF5256" w:rsidRDefault="00FF5256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58B9167E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F9E1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F20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67BD90D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A508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24E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0B69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8DF6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162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EF06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81A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14:paraId="574D2899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B62A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53A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408B2B2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1A5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4FE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11A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317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C7D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FAD9D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4304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4EB0E40B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6BBE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430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FF58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955A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66929B59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96B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4C8240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C417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772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CFF7D" w14:textId="77777777" w:rsidR="00FF5256" w:rsidRPr="00483148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115D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15BA0C96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49DE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BB9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5A84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A43A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3843603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0BCF47C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1AF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774841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C6B0E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C5D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7797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C09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0D878FB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99C8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457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3F86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CC83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472A3D0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F4D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D85620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8D86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30B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B7B15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A5D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E0722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FF5256" w14:paraId="1F0523EB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3C80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B11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7F52DC0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1793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21A1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322F232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5018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BC18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A2D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B579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B29B" w14:textId="77777777" w:rsidR="00FF5256" w:rsidRPr="00EB0A8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5716C15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65090BA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B003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01B0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652B029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F2329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4C09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481D8C3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903A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D15AC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4DB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297C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5E0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3EA1B88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D858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5826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5288B2D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9AA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BE0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BA1206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DD4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9570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CA19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BE4D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5C6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2F9996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6C7E26C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FF5256" w14:paraId="6878B07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8A46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95F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0C3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212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F017F9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495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8CFFF0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6B24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209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70D64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6D7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FF5256" w14:paraId="55430A4A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91D5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A43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1E9E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37A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13F01B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1931D9F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D42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DC8D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E00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4DD5EEA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E6B7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CBD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70C4E1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1C0D9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FF5256" w14:paraId="258CF597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92F3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347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92C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91D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6A50CD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A6EF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60B0ECC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5459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D42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3696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DE7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75BAD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FF5256" w14:paraId="2FA340A3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5987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685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777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D99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CD448C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8037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3A9765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672DFBD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A223F5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D23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120C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37738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5BD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DC047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FF5256" w14:paraId="56B6AA36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8209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5E6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363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D14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323D56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C23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12E4E44" w14:textId="77777777" w:rsidR="00FF5256" w:rsidRPr="000A20AF" w:rsidRDefault="00FF5256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D51B5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45FC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12A9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AE2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017A1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FF5256" w14:paraId="5C4B3D3F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CC73D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43F0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07D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DA6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884FDA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303A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EC77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54B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5F2B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F66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98719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FF5256" w14:paraId="482C7C01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7021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7E7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E12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4C48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44233DD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24B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2E746DF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A55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661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EFAE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C9FD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FF5256" w14:paraId="0D65C09B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1318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F6CA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93C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AB0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41F6AE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1CF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364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E47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46B4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698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FF5256" w14:paraId="37738F1A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BC40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90B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3997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B1FA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526A6D0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E50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3332EB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D40D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DE6D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C694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EFC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1CD71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FF5256" w14:paraId="3BE643C1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AFCF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907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C6CD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685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5DA781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093EFEA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FC4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D2709E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DD01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5EC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3FC51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8B5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318F7737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1C35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CF9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498B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4A5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9ABB45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1B33159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F6E5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DC7B89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8EA3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E0E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CD29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F8B4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0FA51B4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50F2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373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688D467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614A3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61EB" w14:textId="77777777" w:rsidR="00FF5256" w:rsidRPr="002F2938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50C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DFAE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E38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C999F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5D3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51A99728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D60F9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109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4C6C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7D5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287D201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6345F5B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0DF1418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D6A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CB9372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C53C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93B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4DCAC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A2B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32F1E129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AE6C" w14:textId="77777777" w:rsidR="00FF5256" w:rsidRDefault="00FF5256" w:rsidP="00FF5256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5DB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38AE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471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049271E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01288822" w14:textId="77777777" w:rsidR="00FF5256" w:rsidRPr="007D0C03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325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1C6A04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BFF880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D6DF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D058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B236" w14:textId="77777777" w:rsidR="00FF5256" w:rsidRPr="0048314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A01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0457A1F6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4D2DC9F2" w14:textId="77777777" w:rsidR="00FF5256" w:rsidRPr="00341E40" w:rsidRDefault="00FF5256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LINIA 112 A</w:t>
      </w:r>
    </w:p>
    <w:p w14:paraId="70A934CF" w14:textId="77777777" w:rsidR="00FF5256" w:rsidRPr="00341E40" w:rsidRDefault="00FF5256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GRUPA TEHNICA CARACAL – CORABIA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1"/>
        <w:gridCol w:w="869"/>
        <w:gridCol w:w="753"/>
        <w:gridCol w:w="869"/>
        <w:gridCol w:w="753"/>
        <w:gridCol w:w="2490"/>
      </w:tblGrid>
      <w:tr w:rsidR="00FF5256" w:rsidRPr="00341E40" w14:paraId="3B9A4A1E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D89F" w14:textId="77777777" w:rsidR="00FF5256" w:rsidRPr="00341E40" w:rsidRDefault="00FF5256" w:rsidP="00FF5256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0323" w14:textId="77777777" w:rsidR="00FF5256" w:rsidRDefault="00FF5256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788F121B" w14:textId="77777777" w:rsidR="00FF5256" w:rsidRPr="00341E40" w:rsidRDefault="00FF5256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67F16" w14:textId="77777777" w:rsidR="00FF5256" w:rsidRPr="00341E40" w:rsidRDefault="00FF5256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2A69" w14:textId="77777777" w:rsidR="00FF5256" w:rsidRPr="00341E40" w:rsidRDefault="00FF5256" w:rsidP="005D0F45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D98E" w14:textId="77777777" w:rsidR="00FF5256" w:rsidRPr="00341E40" w:rsidRDefault="00FF5256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80D80" w14:textId="77777777" w:rsidR="00FF5256" w:rsidRPr="00341E40" w:rsidRDefault="00FF5256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DD6F" w14:textId="77777777" w:rsidR="00FF5256" w:rsidRPr="00341E40" w:rsidRDefault="00FF5256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E7EE" w14:textId="77777777" w:rsidR="00FF5256" w:rsidRPr="00341E40" w:rsidRDefault="00FF5256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71EB" w14:textId="77777777" w:rsidR="00FF5256" w:rsidRPr="00341E40" w:rsidRDefault="00FF5256" w:rsidP="005D0F4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:rsidRPr="00341E40" w14:paraId="0DC3AEBD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4395" w14:textId="77777777" w:rsidR="00FF5256" w:rsidRPr="00341E40" w:rsidRDefault="00FF5256" w:rsidP="00FF5256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6712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2035E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8014A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38A67369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Caracal </w:t>
            </w:r>
          </w:p>
          <w:p w14:paraId="64A662FA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5E2FF6DF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EB1FC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419EFCBE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E9F5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10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02D2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E936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12D9BED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341E40" w14:paraId="712AF601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41C2" w14:textId="77777777" w:rsidR="00FF5256" w:rsidRPr="00341E40" w:rsidRDefault="00FF5256" w:rsidP="00FF5256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72B0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A128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D3F7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133994F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2313EF64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A33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82A928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4437147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616C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41A7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68034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3E1313F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  <w:tr w:rsidR="00FF5256" w:rsidRPr="00341E40" w14:paraId="70E6C202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8671" w14:textId="77777777" w:rsidR="00FF5256" w:rsidRPr="00341E40" w:rsidRDefault="00FF5256" w:rsidP="00FF5256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5D1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242+950</w:t>
            </w:r>
          </w:p>
          <w:p w14:paraId="30B706FD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282+229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EFA6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A80B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4A0487D6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2ADBEE6A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31E5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12C7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4E68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2DE1F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ED02C25" w14:textId="77777777" w:rsidR="00FF5256" w:rsidRDefault="00FF5256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mai mult de două locomotive cuplate.</w:t>
            </w:r>
          </w:p>
          <w:p w14:paraId="033A5BF7" w14:textId="77777777" w:rsidR="00FF5256" w:rsidRPr="002A0159" w:rsidRDefault="00FF5256">
            <w:pPr>
              <w:spacing w:before="40" w:after="40" w:line="360" w:lineRule="auto"/>
              <w:ind w:left="82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341E40" w14:paraId="72677949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B82B" w14:textId="77777777" w:rsidR="00FF5256" w:rsidRPr="00341E40" w:rsidRDefault="00FF5256" w:rsidP="00FF5256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3AB1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252+690</w:t>
            </w:r>
          </w:p>
          <w:p w14:paraId="79FB4F72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252+740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BCA1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3BD7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75EC684A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0969E023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5EEE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9D7D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C93C2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D6107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760246F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0E627677" w14:textId="77777777" w:rsidR="00FF5256" w:rsidRPr="00083153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341E40" w14:paraId="2AA15F29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DF5B" w14:textId="77777777" w:rsidR="00FF5256" w:rsidRPr="00341E40" w:rsidRDefault="00FF5256" w:rsidP="00FF5256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6705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257+075</w:t>
            </w:r>
          </w:p>
          <w:p w14:paraId="2F92172A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257+125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72EA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2784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1950C8C0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4B322067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E12A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E89E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BF80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83FE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E326FBA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6FF52535" w14:textId="77777777" w:rsidR="00FF5256" w:rsidRPr="00083153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341E40" w14:paraId="0C3A419D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79F2" w14:textId="77777777" w:rsidR="00FF5256" w:rsidRPr="00341E40" w:rsidRDefault="00FF5256" w:rsidP="00FF5256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E86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267+875</w:t>
            </w:r>
          </w:p>
          <w:p w14:paraId="3FD730DB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267+925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A0F2F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5ECF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7932F1C7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3272638B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95E6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0808E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A5EB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1C82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2E4960D" w14:textId="77777777" w:rsidR="00FF5256" w:rsidRPr="009B3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9B36D7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165D16A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:rsidRPr="00341E40" w14:paraId="764D566C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D8B6" w14:textId="77777777" w:rsidR="00FF5256" w:rsidRPr="00341E40" w:rsidRDefault="00FF5256" w:rsidP="00FF5256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8C31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817FB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CC7A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St. Corabia</w:t>
            </w:r>
          </w:p>
          <w:p w14:paraId="680D4B6B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611345AD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4D6B7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268DEE4B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B757C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DF67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4597" w14:textId="77777777" w:rsidR="00FF5256" w:rsidRPr="00341E40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48B7D2A" w14:textId="77777777" w:rsidR="00FF5256" w:rsidRPr="00341E40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0FF966D9" w14:textId="77777777" w:rsidR="00FF5256" w:rsidRPr="00341E40" w:rsidRDefault="00FF5256" w:rsidP="00341E40">
      <w:pPr>
        <w:rPr>
          <w:color w:val="000000"/>
        </w:rPr>
      </w:pPr>
    </w:p>
    <w:p w14:paraId="3012980E" w14:textId="77777777" w:rsidR="00FF5256" w:rsidRDefault="00FF5256" w:rsidP="00671189">
      <w:pPr>
        <w:pStyle w:val="Heading1"/>
        <w:spacing w:line="360" w:lineRule="auto"/>
      </w:pPr>
      <w:r>
        <w:t>LINIA 113</w:t>
      </w:r>
    </w:p>
    <w:p w14:paraId="54601EEF" w14:textId="77777777" w:rsidR="00FF5256" w:rsidRDefault="00FF5256" w:rsidP="007D0571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CRAIOVA - CALAFAT</w:t>
      </w:r>
      <w:r>
        <w:rPr>
          <w:caps/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"/>
        <w:gridCol w:w="880"/>
        <w:gridCol w:w="747"/>
        <w:gridCol w:w="2176"/>
        <w:gridCol w:w="981"/>
        <w:gridCol w:w="747"/>
        <w:gridCol w:w="850"/>
        <w:gridCol w:w="736"/>
        <w:gridCol w:w="2464"/>
      </w:tblGrid>
      <w:tr w:rsidR="00FF5256" w14:paraId="47218E6F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AC77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0B73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0B3C19C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1A26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ED6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4840B0A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 + 3B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C226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1BD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3668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1BEF" w14:textId="77777777" w:rsidR="00FF5256" w:rsidRPr="00CC1231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765B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0B86A2D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în paralelogram.</w:t>
            </w:r>
          </w:p>
        </w:tc>
      </w:tr>
      <w:tr w:rsidR="00FF5256" w14:paraId="0D76D74D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15FB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24055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EA59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40A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D455AB2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4252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CBE0DBD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169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FC9E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EC81" w14:textId="77777777" w:rsidR="00FF5256" w:rsidRPr="00CC1231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BFB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 linia 2 A la liniile 26 și 27.</w:t>
            </w:r>
          </w:p>
        </w:tc>
      </w:tr>
      <w:tr w:rsidR="00FF5256" w14:paraId="369A44EC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4AF7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9CB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F71D9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695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5B2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17B404F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EFFAC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55AE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D924" w14:textId="77777777" w:rsidR="00FF5256" w:rsidRPr="00CC1231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074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C825E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 A la liniile </w:t>
            </w:r>
          </w:p>
          <w:p w14:paraId="2662C7D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1 - 4B.</w:t>
            </w:r>
          </w:p>
        </w:tc>
      </w:tr>
      <w:tr w:rsidR="00FF5256" w14:paraId="4ED77D6F" w14:textId="77777777">
        <w:trPr>
          <w:cantSplit/>
          <w:trHeight w:val="60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2F131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BCE6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1018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2CA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CCDDF6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9A1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8C6C53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 / 79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86B2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46B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8B43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465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E5FF2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28A către liniile </w:t>
            </w:r>
          </w:p>
          <w:p w14:paraId="407B221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1 - 4B, 26 și 27.</w:t>
            </w:r>
          </w:p>
        </w:tc>
      </w:tr>
      <w:tr w:rsidR="00FF5256" w14:paraId="64B01F3D" w14:textId="77777777">
        <w:trPr>
          <w:cantSplit/>
          <w:trHeight w:val="45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E431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EF9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1C46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72C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7BB5C3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8F1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79AC75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27DB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BA88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A7E1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0C0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liniile 1A, 2A și 28A către liniile 26 și 27.</w:t>
            </w:r>
          </w:p>
        </w:tc>
      </w:tr>
      <w:tr w:rsidR="00FF5256" w14:paraId="566E47CC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5814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C6D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FC33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DFF2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FD15D3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20B1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99FE11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58B45F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23, 33,  35, </w:t>
            </w:r>
          </w:p>
          <w:p w14:paraId="2B07CBF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528247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43 / 49, 45 / 51, sch. </w:t>
            </w:r>
          </w:p>
          <w:p w14:paraId="500B8E05" w14:textId="77777777" w:rsidR="00FF5256" w:rsidRDefault="00FF5256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55, 57, 59, 65, 67, 69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36C6" w14:textId="77777777" w:rsidR="00FF5256" w:rsidRPr="000625F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256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4B65" w14:textId="77777777" w:rsidR="00FF5256" w:rsidRPr="000625F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2D2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EBBAE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FF5256" w14:paraId="7252AB5D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3E11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EDA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6448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E99C" w14:textId="77777777" w:rsidR="00FF5256" w:rsidRDefault="00FF5256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F01DC24" w14:textId="77777777" w:rsidR="00FF5256" w:rsidRDefault="00FF5256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1C15" w14:textId="77777777" w:rsidR="00FF5256" w:rsidRDefault="00FF5256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FAD24A7" w14:textId="77777777" w:rsidR="00FF5256" w:rsidRDefault="00FF5256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5063D809" w14:textId="77777777" w:rsidR="00FF5256" w:rsidRDefault="00FF5256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145, 147, 149, 151 </w:t>
            </w:r>
          </w:p>
          <w:p w14:paraId="2163A20B" w14:textId="77777777" w:rsidR="00FF5256" w:rsidRDefault="00FF5256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C527F" w14:textId="77777777" w:rsidR="00FF5256" w:rsidRPr="000625F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851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F8A9D" w14:textId="77777777" w:rsidR="00FF5256" w:rsidRPr="000625F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78E8" w14:textId="77777777" w:rsidR="00FF5256" w:rsidRDefault="00FF5256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FC4E40" w14:textId="77777777" w:rsidR="00FF5256" w:rsidRDefault="00FF5256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FF5256" w14:paraId="5F3B0781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FEE0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CD6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2C07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BD2F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30875E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705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02ADC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57C4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4032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A8A52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55B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87BAD94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BC384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8F1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6EF4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668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Jiu  H.M. Cap X + Y </w:t>
            </w:r>
          </w:p>
          <w:p w14:paraId="6042F5E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9DA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4B0764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10 și diag. </w:t>
            </w:r>
          </w:p>
          <w:p w14:paraId="70B71EE4" w14:textId="77777777" w:rsidR="00FF5256" w:rsidRPr="00A91FA4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0"/>
              </w:rPr>
              <w:t xml:space="preserve">15-23 </w:t>
            </w:r>
            <w:r>
              <w:rPr>
                <w:b/>
                <w:bCs/>
                <w:sz w:val="20"/>
              </w:rPr>
              <w:br/>
              <w:t>și 10-8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168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082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062D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AF8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acces la linia 3 </w:t>
            </w:r>
          </w:p>
          <w:p w14:paraId="0C92D82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sz w:val="20"/>
              </w:rPr>
              <w:t>Jiu  H.M.</w:t>
            </w:r>
          </w:p>
        </w:tc>
      </w:tr>
      <w:tr w:rsidR="00FF5256" w14:paraId="256B89FA" w14:textId="77777777" w:rsidTr="00A16AF3">
        <w:trPr>
          <w:cantSplit/>
          <w:trHeight w:val="778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FD4E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5A9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254+120</w:t>
            </w:r>
          </w:p>
          <w:p w14:paraId="4088817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254+170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8811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2E0FA" w14:textId="77777777" w:rsidR="00FF5256" w:rsidRDefault="00FF5256" w:rsidP="00347E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Jiu  H.M.  -  Podari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D806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E85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A4F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F451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7C98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0336E9DF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034E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85C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FC5A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8EE3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37B7DF5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F64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D96F9C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7, 9, 11, 13, 15 </w:t>
            </w:r>
          </w:p>
          <w:p w14:paraId="13F9ED5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E69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D2A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29F3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49B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839D4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liniile 2 - 4.</w:t>
            </w:r>
          </w:p>
        </w:tc>
      </w:tr>
      <w:tr w:rsidR="00FF5256" w14:paraId="1A7CB5F7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6C163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E7B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D528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C478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43710AB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E8C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7B0C8C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54135EF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 și 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03B4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AFB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DDAA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A8F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11B5E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și 4 Cap Y.</w:t>
            </w:r>
          </w:p>
        </w:tc>
      </w:tr>
      <w:tr w:rsidR="00FF5256" w14:paraId="5A306B47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840C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867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275+040</w:t>
            </w:r>
          </w:p>
          <w:p w14:paraId="4DF76A3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282+114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7CAD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5B14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directă </w:t>
            </w:r>
          </w:p>
          <w:p w14:paraId="294E754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</w:t>
            </w:r>
          </w:p>
          <w:p w14:paraId="41F66DD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Sălcuța Segarcea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1E9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E9D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B1A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D68C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822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6B343952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78A9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942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952E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0C69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 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C0F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peste sch. 3 și diag. 1-3 și Cap Y peste sch. 4 și diag 2-4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6DF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6DD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65F1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6ED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2 Sălcuța</w:t>
            </w:r>
          </w:p>
        </w:tc>
      </w:tr>
      <w:tr w:rsidR="00FF5256" w14:paraId="3280CB5B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EB5C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09E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C8D1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FB5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0D6393A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CBE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TDJ</w:t>
            </w:r>
          </w:p>
          <w:p w14:paraId="5EAF536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9,</w:t>
            </w:r>
          </w:p>
          <w:p w14:paraId="071E90C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10, TDJ</w:t>
            </w:r>
          </w:p>
          <w:p w14:paraId="3AA3C76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și diag. 1-3, 3-7/9,</w:t>
            </w:r>
          </w:p>
          <w:p w14:paraId="38268AD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4-10 și 10-12/14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700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F4D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BC31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91F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2 și 3.</w:t>
            </w:r>
          </w:p>
        </w:tc>
      </w:tr>
      <w:tr w:rsidR="00FF5256" w14:paraId="36E030F5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1EC1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8A8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7AFE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383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46DD7CE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 </w:t>
            </w:r>
          </w:p>
          <w:p w14:paraId="3A0EA65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FC59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4E2F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D50B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E6F32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AE8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4C178EA8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2FE85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B142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DBDB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498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</w:t>
            </w:r>
          </w:p>
          <w:p w14:paraId="4F64D2A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 și 3</w:t>
            </w:r>
          </w:p>
          <w:p w14:paraId="69F322BE" w14:textId="77777777" w:rsidR="00FF5256" w:rsidRPr="001B3BD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C27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46B6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D8FE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7E51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A46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602F947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A650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186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792F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FD8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Portăreşti,</w:t>
            </w:r>
          </w:p>
          <w:p w14:paraId="4FC41A40" w14:textId="77777777" w:rsidR="00FF5256" w:rsidRPr="002617B2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X + </w:t>
            </w:r>
            <w:r>
              <w:rPr>
                <w:b/>
                <w:bCs/>
                <w:sz w:val="20"/>
                <w:lang w:val="en-US"/>
              </w:rPr>
              <w:t>Cap Y</w:t>
            </w:r>
          </w:p>
          <w:p w14:paraId="312FE1A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1D7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104F90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3, </w:t>
            </w:r>
          </w:p>
          <w:p w14:paraId="36D1AF3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5 / 7, </w:t>
            </w:r>
          </w:p>
          <w:p w14:paraId="253AF97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diagonala 1 - 3, </w:t>
            </w:r>
          </w:p>
          <w:p w14:paraId="6281298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/ 7, sch. 4,  TDJ 6 / 8, </w:t>
            </w:r>
          </w:p>
          <w:p w14:paraId="10236EC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2 - 4 și 4 - 6 / 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5B0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A577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DEC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6955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A5D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13C5BCF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0046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2AF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F02B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8DA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7B43C71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23A963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F2A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24510E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FB8E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052A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7364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942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54C299A4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0FC2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84D2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D765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16E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77DD8F1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09C81F8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6FB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70C061A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F6EF08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2391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4636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CF85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FE6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55358FE2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1094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1DC1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9F39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A160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070B55C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2B6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11E3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0FA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3982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00C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3, 7 și 8 Cap X.</w:t>
            </w:r>
          </w:p>
        </w:tc>
      </w:tr>
      <w:tr w:rsidR="00FF5256" w14:paraId="396FFE4B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B6C9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DCC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0BD4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A7159" w14:textId="77777777" w:rsidR="00FF5256" w:rsidRDefault="00FF5256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306B390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1C7879C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506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EE924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AE53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86E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6790B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E9F3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peste sch. 3, 4, 5 şi 6.</w:t>
            </w:r>
          </w:p>
        </w:tc>
      </w:tr>
      <w:tr w:rsidR="00FF5256" w14:paraId="369A9524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B44F6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504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B05A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5BBD" w14:textId="77777777" w:rsidR="00FF5256" w:rsidRDefault="00FF5256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26F042D8" w14:textId="77777777" w:rsidR="00FF5256" w:rsidRDefault="00FF5256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227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FD54DA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</w:t>
            </w:r>
          </w:p>
          <w:p w14:paraId="151118F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BF7D45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A755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66E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C172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707F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AA12A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2.</w:t>
            </w:r>
          </w:p>
        </w:tc>
      </w:tr>
      <w:tr w:rsidR="00FF5256" w14:paraId="79340BDD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654F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82B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2383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41CA" w14:textId="77777777" w:rsidR="00FF5256" w:rsidRDefault="00FF5256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222EBD20" w14:textId="77777777" w:rsidR="00FF5256" w:rsidRDefault="00FF5256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linia 3,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26D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200 m de la călcâi sch.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615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333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3E089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9E8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946C19" w14:paraId="23D34724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2787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44D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A4A3D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EDC1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. Calafat</w:t>
            </w:r>
          </w:p>
          <w:p w14:paraId="081EB86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1A</w:t>
            </w:r>
          </w:p>
          <w:p w14:paraId="1D94EA9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510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6F82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BDF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C015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D74C" w14:textId="77777777" w:rsidR="00FF5256" w:rsidRPr="00946C19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FF5256" w:rsidRPr="00946C19" w14:paraId="490144DE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0352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596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6F27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9331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1669C00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71F8180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E44F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A1B5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8A0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F58C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C3A5" w14:textId="77777777" w:rsidR="00FF5256" w:rsidRPr="00946C19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FF5256" w:rsidRPr="00946C19" w14:paraId="2C7DD34D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BCDC4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BF3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0AE8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434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3FE6718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069D27A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DCB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7681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0FC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01C4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E5FCB" w14:textId="77777777" w:rsidR="00FF5256" w:rsidRPr="00946C19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Afectează intrări - ieşiri peste sch. 5, 9, 16 şi 18. </w:t>
            </w:r>
          </w:p>
        </w:tc>
      </w:tr>
      <w:tr w:rsidR="00FF5256" w:rsidRPr="00946C19" w14:paraId="73A0618C" w14:textId="77777777">
        <w:trPr>
          <w:cantSplit/>
          <w:trHeight w:val="114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01D1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AEC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F776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191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Calafat </w:t>
            </w:r>
          </w:p>
          <w:p w14:paraId="33FEB20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7a</w:t>
            </w:r>
          </w:p>
          <w:p w14:paraId="4CFFFB3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B2C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B783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D9C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9D0A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3D03" w14:textId="77777777" w:rsidR="00FF5256" w:rsidRPr="00946C19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Şi peste schimbătorii</w:t>
            </w:r>
          </w:p>
          <w:p w14:paraId="02B84E4C" w14:textId="77777777" w:rsidR="00FF5256" w:rsidRPr="00946C19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25</w:t>
            </w:r>
            <w:r>
              <w:rPr>
                <w:b/>
                <w:bCs/>
                <w:i/>
                <w:sz w:val="20"/>
              </w:rPr>
              <w:t xml:space="preserve"> și </w:t>
            </w:r>
            <w:r w:rsidRPr="00946C19">
              <w:rPr>
                <w:b/>
                <w:bCs/>
                <w:i/>
                <w:sz w:val="20"/>
              </w:rPr>
              <w:t xml:space="preserve"> 10.</w:t>
            </w:r>
          </w:p>
        </w:tc>
      </w:tr>
      <w:tr w:rsidR="00FF5256" w:rsidRPr="00946C19" w14:paraId="03D34C88" w14:textId="77777777">
        <w:trPr>
          <w:cantSplit/>
          <w:trHeight w:val="181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2194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085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3997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27F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61D97EA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6 </w:t>
            </w:r>
          </w:p>
          <w:p w14:paraId="6FDCCEE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F532" w14:textId="77777777" w:rsidR="00FF5256" w:rsidRDefault="00FF5256">
            <w:pPr>
              <w:spacing w:before="12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403617" w14:textId="77777777" w:rsidR="00FF5256" w:rsidRDefault="00FF5256">
            <w:pPr>
              <w:spacing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7C94D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6A9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C222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5590" w14:textId="77777777" w:rsidR="00FF5256" w:rsidRPr="00946C19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10907F71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C15D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035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A4844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2C9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63A3BA6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2DB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6F10F02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7DA72E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 13,  17</w:t>
            </w:r>
          </w:p>
          <w:p w14:paraId="12777E5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19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52F0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678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26610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2457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72AB9C5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5B9FE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F1A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9BB4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500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543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  <w:p w14:paraId="6CB6772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Pa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3E6D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A4C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3812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EDE1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peste sch. 21 și 23.</w:t>
            </w:r>
          </w:p>
        </w:tc>
      </w:tr>
      <w:tr w:rsidR="00FF5256" w14:paraId="1491FAAD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5BB37" w14:textId="77777777" w:rsidR="00FF5256" w:rsidRDefault="00FF5256" w:rsidP="00FF5256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287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351+000</w:t>
            </w:r>
          </w:p>
          <w:p w14:paraId="2AF91DE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351+100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CAAAA" w14:textId="77777777" w:rsidR="00FF5256" w:rsidRPr="00073CD9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18BE" w14:textId="77777777" w:rsidR="00FF5256" w:rsidRPr="00C94BCD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Ramificație Golenți – Pod Vidin, peste sch 4R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1AD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D66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581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D51B" w14:textId="77777777" w:rsidR="00FF5256" w:rsidRPr="00CC1231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49B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3F4A88BA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3B0403BF" w14:textId="77777777" w:rsidR="00FF5256" w:rsidRPr="005905D7" w:rsidRDefault="00FF5256" w:rsidP="006B4CB8">
      <w:pPr>
        <w:pStyle w:val="Heading1"/>
        <w:spacing w:line="360" w:lineRule="auto"/>
      </w:pPr>
      <w:r w:rsidRPr="005905D7">
        <w:t>LINIA 116</w:t>
      </w:r>
    </w:p>
    <w:p w14:paraId="24108DD4" w14:textId="77777777" w:rsidR="00FF5256" w:rsidRPr="005905D7" w:rsidRDefault="00FF5256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FF5256" w:rsidRPr="00743905" w14:paraId="3FD8001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D6E2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5FE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1563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783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1F3FB5B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391D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</w:t>
            </w:r>
          </w:p>
          <w:p w14:paraId="70DE0A5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08328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4424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EEF0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1F49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9CE066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>1.</w:t>
            </w:r>
          </w:p>
        </w:tc>
      </w:tr>
      <w:tr w:rsidR="00FF5256" w:rsidRPr="00743905" w14:paraId="3A69217D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97E46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3B8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EFD7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94E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160F47D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D81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de la</w:t>
            </w:r>
          </w:p>
          <w:p w14:paraId="6323501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3262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C3F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0B2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478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FF5256" w:rsidRPr="00743905" w14:paraId="032BF750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9B63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232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17C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4F9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206017F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3</w:t>
            </w:r>
          </w:p>
          <w:p w14:paraId="21843CD8" w14:textId="77777777" w:rsidR="00FF5256" w:rsidRPr="00743905" w:rsidRDefault="00FF5256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E35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5546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420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2FE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71D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1A14C78A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6000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EB2B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421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5E5E" w14:textId="77777777" w:rsidR="00FF5256" w:rsidRPr="00743905" w:rsidRDefault="00FF5256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518B0DF8" w14:textId="77777777" w:rsidR="00FF5256" w:rsidRPr="00743905" w:rsidRDefault="00FF5256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3CA6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95738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3CBD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08C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253C" w14:textId="77777777" w:rsidR="00FF5256" w:rsidRPr="00743905" w:rsidRDefault="00FF5256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3B0A6D6D" w14:textId="77777777" w:rsidR="00FF5256" w:rsidRPr="00743905" w:rsidRDefault="00FF5256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FF5256" w:rsidRPr="00743905" w14:paraId="1ABFD73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C3EA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3A62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E35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E9B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0D20A1D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995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1385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8D4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91DA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A4D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26580B8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FF5256" w:rsidRPr="00743905" w14:paraId="492CCB9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659F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5C4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17+830</w:t>
            </w:r>
          </w:p>
          <w:p w14:paraId="34DBEFA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B32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AE5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5D5E6C0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675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8A63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2D59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A36E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9761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5751ED7" w14:textId="77777777" w:rsidR="00FF5256" w:rsidRPr="0007721B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43905" w14:paraId="046D2A1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1D25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049C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18+190</w:t>
            </w:r>
          </w:p>
          <w:p w14:paraId="79BFAB4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0ED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47F8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636C634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AB9A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CB83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13C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225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B33A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259A71F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43905" w14:paraId="6626B7C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4F91D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CD49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20+645</w:t>
            </w:r>
          </w:p>
          <w:p w14:paraId="20A15E2F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03CB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70F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677F94F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7EE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71AE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138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EA6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1CE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82ECAC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43905" w14:paraId="0786848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DB3A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B380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21+600</w:t>
            </w:r>
          </w:p>
          <w:p w14:paraId="78E15D6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11B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208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037FB78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D55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4AE3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CFF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06F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9344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33636781" w14:textId="77777777" w:rsidR="00FF5256" w:rsidRPr="00537749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43905" w14:paraId="0552EE1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E4A9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102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25+470</w:t>
            </w:r>
          </w:p>
          <w:p w14:paraId="1DE232B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213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7A1F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Bibesti</w:t>
            </w:r>
          </w:p>
          <w:p w14:paraId="7F6DDF1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2BE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45EC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E16E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36D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D1C9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</w:rPr>
              <w:t>pentru trenurile care au în componență două locomotive cuplate.</w:t>
            </w:r>
          </w:p>
          <w:p w14:paraId="20BCC80A" w14:textId="77777777" w:rsidR="00FF5256" w:rsidRPr="005A7670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43905" w14:paraId="01E571B4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D21F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E83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A67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4CE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Bibeşti</w:t>
            </w:r>
          </w:p>
          <w:p w14:paraId="3A117D4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4BFF152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901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42D7B5C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55D4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8B3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CB29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B7E3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1607685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AD94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E08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4A31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263F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Musculeşti</w:t>
            </w:r>
          </w:p>
          <w:p w14:paraId="2AD262D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611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BBE0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638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319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478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Cu acces la linia 1</w:t>
            </w:r>
          </w:p>
          <w:p w14:paraId="21CECFD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FF5256" w:rsidRPr="00743905" w14:paraId="5CD39259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4652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9AC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4F6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537F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Bărbăteşti</w:t>
            </w:r>
          </w:p>
          <w:p w14:paraId="0C20149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45C17D1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92F6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toată linia </w:t>
            </w:r>
          </w:p>
          <w:p w14:paraId="4ECC5DE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113B5ECE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2DB0D04A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5, 7 </w:t>
            </w:r>
          </w:p>
          <w:p w14:paraId="73337D5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195CB0B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13F3962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0DF7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630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89B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11CE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97D091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şi 4.</w:t>
            </w:r>
          </w:p>
        </w:tc>
      </w:tr>
      <w:tr w:rsidR="00FF5256" w:rsidRPr="00743905" w14:paraId="67B76797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40FD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0FE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597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40E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 Bărbăteşti</w:t>
            </w:r>
          </w:p>
          <w:p w14:paraId="6BDA0F3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2785E86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0846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de la Cap X la </w:t>
            </w:r>
          </w:p>
          <w:p w14:paraId="7B54B2A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33FE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8A7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CB9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F748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FF5256" w:rsidRPr="00743905" w14:paraId="7D8683A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FD4D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269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9B3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28F0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Jupâneşti</w:t>
            </w:r>
          </w:p>
          <w:p w14:paraId="4FB5CC6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0CC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C57A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FAB3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4B4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A4A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Afectează intrări - ieşiri</w:t>
            </w:r>
          </w:p>
          <w:p w14:paraId="20E58DF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la linia 2</w:t>
            </w:r>
          </w:p>
          <w:p w14:paraId="2184C50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FF5256" w:rsidRPr="00743905" w14:paraId="3250D6B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00F9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149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45+660</w:t>
            </w:r>
          </w:p>
          <w:p w14:paraId="3428DCC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EA4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944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24EA71B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227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3CDF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35F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2D0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39A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53C7C802" w14:textId="77777777" w:rsidR="00FF5256" w:rsidRPr="001D7D9E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43905" w14:paraId="30B29DB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B440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1DFC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B28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FD4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54F62A0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D53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617C7EE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 / 7,</w:t>
            </w:r>
          </w:p>
          <w:p w14:paraId="001DDD9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sch. 11, 17, 24, 26, 30 şi TDJ </w:t>
            </w:r>
          </w:p>
          <w:p w14:paraId="14CA704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0547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4BB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9B9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DFD3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927A35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3 - 8.</w:t>
            </w:r>
          </w:p>
        </w:tc>
      </w:tr>
      <w:tr w:rsidR="00FF5256" w:rsidRPr="00743905" w14:paraId="124F3115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7682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2AD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B31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B24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25000CA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4BF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7CFCF80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43EB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4F5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65C3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E9B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6E60A9E0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A210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F27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D90F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BE2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</w:t>
            </w:r>
            <w:r>
              <w:rPr>
                <w:b/>
                <w:bCs/>
                <w:color w:val="000000"/>
                <w:sz w:val="20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D21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093C6F7D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/ 5</w:t>
            </w:r>
          </w:p>
          <w:p w14:paraId="6E8DD6CA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5275EF0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0C6AD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A57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30FD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4634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acces la linia 2.</w:t>
            </w:r>
          </w:p>
        </w:tc>
      </w:tr>
      <w:tr w:rsidR="00FF5256" w:rsidRPr="00743905" w14:paraId="1BE7E92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DA7C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6DE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51+565</w:t>
            </w:r>
          </w:p>
          <w:p w14:paraId="7E114E1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309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6DF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2D7D9DD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CCF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2E37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C6B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AF4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E52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DBD8D70" w14:textId="77777777" w:rsidR="00FF5256" w:rsidRPr="0007721B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43905" w14:paraId="496F94F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C441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BCD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53+270</w:t>
            </w:r>
          </w:p>
          <w:p w14:paraId="10026C0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32</w:t>
            </w:r>
            <w:r w:rsidRPr="00743905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7464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BD5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321F077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88A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C874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F21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4D8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9F65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23F6ADA0" w14:textId="77777777" w:rsidR="00FF5256" w:rsidRPr="0095174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951746">
              <w:rPr>
                <w:b/>
                <w:bCs/>
                <w:i/>
                <w:color w:val="000000"/>
                <w:sz w:val="20"/>
              </w:rPr>
              <w:t>Nesemnalizată pe teren.</w:t>
            </w:r>
          </w:p>
        </w:tc>
      </w:tr>
      <w:tr w:rsidR="00FF5256" w:rsidRPr="00743905" w14:paraId="03F2FE8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37AC9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58CB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63+600</w:t>
            </w:r>
          </w:p>
          <w:p w14:paraId="08AD538B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AF45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D79D" w14:textId="77777777" w:rsidR="00FF5256" w:rsidRDefault="00FF5256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6AA66B17" w14:textId="77777777" w:rsidR="00FF5256" w:rsidRDefault="00FF5256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2F0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883D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798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1DE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9857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FF5256" w:rsidRPr="00743905" w14:paraId="219969DE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2802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9996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68+900</w:t>
            </w:r>
          </w:p>
          <w:p w14:paraId="5542E68F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D857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33A7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19CD9AC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F67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3175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184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BC7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4AA4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43905" w14:paraId="6A08CC3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3FE5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EA4A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2F844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B2B50" w14:textId="77777777" w:rsidR="00FF5256" w:rsidRPr="00743905" w:rsidRDefault="00FF5256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0959510A" w14:textId="77777777" w:rsidR="00FF5256" w:rsidRDefault="00FF5256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B038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3</w:t>
            </w:r>
          </w:p>
          <w:p w14:paraId="4423280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DD5B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F97B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29E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EFD1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3 tehnică în abatere</w:t>
            </w:r>
          </w:p>
        </w:tc>
      </w:tr>
      <w:tr w:rsidR="00FF5256" w:rsidRPr="00743905" w14:paraId="6046E7E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2E2B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1491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DCB5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0A61" w14:textId="77777777" w:rsidR="00FF5256" w:rsidRPr="00743905" w:rsidRDefault="00FF5256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06EA2A65" w14:textId="77777777" w:rsidR="00FF5256" w:rsidRDefault="00FF5256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219B" w14:textId="77777777" w:rsidR="00FF5256" w:rsidRDefault="00FF5256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13</w:t>
            </w:r>
          </w:p>
          <w:p w14:paraId="3C3B2B00" w14:textId="77777777" w:rsidR="00FF5256" w:rsidRPr="00743905" w:rsidRDefault="00FF5256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63DC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CC5F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4574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5D706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4, 5 și 6  ân abatere</w:t>
            </w:r>
          </w:p>
        </w:tc>
      </w:tr>
      <w:tr w:rsidR="00FF5256" w:rsidRPr="00743905" w14:paraId="443A859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8A3F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59FE" w14:textId="77777777" w:rsidR="00FF5256" w:rsidRDefault="00FF5256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4D94" w14:textId="77777777" w:rsidR="00FF5256" w:rsidRDefault="00FF5256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D440" w14:textId="77777777" w:rsidR="00FF5256" w:rsidRPr="00743905" w:rsidRDefault="00FF5256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4EE7588A" w14:textId="77777777" w:rsidR="00FF5256" w:rsidRDefault="00FF5256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964E" w14:textId="77777777" w:rsidR="00FF5256" w:rsidRDefault="00FF5256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14</w:t>
            </w:r>
          </w:p>
          <w:p w14:paraId="5B5EDE97" w14:textId="77777777" w:rsidR="00FF5256" w:rsidRPr="00743905" w:rsidRDefault="00FF5256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1FCB" w14:textId="77777777" w:rsidR="00FF5256" w:rsidRPr="00743905" w:rsidRDefault="00FF5256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69FE4" w14:textId="77777777" w:rsidR="00FF5256" w:rsidRPr="00743905" w:rsidRDefault="00FF5256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ABF2" w14:textId="77777777" w:rsidR="00FF5256" w:rsidRPr="00743905" w:rsidRDefault="00FF5256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2CA4" w14:textId="77777777" w:rsidR="00FF5256" w:rsidRDefault="00FF5256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1</w:t>
            </w:r>
          </w:p>
        </w:tc>
      </w:tr>
      <w:tr w:rsidR="00FF5256" w:rsidRPr="00743905" w14:paraId="3D310A7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CEEB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D7C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AEE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BEC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14C665E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</w:t>
            </w:r>
            <w:r>
              <w:rPr>
                <w:b/>
                <w:bCs/>
                <w:color w:val="000000"/>
                <w:sz w:val="20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F7DEC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27,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10CE930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B07B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1491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81C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45EB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12F432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- 10.</w:t>
            </w:r>
          </w:p>
        </w:tc>
      </w:tr>
      <w:tr w:rsidR="00FF5256" w:rsidRPr="00743905" w14:paraId="5370ADE3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271D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39A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7DB3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6F6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Ec. Teodoroiu</w:t>
            </w:r>
          </w:p>
          <w:p w14:paraId="2DF89DC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35C8DF1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3C8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1A781CF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41F7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E503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EDC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DF4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101B45FC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CA6A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FC0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77+685</w:t>
            </w:r>
          </w:p>
          <w:p w14:paraId="4171893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A3D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DE7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Ec. Teodoroiu -</w:t>
            </w:r>
          </w:p>
          <w:p w14:paraId="0B72955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B64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48833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C2E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D2F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2C64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3D01FB87" w14:textId="77777777" w:rsidR="00FF5256" w:rsidRPr="00351657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43905" w14:paraId="2E4DFFAA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8328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4842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90+300</w:t>
            </w:r>
          </w:p>
          <w:p w14:paraId="5B5CE4B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E420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E2D3" w14:textId="77777777" w:rsidR="00FF5256" w:rsidRPr="00743905" w:rsidRDefault="00FF5256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206896E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55D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FF5B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B040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3C5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58722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43905" w14:paraId="74BF3502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EE36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2BB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CC4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895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60B3C37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6B5FA06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594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6C03965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90B9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BF2A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FA2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B68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5B30539E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87B5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1FD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5DD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F06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</w:t>
            </w:r>
            <w:r>
              <w:rPr>
                <w:b/>
                <w:bCs/>
                <w:color w:val="000000"/>
                <w:sz w:val="20"/>
              </w:rPr>
              <w:t>Meri</w:t>
            </w:r>
          </w:p>
          <w:p w14:paraId="54AE1C6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711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6B96F7A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3350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55F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864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FF9D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060C9CE3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C7AC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0FF7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95+700</w:t>
            </w:r>
          </w:p>
          <w:p w14:paraId="650A419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DC9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DF60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B0A35E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921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7EE1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F679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6BEC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18A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43905" w14:paraId="031FCF26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637E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A6FF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96+250</w:t>
            </w:r>
          </w:p>
          <w:p w14:paraId="139776C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961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D13C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3D14E5A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19D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B1A2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943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6E9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D584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04531A2C" w14:textId="77777777" w:rsidR="00FF5256" w:rsidRPr="003B409E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43905" w14:paraId="124E4F1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A8B04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0ABA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100+420</w:t>
            </w:r>
          </w:p>
          <w:p w14:paraId="6C6C25C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796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ADC0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25D57B3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4A60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309C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85A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DF4E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A286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DEFC46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43905" w14:paraId="402D1BA5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D6E50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D30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40F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E44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Lainici</w:t>
            </w:r>
          </w:p>
          <w:p w14:paraId="22CD64B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3C9E848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B93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1580477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A90C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252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9088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FCF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166C0028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5E36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D0C3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930</w:t>
            </w:r>
          </w:p>
          <w:p w14:paraId="06DA889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104+</w:t>
            </w:r>
            <w:r>
              <w:rPr>
                <w:b/>
                <w:bCs/>
                <w:color w:val="000000"/>
                <w:sz w:val="20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4D2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1A7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 –</w:t>
            </w:r>
          </w:p>
          <w:p w14:paraId="029656D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645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CB82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F98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0FA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6DE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FF5256" w:rsidRPr="00743905" w14:paraId="62AA02B2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B6F4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7FDE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1739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F305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  <w:p w14:paraId="78E9F6D5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</w:t>
            </w:r>
          </w:p>
          <w:p w14:paraId="42AF386C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4689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44FC5AA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28DC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4D4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551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EA3E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228A51AA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64D04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570F0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113+700</w:t>
            </w:r>
          </w:p>
          <w:p w14:paraId="0A3A82E7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97FC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5DA3" w14:textId="77777777" w:rsidR="00FF5256" w:rsidRPr="00743905" w:rsidRDefault="00FF5256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3D580DCF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95A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8D71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A126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BD0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5CD6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43905" w14:paraId="0023499A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AB05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A48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997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4C3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7477D05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3380599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FAD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5A1966D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4AA8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BCED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118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7EE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6D669E46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38B7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B9EE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8EC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9B8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7F1F4FD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66F8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7C315D1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2D7A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470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EFF9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A12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Între km 84+000 şi călcâiul schimbătorului numărul 12 este porţiune închisă.</w:t>
            </w:r>
          </w:p>
        </w:tc>
      </w:tr>
      <w:tr w:rsidR="00FF5256" w:rsidRPr="00743905" w14:paraId="611145F3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D15A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2F2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D39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365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215B1DD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8FF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AF13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5C8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F346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953D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Inclusiv peste schimbătorul numărul 22.</w:t>
            </w:r>
          </w:p>
        </w:tc>
      </w:tr>
      <w:tr w:rsidR="00FF5256" w:rsidRPr="00743905" w14:paraId="0B63DEF1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70FD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817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66E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A05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A76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631F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744E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79+510</w:t>
            </w:r>
          </w:p>
          <w:p w14:paraId="6B46983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8BE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555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 Stație paralelogram. Afectează intrări - ieşiri la liniile 1 - 3 Cap X.</w:t>
            </w:r>
          </w:p>
        </w:tc>
      </w:tr>
      <w:tr w:rsidR="00FF5256" w:rsidRPr="00743905" w14:paraId="49C221C8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C8737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FD4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84C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B289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041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BE46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5794B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015F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6C29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1-12 Cap X.</w:t>
            </w:r>
          </w:p>
        </w:tc>
      </w:tr>
      <w:tr w:rsidR="00FF5256" w:rsidRPr="00743905" w14:paraId="206C126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DB09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DB8E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EDB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C04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Petroşani </w:t>
            </w:r>
          </w:p>
          <w:p w14:paraId="44115D5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</w:t>
            </w:r>
            <w:r w:rsidRPr="00743905">
              <w:rPr>
                <w:b/>
                <w:bCs/>
                <w:color w:val="000000"/>
                <w:sz w:val="20"/>
              </w:rPr>
              <w:t xml:space="preserve"> 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 xml:space="preserve">B, </w:t>
            </w:r>
            <w:r>
              <w:rPr>
                <w:b/>
                <w:bCs/>
                <w:color w:val="000000"/>
                <w:sz w:val="20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</w:rPr>
              <w:t>9, 12</w:t>
            </w:r>
            <w:r>
              <w:rPr>
                <w:b/>
                <w:bCs/>
                <w:color w:val="000000"/>
                <w:sz w:val="20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750E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A27E73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0A63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56E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94B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FE2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6418279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B2EF7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BE5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700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23D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 Călători</w:t>
            </w:r>
          </w:p>
          <w:p w14:paraId="47FCE503" w14:textId="77777777" w:rsidR="00FF5256" w:rsidRPr="00D73778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</w:t>
            </w:r>
            <w:r>
              <w:rPr>
                <w:b/>
                <w:bCs/>
                <w:color w:val="000000"/>
                <w:sz w:val="20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A86FF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7F49B57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42F83" w14:textId="77777777" w:rsidR="00FF5256" w:rsidRPr="00D73778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F89F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B6B6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C5C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35FD880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35E5E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7EA7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A47B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470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84BBC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43DE" w14:textId="77777777" w:rsidR="00FF5256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439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A43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99D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1-3 Cap Y.</w:t>
            </w:r>
          </w:p>
        </w:tc>
      </w:tr>
      <w:tr w:rsidR="00FF5256" w:rsidRPr="00743905" w14:paraId="399929D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38FF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760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2A9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984E0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3D4B4AA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F617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30F99404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10 - 16,</w:t>
            </w:r>
          </w:p>
          <w:p w14:paraId="71B0381D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20 - 24</w:t>
            </w:r>
          </w:p>
          <w:p w14:paraId="1065A880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26FDE2A2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3A2A" w14:textId="77777777" w:rsidR="00FF5256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4AE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69B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5782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74DF683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liniile 1 - 12 abătute </w:t>
            </w:r>
          </w:p>
          <w:p w14:paraId="74F6C2B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Cap Y.</w:t>
            </w:r>
          </w:p>
        </w:tc>
      </w:tr>
      <w:tr w:rsidR="00FF5256" w:rsidRPr="00743905" w14:paraId="79731D0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2572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5D2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949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2777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1FD1EC6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F686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96638" w14:textId="77777777" w:rsidR="00FF5256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4FA2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77+830</w:t>
            </w:r>
          </w:p>
          <w:p w14:paraId="5C92B2C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17C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5D9D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Stație paralelogram. </w:t>
            </w:r>
          </w:p>
        </w:tc>
      </w:tr>
      <w:tr w:rsidR="00FF5256" w:rsidRPr="00743905" w14:paraId="5BA65B9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1D37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A851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DD07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38D3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Petroşani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3F68C3F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390B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3211" w14:textId="77777777" w:rsidR="00FF5256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D6C34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74+500</w:t>
            </w:r>
          </w:p>
          <w:p w14:paraId="5C9CB8F1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DC48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26AC1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43905" w14:paraId="6D90D87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4B82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16EAD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151FC262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F3C7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12C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4AED3A8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AFA4E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2ABA" w14:textId="77777777" w:rsidR="00FF5256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D160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380D255E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F6AA7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6AE6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43905" w14:paraId="1098F57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1291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B38E4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25219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900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3D163BA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A5639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56CA8E2A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1 - 5 / 7</w:t>
            </w:r>
          </w:p>
          <w:p w14:paraId="33BCC9B5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6C930688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912E" w14:textId="77777777" w:rsidR="00FF5256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82A1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42A10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7DE9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210FBCE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FF5256" w:rsidRPr="00743905" w14:paraId="6D5C8C37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91CC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287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FF92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2A0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79C46A5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978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7B8C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91C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A36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DED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6FB0B53F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0235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7835" w14:textId="77777777" w:rsidR="00FF5256" w:rsidRDefault="00FF5256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14A951A3" w14:textId="77777777" w:rsidR="00FF5256" w:rsidRPr="00743905" w:rsidRDefault="00FF5256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9F86" w14:textId="77777777" w:rsidR="00FF5256" w:rsidRPr="00743905" w:rsidRDefault="00FF5256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B232" w14:textId="77777777" w:rsidR="00FF5256" w:rsidRDefault="00FF5256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Bănița -</w:t>
            </w:r>
          </w:p>
          <w:p w14:paraId="5F39EBD3" w14:textId="77777777" w:rsidR="00FF5256" w:rsidRPr="00743905" w:rsidRDefault="00FF5256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D851" w14:textId="77777777" w:rsidR="00FF5256" w:rsidRPr="00743905" w:rsidRDefault="00FF5256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6D05" w14:textId="77777777" w:rsidR="00FF5256" w:rsidRPr="00743905" w:rsidRDefault="00FF5256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5199" w14:textId="77777777" w:rsidR="00FF5256" w:rsidRDefault="00FF5256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6425534A" w14:textId="77777777" w:rsidR="00FF5256" w:rsidRPr="00743905" w:rsidRDefault="00FF5256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2FA1" w14:textId="77777777" w:rsidR="00FF5256" w:rsidRPr="00743905" w:rsidRDefault="00FF5256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DCA0" w14:textId="77777777" w:rsidR="00FF5256" w:rsidRPr="00743905" w:rsidRDefault="00FF5256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43905" w14:paraId="54EC4AEF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2AE5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7A8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064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84A0" w14:textId="77777777" w:rsidR="00FF5256" w:rsidRDefault="00FF5256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Merișor </w:t>
            </w:r>
          </w:p>
          <w:p w14:paraId="540BC0FF" w14:textId="77777777" w:rsidR="00FF5256" w:rsidRPr="00743905" w:rsidRDefault="00FF5256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CC6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70F9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F891" w14:textId="77777777" w:rsidR="00FF5256" w:rsidRDefault="00FF5256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61+300</w:t>
            </w:r>
          </w:p>
          <w:p w14:paraId="3558B31C" w14:textId="77777777" w:rsidR="00FF5256" w:rsidRPr="004E7F11" w:rsidRDefault="00FF5256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C0A3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DAE4" w14:textId="77777777" w:rsidR="00FF5256" w:rsidRDefault="00FF5256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Fără inductori. </w:t>
            </w:r>
          </w:p>
          <w:p w14:paraId="2AB74C06" w14:textId="77777777" w:rsidR="00FF5256" w:rsidRPr="00743905" w:rsidRDefault="00FF5256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37067262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9AFA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D2EBB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817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A1A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Baru Mare</w:t>
            </w:r>
          </w:p>
          <w:p w14:paraId="65133AF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9F185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între </w:t>
            </w:r>
          </w:p>
          <w:p w14:paraId="37434259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ax stație și </w:t>
            </w:r>
          </w:p>
          <w:p w14:paraId="2A5531A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1EBA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827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C2B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918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412CFC51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F5FE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C35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2DE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EBB4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Pui -</w:t>
            </w:r>
          </w:p>
          <w:p w14:paraId="5EC81FA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F32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F750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9C78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38+600</w:t>
            </w:r>
          </w:p>
          <w:p w14:paraId="0F0A6A5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EF8D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CB9B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43905" w14:paraId="7F77A74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85AA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CD96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36+100</w:t>
            </w:r>
          </w:p>
          <w:p w14:paraId="4AB7ACA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BFF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2D49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 -</w:t>
            </w:r>
          </w:p>
          <w:p w14:paraId="7F450DDA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5737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B8590" w14:textId="77777777" w:rsidR="00FF5256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C21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527C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48F3B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43905" w14:paraId="728BC942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DDEE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C19C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30+050</w:t>
            </w:r>
          </w:p>
          <w:p w14:paraId="7D7E68D1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1062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868B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3CDB87F2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15B9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26A2" w14:textId="77777777" w:rsidR="00FF5256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F92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3BD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8BB1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43905" w14:paraId="6EC1EA95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DF83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F8C3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FBE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0312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4F6D92D1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4E7E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E0733" w14:textId="77777777" w:rsidR="00FF5256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F7A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CB5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AF7C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318EF7C8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3B5C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FB2E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12+450</w:t>
            </w:r>
          </w:p>
          <w:p w14:paraId="41D70DD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AF42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7075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- </w:t>
            </w:r>
          </w:p>
          <w:p w14:paraId="7DA80EBE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Băi și </w:t>
            </w:r>
          </w:p>
          <w:p w14:paraId="334A91D9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Călan Băi </w:t>
            </w:r>
          </w:p>
          <w:p w14:paraId="4ECA115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0D5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229D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A55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FA2A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F02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65027924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48CAC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743C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8DBC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C4D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Călan Băi</w:t>
            </w:r>
          </w:p>
          <w:p w14:paraId="7830AB5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579B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1312C807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ax staţie şi </w:t>
            </w:r>
          </w:p>
          <w:p w14:paraId="52906B9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5349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C48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356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9F7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închisă.</w:t>
            </w:r>
          </w:p>
        </w:tc>
      </w:tr>
      <w:tr w:rsidR="00FF5256" w:rsidRPr="00743905" w14:paraId="3231F962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E4826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AD2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7DD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6DF1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Băcia linia 2 directă </w:t>
            </w:r>
          </w:p>
          <w:p w14:paraId="7C33642E" w14:textId="77777777" w:rsidR="00FF5256" w:rsidRPr="00CD295A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2A4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B3E5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55EC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6+270</w:t>
            </w:r>
          </w:p>
          <w:p w14:paraId="1D5510C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9E8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5AA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43905" w14:paraId="40C238B2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90556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7AD4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CE8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24E7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1FA8E5E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2D888B0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BF7D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2A44109A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137 -</w:t>
            </w:r>
          </w:p>
          <w:p w14:paraId="103DB6E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2597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4E6C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25E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B8D9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77164104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5D2A9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A0F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F226F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DC1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68FFF0B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3DC26337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FA7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6DE8832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B780" w14:textId="77777777" w:rsidR="00FF5256" w:rsidRPr="00743905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5EA0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F1A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38C2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29D32475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92ECA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CA6E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D00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7B5F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0C37D085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2C19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943F" w14:textId="77777777" w:rsidR="00FF5256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1491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FD28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B263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1074450D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5789C954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5BFD91E7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FF5256" w:rsidRPr="00743905" w14:paraId="2B2538E9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A78AB" w14:textId="77777777" w:rsidR="00FF5256" w:rsidRPr="00743905" w:rsidRDefault="00FF5256" w:rsidP="00FF5256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3FBA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94293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019B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4116690E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1E72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13 </w:t>
            </w:r>
          </w:p>
          <w:p w14:paraId="25A1C585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4A234B71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47121CDF" w14:textId="77777777" w:rsidR="00FF5256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A634B" w14:textId="77777777" w:rsidR="00FF5256" w:rsidRDefault="00FF5256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E446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3BD5" w14:textId="77777777" w:rsidR="00FF5256" w:rsidRPr="00743905" w:rsidRDefault="00FF5256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0B27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57A9E0E3" w14:textId="77777777" w:rsidR="00FF5256" w:rsidRDefault="00FF5256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4E051152" w14:textId="77777777" w:rsidR="00FF5256" w:rsidRPr="005905D7" w:rsidRDefault="00FF5256" w:rsidP="00B773E9">
      <w:pPr>
        <w:spacing w:before="40" w:after="40" w:line="192" w:lineRule="auto"/>
        <w:ind w:right="57"/>
        <w:rPr>
          <w:b/>
          <w:sz w:val="20"/>
        </w:rPr>
      </w:pPr>
    </w:p>
    <w:p w14:paraId="49600175" w14:textId="77777777" w:rsidR="00FF5256" w:rsidRDefault="00FF5256" w:rsidP="00740BAB">
      <w:pPr>
        <w:pStyle w:val="Heading1"/>
        <w:spacing w:line="360" w:lineRule="auto"/>
      </w:pPr>
      <w:r>
        <w:t>LINIA 136</w:t>
      </w:r>
    </w:p>
    <w:p w14:paraId="0324C80A" w14:textId="77777777" w:rsidR="00FF5256" w:rsidRDefault="00FF5256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FF5256" w14:paraId="67B074C4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D5A4" w14:textId="77777777" w:rsidR="00FF5256" w:rsidRDefault="00FF5256" w:rsidP="00FF5256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BC49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26D7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FCA4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357D0734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37C0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9897CC5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7A8457FF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C7F3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87EC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4FFC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35BEE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5A63B9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FF5256" w14:paraId="141A7D34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C64C2" w14:textId="77777777" w:rsidR="00FF5256" w:rsidRDefault="00FF5256" w:rsidP="00FF5256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5358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5452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C9A5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7E2BA285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B183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AD4EFB0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31F1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BFE5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89C3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C1F4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B8C6564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FF5256" w14:paraId="1A42B0FB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FF7E" w14:textId="77777777" w:rsidR="00FF5256" w:rsidRDefault="00FF5256" w:rsidP="00FF5256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692E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CC79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11BA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2247E942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56E7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92EB22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AB5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A171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4EBB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3E3E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20A8FFC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FF5256" w14:paraId="6B37C421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5F89" w14:textId="77777777" w:rsidR="00FF5256" w:rsidRDefault="00FF5256" w:rsidP="00FF5256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9AFC9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9818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9A71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6853B3B2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6E219AEA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E863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71FEEA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BB49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BCF5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1C9E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ADCDD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CD4A207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0885" w14:textId="77777777" w:rsidR="00FF5256" w:rsidRDefault="00FF5256" w:rsidP="00FF5256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FAAC3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1E96C98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9C28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5DC9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4D46A4C9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98C6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DB109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D5639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1AC22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595FA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31177AF4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5656D5C8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DA02" w14:textId="77777777" w:rsidR="00FF5256" w:rsidRDefault="00FF5256" w:rsidP="00FF5256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551E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4A4C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1CC1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D9CD51A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411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5D6698C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BF74D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1DD6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84E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ED9B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1E74307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400336B7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FF5256" w14:paraId="71E7B0EF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4488C" w14:textId="77777777" w:rsidR="00FF5256" w:rsidRDefault="00FF5256" w:rsidP="00FF5256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1C78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0F9DD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7E0E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FB6D925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363B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74D1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214F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B40F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E6D8F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F4DACB6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FF5256" w14:paraId="5B465FFE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BB376" w14:textId="77777777" w:rsidR="00FF5256" w:rsidRDefault="00FF5256" w:rsidP="00FF5256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B2C7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27E7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97D1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3471107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68652D28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3BCA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B3C693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CF24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F6A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C68D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DC1F4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77FC250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6F83" w14:textId="77777777" w:rsidR="00FF5256" w:rsidRDefault="00FF5256" w:rsidP="00FF5256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BF12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DDE25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0BA8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F3BFA2E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A1DB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5C3452D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712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48D7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6D58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B1F2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0F56C0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FF5256" w14:paraId="3FF65066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6A9B" w14:textId="77777777" w:rsidR="00FF5256" w:rsidRDefault="00FF5256" w:rsidP="00FF5256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80DD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A63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D05EA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FF8A07F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14B6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0C51453D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4D9F4B4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588D5210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2440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58F6E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432E" w14:textId="77777777" w:rsidR="00FF5256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A1BD9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DB0907" w14:textId="77777777" w:rsidR="00FF5256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67772076" w14:textId="77777777" w:rsidR="00FF5256" w:rsidRDefault="00FF5256">
      <w:pPr>
        <w:spacing w:line="192" w:lineRule="auto"/>
        <w:ind w:right="57"/>
        <w:rPr>
          <w:sz w:val="20"/>
        </w:rPr>
      </w:pPr>
    </w:p>
    <w:p w14:paraId="3EA59C8D" w14:textId="77777777" w:rsidR="00FF5256" w:rsidRDefault="00FF5256" w:rsidP="002A3C7A">
      <w:pPr>
        <w:pStyle w:val="Heading1"/>
        <w:spacing w:line="360" w:lineRule="auto"/>
      </w:pPr>
      <w:r>
        <w:lastRenderedPageBreak/>
        <w:t>LINIA 138</w:t>
      </w:r>
    </w:p>
    <w:p w14:paraId="7273B4D9" w14:textId="77777777" w:rsidR="00FF5256" w:rsidRDefault="00FF5256" w:rsidP="00FE4C1D">
      <w:pPr>
        <w:pStyle w:val="Heading1"/>
        <w:spacing w:line="360" w:lineRule="auto"/>
        <w:rPr>
          <w:b w:val="0"/>
          <w:bCs w:val="0"/>
          <w:sz w:val="8"/>
        </w:rPr>
      </w:pPr>
      <w:r>
        <w:t>AMARADIA - BÂRSEŞTI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6"/>
        <w:gridCol w:w="2200"/>
        <w:gridCol w:w="869"/>
        <w:gridCol w:w="756"/>
        <w:gridCol w:w="869"/>
        <w:gridCol w:w="756"/>
        <w:gridCol w:w="2494"/>
      </w:tblGrid>
      <w:tr w:rsidR="00FF5256" w14:paraId="4CC29559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CAB0" w14:textId="77777777" w:rsidR="00FF5256" w:rsidRDefault="00FF5256" w:rsidP="00FF5256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A478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0+840</w:t>
            </w:r>
          </w:p>
          <w:p w14:paraId="3E0363F7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EC270" w14:textId="77777777" w:rsidR="00FF5256" w:rsidRPr="008B4C9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1601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605723F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BA176" w14:textId="77777777" w:rsidR="00FF5256" w:rsidRDefault="00FF5256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E077" w14:textId="77777777" w:rsidR="00FF5256" w:rsidRPr="008B4C9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0FD922B4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8151568" w14:textId="77777777" w:rsidR="00FF5256" w:rsidRPr="008B4C9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EB3A" w14:textId="77777777" w:rsidR="00FF5256" w:rsidRPr="007126D7" w:rsidRDefault="00FF5256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B6715F8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5C580C2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5165" w14:textId="77777777" w:rsidR="00FF5256" w:rsidRDefault="00FF5256" w:rsidP="00FF5256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7644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1+600</w:t>
            </w:r>
          </w:p>
          <w:p w14:paraId="5DD10217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2212" w14:textId="77777777" w:rsidR="00FF5256" w:rsidRPr="008B4C9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CDBA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74263375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F601" w14:textId="77777777" w:rsidR="00FF5256" w:rsidRDefault="00FF5256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70C8" w14:textId="77777777" w:rsidR="00FF5256" w:rsidRPr="008B4C9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1905A291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83A5C89" w14:textId="77777777" w:rsidR="00FF5256" w:rsidRPr="008B4C9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CAEAA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F5256" w14:paraId="0848BD58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95383" w14:textId="77777777" w:rsidR="00FF5256" w:rsidRDefault="00FF5256" w:rsidP="00FF5256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BBE8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67BAA" w14:textId="77777777" w:rsidR="00FF5256" w:rsidRPr="008B4C9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EE11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1623DCB1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8D635F5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F908" w14:textId="77777777" w:rsidR="00FF5256" w:rsidRDefault="00FF5256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BE79A7" w14:textId="77777777" w:rsidR="00FF5256" w:rsidRDefault="00FF5256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DC07" w14:textId="77777777" w:rsidR="00FF5256" w:rsidRPr="008B4C9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28FEC2CC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083E62C" w14:textId="77777777" w:rsidR="00FF5256" w:rsidRPr="008B4C9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0C8F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31, 30.</w:t>
            </w:r>
          </w:p>
        </w:tc>
      </w:tr>
      <w:tr w:rsidR="00FF5256" w14:paraId="5E534B37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81F4" w14:textId="77777777" w:rsidR="00FF5256" w:rsidRDefault="00FF5256" w:rsidP="00FF5256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5532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313B1" w14:textId="77777777" w:rsidR="00FF5256" w:rsidRPr="008B4C9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2D71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6E67199C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044E57D5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 și</w:t>
            </w:r>
          </w:p>
          <w:p w14:paraId="4C8C380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30, 31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5B56" w14:textId="77777777" w:rsidR="00FF5256" w:rsidRDefault="00FF5256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16FBB73" w14:textId="77777777" w:rsidR="00FF5256" w:rsidRDefault="00FF5256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F004" w14:textId="77777777" w:rsidR="00FF5256" w:rsidRPr="008B4C9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1BE276A3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9EE12FF" w14:textId="77777777" w:rsidR="00FF5256" w:rsidRPr="008B4C9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9AE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17, 31, 30, 26.</w:t>
            </w:r>
          </w:p>
        </w:tc>
      </w:tr>
    </w:tbl>
    <w:p w14:paraId="3C796402" w14:textId="77777777" w:rsidR="00FF5256" w:rsidRDefault="00FF5256">
      <w:pPr>
        <w:tabs>
          <w:tab w:val="left" w:pos="4320"/>
        </w:tabs>
        <w:rPr>
          <w:sz w:val="20"/>
        </w:rPr>
      </w:pPr>
    </w:p>
    <w:p w14:paraId="70580168" w14:textId="77777777" w:rsidR="00FF5256" w:rsidRDefault="00FF5256" w:rsidP="00C83010">
      <w:pPr>
        <w:pStyle w:val="Heading1"/>
        <w:spacing w:line="360" w:lineRule="auto"/>
      </w:pPr>
      <w:r>
        <w:t>LINIA 143</w:t>
      </w:r>
    </w:p>
    <w:p w14:paraId="7B3AEFD5" w14:textId="77777777" w:rsidR="00FF5256" w:rsidRDefault="00FF5256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FF5256" w14:paraId="38FC0BDA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FC4BA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E146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45A0FBC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7707" w14:textId="77777777" w:rsidR="00FF5256" w:rsidRPr="00984839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E25CE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48D16A5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A845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EE7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A08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52029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7DB0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6555BD00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254090B4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782223EE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8875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B75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447D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53B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79205BD0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38D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864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837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0354C60D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9552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5844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78DDB47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FF5256" w14:paraId="14BEAF16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96C4D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B62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459B2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1DA9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5CC371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466A2B9F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4A6D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255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2650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07CAD49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D29E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EB37E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B8B62D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7431A82C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300D994B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3E859165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F947D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073C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5038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2D5D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3792B64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76A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A0F41B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907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617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172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3BF2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B96C89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FF5256" w14:paraId="7E14D4C0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B06D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0C2D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1E99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9DFC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1BBB48D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3D3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8DA74F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20D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738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146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BC35A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A2514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FF5256" w14:paraId="64EE5460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C04A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982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A54C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4561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3405BE1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7EB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536D9E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452058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DB23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AD2D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85A8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F72A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E4F095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FF5256" w14:paraId="4804009D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7D552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7A96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B77D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1EF0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E799FA5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819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AED5EA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F54473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E51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A01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6167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1FCA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65373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FF5256" w14:paraId="447B5A2F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85EDA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A68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0D1B4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AA80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0BECE9C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15E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E9A39F3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5DAE02D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77B074C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477C113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7DAD439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B08000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CF601A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604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C39F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9F1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BC71E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227F53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FF5256" w14:paraId="0749C9B7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9E68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D3B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29AB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5273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E0ACAA2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A64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2353F4B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10B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950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DEC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125E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1E8215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5871229D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FF5256" w14:paraId="1B37B5B2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C1B71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58D1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EA20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92A3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53235DB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E6B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1C7608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074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BA2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A67E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DA8B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D9F278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FF5256" w14:paraId="255F61D6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27CF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083D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F669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E359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911B8EF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560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A20528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1F8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E01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F99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002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7C8ECB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077EC52F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FF5256" w14:paraId="5073F8A8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90657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08E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62D4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41D9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551EBB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82B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ABF0836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CAC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C886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982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7B2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4905E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FF5256" w14:paraId="466693E6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3667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BA13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54EA3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6DB4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14B457E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C7F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BC53CB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38B777E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0761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5CF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7A3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0E9DF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F8F1F2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FF5256" w14:paraId="1E121FF3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C73B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09C3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F43D3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C228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2AA3D77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DC4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D82F4F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CA6E3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0F6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9EFE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4252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0B1ADB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FF5256" w14:paraId="71A13E7F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5F55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003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257D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F384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0A0F742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A4C7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6994082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6F09E22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33D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473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960C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6A90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AF0009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FF5256" w14:paraId="507C2E1E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7772F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396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79B5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006E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D79301C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78C3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170A34D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7A9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AB76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B79D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6B92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11B5E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FF5256" w14:paraId="7004FF86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0E83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9AB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36A9A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3CAF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72DDBE5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A8B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BAA947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A0DF86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BEEC" w14:textId="77777777" w:rsidR="00FF5256" w:rsidRPr="00B53EFA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111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78EE5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B93D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DC2F07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FF5256" w14:paraId="0E803977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BABAC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9FD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5B25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51F7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C783B0F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8F7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153442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E67A" w14:textId="77777777" w:rsidR="00FF5256" w:rsidRPr="00B53EFA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C883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2813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3C9D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21200B08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4965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864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27EE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B7C4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4F6C008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C70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5AE16E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E226" w14:textId="77777777" w:rsidR="00FF5256" w:rsidRPr="00B53EFA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A3E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5F97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E903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188D1DE7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FDF5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87D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ACF5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090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670F2BD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020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1E4417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CB3A" w14:textId="77777777" w:rsidR="00FF5256" w:rsidRPr="00B53EFA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24B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8177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2700D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515095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FF5256" w14:paraId="0DF62FD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0DC1D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436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1ABC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7C1B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B7F0188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A38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011870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B760ED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6B23BB7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4DAFBD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A25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D2D76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5EEE5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97AA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F931BE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FF5256" w14:paraId="55AB9F4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57769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D51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42863E1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96EB9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6BAD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14D495BB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DE2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795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3CD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31DD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3CDD0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1D692846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EE51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6CC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2809B4A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44C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5A49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05E941D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4DE1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93C73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D9A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89C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7F85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95DE30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5679E593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703FC88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C02C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416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226D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7BF3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AA1F6A4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B17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064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24B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71A47D8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D0C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49D0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ED9844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47F72B2A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42FAE53B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5D1F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D612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F3EC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82C5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714297D4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22C79F2C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17E6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1FCBC63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23BE" w14:textId="77777777" w:rsidR="00FF5256" w:rsidRPr="00B53EFA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2D7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978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EE7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3949751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E366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8872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61832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0A03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1EFBD262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3DC2C368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436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78F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3997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3BE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0C6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1C8FDF36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FEC8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F7F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09F0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070A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0BD1F615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493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793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D99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72E2383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C00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0C6E" w14:textId="77777777" w:rsidR="00FF5256" w:rsidRPr="006611B7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FF5256" w14:paraId="552FC904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C8D9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097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0CC7216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13E0" w14:textId="77777777" w:rsidR="00FF5256" w:rsidRPr="00984839" w:rsidRDefault="00FF5256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5477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155815C7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1DC6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34C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CBD3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0CD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D1807" w14:textId="77777777" w:rsidR="00FF5256" w:rsidRPr="003B25AA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14:paraId="08998439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F7DB0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9D9C" w14:textId="77777777" w:rsidR="00FF5256" w:rsidRPr="00CB3DC4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2B3C26E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BBA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8437F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203237B4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C2B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D306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8550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1B8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DB0A" w14:textId="77777777" w:rsidR="00FF5256" w:rsidRPr="00CB3DC4" w:rsidRDefault="00FF5256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486F609" w14:textId="77777777" w:rsidR="00FF5256" w:rsidRPr="00F11CE2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50B83AA5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4717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02A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0E46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5717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326AE805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4A53D96A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89E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6041C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6D94" w14:textId="77777777" w:rsidR="00FF5256" w:rsidRPr="00B53EFA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9643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7DD4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A00A9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41A89E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B152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676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D1211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AF7BC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735EADCD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8EC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4F7509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EDA84F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402C041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3A5088B" w14:textId="77777777" w:rsidR="00FF5256" w:rsidRPr="00260477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ACD1" w14:textId="77777777" w:rsidR="00FF5256" w:rsidRPr="00B53EFA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8C3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60B78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C201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2957CF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FF5256" w14:paraId="648C2744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1EE4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E9E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B516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E93B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332846EA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479D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92C4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616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4BEC713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A7FD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756A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3C5161EA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192611F8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FF5256" w14:paraId="2BA5812F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432D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0FA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7E1D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BE438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CFF0F5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2BA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823CEE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66D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180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6012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78F8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FF5256" w14:paraId="69722DF4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BFAB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AC39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32CD26E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6F17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787AB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50EC7B72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1B489377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4A4E07E8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3AA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0FDA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083A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690A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365B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69F2CF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0B94E06B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FF5256" w14:paraId="3514C9B5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9D59C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B80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1BF5F0F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F626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DA49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3F8FEB20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04D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27A4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FAC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8DAF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09B2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64FCE4E5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AE8A3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A4C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16BD785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090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3B90" w14:textId="77777777" w:rsidR="00FF5256" w:rsidRDefault="00FF5256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3F93046A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2F2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9A13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998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B21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2075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613A1998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60E78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E3F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65FED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FCF6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68A73890" w14:textId="77777777" w:rsidR="00FF5256" w:rsidRDefault="00FF5256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7231EC4A" w14:textId="77777777" w:rsidR="00FF5256" w:rsidRDefault="00FF5256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B60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A4D76E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7E972" w14:textId="77777777" w:rsidR="00FF5256" w:rsidRPr="00B53EFA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749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91EA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809F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2EAEF61A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4C127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9BF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0D46C979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DFE6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7C8E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331E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F67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204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D5F5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E362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7C896875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1293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3DA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49D3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0907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10604888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58CB4DF7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0A7ADE4A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E836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FF36A4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C15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E0E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BD88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EC69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1FDF84E8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95B6C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0F15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4D107218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D7E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F3A4" w14:textId="77777777" w:rsidR="00FF5256" w:rsidRDefault="00FF5256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A6EF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D5D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BF91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F531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38A2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203BA86A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7AE4" w14:textId="77777777" w:rsidR="00FF5256" w:rsidRDefault="00FF5256" w:rsidP="00FF5256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96907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F01B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2F59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0E4B46C5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BA72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68BA12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75B2F54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1B33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86A24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CAF3C" w14:textId="77777777" w:rsidR="00FF5256" w:rsidRPr="00984839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678F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70E630" w14:textId="77777777" w:rsidR="00FF5256" w:rsidRDefault="00FF5256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2BB8B058" w14:textId="77777777" w:rsidR="00FF5256" w:rsidRDefault="00FF5256">
      <w:pPr>
        <w:spacing w:after="40" w:line="192" w:lineRule="auto"/>
        <w:ind w:right="57"/>
        <w:rPr>
          <w:sz w:val="20"/>
        </w:rPr>
      </w:pPr>
    </w:p>
    <w:p w14:paraId="5B1A171D" w14:textId="77777777" w:rsidR="00FF5256" w:rsidRDefault="00FF5256" w:rsidP="00EF6A64">
      <w:pPr>
        <w:pStyle w:val="Heading1"/>
        <w:spacing w:line="360" w:lineRule="auto"/>
      </w:pPr>
      <w:r>
        <w:t>LINIA 144</w:t>
      </w:r>
    </w:p>
    <w:p w14:paraId="12F5ABA6" w14:textId="77777777" w:rsidR="00FF5256" w:rsidRDefault="00FF5256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FF5256" w14:paraId="2615186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B94C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8913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45FA9078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1B05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56F8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B976539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229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9708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CCC5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8A9D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9C33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0B83316A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430B5DAA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FF5256" w14:paraId="757EB8F6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F280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CC2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C73C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19F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128727E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1AAF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A901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E67C0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3C3F092A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76FC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7C82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37974B2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FF5256" w14:paraId="1A2068E8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AF94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7E2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AF20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3146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5EF0B51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1E9207C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3A75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9856C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8828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59442D30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6F4B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8567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1CC9818D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797BB6CA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03855E0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5A21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F99A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56FB6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B51C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E0C8BF8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72AD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5D61890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0B41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9D4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460B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F600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EC4E52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FF5256" w14:paraId="6B5441B4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616C1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B18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E1921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CA5A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EADB47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F86E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5D43F58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EF353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A79E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4AF7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8B52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9A87B0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FF5256" w14:paraId="5DDADB16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7D45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82AD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130B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71ED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E0F5E46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80B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2E76CBCA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E006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FF4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0A01" w14:textId="77777777" w:rsidR="00FF5256" w:rsidRPr="00984839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9F9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FF5256" w14:paraId="6A2C0EC1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D188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0F8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353D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296C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5EED9EB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E35D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3613C34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736E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C02F3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02C3" w14:textId="77777777" w:rsidR="00FF5256" w:rsidRPr="00984839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8CE8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08DDA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FF5256" w14:paraId="6B487EB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0012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72FB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C2C1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2919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87A8CC1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6BEDF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6856D65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28340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F3A3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6F55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7F5C8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0CD4B2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FF5256" w14:paraId="4C9995DA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FCD7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986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6828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99DF8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67E3252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5E1C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2F04EC9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3D1A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DE3E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DB85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65D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E2D1DB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FF5256" w14:paraId="6D8268C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9720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72AD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C3EB3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2993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13DD05B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18BC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014D0DF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599DB62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1260F5E5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2CC606DE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40240B9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2579DD63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F2EF32F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3235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6F6D2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886A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93835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9DF9BB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FF5256" w14:paraId="5880FF7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7F12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9BB38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0197A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E37C2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FCDF088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7030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889D90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9120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3938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BC7C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C228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3E3B9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FF5256" w14:paraId="747DD8B4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69DDA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918F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DADD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27C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ACEC34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76D63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57F1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7E62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B5A87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CE0A8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E3714A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FF5256" w14:paraId="75E1B9BC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73C5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0223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F40B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499A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3C2594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06AB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3B16F03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8FCBC55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C520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41199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0489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C01B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2C9876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FF5256" w14:paraId="7EFAE945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5D73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043B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243A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81EA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D52B45D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432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1C21FAF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361E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09EC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46139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B44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2D4148E1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0854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07FEB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82886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617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E72E25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910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2056B38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2D99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E96C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BFD5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21EC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74920D1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BA07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73A9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016B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5CB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88068BD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0488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99DC87E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89FA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70D9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5409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4A75F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C5DA01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FF5256" w14:paraId="1ADCD088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E491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96539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E751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2DD5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A419D42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BA3A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2072753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77C765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5CD4C39E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9616055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9836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128B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8078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57D5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5A50DB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FF5256" w14:paraId="67112499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A542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A32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2E06EDC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9507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0E0D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5C7DE0C3" w14:textId="77777777" w:rsidR="00FF5256" w:rsidRPr="00B61351" w:rsidRDefault="00FF5256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831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5D28F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A38C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0568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2E90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0EAE5613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FD11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35D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4993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8FC1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0AAEA2A1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A0D9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1BA4A509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1BF2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C5F0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7CC6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AA0B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195A69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FF5256" w14:paraId="19A17AE7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C7E8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E12E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69A4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A0C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05F2CBB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4E7DECE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D69F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5376BE7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4419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6259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E66B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48E7A753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B633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AAE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24EF3ABC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F779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80C5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51BEFF06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73F4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E4F2B42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781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AE098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2A1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2E8DFEB7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009A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311E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43728B6E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E3DD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542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41461EDB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845C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6549E3B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0AFD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3F50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AAC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14:paraId="67A70347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8055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0C2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3AC014C0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E8C2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409C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535943F6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236A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5086B55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5CD8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9073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7EA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D0944F2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FF5256" w14:paraId="16F6B32C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B54E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2423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226C326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4B2C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A1D6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67637A30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36F68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1E5DF2C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4E29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570E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9DF5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6FE8D606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5982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A7E63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4B3F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7AF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3F182FB8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B8574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F6B8449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0ABED9DC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91C8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7CBA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A198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1CA3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21709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FF5256" w14:paraId="45BE00B0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7928C" w14:textId="77777777" w:rsidR="00FF5256" w:rsidRDefault="00FF5256" w:rsidP="00FF5256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F420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B65B7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DB25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9071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1831BF5F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478753F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2DACE3E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5CAFDF18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20E952D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647DCA0B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FB03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674F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D729" w14:textId="77777777" w:rsidR="00FF5256" w:rsidRPr="00DA0087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18E9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40746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252D2A0B" w14:textId="77777777" w:rsidR="00FF5256" w:rsidRDefault="00FF5256">
      <w:pPr>
        <w:spacing w:before="40" w:line="192" w:lineRule="auto"/>
        <w:ind w:right="57"/>
        <w:rPr>
          <w:sz w:val="20"/>
        </w:rPr>
      </w:pPr>
    </w:p>
    <w:p w14:paraId="114736BA" w14:textId="77777777" w:rsidR="00FF5256" w:rsidRDefault="00FF5256" w:rsidP="00E56A6A">
      <w:pPr>
        <w:pStyle w:val="Heading1"/>
        <w:spacing w:line="360" w:lineRule="auto"/>
      </w:pPr>
      <w:r>
        <w:t>LINIA 200</w:t>
      </w:r>
    </w:p>
    <w:p w14:paraId="740B3FBB" w14:textId="77777777" w:rsidR="00FF5256" w:rsidRDefault="00FF5256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F5256" w14:paraId="14221C01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D1AE" w14:textId="77777777" w:rsidR="00FF5256" w:rsidRDefault="00FF5256" w:rsidP="00944834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0FE0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5C0DB86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7C58C" w14:textId="77777777" w:rsidR="00FF5256" w:rsidRPr="00032DF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50F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Orăştie -</w:t>
            </w:r>
          </w:p>
          <w:p w14:paraId="5EB8198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F9B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47EE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519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42172AA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7BF2" w14:textId="77777777" w:rsidR="00FF5256" w:rsidRPr="00032DF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A664" w14:textId="77777777" w:rsidR="00FF5256" w:rsidRPr="00F716C0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Semnalizate ca limitare de viteză.</w:t>
            </w:r>
          </w:p>
        </w:tc>
      </w:tr>
      <w:tr w:rsidR="00FF5256" w14:paraId="1D778164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0563" w14:textId="77777777" w:rsidR="00FF5256" w:rsidRDefault="00FF5256" w:rsidP="00944834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09B8E" w14:textId="77777777" w:rsidR="00FF5256" w:rsidRDefault="00FF5256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530C6256" w14:textId="77777777" w:rsidR="00FF5256" w:rsidRDefault="00FF5256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6F96" w14:textId="77777777" w:rsidR="00FF5256" w:rsidRDefault="00FF5256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8803" w14:textId="77777777" w:rsidR="00FF5256" w:rsidRDefault="00FF5256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Ilia –</w:t>
            </w:r>
          </w:p>
          <w:p w14:paraId="070CAF9D" w14:textId="77777777" w:rsidR="00FF5256" w:rsidRDefault="00FF5256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C952" w14:textId="77777777" w:rsidR="00FF5256" w:rsidRDefault="00FF5256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F381" w14:textId="77777777" w:rsidR="00FF5256" w:rsidRDefault="00FF5256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75DA" w14:textId="77777777" w:rsidR="00FF5256" w:rsidRDefault="00FF5256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0CA40BCF" w14:textId="77777777" w:rsidR="00FF5256" w:rsidRDefault="00FF5256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AEFD" w14:textId="77777777" w:rsidR="00FF5256" w:rsidRDefault="00FF5256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C886" w14:textId="77777777" w:rsidR="00FF5256" w:rsidRDefault="00FF5256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FF5256" w14:paraId="6F909A00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BA276" w14:textId="77777777" w:rsidR="00FF5256" w:rsidRDefault="00FF5256" w:rsidP="00944834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4472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00A9BB0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763A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468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A2B2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513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713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D99E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85E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F5256" w14:paraId="11EC56BC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0DCED" w14:textId="77777777" w:rsidR="00FF5256" w:rsidRDefault="00FF5256" w:rsidP="00944834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2B5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82A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06E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5A8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FD15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065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6EA301A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B58A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66C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F5256" w14:paraId="0AC65B8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2DBC" w14:textId="77777777" w:rsidR="00FF5256" w:rsidRDefault="00FF5256" w:rsidP="00944834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4B0E" w14:textId="77777777" w:rsidR="00FF5256" w:rsidRDefault="00FF5256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483F360C" w14:textId="77777777" w:rsidR="00FF5256" w:rsidRDefault="00FF5256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3BA8" w14:textId="77777777" w:rsidR="00FF5256" w:rsidRDefault="00FF5256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78F1" w14:textId="77777777" w:rsidR="00FF5256" w:rsidRDefault="00FF5256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9862" w14:textId="77777777" w:rsidR="00FF5256" w:rsidRDefault="00FF5256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B17B" w14:textId="77777777" w:rsidR="00FF5256" w:rsidRDefault="00FF5256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59945" w14:textId="77777777" w:rsidR="00FF5256" w:rsidRDefault="00FF5256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5025C0E2" w14:textId="77777777" w:rsidR="00FF5256" w:rsidRDefault="00FF5256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8F9E" w14:textId="77777777" w:rsidR="00FF5256" w:rsidRDefault="00FF5256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815A" w14:textId="77777777" w:rsidR="00FF5256" w:rsidRDefault="00FF5256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F5256" w14:paraId="7D426452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DB74" w14:textId="77777777" w:rsidR="00FF5256" w:rsidRDefault="00FF5256" w:rsidP="00944834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E9ED" w14:textId="77777777" w:rsidR="00FF5256" w:rsidRDefault="00FF5256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FB72" w14:textId="77777777" w:rsidR="00FF5256" w:rsidRDefault="00FF5256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0FCC" w14:textId="77777777" w:rsidR="00FF5256" w:rsidRDefault="00FF5256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40C0AE3F" w14:textId="77777777" w:rsidR="00FF5256" w:rsidRDefault="00FF5256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7603" w14:textId="77777777" w:rsidR="00FF5256" w:rsidRDefault="00FF5256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23BD" w14:textId="77777777" w:rsidR="00FF5256" w:rsidRDefault="00FF5256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CA8D" w14:textId="77777777" w:rsidR="00FF5256" w:rsidRDefault="00FF5256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527+400</w:t>
            </w:r>
          </w:p>
          <w:p w14:paraId="62FB423C" w14:textId="77777777" w:rsidR="00FF5256" w:rsidRDefault="00FF5256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EEC8" w14:textId="77777777" w:rsidR="00FF5256" w:rsidRDefault="00FF5256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5995" w14:textId="77777777" w:rsidR="00FF5256" w:rsidRDefault="00FF5256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F5256" w14:paraId="2B4608C0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8AA8" w14:textId="77777777" w:rsidR="00FF5256" w:rsidRDefault="00FF5256" w:rsidP="00944834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74C6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A4776" w14:textId="77777777" w:rsidR="00FF5256" w:rsidRPr="00032DF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4370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6EDF29F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7AD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CB48A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E01E3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313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E278" w14:textId="77777777" w:rsidR="00FF5256" w:rsidRPr="00032DF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DBE0" w14:textId="77777777" w:rsidR="00FF5256" w:rsidRPr="00F716C0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F5256" w14:paraId="712A3924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88A4" w14:textId="77777777" w:rsidR="00FF5256" w:rsidRDefault="00FF5256" w:rsidP="00944834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BBB7" w14:textId="77777777" w:rsidR="00FF5256" w:rsidRDefault="00FF5256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177647E8" w14:textId="77777777" w:rsidR="00FF5256" w:rsidRDefault="00FF5256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13C64" w14:textId="77777777" w:rsidR="00FF5256" w:rsidRDefault="00FF5256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8924" w14:textId="77777777" w:rsidR="00FF5256" w:rsidRDefault="00FF5256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Săvîrșin -</w:t>
            </w:r>
          </w:p>
          <w:p w14:paraId="21A8087D" w14:textId="77777777" w:rsidR="00FF5256" w:rsidRDefault="00FF5256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7827" w14:textId="77777777" w:rsidR="00FF5256" w:rsidRDefault="00FF5256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5AB8" w14:textId="77777777" w:rsidR="00FF5256" w:rsidRDefault="00FF5256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5038F" w14:textId="77777777" w:rsidR="00FF5256" w:rsidRDefault="00FF5256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43466010" w14:textId="77777777" w:rsidR="00FF5256" w:rsidRDefault="00FF5256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1ADA" w14:textId="77777777" w:rsidR="00FF5256" w:rsidRDefault="00FF5256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239F" w14:textId="77777777" w:rsidR="00FF5256" w:rsidRDefault="00FF5256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7BDF049F" w14:textId="77777777" w:rsidR="00FF5256" w:rsidRDefault="00FF5256" w:rsidP="00623FF6">
      <w:pPr>
        <w:spacing w:before="40" w:after="40" w:line="192" w:lineRule="auto"/>
        <w:ind w:right="57"/>
      </w:pPr>
    </w:p>
    <w:p w14:paraId="1772096C" w14:textId="77777777" w:rsidR="00FF5256" w:rsidRDefault="00FF5256" w:rsidP="006D4098">
      <w:pPr>
        <w:pStyle w:val="Heading1"/>
        <w:spacing w:line="360" w:lineRule="auto"/>
      </w:pPr>
      <w:r>
        <w:t>LINIA 201</w:t>
      </w:r>
    </w:p>
    <w:p w14:paraId="0CE03FD7" w14:textId="77777777" w:rsidR="00FF5256" w:rsidRDefault="00FF5256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FF5256" w14:paraId="601D57A3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DD926" w14:textId="77777777" w:rsidR="00FF5256" w:rsidRDefault="00FF5256" w:rsidP="00FF5256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0499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1373" w14:textId="77777777" w:rsidR="00FF5256" w:rsidRPr="00C937B4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D91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2A5E885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7AC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7F4C1A9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maca-</w:t>
            </w:r>
          </w:p>
          <w:p w14:paraId="25A458C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zul extrem</w:t>
            </w:r>
          </w:p>
          <w:p w14:paraId="2CEEF9B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2A55" w14:textId="77777777" w:rsidR="00FF5256" w:rsidRPr="00C937B4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937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E4B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C7D3" w14:textId="77777777" w:rsidR="00FF5256" w:rsidRPr="00C937B4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BBD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9A5D967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7DFF4" w14:textId="77777777" w:rsidR="00FF5256" w:rsidRDefault="00FF5256" w:rsidP="00FF5256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7886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CAED" w14:textId="77777777" w:rsidR="00FF5256" w:rsidRPr="00C937B4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D03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718FEFC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32A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877573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6A79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56F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CCFC6" w14:textId="77777777" w:rsidR="00FF5256" w:rsidRPr="00C937B4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AAA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AFC78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874D1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şi 10.</w:t>
            </w:r>
          </w:p>
        </w:tc>
      </w:tr>
      <w:tr w:rsidR="00FF5256" w14:paraId="6067A301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2108" w14:textId="77777777" w:rsidR="00FF5256" w:rsidRDefault="00FF5256" w:rsidP="00FF5256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F6D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56A5" w14:textId="77777777" w:rsidR="00FF5256" w:rsidRPr="00C937B4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FA6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3A4AB14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0FB8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53DCC4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552D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789D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1B79" w14:textId="77777777" w:rsidR="00FF5256" w:rsidRPr="00C937B4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D72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834107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</w:tbl>
    <w:p w14:paraId="02E5430C" w14:textId="77777777" w:rsidR="00FF5256" w:rsidRPr="003012FC" w:rsidRDefault="00FF5256">
      <w:pPr>
        <w:spacing w:before="40" w:after="40" w:line="192" w:lineRule="auto"/>
        <w:ind w:right="57"/>
      </w:pPr>
    </w:p>
    <w:p w14:paraId="4F8E9D49" w14:textId="77777777" w:rsidR="00FF5256" w:rsidRDefault="00FF5256" w:rsidP="00C53936">
      <w:pPr>
        <w:pStyle w:val="Heading1"/>
        <w:spacing w:line="360" w:lineRule="auto"/>
      </w:pPr>
      <w:r>
        <w:t>LINIA 202 A</w:t>
      </w:r>
    </w:p>
    <w:p w14:paraId="2D34DEC0" w14:textId="77777777" w:rsidR="00FF5256" w:rsidRDefault="00FF5256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FF5256" w14:paraId="2B98BEEF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2E6F" w14:textId="77777777" w:rsidR="00FF5256" w:rsidRDefault="00FF5256" w:rsidP="00FF5256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4B7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DB37" w14:textId="77777777" w:rsidR="00FF5256" w:rsidRPr="00874940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C0E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EB0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4D763A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DE07" w14:textId="77777777" w:rsidR="00FF5256" w:rsidRPr="0048429E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429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7CA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AB86F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42C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1D, 2D şi 3D.</w:t>
            </w:r>
          </w:p>
        </w:tc>
      </w:tr>
      <w:tr w:rsidR="00FF5256" w14:paraId="3FF61D45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AD38" w14:textId="77777777" w:rsidR="00FF5256" w:rsidRDefault="00FF5256" w:rsidP="00FF5256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016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BD61" w14:textId="77777777" w:rsidR="00FF5256" w:rsidRPr="00874940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15A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1C6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BE94" w14:textId="77777777" w:rsidR="00FF5256" w:rsidRPr="0048429E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320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C635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914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 abătută Cap Y.</w:t>
            </w:r>
          </w:p>
          <w:p w14:paraId="322D441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98F4D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FF5256" w:rsidRPr="00743905" w14:paraId="641DA9B3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C43E" w14:textId="77777777" w:rsidR="00FF5256" w:rsidRPr="00743905" w:rsidRDefault="00FF5256" w:rsidP="00FF5256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791A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3+200</w:t>
            </w:r>
          </w:p>
          <w:p w14:paraId="1EA8E0F2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5930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65E6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5C6DEBC4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</w:t>
            </w:r>
          </w:p>
          <w:p w14:paraId="7FFA956B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5D directă, cuprinsă între </w:t>
            </w:r>
          </w:p>
          <w:p w14:paraId="4B431432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T.D.J. 64 / 72 şi </w:t>
            </w:r>
          </w:p>
          <w:p w14:paraId="676A9269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FB496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D4A8" w14:textId="77777777" w:rsidR="00FF5256" w:rsidRPr="00743905" w:rsidRDefault="00FF5256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DF5BE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4327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213CB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356E50C7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Staţie paralelogram.</w:t>
            </w:r>
          </w:p>
        </w:tc>
      </w:tr>
      <w:tr w:rsidR="00FF5256" w:rsidRPr="00743905" w14:paraId="046D337F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15D6" w14:textId="77777777" w:rsidR="00FF5256" w:rsidRPr="00743905" w:rsidRDefault="00FF5256" w:rsidP="00FF5256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9C77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D6663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9FD5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51E98D3D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07DC4C5C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07D1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63BA9EB6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9864" w14:textId="77777777" w:rsidR="00FF5256" w:rsidRPr="00743905" w:rsidRDefault="00FF5256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F9DC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75C57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5343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43905" w14:paraId="37BCE6FA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2FE1" w14:textId="77777777" w:rsidR="00FF5256" w:rsidRPr="00743905" w:rsidRDefault="00FF5256" w:rsidP="00FF5256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B30A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5A7A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ADDF9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7F52899F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1C7695BF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72F8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2B563883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B7B5" w14:textId="77777777" w:rsidR="00FF5256" w:rsidRPr="00743905" w:rsidRDefault="00FF5256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647C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B8B2" w14:textId="77777777" w:rsidR="00FF5256" w:rsidRPr="00743905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61B9" w14:textId="77777777" w:rsidR="00FF5256" w:rsidRPr="00743905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64F5C688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650B3171" w14:textId="77777777" w:rsidR="00FF5256" w:rsidRDefault="00FF5256" w:rsidP="002A4CB1">
      <w:pPr>
        <w:pStyle w:val="Heading1"/>
        <w:spacing w:line="360" w:lineRule="auto"/>
      </w:pPr>
      <w:r>
        <w:t>LINIA 203</w:t>
      </w:r>
    </w:p>
    <w:p w14:paraId="79749CDB" w14:textId="77777777" w:rsidR="00FF5256" w:rsidRDefault="00FF5256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FF5256" w:rsidRPr="007126D7" w14:paraId="3D7AD0C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717A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08CC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64BC8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110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01C8C797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913F" w14:textId="77777777" w:rsidR="00FF5256" w:rsidRDefault="00FF5256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4DD9E9DE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BB2C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527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6927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EE89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FF5256" w:rsidRPr="007126D7" w14:paraId="3A971ED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8B91D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5E5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CF32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8A7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6A1A6EF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F00B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276B85A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7C2E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D2DF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668B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987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126D7" w14:paraId="7411F0E5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C8D8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E807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75421B0C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98A5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9A08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5491DF33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C8D8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6FDE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987F8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F35C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E81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F7181C4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08BF3B9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1690126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8896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C50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42B24BA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07E0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6F28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76E393FC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346B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A8BE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398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7B83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FC0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DCD3FAF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61108EC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58E9D10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32D6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118A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055A8DCA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29C3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249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66A87290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FEBD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7F3D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142F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44C9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BA9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D6E4DED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BB0639A" w14:textId="77777777" w:rsidR="00FF5256" w:rsidRPr="008F5A6B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30769B3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E6D6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608E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647405FE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DC61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5FC9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7F948718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A533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443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8551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3071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4BD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00693C8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760324E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25B3C66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DBF16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7F9D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581494F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35C90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C6D3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7323D35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2E8B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220C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50C57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7215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3E1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F183F56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0429750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1701C3A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05927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91C49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72BF04BE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E04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5244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B75D212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CE7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669E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A3A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FE13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0DA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7D65EC3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5FE474A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5354975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2C2C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5E8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66F2A3B4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2CDA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665B" w14:textId="77777777" w:rsidR="00FF5256" w:rsidRPr="007126D7" w:rsidRDefault="00FF5256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0ABB5FB" w14:textId="77777777" w:rsidR="00FF5256" w:rsidRPr="007126D7" w:rsidRDefault="00FF5256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4104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0056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9A77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9C0D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69E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126D7" w14:paraId="03CC782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735D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CAEAC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3225C7F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18A7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B008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1881C5D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069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6FA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E2A8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3F71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EA7F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5EFA239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52F5494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2B9EEE8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2C9B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0D01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317C98E9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E94E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13D3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6AE7239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0D61E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F577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DBC1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E48F6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FB0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3B73618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6A323BE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66B05CD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042A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97A4C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3955BAE8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0358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DDA0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53E00057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F2CE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A39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416F8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1F665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536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B9AD15E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D5EBE1D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5227145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76DB8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E0B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1D82BC02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4A2E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19C0E" w14:textId="77777777" w:rsidR="00FF5256" w:rsidRPr="007126D7" w:rsidRDefault="00FF5256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5FFC9AA7" w14:textId="77777777" w:rsidR="00FF5256" w:rsidRPr="007126D7" w:rsidRDefault="00FF5256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5E323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BA30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A2AB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7528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3CE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126D7" w14:paraId="5D3DB9A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3AD03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2567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6714CE09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2595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97B4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7C778E4F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5634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B2C7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446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E6AC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3F7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9323A35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6EFEC01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321390D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82CF6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A56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0223E1BA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469B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C7E55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E073B13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2A96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786F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2026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4C3C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925B" w14:textId="77777777" w:rsidR="00FF5256" w:rsidRPr="00F13EC0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126D7" w14:paraId="7D47D065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94607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48EA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402A391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BDEA0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625D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AE25324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C5F4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E58D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411E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EF25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A30B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92BA0E4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9C81E86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5B0D7CED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AB1A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DA64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16D8EEEB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76E1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507B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EC7681C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1C37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0559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D06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91D9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25E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A22A9E4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EDC78A7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7DF984C1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7D45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8C7F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5152A21A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A199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68D7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35FB60F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0888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3441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7C33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A186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41D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82A66E6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DBA4518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5EC91F83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D48D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098D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127C4862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8921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934E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FEDC26C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6DB9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11E6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672A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A27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211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9F17CB7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04A55C5" w14:textId="77777777" w:rsidR="00FF5256" w:rsidRPr="00744E1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7311C8AC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C03A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508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3847349E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689E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395B" w14:textId="77777777" w:rsidR="00FF5256" w:rsidRPr="007126D7" w:rsidRDefault="00FF5256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7414E99" w14:textId="77777777" w:rsidR="00FF5256" w:rsidRPr="007126D7" w:rsidRDefault="00FF5256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04D8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3B45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9B689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6C3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D6D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126D7" w14:paraId="20986E7E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7522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5C8F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D787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405E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56982665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2605DF23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1183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3002B997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73969804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7352BA33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47BE345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79D1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03811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C8A8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9EC3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126D7" w14:paraId="70F7CF57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38E79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825C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EB6B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6C92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4113EAE4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FC1A" w14:textId="77777777" w:rsidR="00FF5256" w:rsidRPr="007126D7" w:rsidRDefault="00FF5256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56A25207" w14:textId="77777777" w:rsidR="00FF5256" w:rsidRPr="007126D7" w:rsidRDefault="00FF5256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2C31B58E" w14:textId="77777777" w:rsidR="00FF5256" w:rsidRPr="007126D7" w:rsidRDefault="00FF5256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0A0EC85B" w14:textId="77777777" w:rsidR="00FF5256" w:rsidRPr="007126D7" w:rsidRDefault="00FF5256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EE46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9DB81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C93D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202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31C5165E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FF5256" w:rsidRPr="007126D7" w14:paraId="6F855F3B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2979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044F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468D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9917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4AD0E996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FE5A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7339AE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61C9C84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15157FD9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66DD0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B76D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BBF8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FE1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EE7D93B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FF5256" w:rsidRPr="007126D7" w14:paraId="2942A254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607A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26E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3133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327D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5F56D1C1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9CBF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12D3211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48AA59E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4A48FE1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6D48912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13F51BA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3D3275A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53D8C3BD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A005A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5C9A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96CF7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24A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0593491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FF5256" w:rsidRPr="007126D7" w14:paraId="2CA4123C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2988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4F6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9F137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8E9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23A5245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1171263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777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3DF87F8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243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D2E1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E279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0E0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126D7" w14:paraId="46811C9D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416B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737F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AFDE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C497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7FBED940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6AF4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F279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2F20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28FB1FB4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0239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29A3" w14:textId="77777777" w:rsidR="00FF5256" w:rsidRDefault="00FF5256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55C01F64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2C28C8CE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9258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159A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BAC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DAE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79FB9B5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4482A834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9FD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18AFE9D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2FAB158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5164D06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DCE7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3E3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BBF0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DEFA" w14:textId="77777777" w:rsidR="00FF5256" w:rsidRDefault="00FF5256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FF5256" w:rsidRPr="007126D7" w14:paraId="1FC64520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5237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D77A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0A8958D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CFD8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278B8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586E1038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2B5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2070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4A3F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196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0E9C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126D7" w14:paraId="06E4035B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96EC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9B5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6E9C8756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DE90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F89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0B5B1D6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Valea Mărului – </w:t>
            </w:r>
          </w:p>
          <w:p w14:paraId="4184F2BB" w14:textId="77777777" w:rsidR="00FF5256" w:rsidRPr="00F87E98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0CDBF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1DBC0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8138B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7736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449E7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FF5256" w:rsidRPr="007126D7" w14:paraId="1693E5CE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164C4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A192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4D4F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49F6C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0B54D644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50ACB50F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AEFCC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14BE1571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4998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9393E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5BE05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65A9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126D7" w14:paraId="0BE2BBC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DF69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953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53B013AF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083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6E6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2BD287FC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94FB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3123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8B7EB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B90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B808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126D7" w14:paraId="52AD961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9EBCE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E7A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8C6B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DB8DD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44B9E7E0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644D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1B556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69C8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C8DF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CDBEB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F5256" w:rsidRPr="007126D7" w14:paraId="6C27FB52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FABF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5E0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6FFF4147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41F9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A6A0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038AB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CB37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2E7AD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CADD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5328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126D7" w14:paraId="3D6BB26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782B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DB5E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8581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9655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D071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800E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613F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55E4A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23C2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632F592D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F21A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2B88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ACF1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53FE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304A2B30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AA47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C3777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A9A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49C006FD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8E3A9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2BCBD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126D7" w14:paraId="40F4A8B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D0E3B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C314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A158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86F5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3CD3449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0FFC0C30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360C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556E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4C74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24A5E2C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9773C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0035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126D7" w14:paraId="11B1BD17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8C4C1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DEE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25FF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9EE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1817A42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5E01D6C4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9128B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92335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716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59A2A13B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2C19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A8D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41F2910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FF5256" w:rsidRPr="007126D7" w14:paraId="6C14B33C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DA25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9F8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4A89A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FC6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1C12E66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1C1D32F1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0C43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B2F79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F33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07B7A96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8F6F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05AB5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126D7" w14:paraId="59F080F5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EAB2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B010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34A53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3D4D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1AD78339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E9C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0802BA2F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61B5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4547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9D9E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94BC" w14:textId="77777777" w:rsidR="00FF5256" w:rsidRPr="007126D7" w:rsidRDefault="00FF5256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3085BE1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5D9A736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FF5256" w:rsidRPr="007126D7" w14:paraId="4787476B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15A3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F7DE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B79F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1C8A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727BA270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8765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DE5F6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F804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8FA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466C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4B5ECCC3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B7D4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7FF5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67EB2602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1B87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ED18" w14:textId="77777777" w:rsidR="00FF5256" w:rsidRPr="007126D7" w:rsidRDefault="00FF5256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721EB6DD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33F3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A7E6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0C5B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C4D2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263E3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F5256" w:rsidRPr="007126D7" w14:paraId="0A40DB76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231C1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759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64FA9F02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ED4F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6EAE1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AB41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BD93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6587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BBD90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2F21" w14:textId="77777777" w:rsidR="00FF5256" w:rsidRPr="007126D7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FF5256" w:rsidRPr="007126D7" w14:paraId="6E3C0366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E281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683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3BD91C9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AA2D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2C7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343FF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7B41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62EC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4F0AB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B08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553F08A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F5256" w:rsidRPr="007126D7" w14:paraId="5100E369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4F40" w14:textId="77777777" w:rsidR="00FF5256" w:rsidRPr="007126D7" w:rsidRDefault="00FF5256" w:rsidP="00FF5256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130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2D71F58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8EDD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79D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2BD33659" w14:textId="77777777" w:rsidR="00FF5256" w:rsidRPr="00037854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60D8ABA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1B46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39D4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334FC" w14:textId="77777777" w:rsidR="00FF5256" w:rsidRPr="007126D7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7F82" w14:textId="77777777" w:rsidR="00FF5256" w:rsidRPr="007126D7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A7D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2A212556" w14:textId="77777777" w:rsidR="00FF5256" w:rsidRDefault="00FF5256" w:rsidP="000039F1">
      <w:pPr>
        <w:spacing w:before="40" w:after="40" w:line="192" w:lineRule="auto"/>
        <w:ind w:right="57"/>
        <w:rPr>
          <w:sz w:val="20"/>
        </w:rPr>
      </w:pPr>
    </w:p>
    <w:p w14:paraId="0B4FBE42" w14:textId="77777777" w:rsidR="00FF5256" w:rsidRDefault="00FF5256" w:rsidP="00D0730E">
      <w:pPr>
        <w:pStyle w:val="Heading1"/>
        <w:spacing w:line="360" w:lineRule="auto"/>
      </w:pPr>
      <w:r>
        <w:t xml:space="preserve">LINIA 204 </w:t>
      </w:r>
    </w:p>
    <w:p w14:paraId="0D429CEE" w14:textId="77777777" w:rsidR="00FF5256" w:rsidRDefault="00FF5256" w:rsidP="0055419D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BĂBENI - ALUNU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F5256" w14:paraId="3952265B" w14:textId="77777777">
        <w:trPr>
          <w:cantSplit/>
          <w:trHeight w:val="17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1DB8" w14:textId="77777777" w:rsidR="00FF5256" w:rsidRDefault="00FF5256" w:rsidP="00FF5256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EBB8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1+150</w:t>
            </w:r>
          </w:p>
          <w:p w14:paraId="4302BD72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40+125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A2D1" w14:textId="77777777" w:rsidR="00FF5256" w:rsidRPr="004467F9" w:rsidRDefault="00FF5256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150E" w14:textId="77777777" w:rsidR="00FF5256" w:rsidRDefault="00FF5256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Băbeni -</w:t>
            </w:r>
          </w:p>
          <w:p w14:paraId="76F5677D" w14:textId="77777777" w:rsidR="00FF5256" w:rsidRDefault="00FF5256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02976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61DF" w14:textId="77777777" w:rsidR="00FF5256" w:rsidRPr="00D2006A" w:rsidRDefault="00FF5256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5EDB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F643" w14:textId="77777777" w:rsidR="00FF5256" w:rsidRPr="004467F9" w:rsidRDefault="00FF5256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4819" w14:textId="77777777" w:rsidR="00FF5256" w:rsidRPr="007126D7" w:rsidRDefault="00FF5256">
            <w:pPr>
              <w:spacing w:before="40" w:after="40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3AFC62A" w14:textId="77777777" w:rsidR="00FF5256" w:rsidRDefault="00FF5256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67D1D90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3685" w14:textId="77777777" w:rsidR="00FF5256" w:rsidRDefault="00FF5256" w:rsidP="00FF5256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4E67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A733" w14:textId="77777777" w:rsidR="00FF5256" w:rsidRPr="004467F9" w:rsidRDefault="00FF5256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D2AF0" w14:textId="77777777" w:rsidR="00FF5256" w:rsidRDefault="00FF5256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Băbeni</w:t>
            </w:r>
          </w:p>
          <w:p w14:paraId="37052A1B" w14:textId="77777777" w:rsidR="00FF5256" w:rsidRDefault="00FF5256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4 - 6 </w:t>
            </w:r>
          </w:p>
          <w:p w14:paraId="5C2D1D62" w14:textId="77777777" w:rsidR="00FF5256" w:rsidRDefault="00FF5256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0EB2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5AB99130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marca de siguran-ţă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3C611" w14:textId="77777777" w:rsidR="00FF5256" w:rsidRPr="00D2006A" w:rsidRDefault="00FF5256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2006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35AB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C381" w14:textId="77777777" w:rsidR="00FF5256" w:rsidRPr="004467F9" w:rsidRDefault="00FF5256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F24B" w14:textId="77777777" w:rsidR="00FF5256" w:rsidRDefault="00FF5256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  <w:tr w:rsidR="00FF5256" w14:paraId="7C5A4EC5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C985" w14:textId="77777777" w:rsidR="00FF5256" w:rsidRDefault="00FF5256" w:rsidP="00FF5256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D39A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  <w:p w14:paraId="41E07E15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1BBE0" w14:textId="77777777" w:rsidR="00FF5256" w:rsidRPr="004467F9" w:rsidRDefault="00FF5256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6ED2" w14:textId="77777777" w:rsidR="00FF5256" w:rsidRDefault="00FF5256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Popești -</w:t>
            </w:r>
          </w:p>
          <w:p w14:paraId="3A253E17" w14:textId="77777777" w:rsidR="00FF5256" w:rsidRDefault="00FF5256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Berbeşti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BCFD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1E6F" w14:textId="77777777" w:rsidR="00FF5256" w:rsidRPr="00D2006A" w:rsidRDefault="00FF5256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27113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8BD31" w14:textId="77777777" w:rsidR="00FF5256" w:rsidRPr="004467F9" w:rsidRDefault="00FF5256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EF218" w14:textId="77777777" w:rsidR="00FF5256" w:rsidRDefault="00FF5256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Trenurile circulă numai la lumina zilei.</w:t>
            </w:r>
          </w:p>
        </w:tc>
      </w:tr>
      <w:tr w:rsidR="00FF5256" w14:paraId="6099C7BF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C36B" w14:textId="77777777" w:rsidR="00FF5256" w:rsidRDefault="00FF5256" w:rsidP="00FF5256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B06B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DCD2" w14:textId="77777777" w:rsidR="00FF5256" w:rsidRDefault="00FF5256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7054" w14:textId="77777777" w:rsidR="00FF5256" w:rsidRPr="00BF74BF" w:rsidRDefault="00FF5256">
            <w:pPr>
              <w:spacing w:before="40" w:after="40"/>
              <w:ind w:lef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St. Berbeşti linia 1 primiri – expedieri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3317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C7FB466" w14:textId="77777777" w:rsidR="00FF5256" w:rsidRDefault="00FF5256" w:rsidP="00BF74BF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88BFE" w14:textId="77777777" w:rsidR="00FF5256" w:rsidRPr="00D2006A" w:rsidRDefault="00FF5256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F4811" w14:textId="77777777" w:rsidR="00FF5256" w:rsidRDefault="00FF5256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A83E" w14:textId="77777777" w:rsidR="00FF5256" w:rsidRPr="004467F9" w:rsidRDefault="00FF5256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13DD" w14:textId="77777777" w:rsidR="00FF5256" w:rsidRDefault="00FF5256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</w:tbl>
    <w:p w14:paraId="0690C8A6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4FF04DC4" w14:textId="77777777" w:rsidR="00FF5256" w:rsidRDefault="00FF5256" w:rsidP="005B00A7">
      <w:pPr>
        <w:pStyle w:val="Heading1"/>
        <w:spacing w:line="360" w:lineRule="auto"/>
      </w:pPr>
      <w:r>
        <w:t>LINIA 218</w:t>
      </w:r>
    </w:p>
    <w:p w14:paraId="50E43F14" w14:textId="77777777" w:rsidR="00FF5256" w:rsidRDefault="00FF5256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FF5256" w14:paraId="3BAB6D0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CB2A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EF7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5119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F8E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Timişoara Nord</w:t>
            </w:r>
          </w:p>
          <w:p w14:paraId="5959D6E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7631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</w:t>
            </w:r>
          </w:p>
          <w:p w14:paraId="354135EE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B62B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F787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46C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C16A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F52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:rsidRPr="00A8307A" w14:paraId="5CD046D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5E30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3D91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AD41" w14:textId="77777777" w:rsidR="00FF5256" w:rsidRPr="00A8307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7EB0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3B0A0B3E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E132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peste sch. 11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</w:rPr>
              <w:t>51</w:t>
            </w:r>
            <w:r>
              <w:rPr>
                <w:b/>
                <w:bCs/>
                <w:sz w:val="20"/>
                <w:szCs w:val="20"/>
              </w:rPr>
              <w:t xml:space="preserve">, 97 </w:t>
            </w:r>
          </w:p>
          <w:p w14:paraId="33129464" w14:textId="77777777" w:rsidR="00FF5256" w:rsidRPr="00664FA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3A182" w14:textId="77777777" w:rsidR="00FF5256" w:rsidRPr="00A8307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8307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7E89E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E0ED" w14:textId="77777777" w:rsidR="00FF5256" w:rsidRPr="00A8307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8A50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8EEAF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</w:rPr>
              <w:t xml:space="preserve">Peron, </w:t>
            </w:r>
          </w:p>
          <w:p w14:paraId="13D8F6A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057B0DE2" w14:textId="77777777" w:rsidR="00FF5256" w:rsidRPr="00664FA3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</w:rPr>
              <w:t>Lugoj.</w:t>
            </w:r>
          </w:p>
        </w:tc>
      </w:tr>
      <w:tr w:rsidR="00FF5256" w:rsidRPr="00A8307A" w14:paraId="25800EF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27E7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B08A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A65B" w14:textId="77777777" w:rsidR="00FF5256" w:rsidRPr="00A8307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AD39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19A5E70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DCC1" w14:textId="77777777" w:rsidR="00FF5256" w:rsidRPr="00664FA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1992D1CD" w14:textId="77777777" w:rsidR="00FF5256" w:rsidRPr="00664FA3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585A" w14:textId="77777777" w:rsidR="00FF5256" w:rsidRPr="00A8307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8307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34FC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7B8C" w14:textId="77777777" w:rsidR="00FF5256" w:rsidRPr="00A8307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4EBA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76F722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4F3AAB9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62E926BD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FF5256" w:rsidRPr="00A8307A" w14:paraId="25F3D30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A8EDE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7A786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A776" w14:textId="77777777" w:rsidR="00FF5256" w:rsidRPr="003F40D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FCEF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8DA36F7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68EA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13, 17, 29, 43, 59, 63, 69, 73, 75</w:t>
            </w:r>
            <w:r>
              <w:rPr>
                <w:b/>
                <w:bCs/>
                <w:sz w:val="20"/>
              </w:rPr>
              <w:t xml:space="preserve">, </w:t>
            </w:r>
            <w:r w:rsidRPr="00A8307A">
              <w:rPr>
                <w:b/>
                <w:bCs/>
                <w:sz w:val="20"/>
              </w:rPr>
              <w:t>79</w:t>
            </w:r>
            <w:r>
              <w:rPr>
                <w:b/>
                <w:bCs/>
                <w:sz w:val="20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A1EA" w14:textId="77777777" w:rsidR="00FF5256" w:rsidRPr="003F40D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3F40D2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5DBC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B2F6" w14:textId="77777777" w:rsidR="00FF5256" w:rsidRPr="003F40D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A7403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317F78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FF5256" w:rsidRPr="00A8307A" w14:paraId="59D5F91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2C88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2796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47897" w14:textId="77777777" w:rsidR="00FF5256" w:rsidRPr="003F40D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FD32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15C80D75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EE0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6F8FBEE1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BD1D" w14:textId="77777777" w:rsidR="00FF5256" w:rsidRPr="003F40D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3F40D2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F9A5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70F5F" w14:textId="77777777" w:rsidR="00FF5256" w:rsidRPr="003F40D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A6F2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12806F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5 - 12, Cap X.</w:t>
            </w:r>
          </w:p>
        </w:tc>
      </w:tr>
      <w:tr w:rsidR="00FF5256" w:rsidRPr="00A8307A" w14:paraId="688A93D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CE3C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9656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201D" w14:textId="77777777" w:rsidR="00FF5256" w:rsidRPr="0073283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9A05D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2589C4E0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803B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3821" w14:textId="77777777" w:rsidR="00FF5256" w:rsidRPr="007B4F6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7B4F6A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2045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C3CC" w14:textId="77777777" w:rsidR="00FF5256" w:rsidRPr="00732832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A1C9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D7782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și de la st. Timișoara Sud, Timișoara Vest și Ronaț Triaj.</w:t>
            </w:r>
          </w:p>
          <w:p w14:paraId="1A29BCA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36FA8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2E35FF29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FF5256" w:rsidRPr="00A8307A" w14:paraId="0600138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B2E5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6CFB5" w14:textId="77777777" w:rsidR="00FF5256" w:rsidRPr="00A8307A" w:rsidRDefault="00FF5256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4EC2" w14:textId="77777777" w:rsidR="00FF5256" w:rsidRPr="00732832" w:rsidRDefault="00FF5256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959EB" w14:textId="77777777" w:rsidR="00FF5256" w:rsidRPr="00A8307A" w:rsidRDefault="00FF5256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4C5B6682" w14:textId="77777777" w:rsidR="00FF5256" w:rsidRPr="00A8307A" w:rsidRDefault="00FF5256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76C5" w14:textId="77777777" w:rsidR="00FF5256" w:rsidRDefault="00FF5256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D7152D6" w14:textId="77777777" w:rsidR="00FF5256" w:rsidRDefault="00FF5256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F83AB78" w14:textId="77777777" w:rsidR="00FF5256" w:rsidRDefault="00FF5256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F4F92">
              <w:rPr>
                <w:b/>
                <w:bCs/>
                <w:sz w:val="18"/>
                <w:szCs w:val="18"/>
              </w:rPr>
              <w:t>13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2F4F92">
              <w:rPr>
                <w:b/>
                <w:bCs/>
                <w:sz w:val="18"/>
                <w:szCs w:val="18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D842" w14:textId="77777777" w:rsidR="00FF5256" w:rsidRPr="007B4F6A" w:rsidRDefault="00FF5256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489F" w14:textId="77777777" w:rsidR="00FF5256" w:rsidRPr="00A8307A" w:rsidRDefault="00FF5256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E422" w14:textId="77777777" w:rsidR="00FF5256" w:rsidRPr="00732832" w:rsidRDefault="00FF5256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ED9A" w14:textId="77777777" w:rsidR="00FF5256" w:rsidRDefault="00FF5256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FF5256" w:rsidRPr="00A8307A" w14:paraId="60847DE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C8B5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971A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A7FF" w14:textId="77777777" w:rsidR="00FF5256" w:rsidRPr="00B2699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BC87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29E4472F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9C22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</w:t>
            </w:r>
            <w:r>
              <w:rPr>
                <w:b/>
                <w:bCs/>
                <w:sz w:val="20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197D2" w14:textId="77777777" w:rsidR="00FF5256" w:rsidRPr="00B2699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B26991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A3A78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C5A5" w14:textId="77777777" w:rsidR="00FF5256" w:rsidRPr="00B2699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7F953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74A95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</w:rPr>
              <w:t>5</w:t>
            </w:r>
            <w:r>
              <w:rPr>
                <w:b/>
                <w:bCs/>
                <w:i/>
                <w:iCs/>
                <w:sz w:val="20"/>
              </w:rPr>
              <w:t xml:space="preserve"> Reșița și </w:t>
            </w:r>
          </w:p>
          <w:p w14:paraId="54912D52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8307A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F5256" w:rsidRPr="00A8307A" w14:paraId="4A756E5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EDBF6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4C6C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C631" w14:textId="77777777" w:rsidR="00FF5256" w:rsidRPr="00B2699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226A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2037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60BC69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3CCE914E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405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53B3F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8EDE" w14:textId="77777777" w:rsidR="00FF5256" w:rsidRPr="00B2699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BB037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6774187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Vest și liniile 1 - 6 Reșița, liniile </w:t>
            </w:r>
          </w:p>
          <w:p w14:paraId="6BDAF853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F5256" w:rsidRPr="00A8307A" w14:paraId="55D55C6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7699C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4344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4704" w14:textId="77777777" w:rsidR="00FF5256" w:rsidRPr="00B2699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50F2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54B7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63DD39C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3CEBED6D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3BD9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D817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9F2E" w14:textId="77777777" w:rsidR="00FF5256" w:rsidRPr="00B2699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83BA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0C272C26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FF5256" w:rsidRPr="00A8307A" w14:paraId="5A90966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013B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3383" w14:textId="77777777" w:rsidR="00FF5256" w:rsidRPr="00A8307A" w:rsidRDefault="00FF5256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04D3" w14:textId="77777777" w:rsidR="00FF5256" w:rsidRPr="00B26991" w:rsidRDefault="00FF5256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037E" w14:textId="77777777" w:rsidR="00FF5256" w:rsidRPr="00A8307A" w:rsidRDefault="00FF5256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E7E5" w14:textId="77777777" w:rsidR="00FF5256" w:rsidRDefault="00FF5256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6DCFE0E" w14:textId="77777777" w:rsidR="00FF5256" w:rsidRDefault="00FF5256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370B2BF7" w14:textId="77777777" w:rsidR="00FF5256" w:rsidRDefault="00FF5256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6425" w14:textId="77777777" w:rsidR="00FF5256" w:rsidRDefault="00FF5256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A8DE" w14:textId="77777777" w:rsidR="00FF5256" w:rsidRPr="00A8307A" w:rsidRDefault="00FF5256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4D26" w14:textId="77777777" w:rsidR="00FF5256" w:rsidRPr="00B26991" w:rsidRDefault="00FF5256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986C" w14:textId="77777777" w:rsidR="00FF5256" w:rsidRPr="00FD3B28" w:rsidRDefault="00FF5256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018B5D8D" w14:textId="77777777" w:rsidR="00FF5256" w:rsidRDefault="00FF5256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FF5256" w:rsidRPr="00A8307A" w14:paraId="423AD7F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7DA3E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C717D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90B8" w14:textId="77777777" w:rsidR="00FF5256" w:rsidRPr="00B2699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A12E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66B6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177A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8879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6C2F" w14:textId="77777777" w:rsidR="00FF5256" w:rsidRPr="00B2699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4C4B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F5256" w:rsidRPr="00A8307A" w14:paraId="05A0B48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651C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C93A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78AE" w14:textId="77777777" w:rsidR="00FF5256" w:rsidRPr="000D3BBC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9769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435555B6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5F44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3439BE88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F46B8" w14:textId="77777777" w:rsidR="00FF5256" w:rsidRPr="000D3BBC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0D3BBC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B61E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7C5B" w14:textId="77777777" w:rsidR="00FF5256" w:rsidRPr="000D3BBC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98A2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865611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FF5256" w:rsidRPr="00A8307A" w14:paraId="6522710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62AD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B47F7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7C4A" w14:textId="77777777" w:rsidR="00FF5256" w:rsidRPr="009658E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F2A4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43D97846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ECE0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FFE0" w14:textId="77777777" w:rsidR="00FF5256" w:rsidRPr="009658E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9658E6">
              <w:rPr>
                <w:b/>
                <w:bCs/>
                <w:sz w:val="36"/>
              </w:rPr>
              <w:t>1</w:t>
            </w: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1E8D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C976" w14:textId="77777777" w:rsidR="00FF5256" w:rsidRPr="009658E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87D38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E8C6E2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FF5256" w:rsidRPr="00A8307A" w14:paraId="0B20BC9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7B86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BD4A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923A" w14:textId="77777777" w:rsidR="00FF5256" w:rsidRPr="00472E19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ACD0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2F5C7710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6FF1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32, 76, 78, </w:t>
            </w:r>
            <w:r>
              <w:rPr>
                <w:b/>
                <w:bCs/>
                <w:sz w:val="20"/>
              </w:rPr>
              <w:t xml:space="preserve">și </w:t>
            </w:r>
            <w:r w:rsidRPr="00A8307A">
              <w:rPr>
                <w:b/>
                <w:bCs/>
                <w:sz w:val="20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1CD5" w14:textId="77777777" w:rsidR="00FF5256" w:rsidRPr="00472E19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472E19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5FEA1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4C03" w14:textId="77777777" w:rsidR="00FF5256" w:rsidRPr="00472E19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1403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DF99EC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FF5256" w:rsidRPr="00A8307A" w14:paraId="239694E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0B0A0" w14:textId="77777777" w:rsidR="00FF5256" w:rsidRPr="00A75A00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9896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5748" w14:textId="77777777" w:rsidR="00FF5256" w:rsidRPr="00530A8D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75D1C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63BBE61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8CD2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E1840" w14:textId="77777777" w:rsidR="00FF5256" w:rsidRPr="00530A8D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530A8D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1F6C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59B6" w14:textId="77777777" w:rsidR="00FF5256" w:rsidRPr="00530A8D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56F0A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D196E5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FF5256" w14:paraId="742C95F4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A2C5D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E79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8236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37F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4BF403B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 </w:t>
            </w:r>
          </w:p>
          <w:p w14:paraId="6B3FE03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A288" w14:textId="77777777" w:rsidR="00FF5256" w:rsidRPr="00447EF5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447EF5">
              <w:rPr>
                <w:b/>
                <w:bCs/>
                <w:sz w:val="18"/>
                <w:szCs w:val="18"/>
              </w:rPr>
              <w:t>peste toate apara-tele de cale din stația Ronaţ Triaj</w:t>
            </w:r>
          </w:p>
          <w:p w14:paraId="172CFB53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47EF5">
              <w:rPr>
                <w:b/>
                <w:bCs/>
                <w:sz w:val="18"/>
                <w:szCs w:val="18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2504E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A02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77AD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EA7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4E76B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3 - 8 abătute.</w:t>
            </w:r>
          </w:p>
        </w:tc>
      </w:tr>
      <w:tr w:rsidR="00FF5256" w14:paraId="7C7E8D23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1A52E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CA1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1830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C8C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22AD230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67257CA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6E4B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2F2C9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E41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E187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B5D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diagonala 2 - 4 Ronaţ Triaj Grupa A.</w:t>
            </w:r>
          </w:p>
        </w:tc>
      </w:tr>
      <w:tr w:rsidR="00FF5256" w14:paraId="6665D824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7E37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B94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D212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E61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2331BDC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5913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FE1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066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8B29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682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069A9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3, Cap Y.</w:t>
            </w:r>
          </w:p>
        </w:tc>
      </w:tr>
      <w:tr w:rsidR="00FF5256" w14:paraId="2B0C3BE7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C0E1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75D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ADEA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F10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33297FA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B310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54E3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6DC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E839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9B6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D4062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 și </w:t>
            </w:r>
          </w:p>
          <w:p w14:paraId="4FFCA9D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Ronaț Triaj Grupa A. </w:t>
            </w:r>
          </w:p>
        </w:tc>
      </w:tr>
      <w:tr w:rsidR="00FF5256" w14:paraId="6B2FDA1A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D97F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A90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10+400</w:t>
            </w:r>
          </w:p>
          <w:p w14:paraId="24E7BE8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D97F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D8C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4889CC2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55D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69EF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8B23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9D141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8C6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5E8018BA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085D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A77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2A62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AE25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63CB183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D281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A49D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05F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87507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4C0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17BB7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Cap X.</w:t>
            </w:r>
          </w:p>
        </w:tc>
      </w:tr>
      <w:tr w:rsidR="00FF5256" w14:paraId="5A3D9979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7680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120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C3E08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882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66492D4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7555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6FB1049C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C07E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8A4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6E6F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769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801F4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abătută. </w:t>
            </w:r>
          </w:p>
        </w:tc>
      </w:tr>
      <w:tr w:rsidR="00FF5256" w14:paraId="2849F91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5A255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558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16+050</w:t>
            </w:r>
          </w:p>
          <w:p w14:paraId="245AA37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BF08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759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Sânandrei -</w:t>
            </w:r>
          </w:p>
          <w:p w14:paraId="3169F9F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7904F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122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016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C0F89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ADF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FF5256" w14:paraId="680B2665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4EC8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125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19+700</w:t>
            </w:r>
          </w:p>
          <w:p w14:paraId="7A27881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ABF3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822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Băile Calacea, </w:t>
            </w:r>
            <w:r>
              <w:rPr>
                <w:b/>
                <w:bCs/>
                <w:sz w:val="20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5207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C429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4F3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276D2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5CF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de viteză semnalizată în trepte</w:t>
            </w:r>
          </w:p>
        </w:tc>
      </w:tr>
      <w:tr w:rsidR="00FF5256" w14:paraId="4494B670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EE46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B763" w14:textId="77777777" w:rsidR="00FF5256" w:rsidRDefault="00FF5256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  <w:p w14:paraId="62D14780" w14:textId="77777777" w:rsidR="00FF5256" w:rsidRDefault="00FF5256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E0FB" w14:textId="77777777" w:rsidR="00FF5256" w:rsidRDefault="00FF5256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AABD" w14:textId="77777777" w:rsidR="00FF5256" w:rsidRDefault="00FF5256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FF49" w14:textId="77777777" w:rsidR="00FF5256" w:rsidRPr="00465A98" w:rsidRDefault="00FF5256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5933" w14:textId="77777777" w:rsidR="00FF5256" w:rsidRDefault="00FF5256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F6E2" w14:textId="77777777" w:rsidR="00FF5256" w:rsidRDefault="00FF5256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1198" w14:textId="77777777" w:rsidR="00FF5256" w:rsidRPr="00984D71" w:rsidRDefault="00FF5256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D7BA" w14:textId="77777777" w:rsidR="00FF5256" w:rsidRDefault="00FF5256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338230E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C58D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2640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188B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73D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2BA3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1D8B9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CFC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6E355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F14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243E9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 Cap X.</w:t>
            </w:r>
          </w:p>
        </w:tc>
      </w:tr>
      <w:tr w:rsidR="00FF5256" w14:paraId="0FD18BDD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CB2E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7A5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C175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704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  <w:p w14:paraId="090F5EA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5CF2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15307F91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946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F14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18CC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0D8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07799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FF5256" w14:paraId="2F324A6F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F56D4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F00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25+100</w:t>
            </w:r>
          </w:p>
          <w:p w14:paraId="491F6E3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67B4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E41A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Băile Calacea -Orțișoara și </w:t>
            </w:r>
          </w:p>
          <w:p w14:paraId="316A692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5A50FF2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9F414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8CD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EB6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B72FB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F99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</w:rPr>
              <w:br/>
              <w:t>Podețe provizorii.</w:t>
            </w:r>
          </w:p>
        </w:tc>
      </w:tr>
      <w:tr w:rsidR="00FF5256" w14:paraId="1DF32455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54BA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2A3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D7EC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5654E" w14:textId="77777777" w:rsidR="00FF5256" w:rsidRDefault="00FF5256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47DC42BE" w14:textId="77777777" w:rsidR="00FF5256" w:rsidRDefault="00FF5256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951F5" w14:textId="77777777" w:rsidR="00FF5256" w:rsidRDefault="00FF5256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între</w:t>
            </w:r>
          </w:p>
          <w:p w14:paraId="62CA0329" w14:textId="77777777" w:rsidR="00FF5256" w:rsidRPr="0017470F" w:rsidRDefault="00FF5256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sch. 11 și Ax </w:t>
            </w: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2FF5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B1B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2F37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2F3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371C757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9D4F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09DA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D64EA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53CE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1CEE1FD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5918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76EBD890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0D6A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742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AB12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C68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9E0B1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Cap X.</w:t>
            </w:r>
          </w:p>
        </w:tc>
      </w:tr>
      <w:tr w:rsidR="00FF5256" w14:paraId="1EFC45E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2C5E5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CB7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75F1" w14:textId="77777777" w:rsidR="00FF5256" w:rsidRPr="00CF787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94CA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790DB18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573F" w14:textId="77777777" w:rsidR="00FF5256" w:rsidRPr="00465A98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peste sch. 10</w:t>
            </w:r>
            <w:r>
              <w:rPr>
                <w:b/>
                <w:bCs/>
                <w:sz w:val="20"/>
                <w:szCs w:val="20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BF3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64B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A21D" w14:textId="77777777" w:rsidR="00FF5256" w:rsidRPr="00984D71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000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și 4 abătute, Cap Y.</w:t>
            </w:r>
          </w:p>
        </w:tc>
      </w:tr>
      <w:tr w:rsidR="00FF5256" w14:paraId="2C009313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E44A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C804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31+300</w:t>
            </w:r>
          </w:p>
          <w:p w14:paraId="67593930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CA77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B23E0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Orțișoara - </w:t>
            </w:r>
          </w:p>
          <w:p w14:paraId="7B8C30BF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Vinga și St. Vinga</w:t>
            </w:r>
          </w:p>
          <w:p w14:paraId="4C3710A3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23CA" w14:textId="77777777" w:rsidR="00FF5256" w:rsidRPr="00465A98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EFC5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4E47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E16B" w14:textId="77777777" w:rsidR="00FF5256" w:rsidRPr="00984D71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A7BA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39206CF4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1249B19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0FDA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F0C4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6F7C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D18C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B81C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D240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D76A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C238" w14:textId="77777777" w:rsidR="00FF5256" w:rsidRPr="00984D71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A77A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</w:t>
            </w:r>
          </w:p>
        </w:tc>
      </w:tr>
      <w:tr w:rsidR="00FF5256" w14:paraId="302E698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9F29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CAF4E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DFAC9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B461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6D264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2869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51511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60D9B" w14:textId="77777777" w:rsidR="00FF5256" w:rsidRPr="00984D71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EABF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Cap X.</w:t>
            </w:r>
          </w:p>
        </w:tc>
      </w:tr>
      <w:tr w:rsidR="00FF5256" w14:paraId="7B59B15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D042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8137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03F4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93D7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5DAC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5CA9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4B3AE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16D2" w14:textId="77777777" w:rsidR="00FF5256" w:rsidRPr="00984D71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2C64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Y.</w:t>
            </w:r>
          </w:p>
        </w:tc>
      </w:tr>
      <w:tr w:rsidR="00FF5256" w14:paraId="61C8950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85F0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02386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B5A2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B556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Valea Viilor </w:t>
            </w:r>
          </w:p>
          <w:p w14:paraId="6B246188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8E92" w14:textId="77777777" w:rsidR="00FF5256" w:rsidRPr="00465A98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7418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9CB3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7305" w14:textId="77777777" w:rsidR="00FF5256" w:rsidRPr="00984D71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4130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3162957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BEB3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C9B7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78E0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0BE7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Viilor</w:t>
            </w:r>
          </w:p>
          <w:p w14:paraId="784F97A6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A960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9B44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8646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0DF7" w14:textId="77777777" w:rsidR="00FF5256" w:rsidRPr="00984D71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6ABD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139C5D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 Cap Y.</w:t>
            </w:r>
          </w:p>
        </w:tc>
      </w:tr>
      <w:tr w:rsidR="00FF5256" w14:paraId="01200B3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F5D6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FD308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47+950</w:t>
            </w:r>
          </w:p>
          <w:p w14:paraId="258FADE7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4226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6D5E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Valea Viilor – </w:t>
            </w:r>
          </w:p>
          <w:p w14:paraId="6F958683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647D9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3E34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19B9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96F6" w14:textId="77777777" w:rsidR="00FF5256" w:rsidRPr="00984D71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4386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16D2C44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759B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B9B5C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0046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4DD5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29759409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E4D4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5E66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5089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7DAB" w14:textId="77777777" w:rsidR="00FF5256" w:rsidRPr="00984D71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0A87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5584C2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FF5256" w14:paraId="6FDB59A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153DA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AD88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0245C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8AC1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169AE3D6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346D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0F78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2837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0939B" w14:textId="77777777" w:rsidR="00FF5256" w:rsidRPr="00984D71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820B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B8A694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 abătută Cap X.</w:t>
            </w:r>
          </w:p>
        </w:tc>
      </w:tr>
      <w:tr w:rsidR="00FF5256" w14:paraId="30680CC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25FF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88AB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EA93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FD2B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4E342673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3DCB9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81F8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1DBFE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14B07" w14:textId="77777777" w:rsidR="00FF5256" w:rsidRPr="00984D71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4EBE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B1C1E4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FF5256" w14:paraId="721D8C1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E72E1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D3A3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9135E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E06D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0C46A94A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40BF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9017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59EBF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B771" w14:textId="77777777" w:rsidR="00FF5256" w:rsidRPr="00984D71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2A6B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68FF78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FF5256" w14:paraId="07A5787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2A1C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6E62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62F7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94DE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3876DB4C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B37F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F485" w14:textId="77777777" w:rsidR="00FF5256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3C94" w14:textId="77777777" w:rsidR="00FF5256" w:rsidRDefault="00FF52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BE54" w14:textId="77777777" w:rsidR="00FF5256" w:rsidRPr="00984D71" w:rsidRDefault="00FF52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6EB5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101FEB" w14:textId="77777777" w:rsidR="00FF5256" w:rsidRDefault="00FF52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Cap Y.</w:t>
            </w:r>
          </w:p>
        </w:tc>
      </w:tr>
      <w:tr w:rsidR="00FF5256" w14:paraId="472C448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AEB1" w14:textId="77777777" w:rsidR="00FF5256" w:rsidRDefault="00FF5256" w:rsidP="0094483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BC5A" w14:textId="77777777" w:rsidR="00FF5256" w:rsidRDefault="00FF5256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52+000</w:t>
            </w:r>
          </w:p>
          <w:p w14:paraId="52FBB2DE" w14:textId="77777777" w:rsidR="00FF5256" w:rsidRDefault="00FF5256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9D740" w14:textId="77777777" w:rsidR="00FF5256" w:rsidRDefault="00FF5256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7B9B" w14:textId="77777777" w:rsidR="00FF5256" w:rsidRDefault="00FF5256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BC7B" w14:textId="77777777" w:rsidR="00FF5256" w:rsidRDefault="00FF5256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85FD" w14:textId="77777777" w:rsidR="00FF5256" w:rsidRDefault="00FF5256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0370" w14:textId="77777777" w:rsidR="00FF5256" w:rsidRDefault="00FF5256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D94C" w14:textId="77777777" w:rsidR="00FF5256" w:rsidRPr="00984D71" w:rsidRDefault="00FF5256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0AE1" w14:textId="77777777" w:rsidR="00FF5256" w:rsidRDefault="00FF5256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084D294A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0929C5EC" w14:textId="77777777" w:rsidR="00FF5256" w:rsidRDefault="00FF5256" w:rsidP="001D4EEA">
      <w:pPr>
        <w:pStyle w:val="Heading1"/>
        <w:spacing w:line="360" w:lineRule="auto"/>
      </w:pPr>
      <w:r>
        <w:lastRenderedPageBreak/>
        <w:t>LINIA 301 Eb</w:t>
      </w:r>
    </w:p>
    <w:p w14:paraId="229AA4E9" w14:textId="77777777" w:rsidR="00FF5256" w:rsidRDefault="00FF5256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F5256" w14:paraId="381D8C0D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3EA3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AB5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9DDF5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C01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1AB931A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24</w:t>
            </w:r>
          </w:p>
          <w:p w14:paraId="4DB1DC2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CF3C" w14:textId="77777777" w:rsidR="00FF5256" w:rsidRDefault="00FF5256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0F6F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D89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72+528</w:t>
            </w:r>
          </w:p>
          <w:p w14:paraId="3CD4B6D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D5C3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6A6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0E3BE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FF5256" w14:paraId="6E48AC78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94DB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6FF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6CB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A13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04AA59F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D9B5" w14:textId="77777777" w:rsidR="00FF5256" w:rsidRDefault="00FF5256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1B618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792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71+900</w:t>
            </w:r>
          </w:p>
          <w:p w14:paraId="7BECB7F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A924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073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E3413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pod metalic Km. 71+350 și sch. 2 Cap. Y Chiajna Km. 71+900.</w:t>
            </w:r>
          </w:p>
        </w:tc>
      </w:tr>
      <w:tr w:rsidR="00FF5256" w14:paraId="5BC69B29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D7638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41A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68+850</w:t>
            </w:r>
          </w:p>
          <w:p w14:paraId="004C482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911FB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8FC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77A03D2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A04A" w14:textId="77777777" w:rsidR="00FF5256" w:rsidRDefault="00FF5256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026C0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B74D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DEFB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D32E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22A39C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B6C87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61D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862A0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437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720597B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B6E0" w14:textId="77777777" w:rsidR="00FF5256" w:rsidRDefault="00FF5256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9669666" w14:textId="77777777" w:rsidR="00FF5256" w:rsidRDefault="00FF5256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BDE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B0D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055D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868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BD607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 Cap X.</w:t>
            </w:r>
          </w:p>
        </w:tc>
      </w:tr>
      <w:tr w:rsidR="00FF5256" w14:paraId="10DA35F8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84A75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546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D9F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B29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53675CB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8B82" w14:textId="77777777" w:rsidR="00FF5256" w:rsidRDefault="00FF5256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C60C873" w14:textId="77777777" w:rsidR="00FF5256" w:rsidRDefault="00FF5256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D5E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7E2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1880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1E16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60423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7 - 10.</w:t>
            </w:r>
          </w:p>
        </w:tc>
      </w:tr>
      <w:tr w:rsidR="00FF5256" w14:paraId="4BDE1A26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1EB9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8587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2B4B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84D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7BA0B0A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5000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04C1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360F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B3EF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FB27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AF370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  linia 7 abătută.</w:t>
            </w:r>
          </w:p>
        </w:tc>
      </w:tr>
      <w:tr w:rsidR="00FF5256" w14:paraId="36CD165D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F627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9018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275D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C38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5CA9A48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8D030" w14:textId="77777777" w:rsidR="00FF5256" w:rsidRDefault="00FF5256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9F7ADC9" w14:textId="77777777" w:rsidR="00FF5256" w:rsidRDefault="00FF5256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C4AC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CD5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5F1DB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C113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391BC8E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CE24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2B8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660F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433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0747435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513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ABAD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F4B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D289D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F81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B930C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 abătute.</w:t>
            </w:r>
          </w:p>
        </w:tc>
      </w:tr>
      <w:tr w:rsidR="00FF5256" w14:paraId="1F9C0913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6123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557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E1A63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258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3BB8670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DC2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4EB7EC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DA55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9A1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1CF5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AB55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6382D41A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4ED8D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A174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15ED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1E6C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0270788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B68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D500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932D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899D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F386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0C17E897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FD4BE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5B0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59+280</w:t>
            </w:r>
          </w:p>
          <w:p w14:paraId="58EF26B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D1345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214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520E40C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07D84E5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1C7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543A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221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B149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0AB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F92BF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1, 2 și III.</w:t>
            </w:r>
          </w:p>
        </w:tc>
      </w:tr>
      <w:tr w:rsidR="00FF5256" w14:paraId="37FEAC53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9E22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9377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60+300</w:t>
            </w:r>
          </w:p>
          <w:p w14:paraId="4690F9F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3363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33D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3077CB5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0B07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E48E7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9C0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ED9D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887A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79405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1, 2 și 3 directă </w:t>
            </w:r>
          </w:p>
          <w:p w14:paraId="3CA5998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FF5256" w14:paraId="72186916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CA6A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0B5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2F65EED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0585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C7D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3DF034C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C6E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7B7D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A2FA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2A07C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A33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67300296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6C7A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44F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480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C4CE" w14:textId="77777777" w:rsidR="00FF5256" w:rsidRDefault="00FF5256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60AAD645" w14:textId="77777777" w:rsidR="00FF5256" w:rsidRDefault="00FF5256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B013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6C67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565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53+400</w:t>
            </w:r>
          </w:p>
          <w:p w14:paraId="375D979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DF824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46F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3A657B82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2FAD" w14:textId="77777777" w:rsidR="00FF5256" w:rsidRDefault="00FF5256" w:rsidP="00FF5256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CB0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9FF5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557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56BA944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7F31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8EBE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F85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26293D3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2AC3" w14:textId="77777777" w:rsidR="00FF5256" w:rsidRPr="00521173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49E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23FEF3C" w14:textId="77777777" w:rsidR="00FF5256" w:rsidRPr="007972D9" w:rsidRDefault="00FF5256">
      <w:pPr>
        <w:spacing w:before="40" w:after="40" w:line="192" w:lineRule="auto"/>
        <w:ind w:right="57"/>
        <w:rPr>
          <w:sz w:val="20"/>
          <w:szCs w:val="20"/>
        </w:rPr>
      </w:pPr>
    </w:p>
    <w:p w14:paraId="4E08C306" w14:textId="77777777" w:rsidR="00FF5256" w:rsidRDefault="00FF5256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412E9C0A" w14:textId="77777777" w:rsidR="00FF5256" w:rsidRPr="005D215B" w:rsidRDefault="00FF5256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F5256" w14:paraId="4472BE5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03D3" w14:textId="77777777" w:rsidR="00FF5256" w:rsidRDefault="00FF5256" w:rsidP="00FF5256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877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1449" w14:textId="77777777" w:rsidR="00FF5256" w:rsidRPr="00B3607C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8FA8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F35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B221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5DA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37D11B0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8DF8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464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FF5256" w14:paraId="088B927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C8BDD" w14:textId="77777777" w:rsidR="00FF5256" w:rsidRDefault="00FF5256" w:rsidP="00FF5256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4D9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45FF2" w14:textId="77777777" w:rsidR="00FF5256" w:rsidRPr="00B3607C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991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AAF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3BDB109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32C3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437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1451E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4B8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2FDD7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334F696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FF5256" w14:paraId="00069B2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0D2E" w14:textId="77777777" w:rsidR="00FF5256" w:rsidRDefault="00FF5256" w:rsidP="00FF5256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CA1E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44D4" w14:textId="77777777" w:rsidR="00FF5256" w:rsidRPr="00B3607C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37C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7735BBE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F74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65F9D8A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A5C49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248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D17DF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B52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FF5256" w14:paraId="5637AC2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79FD" w14:textId="77777777" w:rsidR="00FF5256" w:rsidRDefault="00FF5256" w:rsidP="00FF5256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A47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801F" w14:textId="77777777" w:rsidR="00FF5256" w:rsidRPr="00B3607C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23A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44DC1B1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4B07C4C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D3F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E532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599C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79B9A01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E832A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ADE1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67E20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2B577BD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6F1C0C8" w14:textId="77777777" w:rsidR="00FF5256" w:rsidRDefault="00FF5256" w:rsidP="00F14E3C">
      <w:pPr>
        <w:pStyle w:val="Heading1"/>
        <w:spacing w:line="360" w:lineRule="auto"/>
      </w:pPr>
      <w:r>
        <w:lastRenderedPageBreak/>
        <w:t>LINIA 301 F1</w:t>
      </w:r>
    </w:p>
    <w:p w14:paraId="337DB21E" w14:textId="77777777" w:rsidR="00FF5256" w:rsidRDefault="00FF5256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FF5256" w14:paraId="755A753E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ED4E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C35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EF8B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574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0B6FA7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A1B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A8E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663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D33F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097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25D0E1B9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C941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94A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ED4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037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E65148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0AC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6E88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52E4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C14BC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2EB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2B40DC6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355F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5C1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0139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A3A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50EFD2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D56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626F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F9D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8BD0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9B2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0833B80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4B82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874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97F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9FE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408D54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2B7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1F92D3B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5ED1F37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0FF3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BBA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23AE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B4D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580A003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7B77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2F2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3B2B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BC37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696030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B46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A83D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1F75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9905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304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A3F7D8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378C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B45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A6E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CD5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242C81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D32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4CDF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C85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2E728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C7C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1EFED6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07D04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C06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AAB0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036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EE095B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3F9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4810B0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FC35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B44B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C513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4F8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0A0E48B2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F3F6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0E0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8DA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8C6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379B56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ADD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FE65D5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23974C1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E4EC96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2CFD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7C52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F11C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A2E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29BBE80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80CC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EB6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7BDB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508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C315DC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83B6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B54D5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2194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00DC8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A7D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0C71BD46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1122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039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9C1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FFB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B1794A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B8B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A4D443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013E59E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CD9C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C4D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87DB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F8EB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DC05A24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6D6EA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702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606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4C0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0595EA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98F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8F7F9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E6C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E3B2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F75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9AB53C9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EE91F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467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2FC2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F31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43E0D2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644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6F2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435C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F151D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D7D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19AD7C7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A34B0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28A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FA3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6D34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343B5E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ABA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8FAB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771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F99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E8F4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2D80A2E7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D059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C51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E132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181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07773B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BD4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582C24E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A368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943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D33F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019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36C337E3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3A9B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191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27FB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95B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76E271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D5BA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1212743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6900DAD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9204F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503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1052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03A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445D7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FF5256" w14:paraId="57001B72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D122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109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7776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4D0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19428F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4455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35155B5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F5D398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904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383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D36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D11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FF5256" w14:paraId="0B67FFA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D82E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7288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0915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8211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DFABE4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AAB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723D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668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1C4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EF1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4C5D38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4331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6CC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57D5C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70A5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9737B6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0E35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ABA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66F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773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08F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6E2D9549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A56E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46BA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3898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DEF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1BD332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3AB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CA54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DE88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988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E34D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6F8C81E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4FD6A" w14:textId="77777777" w:rsidR="00FF5256" w:rsidRDefault="00FF5256" w:rsidP="00FF5256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BAE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F3C2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354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7B538B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65A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A975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AA6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BE8F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5F2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6FC6F22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3E4398F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4250A9A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2B88542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28119E7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51220A07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4C43972C" w14:textId="77777777" w:rsidR="00FF5256" w:rsidRDefault="00FF5256" w:rsidP="007E3B63">
      <w:pPr>
        <w:pStyle w:val="Heading1"/>
        <w:spacing w:line="360" w:lineRule="auto"/>
      </w:pPr>
      <w:r>
        <w:t>LINIA 301 G</w:t>
      </w:r>
    </w:p>
    <w:p w14:paraId="580B5D9B" w14:textId="77777777" w:rsidR="00FF5256" w:rsidRDefault="00FF5256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FF5256" w14:paraId="45DF42C1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2EF5B" w14:textId="77777777" w:rsidR="00FF5256" w:rsidRDefault="00FF5256" w:rsidP="00FF5256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54D0D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9C123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35E9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0219376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2FB52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6010506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8800A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4E19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E3ABD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02DF1" w14:textId="77777777" w:rsidR="00FF5256" w:rsidRDefault="00FF5256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29B5538A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0B58A" w14:textId="77777777" w:rsidR="00FF5256" w:rsidRDefault="00FF5256" w:rsidP="00FF5256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1374B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2E8A6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40F2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B67409D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685E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7EBB19A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809541D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C96FA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8E8BC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54E0F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0868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D2A786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2A9F4" w14:textId="77777777" w:rsidR="00FF5256" w:rsidRDefault="00FF5256" w:rsidP="00FF5256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EC0CA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70CB4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F310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BC8B901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E1E93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7C49E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ECBB9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A4861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798B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2EBE332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9CBAE" w14:textId="77777777" w:rsidR="00FF5256" w:rsidRDefault="00FF5256" w:rsidP="00FF5256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797E6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B032F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5F77E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8A47950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EB20E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17B36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07BF8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09929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078FC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5CC7E7CC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AC84" w14:textId="77777777" w:rsidR="00FF5256" w:rsidRDefault="00FF5256" w:rsidP="00FF5256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25E2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3874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F7C7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2F63E77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2A47" w14:textId="77777777" w:rsidR="00FF5256" w:rsidRDefault="00FF5256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2ADD7D6" w14:textId="77777777" w:rsidR="00FF5256" w:rsidRDefault="00FF5256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F1E8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F77F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8F0A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638D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438BF7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5333" w14:textId="77777777" w:rsidR="00FF5256" w:rsidRDefault="00FF5256" w:rsidP="00FF5256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C06B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8A22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1C36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060FFA2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D6A6" w14:textId="77777777" w:rsidR="00FF5256" w:rsidRDefault="00FF5256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6A66E42" w14:textId="77777777" w:rsidR="00FF5256" w:rsidRDefault="00FF5256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09E08630" w14:textId="77777777" w:rsidR="00FF5256" w:rsidRDefault="00FF5256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995C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0218E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3B33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DB9C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F4F04BB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4997" w14:textId="77777777" w:rsidR="00FF5256" w:rsidRDefault="00FF5256" w:rsidP="00FF5256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0E6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87FE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CC3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E6DB1D2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9157" w14:textId="77777777" w:rsidR="00FF5256" w:rsidRDefault="00FF5256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B139E74" w14:textId="77777777" w:rsidR="00FF5256" w:rsidRDefault="00FF5256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BF0D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39C0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6766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7638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E096CE4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5139" w14:textId="77777777" w:rsidR="00FF5256" w:rsidRDefault="00FF5256" w:rsidP="00FF5256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E900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710D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E79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435C2CD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087E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D759154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32552F43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FED3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A431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C6D6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F42F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6780E83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3B0C" w14:textId="77777777" w:rsidR="00FF5256" w:rsidRDefault="00FF5256" w:rsidP="00FF5256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D1B7F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8C56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897BB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061CEA1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CD55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FD5D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9734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6521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8885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0F5C8795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9A45" w14:textId="77777777" w:rsidR="00FF5256" w:rsidRDefault="00FF5256" w:rsidP="00FF5256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82B60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C158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FAAD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5D2910B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36CD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E2A2E3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BC25A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F6BF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E790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418C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2B901D0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0BEF" w14:textId="77777777" w:rsidR="00FF5256" w:rsidRDefault="00FF5256" w:rsidP="00FF5256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8C17E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C761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AE74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705664B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1007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D301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ADDF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1C0D" w14:textId="77777777" w:rsidR="00FF5256" w:rsidRDefault="00FF5256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08F8" w14:textId="77777777" w:rsidR="00FF5256" w:rsidRDefault="00FF5256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E875BBB" w14:textId="77777777" w:rsidR="00FF5256" w:rsidRDefault="00FF5256">
      <w:pPr>
        <w:spacing w:before="40" w:line="192" w:lineRule="auto"/>
        <w:ind w:right="57"/>
        <w:rPr>
          <w:sz w:val="20"/>
        </w:rPr>
      </w:pPr>
    </w:p>
    <w:p w14:paraId="67AAEB3F" w14:textId="77777777" w:rsidR="00FF5256" w:rsidRDefault="00FF5256" w:rsidP="00956F37">
      <w:pPr>
        <w:pStyle w:val="Heading1"/>
        <w:spacing w:line="360" w:lineRule="auto"/>
      </w:pPr>
      <w:r>
        <w:t>LINIA 301 N</w:t>
      </w:r>
    </w:p>
    <w:p w14:paraId="230FAE4C" w14:textId="77777777" w:rsidR="00FF5256" w:rsidRDefault="00FF5256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FF5256" w14:paraId="518376F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6E5B" w14:textId="77777777" w:rsidR="00FF5256" w:rsidRDefault="00FF5256" w:rsidP="00FF5256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C5D3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1F89B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072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A4D7F5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EEB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042E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0B9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6024" w14:textId="77777777" w:rsidR="00FF5256" w:rsidRPr="0022092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3F7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403955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8B6CE" w14:textId="77777777" w:rsidR="00FF5256" w:rsidRDefault="00FF5256" w:rsidP="00FF5256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D01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87E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6D5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571032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247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BF6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818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ABB5D" w14:textId="77777777" w:rsidR="00FF5256" w:rsidRPr="0022092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C10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AA9B72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F640" w14:textId="77777777" w:rsidR="00FF5256" w:rsidRDefault="00FF5256" w:rsidP="00FF5256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ED7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A2A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3A6A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35D212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E59E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6A6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F02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AB506" w14:textId="77777777" w:rsidR="00FF5256" w:rsidRPr="0022092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5FE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1EE7A6" w14:textId="77777777" w:rsidR="00FF5256" w:rsidRPr="00474FB0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FF5256" w14:paraId="5051615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32F26" w14:textId="77777777" w:rsidR="00FF5256" w:rsidRDefault="00FF5256" w:rsidP="00FF5256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AD8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F80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FD69" w14:textId="77777777" w:rsidR="00FF5256" w:rsidRDefault="00FF5256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8E368F5" w14:textId="77777777" w:rsidR="00FF5256" w:rsidRDefault="00FF5256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413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B0E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7AE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07F2" w14:textId="77777777" w:rsidR="00FF5256" w:rsidRPr="0022092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BDE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012AED3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F2E93" w14:textId="77777777" w:rsidR="00FF5256" w:rsidRDefault="00FF5256" w:rsidP="00FF5256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A88D" w14:textId="77777777" w:rsidR="00FF5256" w:rsidRDefault="00FF5256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F952" w14:textId="77777777" w:rsidR="00FF5256" w:rsidRDefault="00FF5256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9F4C" w14:textId="77777777" w:rsidR="00FF5256" w:rsidRDefault="00FF5256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0FEA6" w14:textId="77777777" w:rsidR="00FF5256" w:rsidRPr="00E4222D" w:rsidRDefault="00FF5256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7326108D" w14:textId="77777777" w:rsidR="00FF5256" w:rsidRPr="00E4222D" w:rsidRDefault="00FF5256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1655E0F2" w14:textId="77777777" w:rsidR="00FF5256" w:rsidRPr="00E4222D" w:rsidRDefault="00FF5256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77A350CB" w14:textId="77777777" w:rsidR="00FF5256" w:rsidRDefault="00FF5256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F7461" w14:textId="77777777" w:rsidR="00FF5256" w:rsidRDefault="00FF5256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982A" w14:textId="77777777" w:rsidR="00FF5256" w:rsidRDefault="00FF5256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A3E73" w14:textId="77777777" w:rsidR="00FF5256" w:rsidRPr="0022092F" w:rsidRDefault="00FF5256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AEA7" w14:textId="77777777" w:rsidR="00FF5256" w:rsidRDefault="00FF5256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0903034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7228" w14:textId="77777777" w:rsidR="00FF5256" w:rsidRDefault="00FF5256" w:rsidP="00FF5256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493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A7E2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3CBA" w14:textId="77777777" w:rsidR="00FF5256" w:rsidRDefault="00FF5256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8B2D" w14:textId="77777777" w:rsidR="00FF5256" w:rsidRDefault="00FF5256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34DC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AAF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DE22" w14:textId="77777777" w:rsidR="00FF5256" w:rsidRPr="0022092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A9B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5D10B15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E2B5" w14:textId="77777777" w:rsidR="00FF5256" w:rsidRDefault="00FF5256" w:rsidP="00FF5256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15C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33E6DC2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260C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737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4B71DB7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E4D0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369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47A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5F27" w14:textId="77777777" w:rsidR="00FF5256" w:rsidRPr="0022092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4FA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75492B32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0E685" w14:textId="77777777" w:rsidR="00FF5256" w:rsidRDefault="00FF5256" w:rsidP="00FF5256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5CD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E2B2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8A8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25660C6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79D3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4565AB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2BFE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B4F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5755" w14:textId="77777777" w:rsidR="00FF5256" w:rsidRPr="0022092F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104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30B0A1D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768FE92D" w14:textId="77777777" w:rsidR="00FF5256" w:rsidRDefault="00FF5256" w:rsidP="007F72A5">
      <w:pPr>
        <w:pStyle w:val="Heading1"/>
        <w:spacing w:line="360" w:lineRule="auto"/>
      </w:pPr>
      <w:r>
        <w:t>LINIA 301 O</w:t>
      </w:r>
    </w:p>
    <w:p w14:paraId="09F159AA" w14:textId="77777777" w:rsidR="00FF5256" w:rsidRDefault="00FF5256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F5256" w14:paraId="47CA5C81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7B0B" w14:textId="77777777" w:rsidR="00FF5256" w:rsidRDefault="00FF5256" w:rsidP="00FF5256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15E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647C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934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7FAD024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968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E9A6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640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B7B5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74D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02050E0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8DE4" w14:textId="77777777" w:rsidR="00FF5256" w:rsidRDefault="00FF5256" w:rsidP="00FF5256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332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2CE5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4E7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755C2B8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ACA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F097C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C84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EB9F5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0E38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65BCEBB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080B" w14:textId="77777777" w:rsidR="00FF5256" w:rsidRDefault="00FF5256" w:rsidP="00FF5256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530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495E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8C9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42E56F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3BD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61FB03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3DE3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117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FB6B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203E" w14:textId="77777777" w:rsidR="00FF5256" w:rsidRDefault="00FF5256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67A488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1190" w14:textId="77777777" w:rsidR="00FF5256" w:rsidRDefault="00FF5256" w:rsidP="00FF5256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8B7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33DE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B65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B3F40F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D66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5AA9CA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FEC6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2C3A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9A435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4F5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273922E0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11AD" w14:textId="77777777" w:rsidR="00FF5256" w:rsidRDefault="00FF5256" w:rsidP="00FF5256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0C7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EDCE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BBD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767312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888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6E350F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478F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106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A531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331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7498C14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BB374" w14:textId="77777777" w:rsidR="00FF5256" w:rsidRDefault="00FF5256" w:rsidP="00FF5256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5F4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F7F8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CD9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6B20F2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FC1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03160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3D25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760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DBBC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F66D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78BED86A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DBED" w14:textId="77777777" w:rsidR="00FF5256" w:rsidRDefault="00FF5256" w:rsidP="00FF5256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E00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1B1B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A04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DDE392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6EF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3043BB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BFDB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042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6272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7DF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BB47D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FF5256" w14:paraId="729079D4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6340" w14:textId="77777777" w:rsidR="00FF5256" w:rsidRDefault="00FF5256" w:rsidP="00FF5256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7B2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2B2E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522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CF8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1993A3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9888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89B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62D5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6837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DEFA6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39DAE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FF5256" w14:paraId="5D6C41FE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C203" w14:textId="77777777" w:rsidR="00FF5256" w:rsidRDefault="00FF5256" w:rsidP="00FF5256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BAA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FF58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19DA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ACF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0A4B807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0D8D0AC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9C06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936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CC98B" w14:textId="77777777" w:rsidR="00FF5256" w:rsidRPr="00F1029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C803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70541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4C57BFF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1D2C9042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046958A7" w14:textId="77777777" w:rsidR="00FF5256" w:rsidRDefault="00FF5256" w:rsidP="003260D9">
      <w:pPr>
        <w:pStyle w:val="Heading1"/>
        <w:spacing w:line="360" w:lineRule="auto"/>
      </w:pPr>
      <w:r>
        <w:t>LINIA 301 P</w:t>
      </w:r>
    </w:p>
    <w:p w14:paraId="587A9F43" w14:textId="77777777" w:rsidR="00FF5256" w:rsidRDefault="00FF5256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F5256" w14:paraId="6F2A15C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A7B3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A8079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AB4D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80D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58B7A9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110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3B63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073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1F3E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871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78C3D1B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55A5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79BA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A5CB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32B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CBB70E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A45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31FD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79F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0EBD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34D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BCCC0B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FB47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8346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DBE9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5E6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3AD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094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7AB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0EAD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E10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B2D61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FF5256" w:rsidRPr="00A8307A" w14:paraId="0DD682D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36CD" w14:textId="77777777" w:rsidR="00FF5256" w:rsidRPr="00A75A00" w:rsidRDefault="00FF5256" w:rsidP="00FF5256">
            <w:pPr>
              <w:numPr>
                <w:ilvl w:val="0"/>
                <w:numId w:val="25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15C9" w14:textId="77777777" w:rsidR="00FF5256" w:rsidRPr="00A8307A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AC84" w14:textId="77777777" w:rsidR="00FF5256" w:rsidRPr="00A8307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1E6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6DCEC561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1F6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BEA43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6E941" w14:textId="77777777" w:rsidR="00FF5256" w:rsidRPr="00A8307A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1F15" w14:textId="77777777" w:rsidR="00FF5256" w:rsidRPr="00A8307A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3281" w14:textId="77777777" w:rsidR="00FF5256" w:rsidRPr="00A8307A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6959BB4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3A74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6CA0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12F6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433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0B67FC7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0B8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13635F1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94EE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4D8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BA98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1EA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7DF7390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348B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37B7C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5065B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C7B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2F8B97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C95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5AFE02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5A89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2B3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909B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769E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FF5256" w14:paraId="4B5F883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C274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9311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AC20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FCE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ED7E30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D3A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1C0F7F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F5C9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C9D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B17F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19B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81A33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FF5256" w14:paraId="1A326FB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7CE6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95201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D105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92C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93257D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30F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044247A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26FD5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2CC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8AA8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1EC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A2B62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FF5256" w14:paraId="145280D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4F496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D2F2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4717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7E12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936281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C71F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B9CDD6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CB7A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B6C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BCC5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7CF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D256A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FF5256" w14:paraId="102CA8A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D311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FC0B" w14:textId="77777777" w:rsidR="00FF5256" w:rsidRDefault="00FF5256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1175" w14:textId="77777777" w:rsidR="00FF5256" w:rsidRPr="001B37B8" w:rsidRDefault="00FF5256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78DD" w14:textId="77777777" w:rsidR="00FF5256" w:rsidRDefault="00FF5256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1929B71" w14:textId="77777777" w:rsidR="00FF5256" w:rsidRDefault="00FF5256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1F9EA" w14:textId="77777777" w:rsidR="00FF5256" w:rsidRDefault="00FF5256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9BD8B3A" w14:textId="77777777" w:rsidR="00FF5256" w:rsidRDefault="00FF5256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3A29" w14:textId="77777777" w:rsidR="00FF5256" w:rsidRDefault="00FF5256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B2E1A" w14:textId="77777777" w:rsidR="00FF5256" w:rsidRDefault="00FF5256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9B5A" w14:textId="77777777" w:rsidR="00FF5256" w:rsidRPr="001B37B8" w:rsidRDefault="00FF5256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817E" w14:textId="77777777" w:rsidR="00FF5256" w:rsidRDefault="00FF5256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F810A7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B509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CDC0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EA0E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1AD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3EA785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20A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34BB2D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4FE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FF1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F518B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32F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67124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34251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FF5256" w14:paraId="5F05C1F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B998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DCCE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837B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EBC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055543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B11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472F43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391067B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504A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EFF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A7D8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0BA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F299D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FF5256" w14:paraId="6F3B8C7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E7232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FF016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42A7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BF2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C914E1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1CD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455B62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EF2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528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0690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AB2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FB3C0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FF5256" w14:paraId="66B4037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D2CE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0D9D" w14:textId="77777777" w:rsidR="00FF5256" w:rsidRDefault="00FF5256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25A2" w14:textId="77777777" w:rsidR="00FF5256" w:rsidRPr="001B37B8" w:rsidRDefault="00FF5256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CC3BF" w14:textId="77777777" w:rsidR="00FF5256" w:rsidRDefault="00FF5256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86E2EA8" w14:textId="77777777" w:rsidR="00FF5256" w:rsidRDefault="00FF5256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0CCAF" w14:textId="77777777" w:rsidR="00FF5256" w:rsidRDefault="00FF5256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7B90D66" w14:textId="77777777" w:rsidR="00FF5256" w:rsidRDefault="00FF5256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C1E5" w14:textId="77777777" w:rsidR="00FF5256" w:rsidRDefault="00FF5256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3EBE" w14:textId="77777777" w:rsidR="00FF5256" w:rsidRDefault="00FF5256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BC9D" w14:textId="77777777" w:rsidR="00FF5256" w:rsidRPr="001B37B8" w:rsidRDefault="00FF5256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B8B6" w14:textId="77777777" w:rsidR="00FF5256" w:rsidRDefault="00FF5256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500A9D" w14:textId="77777777" w:rsidR="00FF5256" w:rsidRDefault="00FF5256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FF5256" w14:paraId="5312ECC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1C04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7DE0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2CB98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828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B9135B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313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A5B5B0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11E2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7F73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23AB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9286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A084C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FF5256" w14:paraId="361811D5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A5BA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87B8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6BB2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5AF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CF489C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299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5D287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74F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6CFA0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EC1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A704B37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E10F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DDA3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59E2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F84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71DEEE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794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D304C5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A49D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C9F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F126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2D6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617FC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FF5256" w14:paraId="23B8B566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46DC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4381" w14:textId="77777777" w:rsidR="00FF5256" w:rsidRDefault="00FF5256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BA70C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428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3987C8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E25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66E41D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3A03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B5B8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447F3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92EA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7FED2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FF5256" w14:paraId="268E9CD0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DC8E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0F20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3F8A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6F1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B1E051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53CDC" w14:textId="77777777" w:rsidR="00FF5256" w:rsidRDefault="00FF5256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18EC9C0A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482AF67C" w14:textId="77777777" w:rsidR="00FF5256" w:rsidRDefault="00FF5256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DE7F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73C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73668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33A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558767AD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A21E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2287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800D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4153" w14:textId="77777777" w:rsidR="00FF5256" w:rsidRDefault="00FF5256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3A3ED56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178CEE5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3C0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22A8EE9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625B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EEB2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92C0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C55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B23354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3AFA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06E9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ECA81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B8D2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8D4012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9D6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86FD57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BD33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233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F9EF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1BB1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236F9AC4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FF38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EEF0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61D3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93A1" w14:textId="77777777" w:rsidR="00FF5256" w:rsidRDefault="00FF5256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96A2EE7" w14:textId="77777777" w:rsidR="00FF5256" w:rsidRDefault="00FF5256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63337" w14:textId="77777777" w:rsidR="00FF5256" w:rsidRDefault="00FF5256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237B7B1" w14:textId="77777777" w:rsidR="00FF5256" w:rsidRDefault="00FF5256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0506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9D9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28C4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986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4EE09E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0CC6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CAEA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C5BAE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18E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335FE9A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4BF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3F0EE1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F530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02BA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3B6D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AB8E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04F068D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C56C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B7B0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921E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4E0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985620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727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49595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C427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07C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1239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EADF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77D3D08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F03B" w14:textId="77777777" w:rsidR="00FF5256" w:rsidRDefault="00FF5256" w:rsidP="00FF5256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3CA4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93CF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1E6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1FD23B8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1C9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764AE88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878BD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C2A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5767" w14:textId="77777777" w:rsidR="00FF5256" w:rsidRPr="001B37B8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FE1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A9B32FA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3D679F56" w14:textId="77777777" w:rsidR="00FF5256" w:rsidRDefault="00FF5256" w:rsidP="00100E16">
      <w:pPr>
        <w:pStyle w:val="Heading1"/>
        <w:spacing w:line="360" w:lineRule="auto"/>
      </w:pPr>
      <w:r>
        <w:lastRenderedPageBreak/>
        <w:t>LINIA 301 Z2</w:t>
      </w:r>
    </w:p>
    <w:p w14:paraId="4B58694D" w14:textId="77777777" w:rsidR="00FF5256" w:rsidRDefault="00FF5256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F5256" w14:paraId="5B9981E5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C9E9E" w14:textId="77777777" w:rsidR="00FF5256" w:rsidRDefault="00FF5256" w:rsidP="00FF5256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DDF99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E65F" w14:textId="77777777" w:rsidR="00FF5256" w:rsidRPr="0035335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D92AA" w14:textId="77777777" w:rsidR="00FF5256" w:rsidRDefault="00FF5256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Bucureştii Noi</w:t>
            </w:r>
          </w:p>
          <w:p w14:paraId="063080E4" w14:textId="77777777" w:rsidR="00FF5256" w:rsidRDefault="00FF5256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6B58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C9BD182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/ 22</w:t>
            </w:r>
          </w:p>
          <w:p w14:paraId="20C12718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D058668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21095" w14:textId="77777777" w:rsidR="00FF5256" w:rsidRPr="0035335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04F0" w14:textId="77777777" w:rsidR="00FF5256" w:rsidRDefault="00FF525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38BD" w14:textId="77777777" w:rsidR="00FF5256" w:rsidRPr="00353356" w:rsidRDefault="00FF525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846E" w14:textId="77777777" w:rsidR="00FF5256" w:rsidRDefault="00FF525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07144D" w14:textId="77777777" w:rsidR="00FF5256" w:rsidRDefault="00FF525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A2AB7B" w14:textId="77777777" w:rsidR="00FF5256" w:rsidRDefault="00FF525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Grupa C Bucureștii Noi în direcția Post Rudeni.</w:t>
            </w:r>
          </w:p>
        </w:tc>
      </w:tr>
    </w:tbl>
    <w:p w14:paraId="2B1923D5" w14:textId="77777777" w:rsidR="00FF5256" w:rsidRDefault="00FF5256">
      <w:pPr>
        <w:spacing w:before="40" w:line="192" w:lineRule="auto"/>
        <w:ind w:right="57"/>
        <w:rPr>
          <w:sz w:val="20"/>
        </w:rPr>
      </w:pPr>
    </w:p>
    <w:p w14:paraId="4F2655F7" w14:textId="77777777" w:rsidR="00FF5256" w:rsidRDefault="00FF5256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0CBCC22B" w14:textId="77777777" w:rsidR="00FF5256" w:rsidRDefault="00FF5256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F5256" w14:paraId="1C68D0A4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B281" w14:textId="77777777" w:rsidR="00FF5256" w:rsidRDefault="00FF5256" w:rsidP="00FF5256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D24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0E30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039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07425AD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32D64BE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554E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3374707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150C85D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C774A72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B9E1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AA4A4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C805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5A9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49B163A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8DF71" w14:textId="77777777" w:rsidR="00FF5256" w:rsidRDefault="00FF5256" w:rsidP="00FF5256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F74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B10C6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355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ACD903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6B233AE4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28A6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50D4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BDC5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DF7E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2D61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8FF4EEB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96ED" w14:textId="77777777" w:rsidR="00FF5256" w:rsidRDefault="00FF5256" w:rsidP="00FF5256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AC2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6A5E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8612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4A725E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5B66B037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0D8313E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EA02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5326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E37F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615F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320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1ADF0E9A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5F32" w14:textId="77777777" w:rsidR="00FF5256" w:rsidRDefault="00FF5256" w:rsidP="00FF5256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C22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F31F8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CE9F5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BA8474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01C4330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AC1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2C06E7F0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CB1EA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1BA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8221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9145C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0FEE679F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E31D" w14:textId="77777777" w:rsidR="00FF5256" w:rsidRDefault="00FF5256" w:rsidP="00FF5256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C013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9284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7DF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85E2B9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A292D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33CA728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3E78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8B1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B0D2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3C5B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6DD669B5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FC47" w14:textId="77777777" w:rsidR="00FF5256" w:rsidRDefault="00FF5256" w:rsidP="00FF5256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0E81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9351E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799F6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073A58F3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647308F0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AD4E7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0236631C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DDB1" w14:textId="77777777" w:rsidR="00FF5256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DC2B" w14:textId="77777777" w:rsidR="00FF5256" w:rsidRDefault="00FF525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3AC2" w14:textId="77777777" w:rsidR="00FF5256" w:rsidRPr="00594E5B" w:rsidRDefault="00FF525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F5D9" w14:textId="77777777" w:rsidR="00FF5256" w:rsidRDefault="00FF525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5A249D3" w14:textId="77777777" w:rsidR="00FF5256" w:rsidRDefault="00FF5256">
      <w:pPr>
        <w:spacing w:before="40" w:after="40" w:line="192" w:lineRule="auto"/>
        <w:ind w:right="57"/>
        <w:rPr>
          <w:sz w:val="20"/>
          <w:lang w:val="en-US"/>
        </w:rPr>
      </w:pPr>
    </w:p>
    <w:p w14:paraId="683FB022" w14:textId="77777777" w:rsidR="00FF5256" w:rsidRDefault="00FF5256" w:rsidP="00F0370D">
      <w:pPr>
        <w:pStyle w:val="Heading1"/>
        <w:spacing w:line="360" w:lineRule="auto"/>
      </w:pPr>
      <w:r>
        <w:t>LINIA 800</w:t>
      </w:r>
    </w:p>
    <w:p w14:paraId="6E550927" w14:textId="77777777" w:rsidR="00FF5256" w:rsidRDefault="00FF5256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F5256" w14:paraId="263EDD5D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D0039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E69A4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797BD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4FB5D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CABE020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1EE17" w14:textId="77777777" w:rsidR="00FF5256" w:rsidRDefault="00FF5256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7A041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BA46B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F8FAA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72AB9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7178C44D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F10AD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F9929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38B57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57374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87B03BB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AE791" w14:textId="77777777" w:rsidR="00FF5256" w:rsidRDefault="00FF5256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255DA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48488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D244E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6A871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ED7CD8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FA23A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F6669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88DBB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212A1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6118036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0434C" w14:textId="77777777" w:rsidR="00FF5256" w:rsidRDefault="00FF5256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2B6D7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D3616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0DDFB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0C6EB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3BEBF4" w14:textId="77777777" w:rsidR="00FF5256" w:rsidRDefault="00FF5256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FF5256" w:rsidRPr="00A8307A" w14:paraId="30BFBCC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47E5E" w14:textId="77777777" w:rsidR="00FF5256" w:rsidRPr="00A75A00" w:rsidRDefault="00FF5256" w:rsidP="00FF5256">
            <w:pPr>
              <w:numPr>
                <w:ilvl w:val="0"/>
                <w:numId w:val="28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0E38A" w14:textId="77777777" w:rsidR="00FF5256" w:rsidRPr="00A8307A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62E07" w14:textId="77777777" w:rsidR="00FF5256" w:rsidRPr="00A8307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096FD" w14:textId="77777777" w:rsidR="00FF5256" w:rsidRPr="00A8307A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D3695" w14:textId="77777777" w:rsidR="00FF5256" w:rsidRDefault="00FF5256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B73E7B1" w14:textId="77777777" w:rsidR="00FF5256" w:rsidRDefault="00FF5256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688C4AEA" w14:textId="77777777" w:rsidR="00FF5256" w:rsidRDefault="00FF5256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922D623" w14:textId="77777777" w:rsidR="00FF5256" w:rsidRDefault="00FF5256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DE277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5E2B3" w14:textId="77777777" w:rsidR="00FF5256" w:rsidRPr="00A8307A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69D0F" w14:textId="77777777" w:rsidR="00FF5256" w:rsidRPr="00A8307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40C7D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4FC831" w14:textId="77777777" w:rsidR="00FF5256" w:rsidRPr="00A8307A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FF5256" w14:paraId="26C3845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8C0A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B42BB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BFDBD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149B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127D22BA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F7AF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448FE4AB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43C5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B9A0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1FE4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55D5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F82DDB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93E79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7044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9F0B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47A1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D523" w14:textId="77777777" w:rsidR="00FF5256" w:rsidRDefault="00FF5256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6707E0D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867F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A4CE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3579D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07A4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79549B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A095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56D0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2581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ABB1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795E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03B6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B1AA2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978F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83992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5F8A609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BE3D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F72F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BBCA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F5A6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9CCD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207E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4835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E934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F4277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B58926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5B604E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FF5256" w14:paraId="36EEAE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2292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3133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5C86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16935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D8A4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E2DE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4FF1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F9C9A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7A7CC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3D0DA9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41C9FC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FF5256" w14:paraId="37ECF21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AD33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7E54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63FA5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82B1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6B3C5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3C86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9DBF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83A7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5A4A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307A57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D20A95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FF5256" w14:paraId="2E03521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1413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1E297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E6B7C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4978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36C5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2E38F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9D13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9741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58AE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67CA4D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C8C391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FF5256" w14:paraId="2FD6690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20477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3294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4070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3FF5F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D4ED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09D53C8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BE4E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74FA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7A77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0F15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F5256" w14:paraId="0F92FB9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078F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E6DF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2823BE66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0A2B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F1FE3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2281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37CF0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E75E" w14:textId="77777777" w:rsidR="00FF5256" w:rsidRDefault="00FF5256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34C4D572" w14:textId="77777777" w:rsidR="00FF5256" w:rsidRDefault="00FF5256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3726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AA9D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14:paraId="435F25F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80D1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9900A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BFBA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31238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391ECB68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E1F2F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F3613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553D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4764D2F0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D097F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0B7A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14:paraId="5222077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024B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CC5E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0F2D0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E60A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1818C442" w14:textId="77777777" w:rsidR="00FF5256" w:rsidRPr="008B2519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DB6A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473744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09AA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900F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4600" w14:textId="77777777" w:rsidR="00FF5256" w:rsidRPr="008D08DE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2A77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FF5256" w14:paraId="7B01906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8AB0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68B0E" w14:textId="77777777" w:rsidR="00FF5256" w:rsidRDefault="00FF5256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8183" w14:textId="77777777" w:rsidR="00FF5256" w:rsidRPr="001161EA" w:rsidRDefault="00FF5256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47DE" w14:textId="77777777" w:rsidR="00FF5256" w:rsidRDefault="00FF5256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394C0237" w14:textId="77777777" w:rsidR="00FF5256" w:rsidRDefault="00FF5256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C77B" w14:textId="77777777" w:rsidR="00FF5256" w:rsidRDefault="00FF5256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29DA88CF" w14:textId="77777777" w:rsidR="00FF5256" w:rsidRDefault="00FF5256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3FD8" w14:textId="77777777" w:rsidR="00FF5256" w:rsidRPr="001161EA" w:rsidRDefault="00FF5256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28B9" w14:textId="77777777" w:rsidR="00FF5256" w:rsidRDefault="00FF5256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40038" w14:textId="77777777" w:rsidR="00FF5256" w:rsidRPr="008D08DE" w:rsidRDefault="00FF5256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5B54" w14:textId="77777777" w:rsidR="00FF5256" w:rsidRDefault="00FF5256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FF5256" w14:paraId="178368C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FA3F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098C" w14:textId="77777777" w:rsidR="00FF5256" w:rsidRDefault="00FF5256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1FE5A" w14:textId="77777777" w:rsidR="00FF5256" w:rsidRPr="001161EA" w:rsidRDefault="00FF5256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88E8" w14:textId="77777777" w:rsidR="00FF5256" w:rsidRDefault="00FF5256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E754" w14:textId="77777777" w:rsidR="00FF5256" w:rsidRDefault="00FF5256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63A16" w14:textId="77777777" w:rsidR="00FF5256" w:rsidRPr="001161EA" w:rsidRDefault="00FF5256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3D27" w14:textId="77777777" w:rsidR="00FF5256" w:rsidRDefault="00FF5256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CEDF" w14:textId="77777777" w:rsidR="00FF5256" w:rsidRDefault="00FF5256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0259" w14:textId="77777777" w:rsidR="00FF5256" w:rsidRDefault="00FF5256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01A0F92A" w14:textId="77777777" w:rsidR="00FF5256" w:rsidRDefault="00FF5256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FF5256" w14:paraId="12B78FA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17DA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DEF2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DCD1" w14:textId="77777777" w:rsidR="00FF5256" w:rsidRPr="001161EA" w:rsidRDefault="00FF5256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1991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00C588C6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D725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E766E4B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1072015D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AFAE8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5542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A54C" w14:textId="77777777" w:rsidR="00FF5256" w:rsidRPr="001161EA" w:rsidRDefault="00FF5256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39EA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F5256" w14:paraId="19BA45C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3571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EADF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370A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6627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2F3D91C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D339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65A0198E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4A015359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7535A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6B40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6200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C551E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28EA100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A483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03AB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174F0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EF69" w14:textId="77777777" w:rsidR="00FF5256" w:rsidRDefault="00FF5256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4F048EA" w14:textId="77777777" w:rsidR="00FF5256" w:rsidRDefault="00FF5256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1493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FD88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11BE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F61F7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268F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FF5256" w14:paraId="2AE2577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6203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F0E5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F58EE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9733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89C595D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3CD3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1DD3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2A2D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EA60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192C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58A4F2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BCAA69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FF5256" w14:paraId="67AED5C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21120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7C880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A21A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EA3DA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800A4F6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1EC5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A6E9F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7166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53343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C900C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775A375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2C33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6743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53ACC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D8C90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BD62BBB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8058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A0E3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8F40A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F9BA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72318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2F7A4D8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0CD3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ADD2F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2871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651F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0A429A8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F23E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F0B2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8AAB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B031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1B1E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939990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0E3B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A209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FA61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342E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97E937E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06E4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E228F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9799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A5A4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7558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06717FB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204C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F3A1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303E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A2AD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B6F8CE8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717D73C0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E73EC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2995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14EB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4267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4AC0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637D16A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72C3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702B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E67B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D3C1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9414924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F9C22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84B8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3B72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4B86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159E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C2223E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33A8882E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FF5256" w14:paraId="1BAED8B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5C50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139C4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1B95E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2896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C95F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08703B46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A659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08DD4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F4A1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8C92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338CD6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FF5256" w14:paraId="7F7A1BC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B330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FAD4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47F1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D9D8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187BFF86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792A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3705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290D6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7CBB294C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345B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168B1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F5256" w14:paraId="4C4B99C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7418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6542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52B7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2A17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CC8BEF9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331CC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EAA22B2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DA5C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D125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E2421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B57E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43EBFEB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368A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132B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71397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5FD3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393DE92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545E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78875F01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A6CA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9648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52E95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EF95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2F941D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7BFA5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FEE0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9A5D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A419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4232368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1BD5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28C2860F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99DB275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1D41782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0096AA60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D7AE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E789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3007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2FAE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3EBC098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3A6F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B0B4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4D74F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DD86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9C31FC4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83FC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78224CF6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F614B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51B0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A5CD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93A5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6F45A4C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6E2DA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985E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1975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3FAD" w14:textId="77777777" w:rsidR="00FF5256" w:rsidRDefault="00FF5256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02F7CBA" w14:textId="77777777" w:rsidR="00FF5256" w:rsidRDefault="00FF5256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E434" w14:textId="77777777" w:rsidR="00FF5256" w:rsidRPr="00F565BC" w:rsidRDefault="00FF5256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30CF89D1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D21F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7B5C5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1D7C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EC7F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FF5256" w14:paraId="3DEBC3A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E5B9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CC4B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03CD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CD644" w14:textId="77777777" w:rsidR="00FF5256" w:rsidRDefault="00FF5256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A64E637" w14:textId="77777777" w:rsidR="00FF5256" w:rsidRDefault="00FF5256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9B08" w14:textId="77777777" w:rsidR="00FF5256" w:rsidRDefault="00FF5256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2A84D95" w14:textId="77777777" w:rsidR="00FF5256" w:rsidRDefault="00FF5256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3880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6B80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0801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0DE4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FF5256" w14:paraId="0BD479F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1073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CE63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982A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41D3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51308D4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8A4E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B348B48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024CC" w14:textId="77777777" w:rsidR="00FF5256" w:rsidRPr="001161EA" w:rsidRDefault="00FF5256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5F35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3777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A773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7C9AABD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1EA7E4D6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2A02A6DB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42C7F37A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FF5256" w14:paraId="7DF0B30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FE98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0A93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7EE4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FAB3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8DA60E4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100C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8A89B10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94A6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63FE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8F040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8D16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7CF2438E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16921F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FF5256" w14:paraId="2143E2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33C6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E701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F46C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8BA8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D057D41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FC8E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15BFBA8A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09A2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9352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A9A36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F943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4E294B8B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FF5256" w14:paraId="79BB09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53FE4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0E497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8218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BBB1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27A617F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0BFB2A12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9B5A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6319A8FB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847D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B16A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E89A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4585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28D689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FF5256" w14:paraId="67FC30C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1B1C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C26F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FE2F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0D17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4CB1828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7731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89A3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0F5A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C112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8D0F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0B3AF65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CC5D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FCDB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514B6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319B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0A3D696" w14:textId="77777777" w:rsidR="00FF5256" w:rsidRDefault="00FF5256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F2B7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0F21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024C0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EC9B1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C81C4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F5256" w14:paraId="031B95A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8C5F" w14:textId="77777777" w:rsidR="00FF5256" w:rsidRDefault="00FF5256" w:rsidP="00FF5256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02C3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5BC31" w14:textId="77777777" w:rsidR="00FF5256" w:rsidRPr="001161EA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19D55" w14:textId="77777777" w:rsidR="00FF5256" w:rsidRDefault="00FF5256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94DB7B2" w14:textId="77777777" w:rsidR="00FF5256" w:rsidRDefault="00FF5256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FE35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1093A" w14:textId="77777777" w:rsidR="00FF5256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BC4F9" w14:textId="77777777" w:rsidR="00FF5256" w:rsidRDefault="00FF5256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4232" w14:textId="77777777" w:rsidR="00FF5256" w:rsidRPr="008D08DE" w:rsidRDefault="00FF5256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6BC7" w14:textId="77777777" w:rsidR="00FF5256" w:rsidRDefault="00FF5256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447D6EB" w14:textId="77777777" w:rsidR="00FF5256" w:rsidRDefault="00FF5256">
      <w:pPr>
        <w:spacing w:before="40" w:after="40" w:line="192" w:lineRule="auto"/>
        <w:ind w:right="57"/>
        <w:rPr>
          <w:sz w:val="20"/>
        </w:rPr>
      </w:pPr>
    </w:p>
    <w:p w14:paraId="0C15C04F" w14:textId="77777777" w:rsidR="00FF5256" w:rsidRDefault="00FF525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57453CE" w14:textId="77777777" w:rsidR="00944834" w:rsidRDefault="0094483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30AFDEF" w14:textId="77777777" w:rsidR="00944834" w:rsidRDefault="0094483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EBDAA57" w14:textId="77777777" w:rsidR="00944834" w:rsidRDefault="0094483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BF428F5" w14:textId="77777777" w:rsidR="00944834" w:rsidRDefault="0094483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0770E6B" w14:textId="77777777" w:rsidR="00944834" w:rsidRDefault="0094483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785C743" w14:textId="77777777" w:rsidR="00944834" w:rsidRDefault="0094483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09D81F0" w14:textId="77777777" w:rsidR="00944834" w:rsidRDefault="0094483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F01A558" w14:textId="77777777" w:rsidR="00944834" w:rsidRDefault="0094483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8F9210E" w14:textId="77777777" w:rsidR="00944834" w:rsidRDefault="0094483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FF243BA" w14:textId="77777777" w:rsidR="00944834" w:rsidRDefault="0094483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0E34B22" w14:textId="77777777" w:rsidR="00944834" w:rsidRDefault="0094483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66750EB" w14:textId="77777777" w:rsidR="00944834" w:rsidRPr="00C21F42" w:rsidRDefault="0094483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97F4BC0" w14:textId="77777777" w:rsidR="00FF5256" w:rsidRPr="00C21F42" w:rsidRDefault="00FF525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389CF4D" w14:textId="77777777" w:rsidR="00FF5256" w:rsidRPr="00C21F42" w:rsidRDefault="00FF525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38E2B2E9" w14:textId="77777777" w:rsidR="00FF5256" w:rsidRPr="00C21F42" w:rsidRDefault="00FF5256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6BF66ABC" w14:textId="77777777" w:rsidR="00FF5256" w:rsidRDefault="00FF5256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769A32F" w14:textId="77777777" w:rsidR="00FF5256" w:rsidRPr="00C21F42" w:rsidRDefault="00FF5256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5AA629B3" w14:textId="77777777" w:rsidR="00FF5256" w:rsidRPr="00C21F42" w:rsidRDefault="00FF5256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339A99E3" w14:textId="77777777" w:rsidR="00FF5256" w:rsidRPr="00C21F42" w:rsidRDefault="00FF5256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4D0E557B" w14:textId="77777777" w:rsidR="00FF5256" w:rsidRPr="00C21F42" w:rsidRDefault="00FF5256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D2D3D3D" w14:textId="77777777" w:rsidR="001513BB" w:rsidRPr="00CF1B8C" w:rsidRDefault="001513BB" w:rsidP="00CF1B8C"/>
    <w:sectPr w:rsidR="001513BB" w:rsidRPr="00CF1B8C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92170" w14:textId="77777777" w:rsidR="00D50596" w:rsidRDefault="00D50596">
      <w:r>
        <w:separator/>
      </w:r>
    </w:p>
  </w:endnote>
  <w:endnote w:type="continuationSeparator" w:id="0">
    <w:p w14:paraId="130BA530" w14:textId="77777777" w:rsidR="00D50596" w:rsidRDefault="00D50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EF8D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A7D1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C031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A4107" w14:textId="77777777" w:rsidR="00D50596" w:rsidRDefault="00D50596">
      <w:r>
        <w:separator/>
      </w:r>
    </w:p>
  </w:footnote>
  <w:footnote w:type="continuationSeparator" w:id="0">
    <w:p w14:paraId="49345685" w14:textId="77777777" w:rsidR="00D50596" w:rsidRDefault="00D50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BC33D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4423">
      <w:rPr>
        <w:rStyle w:val="PageNumber"/>
      </w:rPr>
      <w:t>2</w:t>
    </w:r>
    <w:r>
      <w:rPr>
        <w:rStyle w:val="PageNumber"/>
      </w:rPr>
      <w:fldChar w:fldCharType="end"/>
    </w:r>
  </w:p>
  <w:p w14:paraId="11BDE99C" w14:textId="6D73885F" w:rsidR="00615117" w:rsidRDefault="005D1033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FF5002">
      <w:rPr>
        <w:b/>
        <w:bCs/>
        <w:i/>
        <w:iCs/>
        <w:sz w:val="22"/>
      </w:rPr>
      <w:t>decada 1-10 octombrie 2026</w:t>
    </w:r>
  </w:p>
  <w:p w14:paraId="3DB7AF1C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0C321935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AC589C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448C5D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3BC98E2C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E600547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04B73FBA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5146843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7AF093D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A63FC6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8D7449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56F968C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4EF411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9A0ED1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1DB46E1D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DF1117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437242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2718DB5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56276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37628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4648DC9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4432A4D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4FBAB49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8AE34C2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5E2AC9A5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A86B09C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25EFA2CF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8FDB32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7CE17F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87B0977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327222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F55F8D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0379B8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55906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D92D3B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D18BD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545AD0C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095F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4FC3">
      <w:rPr>
        <w:rStyle w:val="PageNumber"/>
      </w:rPr>
      <w:t>3</w:t>
    </w:r>
    <w:r>
      <w:rPr>
        <w:rStyle w:val="PageNumber"/>
      </w:rPr>
      <w:fldChar w:fldCharType="end"/>
    </w:r>
  </w:p>
  <w:p w14:paraId="04AB4819" w14:textId="31609A3F" w:rsidR="00D66BBF" w:rsidRPr="00A048AC" w:rsidRDefault="005D1033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FF5002">
      <w:rPr>
        <w:b/>
        <w:bCs/>
        <w:i/>
        <w:iCs/>
        <w:sz w:val="22"/>
      </w:rPr>
      <w:t>decada 1-10 octombrie 2026</w:t>
    </w:r>
  </w:p>
  <w:p w14:paraId="39F99E9B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8466AA3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075D040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42C2E358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998745F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78B537C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B2AA4C3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1E28223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FFBF42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7590877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1DA68DA2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9942F8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64EF55C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CBAC567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3433E1E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456E1A7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2BF9D58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A820393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8CFDC3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940249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6CC78871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DCA58FA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6C4477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02F64F24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3E46C05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3B4CABA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76240C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F5B9F41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8F96AB6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737FA9BF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39FF83B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B029C04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01C7B83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04B56CE1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F1E9F7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4D9A7F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7D0DD75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70A32C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D4B4CA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CC91B6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A2E26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378B9B0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65F2A07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84D7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876CD"/>
    <w:multiLevelType w:val="hybridMultilevel"/>
    <w:tmpl w:val="8854935C"/>
    <w:lvl w:ilvl="0" w:tplc="A6D4BBA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81428A"/>
    <w:multiLevelType w:val="hybridMultilevel"/>
    <w:tmpl w:val="83D61018"/>
    <w:lvl w:ilvl="0" w:tplc="F742337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9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29223C"/>
    <w:multiLevelType w:val="hybridMultilevel"/>
    <w:tmpl w:val="A97A1A8A"/>
    <w:lvl w:ilvl="0" w:tplc="082E405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28BC7E02"/>
    <w:multiLevelType w:val="hybridMultilevel"/>
    <w:tmpl w:val="63E6CBEA"/>
    <w:lvl w:ilvl="0" w:tplc="E1DE9424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554FF"/>
    <w:multiLevelType w:val="hybridMultilevel"/>
    <w:tmpl w:val="43DCCE3A"/>
    <w:lvl w:ilvl="0" w:tplc="F61C5308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D584C"/>
    <w:multiLevelType w:val="hybridMultilevel"/>
    <w:tmpl w:val="62F02A9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2B7A1D6E"/>
    <w:multiLevelType w:val="hybridMultilevel"/>
    <w:tmpl w:val="05DC0D3E"/>
    <w:lvl w:ilvl="0" w:tplc="22E62D8A">
      <w:start w:val="1"/>
      <w:numFmt w:val="decimal"/>
      <w:lvlRestart w:val="0"/>
      <w:suff w:val="nothing"/>
      <w:lvlText w:val="%1"/>
      <w:lvlJc w:val="right"/>
      <w:pPr>
        <w:ind w:left="89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30B83224"/>
    <w:multiLevelType w:val="hybridMultilevel"/>
    <w:tmpl w:val="AEF80C88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2A4BE4"/>
    <w:multiLevelType w:val="hybridMultilevel"/>
    <w:tmpl w:val="46EE7772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4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9354ED"/>
    <w:multiLevelType w:val="hybridMultilevel"/>
    <w:tmpl w:val="290E5CC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8" w15:restartNumberingAfterBreak="0">
    <w:nsid w:val="576162D3"/>
    <w:multiLevelType w:val="hybridMultilevel"/>
    <w:tmpl w:val="E3CED892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2C203F"/>
    <w:multiLevelType w:val="hybridMultilevel"/>
    <w:tmpl w:val="55F62E1E"/>
    <w:lvl w:ilvl="0" w:tplc="ACCA67EA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3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730E2E38"/>
    <w:multiLevelType w:val="hybridMultilevel"/>
    <w:tmpl w:val="AE824724"/>
    <w:lvl w:ilvl="0" w:tplc="ACCA67EA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5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6" w15:restartNumberingAfterBreak="0">
    <w:nsid w:val="7ED173F0"/>
    <w:multiLevelType w:val="hybridMultilevel"/>
    <w:tmpl w:val="18B8A2CC"/>
    <w:lvl w:ilvl="0" w:tplc="373A3346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749352202">
    <w:abstractNumId w:val="29"/>
  </w:num>
  <w:num w:numId="2" w16cid:durableId="277107865">
    <w:abstractNumId w:val="26"/>
  </w:num>
  <w:num w:numId="3" w16cid:durableId="765229852">
    <w:abstractNumId w:val="24"/>
  </w:num>
  <w:num w:numId="4" w16cid:durableId="1379433946">
    <w:abstractNumId w:val="5"/>
  </w:num>
  <w:num w:numId="5" w16cid:durableId="1537279061">
    <w:abstractNumId w:val="20"/>
  </w:num>
  <w:num w:numId="6" w16cid:durableId="698431999">
    <w:abstractNumId w:val="28"/>
  </w:num>
  <w:num w:numId="7" w16cid:durableId="635840581">
    <w:abstractNumId w:val="10"/>
  </w:num>
  <w:num w:numId="8" w16cid:durableId="777484799">
    <w:abstractNumId w:val="7"/>
  </w:num>
  <w:num w:numId="9" w16cid:durableId="1782987979">
    <w:abstractNumId w:val="14"/>
  </w:num>
  <w:num w:numId="10" w16cid:durableId="1139684058">
    <w:abstractNumId w:val="15"/>
  </w:num>
  <w:num w:numId="11" w16cid:durableId="1039742535">
    <w:abstractNumId w:val="18"/>
  </w:num>
  <w:num w:numId="12" w16cid:durableId="567109309">
    <w:abstractNumId w:val="36"/>
  </w:num>
  <w:num w:numId="13" w16cid:durableId="694968736">
    <w:abstractNumId w:val="12"/>
  </w:num>
  <w:num w:numId="14" w16cid:durableId="759913594">
    <w:abstractNumId w:val="23"/>
  </w:num>
  <w:num w:numId="15" w16cid:durableId="911308363">
    <w:abstractNumId w:val="33"/>
  </w:num>
  <w:num w:numId="16" w16cid:durableId="188035861">
    <w:abstractNumId w:val="1"/>
  </w:num>
  <w:num w:numId="17" w16cid:durableId="1352027240">
    <w:abstractNumId w:val="11"/>
  </w:num>
  <w:num w:numId="18" w16cid:durableId="1646230504">
    <w:abstractNumId w:val="0"/>
  </w:num>
  <w:num w:numId="19" w16cid:durableId="528417192">
    <w:abstractNumId w:val="32"/>
  </w:num>
  <w:num w:numId="20" w16cid:durableId="1853566201">
    <w:abstractNumId w:val="9"/>
  </w:num>
  <w:num w:numId="21" w16cid:durableId="665937118">
    <w:abstractNumId w:val="2"/>
  </w:num>
  <w:num w:numId="22" w16cid:durableId="1599749297">
    <w:abstractNumId w:val="27"/>
  </w:num>
  <w:num w:numId="23" w16cid:durableId="353460626">
    <w:abstractNumId w:val="31"/>
  </w:num>
  <w:num w:numId="24" w16cid:durableId="274218594">
    <w:abstractNumId w:val="37"/>
  </w:num>
  <w:num w:numId="25" w16cid:durableId="1814326426">
    <w:abstractNumId w:val="17"/>
  </w:num>
  <w:num w:numId="26" w16cid:durableId="73864117">
    <w:abstractNumId w:val="22"/>
  </w:num>
  <w:num w:numId="27" w16cid:durableId="750153080">
    <w:abstractNumId w:val="30"/>
  </w:num>
  <w:num w:numId="28" w16cid:durableId="1129013899">
    <w:abstractNumId w:val="4"/>
  </w:num>
  <w:num w:numId="29" w16cid:durableId="447510042">
    <w:abstractNumId w:val="25"/>
  </w:num>
  <w:num w:numId="30" w16cid:durableId="1168718250">
    <w:abstractNumId w:val="19"/>
  </w:num>
  <w:num w:numId="31" w16cid:durableId="195432704">
    <w:abstractNumId w:val="6"/>
  </w:num>
  <w:num w:numId="32" w16cid:durableId="1506092145">
    <w:abstractNumId w:val="8"/>
  </w:num>
  <w:num w:numId="33" w16cid:durableId="824778644">
    <w:abstractNumId w:val="16"/>
  </w:num>
  <w:num w:numId="34" w16cid:durableId="22753295">
    <w:abstractNumId w:val="21"/>
  </w:num>
  <w:num w:numId="35" w16cid:durableId="350959171">
    <w:abstractNumId w:val="3"/>
  </w:num>
  <w:num w:numId="36" w16cid:durableId="1511992630">
    <w:abstractNumId w:val="35"/>
  </w:num>
  <w:num w:numId="37" w16cid:durableId="1319454252">
    <w:abstractNumId w:val="13"/>
  </w:num>
  <w:num w:numId="38" w16cid:durableId="1097166891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mHoHkCjdeIUkIKaCcDlPoMq1Yw0vKhMW1PZZ1p6raosAENejnnOrNgIeStlQMmXIy0GR+oYkX36JsZe/rRsasA==" w:salt="1LMgZYzEwSccqnACjH9S9g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5D44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89D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5D58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BEF"/>
    <w:rsid w:val="00021D57"/>
    <w:rsid w:val="000227F7"/>
    <w:rsid w:val="00022E94"/>
    <w:rsid w:val="00023468"/>
    <w:rsid w:val="00023D7E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615"/>
    <w:rsid w:val="00042783"/>
    <w:rsid w:val="00042BA8"/>
    <w:rsid w:val="00042CB7"/>
    <w:rsid w:val="00042E36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0CE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549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5748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EEF"/>
    <w:rsid w:val="0006363B"/>
    <w:rsid w:val="0006421E"/>
    <w:rsid w:val="0006443E"/>
    <w:rsid w:val="00065908"/>
    <w:rsid w:val="00065F7E"/>
    <w:rsid w:val="000662C8"/>
    <w:rsid w:val="000663D8"/>
    <w:rsid w:val="00066442"/>
    <w:rsid w:val="00066855"/>
    <w:rsid w:val="00067039"/>
    <w:rsid w:val="000673D3"/>
    <w:rsid w:val="0006768A"/>
    <w:rsid w:val="00067F77"/>
    <w:rsid w:val="000701D5"/>
    <w:rsid w:val="00070208"/>
    <w:rsid w:val="000705EB"/>
    <w:rsid w:val="0007118C"/>
    <w:rsid w:val="00071A41"/>
    <w:rsid w:val="00071B0C"/>
    <w:rsid w:val="00072302"/>
    <w:rsid w:val="000728F0"/>
    <w:rsid w:val="000728F2"/>
    <w:rsid w:val="00073391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604B"/>
    <w:rsid w:val="0007605B"/>
    <w:rsid w:val="000766EC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5FCC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9F9"/>
    <w:rsid w:val="00095C84"/>
    <w:rsid w:val="00095D0F"/>
    <w:rsid w:val="00096999"/>
    <w:rsid w:val="00096DDA"/>
    <w:rsid w:val="0009720C"/>
    <w:rsid w:val="000973C0"/>
    <w:rsid w:val="00097607"/>
    <w:rsid w:val="0009769E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286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48C6"/>
    <w:rsid w:val="000B5649"/>
    <w:rsid w:val="000B5731"/>
    <w:rsid w:val="000B5AEF"/>
    <w:rsid w:val="000B628B"/>
    <w:rsid w:val="000B64CD"/>
    <w:rsid w:val="000B6B47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0CC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4D9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94A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2324"/>
    <w:rsid w:val="000F29E5"/>
    <w:rsid w:val="000F3620"/>
    <w:rsid w:val="000F386E"/>
    <w:rsid w:val="000F3DB5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195"/>
    <w:rsid w:val="00100270"/>
    <w:rsid w:val="00100BA6"/>
    <w:rsid w:val="00100BCC"/>
    <w:rsid w:val="001014A7"/>
    <w:rsid w:val="001015B2"/>
    <w:rsid w:val="00101B24"/>
    <w:rsid w:val="00102272"/>
    <w:rsid w:val="00102807"/>
    <w:rsid w:val="00102E15"/>
    <w:rsid w:val="001031D9"/>
    <w:rsid w:val="0010330B"/>
    <w:rsid w:val="001033FE"/>
    <w:rsid w:val="001043C0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A1E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468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380"/>
    <w:rsid w:val="00135957"/>
    <w:rsid w:val="0013615A"/>
    <w:rsid w:val="00136D6A"/>
    <w:rsid w:val="00136EC7"/>
    <w:rsid w:val="001375EC"/>
    <w:rsid w:val="0013767B"/>
    <w:rsid w:val="0014066F"/>
    <w:rsid w:val="00140A9F"/>
    <w:rsid w:val="001413DB"/>
    <w:rsid w:val="00141761"/>
    <w:rsid w:val="0014199A"/>
    <w:rsid w:val="00141E4A"/>
    <w:rsid w:val="0014214D"/>
    <w:rsid w:val="001427BF"/>
    <w:rsid w:val="00142C7C"/>
    <w:rsid w:val="00142D64"/>
    <w:rsid w:val="00143804"/>
    <w:rsid w:val="00143BDF"/>
    <w:rsid w:val="00143C07"/>
    <w:rsid w:val="00143CB7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95A"/>
    <w:rsid w:val="00151C5A"/>
    <w:rsid w:val="00151D94"/>
    <w:rsid w:val="001526AC"/>
    <w:rsid w:val="00153832"/>
    <w:rsid w:val="00153B2C"/>
    <w:rsid w:val="001546F9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61"/>
    <w:rsid w:val="001620FE"/>
    <w:rsid w:val="00162C15"/>
    <w:rsid w:val="00162EC4"/>
    <w:rsid w:val="001639B7"/>
    <w:rsid w:val="001645D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662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F49"/>
    <w:rsid w:val="00181BE8"/>
    <w:rsid w:val="00182422"/>
    <w:rsid w:val="00182758"/>
    <w:rsid w:val="00182917"/>
    <w:rsid w:val="0018439E"/>
    <w:rsid w:val="0018549B"/>
    <w:rsid w:val="00185757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1A63"/>
    <w:rsid w:val="00192072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68A9"/>
    <w:rsid w:val="00197AD7"/>
    <w:rsid w:val="00197C6B"/>
    <w:rsid w:val="00197E12"/>
    <w:rsid w:val="001A011D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9A8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084"/>
    <w:rsid w:val="001D371E"/>
    <w:rsid w:val="001D3BA4"/>
    <w:rsid w:val="001D4226"/>
    <w:rsid w:val="001D437D"/>
    <w:rsid w:val="001D4421"/>
    <w:rsid w:val="001D4BA8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73A4"/>
    <w:rsid w:val="001F0579"/>
    <w:rsid w:val="001F1061"/>
    <w:rsid w:val="001F279F"/>
    <w:rsid w:val="001F2B93"/>
    <w:rsid w:val="001F2D22"/>
    <w:rsid w:val="001F36A8"/>
    <w:rsid w:val="001F3943"/>
    <w:rsid w:val="001F4057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DEA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EFA"/>
    <w:rsid w:val="002102ED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A"/>
    <w:rsid w:val="0021503F"/>
    <w:rsid w:val="0021573F"/>
    <w:rsid w:val="0021614B"/>
    <w:rsid w:val="00216431"/>
    <w:rsid w:val="002168A6"/>
    <w:rsid w:val="00216CDB"/>
    <w:rsid w:val="0021782F"/>
    <w:rsid w:val="00217850"/>
    <w:rsid w:val="00217935"/>
    <w:rsid w:val="00217EFC"/>
    <w:rsid w:val="00220312"/>
    <w:rsid w:val="0022062E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0EC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3AB5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E79"/>
    <w:rsid w:val="00244051"/>
    <w:rsid w:val="00244373"/>
    <w:rsid w:val="00244401"/>
    <w:rsid w:val="002445E9"/>
    <w:rsid w:val="00244815"/>
    <w:rsid w:val="00244862"/>
    <w:rsid w:val="00244FC3"/>
    <w:rsid w:val="00245253"/>
    <w:rsid w:val="00245EAB"/>
    <w:rsid w:val="00246C28"/>
    <w:rsid w:val="0024738E"/>
    <w:rsid w:val="00247A22"/>
    <w:rsid w:val="00247A7E"/>
    <w:rsid w:val="002500AC"/>
    <w:rsid w:val="002505F4"/>
    <w:rsid w:val="00250758"/>
    <w:rsid w:val="0025075E"/>
    <w:rsid w:val="00250A05"/>
    <w:rsid w:val="00250F32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DA3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0EB0"/>
    <w:rsid w:val="002819C5"/>
    <w:rsid w:val="00282112"/>
    <w:rsid w:val="002826CE"/>
    <w:rsid w:val="00283633"/>
    <w:rsid w:val="00283844"/>
    <w:rsid w:val="002844A8"/>
    <w:rsid w:val="0028453F"/>
    <w:rsid w:val="0028496F"/>
    <w:rsid w:val="00285469"/>
    <w:rsid w:val="00285601"/>
    <w:rsid w:val="00285919"/>
    <w:rsid w:val="00285F2D"/>
    <w:rsid w:val="00286325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87CDA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86E"/>
    <w:rsid w:val="00293BC0"/>
    <w:rsid w:val="00293D2B"/>
    <w:rsid w:val="00293F1F"/>
    <w:rsid w:val="00294975"/>
    <w:rsid w:val="00294A61"/>
    <w:rsid w:val="002959C1"/>
    <w:rsid w:val="00295DAD"/>
    <w:rsid w:val="00295F3E"/>
    <w:rsid w:val="00296010"/>
    <w:rsid w:val="00296629"/>
    <w:rsid w:val="0029674F"/>
    <w:rsid w:val="002977DF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6CD"/>
    <w:rsid w:val="002B272A"/>
    <w:rsid w:val="002B2A1E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E4B"/>
    <w:rsid w:val="002C639A"/>
    <w:rsid w:val="002C669E"/>
    <w:rsid w:val="002C6E11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480"/>
    <w:rsid w:val="002D5533"/>
    <w:rsid w:val="002D55B2"/>
    <w:rsid w:val="002D56FC"/>
    <w:rsid w:val="002D6252"/>
    <w:rsid w:val="002D7E9B"/>
    <w:rsid w:val="002D7F8D"/>
    <w:rsid w:val="002E0F68"/>
    <w:rsid w:val="002E175F"/>
    <w:rsid w:val="002E1995"/>
    <w:rsid w:val="002E1A6F"/>
    <w:rsid w:val="002E1EB8"/>
    <w:rsid w:val="002E2406"/>
    <w:rsid w:val="002E25A1"/>
    <w:rsid w:val="002E25E8"/>
    <w:rsid w:val="002E2674"/>
    <w:rsid w:val="002E26C0"/>
    <w:rsid w:val="002E2808"/>
    <w:rsid w:val="002E3817"/>
    <w:rsid w:val="002E398C"/>
    <w:rsid w:val="002E3CDB"/>
    <w:rsid w:val="002E4255"/>
    <w:rsid w:val="002E4A9E"/>
    <w:rsid w:val="002E5077"/>
    <w:rsid w:val="002E51C4"/>
    <w:rsid w:val="002E544D"/>
    <w:rsid w:val="002E5479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68"/>
    <w:rsid w:val="002F18B4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8D0"/>
    <w:rsid w:val="002F7D73"/>
    <w:rsid w:val="00300A21"/>
    <w:rsid w:val="00300E84"/>
    <w:rsid w:val="003017E1"/>
    <w:rsid w:val="003028CA"/>
    <w:rsid w:val="00302F78"/>
    <w:rsid w:val="00303053"/>
    <w:rsid w:val="00303744"/>
    <w:rsid w:val="00303A69"/>
    <w:rsid w:val="00303FC3"/>
    <w:rsid w:val="00303FCE"/>
    <w:rsid w:val="00304018"/>
    <w:rsid w:val="00304099"/>
    <w:rsid w:val="003041E8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976"/>
    <w:rsid w:val="003232A5"/>
    <w:rsid w:val="0032357E"/>
    <w:rsid w:val="00323BEA"/>
    <w:rsid w:val="00324352"/>
    <w:rsid w:val="00324A26"/>
    <w:rsid w:val="00324ADE"/>
    <w:rsid w:val="003250F4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30E6A"/>
    <w:rsid w:val="00331069"/>
    <w:rsid w:val="0033147C"/>
    <w:rsid w:val="00331497"/>
    <w:rsid w:val="00331FAD"/>
    <w:rsid w:val="0033214A"/>
    <w:rsid w:val="003321BF"/>
    <w:rsid w:val="003323A6"/>
    <w:rsid w:val="003327DF"/>
    <w:rsid w:val="00332B6E"/>
    <w:rsid w:val="00332F6F"/>
    <w:rsid w:val="003334BC"/>
    <w:rsid w:val="003338EA"/>
    <w:rsid w:val="003341B0"/>
    <w:rsid w:val="003351DA"/>
    <w:rsid w:val="003352B1"/>
    <w:rsid w:val="00335E3A"/>
    <w:rsid w:val="00336143"/>
    <w:rsid w:val="003362C8"/>
    <w:rsid w:val="0033693D"/>
    <w:rsid w:val="0033695F"/>
    <w:rsid w:val="00336A66"/>
    <w:rsid w:val="00336DCF"/>
    <w:rsid w:val="00336FD2"/>
    <w:rsid w:val="003370A0"/>
    <w:rsid w:val="003377E7"/>
    <w:rsid w:val="0033782A"/>
    <w:rsid w:val="00337974"/>
    <w:rsid w:val="00340302"/>
    <w:rsid w:val="003417E3"/>
    <w:rsid w:val="00341BA1"/>
    <w:rsid w:val="00341D83"/>
    <w:rsid w:val="003425B7"/>
    <w:rsid w:val="003430F2"/>
    <w:rsid w:val="00343190"/>
    <w:rsid w:val="0034336F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607AB"/>
    <w:rsid w:val="00360813"/>
    <w:rsid w:val="00361477"/>
    <w:rsid w:val="00361828"/>
    <w:rsid w:val="00362B71"/>
    <w:rsid w:val="00362E57"/>
    <w:rsid w:val="00362F22"/>
    <w:rsid w:val="00363308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05E"/>
    <w:rsid w:val="00370AB7"/>
    <w:rsid w:val="00370CCA"/>
    <w:rsid w:val="0037127A"/>
    <w:rsid w:val="0037144F"/>
    <w:rsid w:val="00371573"/>
    <w:rsid w:val="00371756"/>
    <w:rsid w:val="003719B0"/>
    <w:rsid w:val="00371C41"/>
    <w:rsid w:val="00372908"/>
    <w:rsid w:val="00373139"/>
    <w:rsid w:val="003735AE"/>
    <w:rsid w:val="0037456F"/>
    <w:rsid w:val="00374D5F"/>
    <w:rsid w:val="00374E60"/>
    <w:rsid w:val="00375049"/>
    <w:rsid w:val="003756D6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CF2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2A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36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75A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966"/>
    <w:rsid w:val="003D3A26"/>
    <w:rsid w:val="003D4D8F"/>
    <w:rsid w:val="003D5006"/>
    <w:rsid w:val="003D5A42"/>
    <w:rsid w:val="003D62FC"/>
    <w:rsid w:val="003D6377"/>
    <w:rsid w:val="003D653B"/>
    <w:rsid w:val="003D682D"/>
    <w:rsid w:val="003D6FA4"/>
    <w:rsid w:val="003D6FAE"/>
    <w:rsid w:val="003D7B03"/>
    <w:rsid w:val="003E031C"/>
    <w:rsid w:val="003E045D"/>
    <w:rsid w:val="003E04AF"/>
    <w:rsid w:val="003E083D"/>
    <w:rsid w:val="003E0B79"/>
    <w:rsid w:val="003E0E71"/>
    <w:rsid w:val="003E0EC2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55A6"/>
    <w:rsid w:val="003E59C7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30E5"/>
    <w:rsid w:val="0040427F"/>
    <w:rsid w:val="004049AB"/>
    <w:rsid w:val="004049AE"/>
    <w:rsid w:val="004049BC"/>
    <w:rsid w:val="00404E26"/>
    <w:rsid w:val="00404E8A"/>
    <w:rsid w:val="00405A07"/>
    <w:rsid w:val="00406F11"/>
    <w:rsid w:val="004076FE"/>
    <w:rsid w:val="00407725"/>
    <w:rsid w:val="00407791"/>
    <w:rsid w:val="004079E9"/>
    <w:rsid w:val="00407C63"/>
    <w:rsid w:val="00407DA7"/>
    <w:rsid w:val="00407DF2"/>
    <w:rsid w:val="00407E57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92"/>
    <w:rsid w:val="0041481C"/>
    <w:rsid w:val="004148FD"/>
    <w:rsid w:val="004150DA"/>
    <w:rsid w:val="00415426"/>
    <w:rsid w:val="00415976"/>
    <w:rsid w:val="00415B4C"/>
    <w:rsid w:val="00415B54"/>
    <w:rsid w:val="00415FFA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27A2B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3B23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098"/>
    <w:rsid w:val="004418F2"/>
    <w:rsid w:val="00441DE4"/>
    <w:rsid w:val="00441F0C"/>
    <w:rsid w:val="004422D8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C0E"/>
    <w:rsid w:val="00456F3B"/>
    <w:rsid w:val="0045756F"/>
    <w:rsid w:val="00457684"/>
    <w:rsid w:val="004578F5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0EDA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454E"/>
    <w:rsid w:val="00475C7D"/>
    <w:rsid w:val="0047604C"/>
    <w:rsid w:val="00476B5D"/>
    <w:rsid w:val="004771ED"/>
    <w:rsid w:val="004774BA"/>
    <w:rsid w:val="00477A18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FF7"/>
    <w:rsid w:val="004862D0"/>
    <w:rsid w:val="004866BB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B33"/>
    <w:rsid w:val="00491C74"/>
    <w:rsid w:val="00492093"/>
    <w:rsid w:val="00492D59"/>
    <w:rsid w:val="00493005"/>
    <w:rsid w:val="004931AE"/>
    <w:rsid w:val="00494814"/>
    <w:rsid w:val="00495259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3ED8"/>
    <w:rsid w:val="004A4015"/>
    <w:rsid w:val="004A5279"/>
    <w:rsid w:val="004A52C8"/>
    <w:rsid w:val="004A538D"/>
    <w:rsid w:val="004A55E6"/>
    <w:rsid w:val="004A5B76"/>
    <w:rsid w:val="004A5E52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44A"/>
    <w:rsid w:val="004B3B61"/>
    <w:rsid w:val="004B3B68"/>
    <w:rsid w:val="004B40FE"/>
    <w:rsid w:val="004B4332"/>
    <w:rsid w:val="004B4990"/>
    <w:rsid w:val="004B4E1B"/>
    <w:rsid w:val="004B51F2"/>
    <w:rsid w:val="004B53C5"/>
    <w:rsid w:val="004B5455"/>
    <w:rsid w:val="004B5BC0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2F8"/>
    <w:rsid w:val="004C2AE2"/>
    <w:rsid w:val="004C34B9"/>
    <w:rsid w:val="004C3AE3"/>
    <w:rsid w:val="004C3EEF"/>
    <w:rsid w:val="004C40FB"/>
    <w:rsid w:val="004C453A"/>
    <w:rsid w:val="004C5094"/>
    <w:rsid w:val="004C5110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580"/>
    <w:rsid w:val="004D060C"/>
    <w:rsid w:val="004D0C97"/>
    <w:rsid w:val="004D0F1F"/>
    <w:rsid w:val="004D0FC8"/>
    <w:rsid w:val="004D16AD"/>
    <w:rsid w:val="004D1AE6"/>
    <w:rsid w:val="004D1C55"/>
    <w:rsid w:val="004D2163"/>
    <w:rsid w:val="004D2191"/>
    <w:rsid w:val="004D254C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6B"/>
    <w:rsid w:val="004D58F5"/>
    <w:rsid w:val="004D65DB"/>
    <w:rsid w:val="004D6B0D"/>
    <w:rsid w:val="004E0240"/>
    <w:rsid w:val="004E0C04"/>
    <w:rsid w:val="004E0EED"/>
    <w:rsid w:val="004E19C7"/>
    <w:rsid w:val="004E2199"/>
    <w:rsid w:val="004E2366"/>
    <w:rsid w:val="004E2B09"/>
    <w:rsid w:val="004E3189"/>
    <w:rsid w:val="004E31DB"/>
    <w:rsid w:val="004E3E4F"/>
    <w:rsid w:val="004E4A23"/>
    <w:rsid w:val="004E5294"/>
    <w:rsid w:val="004E54E3"/>
    <w:rsid w:val="004E5AE6"/>
    <w:rsid w:val="004E5DE1"/>
    <w:rsid w:val="004E5F39"/>
    <w:rsid w:val="004E5F49"/>
    <w:rsid w:val="004E6072"/>
    <w:rsid w:val="004E6B40"/>
    <w:rsid w:val="004E6B4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296"/>
    <w:rsid w:val="004F48A5"/>
    <w:rsid w:val="004F4D2D"/>
    <w:rsid w:val="004F4EDA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48B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156"/>
    <w:rsid w:val="005134F9"/>
    <w:rsid w:val="00513926"/>
    <w:rsid w:val="005139A3"/>
    <w:rsid w:val="00513C2F"/>
    <w:rsid w:val="00513FC6"/>
    <w:rsid w:val="005140A0"/>
    <w:rsid w:val="005146D1"/>
    <w:rsid w:val="005148E9"/>
    <w:rsid w:val="0051535B"/>
    <w:rsid w:val="005158D0"/>
    <w:rsid w:val="00515A0D"/>
    <w:rsid w:val="00515F9C"/>
    <w:rsid w:val="00516172"/>
    <w:rsid w:val="00516835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CB3"/>
    <w:rsid w:val="005220CC"/>
    <w:rsid w:val="005222E9"/>
    <w:rsid w:val="0052232B"/>
    <w:rsid w:val="00522594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C14"/>
    <w:rsid w:val="00524F01"/>
    <w:rsid w:val="00525620"/>
    <w:rsid w:val="005256C4"/>
    <w:rsid w:val="00525AAB"/>
    <w:rsid w:val="00525C28"/>
    <w:rsid w:val="00525CEF"/>
    <w:rsid w:val="005263DA"/>
    <w:rsid w:val="00526504"/>
    <w:rsid w:val="00526664"/>
    <w:rsid w:val="005266A2"/>
    <w:rsid w:val="005268ED"/>
    <w:rsid w:val="00526993"/>
    <w:rsid w:val="00526BC3"/>
    <w:rsid w:val="0053000A"/>
    <w:rsid w:val="005300FA"/>
    <w:rsid w:val="005310D3"/>
    <w:rsid w:val="005310F3"/>
    <w:rsid w:val="00531301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CAF"/>
    <w:rsid w:val="00544D0C"/>
    <w:rsid w:val="00545037"/>
    <w:rsid w:val="005452DC"/>
    <w:rsid w:val="005457B0"/>
    <w:rsid w:val="0054634C"/>
    <w:rsid w:val="00546DCA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0A4B"/>
    <w:rsid w:val="0055107C"/>
    <w:rsid w:val="00551F08"/>
    <w:rsid w:val="00552433"/>
    <w:rsid w:val="00552B9C"/>
    <w:rsid w:val="00552F44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97A"/>
    <w:rsid w:val="00561AB2"/>
    <w:rsid w:val="00562232"/>
    <w:rsid w:val="00562B3A"/>
    <w:rsid w:val="00562B7E"/>
    <w:rsid w:val="005631BF"/>
    <w:rsid w:val="005631F5"/>
    <w:rsid w:val="00563426"/>
    <w:rsid w:val="00563823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18F"/>
    <w:rsid w:val="00567464"/>
    <w:rsid w:val="00567AA8"/>
    <w:rsid w:val="00567B12"/>
    <w:rsid w:val="00570BC5"/>
    <w:rsid w:val="00571635"/>
    <w:rsid w:val="00571CCB"/>
    <w:rsid w:val="005724D8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4AED"/>
    <w:rsid w:val="00584CFD"/>
    <w:rsid w:val="00584EEE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2670"/>
    <w:rsid w:val="00593608"/>
    <w:rsid w:val="00593AD1"/>
    <w:rsid w:val="00594150"/>
    <w:rsid w:val="0059435F"/>
    <w:rsid w:val="005943C1"/>
    <w:rsid w:val="005946C4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13C9"/>
    <w:rsid w:val="005A1A74"/>
    <w:rsid w:val="005A20BC"/>
    <w:rsid w:val="005A2138"/>
    <w:rsid w:val="005A24D2"/>
    <w:rsid w:val="005A305E"/>
    <w:rsid w:val="005A32B2"/>
    <w:rsid w:val="005A3F70"/>
    <w:rsid w:val="005A42D0"/>
    <w:rsid w:val="005A4589"/>
    <w:rsid w:val="005A48C4"/>
    <w:rsid w:val="005A4960"/>
    <w:rsid w:val="005A4987"/>
    <w:rsid w:val="005A4A41"/>
    <w:rsid w:val="005A55B4"/>
    <w:rsid w:val="005A5CF5"/>
    <w:rsid w:val="005A5DD0"/>
    <w:rsid w:val="005A60C0"/>
    <w:rsid w:val="005A6657"/>
    <w:rsid w:val="005A6EC5"/>
    <w:rsid w:val="005A6FBB"/>
    <w:rsid w:val="005A7537"/>
    <w:rsid w:val="005A7BBA"/>
    <w:rsid w:val="005A7C77"/>
    <w:rsid w:val="005B063B"/>
    <w:rsid w:val="005B0BFA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104"/>
    <w:rsid w:val="005B5206"/>
    <w:rsid w:val="005B526A"/>
    <w:rsid w:val="005B5776"/>
    <w:rsid w:val="005B5A78"/>
    <w:rsid w:val="005B6434"/>
    <w:rsid w:val="005B65EC"/>
    <w:rsid w:val="005B68E7"/>
    <w:rsid w:val="005B6AC7"/>
    <w:rsid w:val="005B7700"/>
    <w:rsid w:val="005B7A45"/>
    <w:rsid w:val="005B7FC0"/>
    <w:rsid w:val="005C012D"/>
    <w:rsid w:val="005C0677"/>
    <w:rsid w:val="005C0A12"/>
    <w:rsid w:val="005C0C16"/>
    <w:rsid w:val="005C0D93"/>
    <w:rsid w:val="005C0E39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033"/>
    <w:rsid w:val="005D11D0"/>
    <w:rsid w:val="005D156F"/>
    <w:rsid w:val="005D16F9"/>
    <w:rsid w:val="005D2034"/>
    <w:rsid w:val="005D2CC0"/>
    <w:rsid w:val="005D3460"/>
    <w:rsid w:val="005D39D5"/>
    <w:rsid w:val="005D4086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BB4"/>
    <w:rsid w:val="005E3D02"/>
    <w:rsid w:val="005E3D12"/>
    <w:rsid w:val="005E3FE1"/>
    <w:rsid w:val="005E4018"/>
    <w:rsid w:val="005E460D"/>
    <w:rsid w:val="005E4F8B"/>
    <w:rsid w:val="005E55B8"/>
    <w:rsid w:val="005E5AB3"/>
    <w:rsid w:val="005E5B3D"/>
    <w:rsid w:val="005E6128"/>
    <w:rsid w:val="005E643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3FF"/>
    <w:rsid w:val="005F266D"/>
    <w:rsid w:val="005F373C"/>
    <w:rsid w:val="005F3E51"/>
    <w:rsid w:val="005F41FA"/>
    <w:rsid w:val="005F587D"/>
    <w:rsid w:val="005F5913"/>
    <w:rsid w:val="005F6742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0EE"/>
    <w:rsid w:val="00615117"/>
    <w:rsid w:val="0061536D"/>
    <w:rsid w:val="00615713"/>
    <w:rsid w:val="00615789"/>
    <w:rsid w:val="00615BCE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21B9"/>
    <w:rsid w:val="00623070"/>
    <w:rsid w:val="00623F91"/>
    <w:rsid w:val="0062454E"/>
    <w:rsid w:val="00624D11"/>
    <w:rsid w:val="00625275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7B1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47B"/>
    <w:rsid w:val="006529AF"/>
    <w:rsid w:val="00652D49"/>
    <w:rsid w:val="0065343C"/>
    <w:rsid w:val="00653B6A"/>
    <w:rsid w:val="00653F03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47C"/>
    <w:rsid w:val="00671797"/>
    <w:rsid w:val="006721DE"/>
    <w:rsid w:val="00672723"/>
    <w:rsid w:val="00672937"/>
    <w:rsid w:val="00672DB6"/>
    <w:rsid w:val="00672FA6"/>
    <w:rsid w:val="0067473B"/>
    <w:rsid w:val="00674859"/>
    <w:rsid w:val="00675254"/>
    <w:rsid w:val="00675AB6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A4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267"/>
    <w:rsid w:val="00692423"/>
    <w:rsid w:val="0069292F"/>
    <w:rsid w:val="006929CB"/>
    <w:rsid w:val="00692B53"/>
    <w:rsid w:val="00692D99"/>
    <w:rsid w:val="0069348E"/>
    <w:rsid w:val="00693953"/>
    <w:rsid w:val="0069426B"/>
    <w:rsid w:val="006943E5"/>
    <w:rsid w:val="006944FC"/>
    <w:rsid w:val="00694787"/>
    <w:rsid w:val="00694DCB"/>
    <w:rsid w:val="00695368"/>
    <w:rsid w:val="00695774"/>
    <w:rsid w:val="0069681D"/>
    <w:rsid w:val="00696A5D"/>
    <w:rsid w:val="00696D94"/>
    <w:rsid w:val="0069739F"/>
    <w:rsid w:val="006979A8"/>
    <w:rsid w:val="00697A3A"/>
    <w:rsid w:val="006A00CD"/>
    <w:rsid w:val="006A07B6"/>
    <w:rsid w:val="006A0A45"/>
    <w:rsid w:val="006A0AB3"/>
    <w:rsid w:val="006A0DE0"/>
    <w:rsid w:val="006A0E30"/>
    <w:rsid w:val="006A0E75"/>
    <w:rsid w:val="006A1301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B3"/>
    <w:rsid w:val="006B0D39"/>
    <w:rsid w:val="006B0D90"/>
    <w:rsid w:val="006B10B7"/>
    <w:rsid w:val="006B24E4"/>
    <w:rsid w:val="006B2553"/>
    <w:rsid w:val="006B2ACB"/>
    <w:rsid w:val="006B2EF6"/>
    <w:rsid w:val="006B30C3"/>
    <w:rsid w:val="006B3356"/>
    <w:rsid w:val="006B33FC"/>
    <w:rsid w:val="006B34F4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491"/>
    <w:rsid w:val="006C3833"/>
    <w:rsid w:val="006C3E98"/>
    <w:rsid w:val="006C417E"/>
    <w:rsid w:val="006C4475"/>
    <w:rsid w:val="006C48C8"/>
    <w:rsid w:val="006C4A0F"/>
    <w:rsid w:val="006C5AAB"/>
    <w:rsid w:val="006C61E2"/>
    <w:rsid w:val="006C6DC1"/>
    <w:rsid w:val="006C6DE7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292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91"/>
    <w:rsid w:val="006F07BA"/>
    <w:rsid w:val="006F11AB"/>
    <w:rsid w:val="006F1253"/>
    <w:rsid w:val="006F1537"/>
    <w:rsid w:val="006F2C7A"/>
    <w:rsid w:val="006F302D"/>
    <w:rsid w:val="006F33A5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5CA"/>
    <w:rsid w:val="00702988"/>
    <w:rsid w:val="00703BE1"/>
    <w:rsid w:val="00703E5A"/>
    <w:rsid w:val="007043A3"/>
    <w:rsid w:val="007045A5"/>
    <w:rsid w:val="00704D2C"/>
    <w:rsid w:val="00705787"/>
    <w:rsid w:val="00705BE3"/>
    <w:rsid w:val="0070610B"/>
    <w:rsid w:val="00706250"/>
    <w:rsid w:val="00706B1A"/>
    <w:rsid w:val="00706D5C"/>
    <w:rsid w:val="00707FE4"/>
    <w:rsid w:val="00710066"/>
    <w:rsid w:val="0071036D"/>
    <w:rsid w:val="007109B7"/>
    <w:rsid w:val="00710CEC"/>
    <w:rsid w:val="00711760"/>
    <w:rsid w:val="00711AC7"/>
    <w:rsid w:val="00711BF7"/>
    <w:rsid w:val="00712059"/>
    <w:rsid w:val="0071240F"/>
    <w:rsid w:val="007129CB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4544"/>
    <w:rsid w:val="00724C6E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396"/>
    <w:rsid w:val="00743521"/>
    <w:rsid w:val="00743DBF"/>
    <w:rsid w:val="007446E8"/>
    <w:rsid w:val="0074474C"/>
    <w:rsid w:val="00744B32"/>
    <w:rsid w:val="007451F2"/>
    <w:rsid w:val="00745219"/>
    <w:rsid w:val="00745272"/>
    <w:rsid w:val="0074604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FD3"/>
    <w:rsid w:val="00751475"/>
    <w:rsid w:val="007526AF"/>
    <w:rsid w:val="007527AC"/>
    <w:rsid w:val="00752CD0"/>
    <w:rsid w:val="007530F1"/>
    <w:rsid w:val="00753293"/>
    <w:rsid w:val="00753776"/>
    <w:rsid w:val="007537BB"/>
    <w:rsid w:val="00753993"/>
    <w:rsid w:val="00754288"/>
    <w:rsid w:val="00754A6D"/>
    <w:rsid w:val="00754EDD"/>
    <w:rsid w:val="00755194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15A8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811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AE9"/>
    <w:rsid w:val="007C302E"/>
    <w:rsid w:val="007C30D7"/>
    <w:rsid w:val="007C3397"/>
    <w:rsid w:val="007C36E2"/>
    <w:rsid w:val="007C3E59"/>
    <w:rsid w:val="007C3E6A"/>
    <w:rsid w:val="007C40FF"/>
    <w:rsid w:val="007C43EF"/>
    <w:rsid w:val="007C4411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0CC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66E7"/>
    <w:rsid w:val="007E7677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C46"/>
    <w:rsid w:val="007F3F02"/>
    <w:rsid w:val="007F4250"/>
    <w:rsid w:val="007F42AE"/>
    <w:rsid w:val="007F42C8"/>
    <w:rsid w:val="007F4AA7"/>
    <w:rsid w:val="007F5850"/>
    <w:rsid w:val="007F59E5"/>
    <w:rsid w:val="007F5BC9"/>
    <w:rsid w:val="007F5D89"/>
    <w:rsid w:val="007F5EA8"/>
    <w:rsid w:val="007F629F"/>
    <w:rsid w:val="007F6992"/>
    <w:rsid w:val="007F7BC5"/>
    <w:rsid w:val="007F7F8C"/>
    <w:rsid w:val="00800907"/>
    <w:rsid w:val="008009E3"/>
    <w:rsid w:val="00800BFB"/>
    <w:rsid w:val="00800C45"/>
    <w:rsid w:val="00801BE3"/>
    <w:rsid w:val="008023D7"/>
    <w:rsid w:val="00802AED"/>
    <w:rsid w:val="00803098"/>
    <w:rsid w:val="008030E1"/>
    <w:rsid w:val="0080415E"/>
    <w:rsid w:val="0080418C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13CC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0EC9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4041"/>
    <w:rsid w:val="00834256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10BA"/>
    <w:rsid w:val="0084119D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E4A"/>
    <w:rsid w:val="00847580"/>
    <w:rsid w:val="00850034"/>
    <w:rsid w:val="008505BF"/>
    <w:rsid w:val="0085165C"/>
    <w:rsid w:val="008519CA"/>
    <w:rsid w:val="00851D34"/>
    <w:rsid w:val="008526FE"/>
    <w:rsid w:val="00852914"/>
    <w:rsid w:val="00853211"/>
    <w:rsid w:val="0085377D"/>
    <w:rsid w:val="00853A12"/>
    <w:rsid w:val="00853D5E"/>
    <w:rsid w:val="00854423"/>
    <w:rsid w:val="008546C7"/>
    <w:rsid w:val="008553D5"/>
    <w:rsid w:val="00856220"/>
    <w:rsid w:val="00856A3A"/>
    <w:rsid w:val="00856D7F"/>
    <w:rsid w:val="00856E61"/>
    <w:rsid w:val="00857EBB"/>
    <w:rsid w:val="008602A5"/>
    <w:rsid w:val="00861069"/>
    <w:rsid w:val="00861664"/>
    <w:rsid w:val="00861CDA"/>
    <w:rsid w:val="00862729"/>
    <w:rsid w:val="00862AAE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AAA"/>
    <w:rsid w:val="00870AAE"/>
    <w:rsid w:val="00870B7B"/>
    <w:rsid w:val="00870D05"/>
    <w:rsid w:val="00872CCB"/>
    <w:rsid w:val="00872E9C"/>
    <w:rsid w:val="008731AD"/>
    <w:rsid w:val="008731CB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17D"/>
    <w:rsid w:val="00885200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827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40A"/>
    <w:rsid w:val="008B36C0"/>
    <w:rsid w:val="008B3725"/>
    <w:rsid w:val="008B44A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B77DA"/>
    <w:rsid w:val="008C0541"/>
    <w:rsid w:val="008C0A07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E0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7DC"/>
    <w:rsid w:val="008D3BBA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299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5EB4"/>
    <w:rsid w:val="008E62A7"/>
    <w:rsid w:val="008E653D"/>
    <w:rsid w:val="008E6F50"/>
    <w:rsid w:val="008E73C2"/>
    <w:rsid w:val="008E73DF"/>
    <w:rsid w:val="008E75B4"/>
    <w:rsid w:val="008E7A7D"/>
    <w:rsid w:val="008E7B3B"/>
    <w:rsid w:val="008F01B1"/>
    <w:rsid w:val="008F05B1"/>
    <w:rsid w:val="008F0875"/>
    <w:rsid w:val="008F0E64"/>
    <w:rsid w:val="008F0F25"/>
    <w:rsid w:val="008F0F3B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876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88A"/>
    <w:rsid w:val="008F7F25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51E1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453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AB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B90"/>
    <w:rsid w:val="009405EC"/>
    <w:rsid w:val="009416E7"/>
    <w:rsid w:val="009431A3"/>
    <w:rsid w:val="00943433"/>
    <w:rsid w:val="009439DB"/>
    <w:rsid w:val="00943AA3"/>
    <w:rsid w:val="00943CF9"/>
    <w:rsid w:val="00943D63"/>
    <w:rsid w:val="00943EB1"/>
    <w:rsid w:val="00944018"/>
    <w:rsid w:val="00944834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04"/>
    <w:rsid w:val="0095166F"/>
    <w:rsid w:val="0095183B"/>
    <w:rsid w:val="00951BCA"/>
    <w:rsid w:val="00951C49"/>
    <w:rsid w:val="00951D45"/>
    <w:rsid w:val="00951FCA"/>
    <w:rsid w:val="009527FE"/>
    <w:rsid w:val="00952953"/>
    <w:rsid w:val="009529D0"/>
    <w:rsid w:val="00952BF7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717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5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0DAC"/>
    <w:rsid w:val="009819D7"/>
    <w:rsid w:val="00981EBC"/>
    <w:rsid w:val="00982CDD"/>
    <w:rsid w:val="00982CED"/>
    <w:rsid w:val="00983448"/>
    <w:rsid w:val="009834EF"/>
    <w:rsid w:val="0098369E"/>
    <w:rsid w:val="009836D9"/>
    <w:rsid w:val="00983AAA"/>
    <w:rsid w:val="00983BE6"/>
    <w:rsid w:val="00983CF4"/>
    <w:rsid w:val="0098433D"/>
    <w:rsid w:val="0098507A"/>
    <w:rsid w:val="009850BB"/>
    <w:rsid w:val="009856C3"/>
    <w:rsid w:val="00985F2A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4C6E"/>
    <w:rsid w:val="0099518E"/>
    <w:rsid w:val="00995727"/>
    <w:rsid w:val="00995A0B"/>
    <w:rsid w:val="00995B83"/>
    <w:rsid w:val="00996820"/>
    <w:rsid w:val="00997551"/>
    <w:rsid w:val="009A09EC"/>
    <w:rsid w:val="009A0BC9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D20"/>
    <w:rsid w:val="009B008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1B4"/>
    <w:rsid w:val="009B43D8"/>
    <w:rsid w:val="009B4BDF"/>
    <w:rsid w:val="009B5560"/>
    <w:rsid w:val="009B55EC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3D7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B4E"/>
    <w:rsid w:val="009D4F07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4C0E"/>
    <w:rsid w:val="009E607F"/>
    <w:rsid w:val="009E6ECC"/>
    <w:rsid w:val="009E7814"/>
    <w:rsid w:val="009E7EC2"/>
    <w:rsid w:val="009F0081"/>
    <w:rsid w:val="009F0850"/>
    <w:rsid w:val="009F1622"/>
    <w:rsid w:val="009F18B4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572"/>
    <w:rsid w:val="009F486B"/>
    <w:rsid w:val="009F498A"/>
    <w:rsid w:val="009F4A73"/>
    <w:rsid w:val="009F4C96"/>
    <w:rsid w:val="009F54EC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1F7D"/>
    <w:rsid w:val="00A02376"/>
    <w:rsid w:val="00A024EF"/>
    <w:rsid w:val="00A0305E"/>
    <w:rsid w:val="00A031D3"/>
    <w:rsid w:val="00A03503"/>
    <w:rsid w:val="00A03AAB"/>
    <w:rsid w:val="00A04CBA"/>
    <w:rsid w:val="00A04DB5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2004"/>
    <w:rsid w:val="00A12962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86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7F81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D60"/>
    <w:rsid w:val="00A36E47"/>
    <w:rsid w:val="00A37AC0"/>
    <w:rsid w:val="00A37CB9"/>
    <w:rsid w:val="00A40AAB"/>
    <w:rsid w:val="00A41866"/>
    <w:rsid w:val="00A42131"/>
    <w:rsid w:val="00A42DF7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678"/>
    <w:rsid w:val="00A508F8"/>
    <w:rsid w:val="00A524A9"/>
    <w:rsid w:val="00A538F2"/>
    <w:rsid w:val="00A5391C"/>
    <w:rsid w:val="00A540B9"/>
    <w:rsid w:val="00A540BB"/>
    <w:rsid w:val="00A54494"/>
    <w:rsid w:val="00A54925"/>
    <w:rsid w:val="00A54946"/>
    <w:rsid w:val="00A55A69"/>
    <w:rsid w:val="00A55DBD"/>
    <w:rsid w:val="00A5619B"/>
    <w:rsid w:val="00A568C5"/>
    <w:rsid w:val="00A56BDD"/>
    <w:rsid w:val="00A60088"/>
    <w:rsid w:val="00A6078A"/>
    <w:rsid w:val="00A60BB0"/>
    <w:rsid w:val="00A60F23"/>
    <w:rsid w:val="00A60FCD"/>
    <w:rsid w:val="00A611AA"/>
    <w:rsid w:val="00A61267"/>
    <w:rsid w:val="00A613E4"/>
    <w:rsid w:val="00A61691"/>
    <w:rsid w:val="00A618DC"/>
    <w:rsid w:val="00A61AF8"/>
    <w:rsid w:val="00A61D66"/>
    <w:rsid w:val="00A61DD3"/>
    <w:rsid w:val="00A61F0D"/>
    <w:rsid w:val="00A621C1"/>
    <w:rsid w:val="00A630C4"/>
    <w:rsid w:val="00A630FF"/>
    <w:rsid w:val="00A639CC"/>
    <w:rsid w:val="00A64EA8"/>
    <w:rsid w:val="00A64F1D"/>
    <w:rsid w:val="00A65B38"/>
    <w:rsid w:val="00A662B7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666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77EC9"/>
    <w:rsid w:val="00A80D33"/>
    <w:rsid w:val="00A80DBE"/>
    <w:rsid w:val="00A80FD5"/>
    <w:rsid w:val="00A81E69"/>
    <w:rsid w:val="00A827A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7C4"/>
    <w:rsid w:val="00AA08AF"/>
    <w:rsid w:val="00AA0ABF"/>
    <w:rsid w:val="00AA0FB9"/>
    <w:rsid w:val="00AA12C7"/>
    <w:rsid w:val="00AA2161"/>
    <w:rsid w:val="00AA3AE4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D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92E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983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42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258"/>
    <w:rsid w:val="00B21367"/>
    <w:rsid w:val="00B21963"/>
    <w:rsid w:val="00B220FB"/>
    <w:rsid w:val="00B221DD"/>
    <w:rsid w:val="00B22635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59"/>
    <w:rsid w:val="00B26B76"/>
    <w:rsid w:val="00B26C84"/>
    <w:rsid w:val="00B26E9C"/>
    <w:rsid w:val="00B275DE"/>
    <w:rsid w:val="00B2765E"/>
    <w:rsid w:val="00B2768A"/>
    <w:rsid w:val="00B27B8A"/>
    <w:rsid w:val="00B27E2C"/>
    <w:rsid w:val="00B303FC"/>
    <w:rsid w:val="00B306BF"/>
    <w:rsid w:val="00B30859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BD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9FC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BA0"/>
    <w:rsid w:val="00B4506F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9A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1EA4"/>
    <w:rsid w:val="00B729E4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41B"/>
    <w:rsid w:val="00B745F9"/>
    <w:rsid w:val="00B74C03"/>
    <w:rsid w:val="00B75224"/>
    <w:rsid w:val="00B75967"/>
    <w:rsid w:val="00B75D11"/>
    <w:rsid w:val="00B76437"/>
    <w:rsid w:val="00B7682A"/>
    <w:rsid w:val="00B76B56"/>
    <w:rsid w:val="00B778A2"/>
    <w:rsid w:val="00B80641"/>
    <w:rsid w:val="00B8067A"/>
    <w:rsid w:val="00B80938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A65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6BE"/>
    <w:rsid w:val="00B96EE7"/>
    <w:rsid w:val="00B97054"/>
    <w:rsid w:val="00B9735A"/>
    <w:rsid w:val="00B97C7B"/>
    <w:rsid w:val="00BA0B29"/>
    <w:rsid w:val="00BA0D06"/>
    <w:rsid w:val="00BA13B1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3E6"/>
    <w:rsid w:val="00BA354D"/>
    <w:rsid w:val="00BA3DEF"/>
    <w:rsid w:val="00BA40AE"/>
    <w:rsid w:val="00BA48A8"/>
    <w:rsid w:val="00BA4B31"/>
    <w:rsid w:val="00BA6373"/>
    <w:rsid w:val="00BA664E"/>
    <w:rsid w:val="00BA6A21"/>
    <w:rsid w:val="00BA75FA"/>
    <w:rsid w:val="00BB00A3"/>
    <w:rsid w:val="00BB0301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DE8"/>
    <w:rsid w:val="00BB3FF6"/>
    <w:rsid w:val="00BB49F0"/>
    <w:rsid w:val="00BB51D6"/>
    <w:rsid w:val="00BB5425"/>
    <w:rsid w:val="00BB56AE"/>
    <w:rsid w:val="00BB59AC"/>
    <w:rsid w:val="00BB5A42"/>
    <w:rsid w:val="00BB6623"/>
    <w:rsid w:val="00BB67ED"/>
    <w:rsid w:val="00BB7281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111"/>
    <w:rsid w:val="00BC26A8"/>
    <w:rsid w:val="00BC27E3"/>
    <w:rsid w:val="00BC2967"/>
    <w:rsid w:val="00BC2D1D"/>
    <w:rsid w:val="00BC2E31"/>
    <w:rsid w:val="00BC3262"/>
    <w:rsid w:val="00BC35E3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C7076"/>
    <w:rsid w:val="00BC7659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208"/>
    <w:rsid w:val="00BD443A"/>
    <w:rsid w:val="00BD4C40"/>
    <w:rsid w:val="00BD4CFF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3AA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205"/>
    <w:rsid w:val="00C02D9A"/>
    <w:rsid w:val="00C03217"/>
    <w:rsid w:val="00C03472"/>
    <w:rsid w:val="00C04DFF"/>
    <w:rsid w:val="00C05612"/>
    <w:rsid w:val="00C05D26"/>
    <w:rsid w:val="00C0615B"/>
    <w:rsid w:val="00C06728"/>
    <w:rsid w:val="00C06B86"/>
    <w:rsid w:val="00C06D05"/>
    <w:rsid w:val="00C06D75"/>
    <w:rsid w:val="00C07E77"/>
    <w:rsid w:val="00C07FCE"/>
    <w:rsid w:val="00C1005E"/>
    <w:rsid w:val="00C107C5"/>
    <w:rsid w:val="00C10FC3"/>
    <w:rsid w:val="00C116C3"/>
    <w:rsid w:val="00C11B40"/>
    <w:rsid w:val="00C120FB"/>
    <w:rsid w:val="00C12139"/>
    <w:rsid w:val="00C12AF9"/>
    <w:rsid w:val="00C12D79"/>
    <w:rsid w:val="00C12EC7"/>
    <w:rsid w:val="00C13922"/>
    <w:rsid w:val="00C13E11"/>
    <w:rsid w:val="00C14022"/>
    <w:rsid w:val="00C14795"/>
    <w:rsid w:val="00C15C90"/>
    <w:rsid w:val="00C16CF6"/>
    <w:rsid w:val="00C16DD4"/>
    <w:rsid w:val="00C174F2"/>
    <w:rsid w:val="00C17522"/>
    <w:rsid w:val="00C17A09"/>
    <w:rsid w:val="00C17BFD"/>
    <w:rsid w:val="00C17D9A"/>
    <w:rsid w:val="00C17DA4"/>
    <w:rsid w:val="00C20924"/>
    <w:rsid w:val="00C21449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13E"/>
    <w:rsid w:val="00C2652F"/>
    <w:rsid w:val="00C268C3"/>
    <w:rsid w:val="00C26EEC"/>
    <w:rsid w:val="00C2709E"/>
    <w:rsid w:val="00C27234"/>
    <w:rsid w:val="00C272DE"/>
    <w:rsid w:val="00C300FD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4E8C"/>
    <w:rsid w:val="00C46283"/>
    <w:rsid w:val="00C46753"/>
    <w:rsid w:val="00C46C8F"/>
    <w:rsid w:val="00C4740A"/>
    <w:rsid w:val="00C4780D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71F"/>
    <w:rsid w:val="00C54903"/>
    <w:rsid w:val="00C54AC0"/>
    <w:rsid w:val="00C54B64"/>
    <w:rsid w:val="00C54C44"/>
    <w:rsid w:val="00C54D83"/>
    <w:rsid w:val="00C550C1"/>
    <w:rsid w:val="00C55611"/>
    <w:rsid w:val="00C557F0"/>
    <w:rsid w:val="00C56256"/>
    <w:rsid w:val="00C564D4"/>
    <w:rsid w:val="00C568FB"/>
    <w:rsid w:val="00C57087"/>
    <w:rsid w:val="00C57BF9"/>
    <w:rsid w:val="00C57CF8"/>
    <w:rsid w:val="00C57FEE"/>
    <w:rsid w:val="00C60214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77E56"/>
    <w:rsid w:val="00C80123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6EB0"/>
    <w:rsid w:val="00C8717F"/>
    <w:rsid w:val="00C87B7B"/>
    <w:rsid w:val="00C905F5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313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89F"/>
    <w:rsid w:val="00CA7A60"/>
    <w:rsid w:val="00CA7EB0"/>
    <w:rsid w:val="00CB03DD"/>
    <w:rsid w:val="00CB058E"/>
    <w:rsid w:val="00CB0CD1"/>
    <w:rsid w:val="00CB0E1C"/>
    <w:rsid w:val="00CB0E30"/>
    <w:rsid w:val="00CB1C46"/>
    <w:rsid w:val="00CB3C19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F32"/>
    <w:rsid w:val="00CC089A"/>
    <w:rsid w:val="00CC094E"/>
    <w:rsid w:val="00CC0D13"/>
    <w:rsid w:val="00CC15FB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DAA"/>
    <w:rsid w:val="00CC7C74"/>
    <w:rsid w:val="00CD02CC"/>
    <w:rsid w:val="00CD0B73"/>
    <w:rsid w:val="00CD0DB1"/>
    <w:rsid w:val="00CD0FF7"/>
    <w:rsid w:val="00CD1458"/>
    <w:rsid w:val="00CD173E"/>
    <w:rsid w:val="00CD1ACA"/>
    <w:rsid w:val="00CD1C47"/>
    <w:rsid w:val="00CD2042"/>
    <w:rsid w:val="00CD24DF"/>
    <w:rsid w:val="00CD2AAE"/>
    <w:rsid w:val="00CD2E47"/>
    <w:rsid w:val="00CD30A2"/>
    <w:rsid w:val="00CD36EF"/>
    <w:rsid w:val="00CD3EDA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38A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1B8C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003"/>
    <w:rsid w:val="00CF62DC"/>
    <w:rsid w:val="00CF6ADB"/>
    <w:rsid w:val="00CF6F72"/>
    <w:rsid w:val="00CF75F1"/>
    <w:rsid w:val="00CF76B8"/>
    <w:rsid w:val="00CF777C"/>
    <w:rsid w:val="00D00188"/>
    <w:rsid w:val="00D007AC"/>
    <w:rsid w:val="00D00AA7"/>
    <w:rsid w:val="00D02292"/>
    <w:rsid w:val="00D02620"/>
    <w:rsid w:val="00D0262A"/>
    <w:rsid w:val="00D0280F"/>
    <w:rsid w:val="00D03088"/>
    <w:rsid w:val="00D030FA"/>
    <w:rsid w:val="00D031D4"/>
    <w:rsid w:val="00D035E2"/>
    <w:rsid w:val="00D04262"/>
    <w:rsid w:val="00D04C5A"/>
    <w:rsid w:val="00D05158"/>
    <w:rsid w:val="00D0579F"/>
    <w:rsid w:val="00D061DE"/>
    <w:rsid w:val="00D07255"/>
    <w:rsid w:val="00D07B33"/>
    <w:rsid w:val="00D103AF"/>
    <w:rsid w:val="00D109DC"/>
    <w:rsid w:val="00D10BA4"/>
    <w:rsid w:val="00D10C24"/>
    <w:rsid w:val="00D11481"/>
    <w:rsid w:val="00D114CE"/>
    <w:rsid w:val="00D117DB"/>
    <w:rsid w:val="00D11D0E"/>
    <w:rsid w:val="00D12BB6"/>
    <w:rsid w:val="00D12FA3"/>
    <w:rsid w:val="00D13233"/>
    <w:rsid w:val="00D1350D"/>
    <w:rsid w:val="00D13B52"/>
    <w:rsid w:val="00D13E83"/>
    <w:rsid w:val="00D14076"/>
    <w:rsid w:val="00D14A56"/>
    <w:rsid w:val="00D15192"/>
    <w:rsid w:val="00D153E7"/>
    <w:rsid w:val="00D15949"/>
    <w:rsid w:val="00D15CEF"/>
    <w:rsid w:val="00D15F5C"/>
    <w:rsid w:val="00D1614C"/>
    <w:rsid w:val="00D16AB2"/>
    <w:rsid w:val="00D16B06"/>
    <w:rsid w:val="00D16F07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98F"/>
    <w:rsid w:val="00D23D63"/>
    <w:rsid w:val="00D23DCC"/>
    <w:rsid w:val="00D23DCD"/>
    <w:rsid w:val="00D23E37"/>
    <w:rsid w:val="00D24146"/>
    <w:rsid w:val="00D24D43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9E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799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34B5"/>
    <w:rsid w:val="00D449A5"/>
    <w:rsid w:val="00D455D9"/>
    <w:rsid w:val="00D46143"/>
    <w:rsid w:val="00D46DFD"/>
    <w:rsid w:val="00D478D5"/>
    <w:rsid w:val="00D47F68"/>
    <w:rsid w:val="00D50401"/>
    <w:rsid w:val="00D50596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F49"/>
    <w:rsid w:val="00D540F9"/>
    <w:rsid w:val="00D5422E"/>
    <w:rsid w:val="00D54632"/>
    <w:rsid w:val="00D54685"/>
    <w:rsid w:val="00D546DD"/>
    <w:rsid w:val="00D54721"/>
    <w:rsid w:val="00D54CC3"/>
    <w:rsid w:val="00D54D28"/>
    <w:rsid w:val="00D55187"/>
    <w:rsid w:val="00D55CEB"/>
    <w:rsid w:val="00D56456"/>
    <w:rsid w:val="00D56A39"/>
    <w:rsid w:val="00D56EF1"/>
    <w:rsid w:val="00D56F13"/>
    <w:rsid w:val="00D57F05"/>
    <w:rsid w:val="00D600A4"/>
    <w:rsid w:val="00D601F0"/>
    <w:rsid w:val="00D605BE"/>
    <w:rsid w:val="00D60850"/>
    <w:rsid w:val="00D60EC9"/>
    <w:rsid w:val="00D60F72"/>
    <w:rsid w:val="00D61E98"/>
    <w:rsid w:val="00D62746"/>
    <w:rsid w:val="00D62B23"/>
    <w:rsid w:val="00D631FF"/>
    <w:rsid w:val="00D633D9"/>
    <w:rsid w:val="00D63807"/>
    <w:rsid w:val="00D63A16"/>
    <w:rsid w:val="00D63BB7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67E10"/>
    <w:rsid w:val="00D700E4"/>
    <w:rsid w:val="00D70761"/>
    <w:rsid w:val="00D714FD"/>
    <w:rsid w:val="00D71887"/>
    <w:rsid w:val="00D72028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C55"/>
    <w:rsid w:val="00D83DE6"/>
    <w:rsid w:val="00D84525"/>
    <w:rsid w:val="00D846EB"/>
    <w:rsid w:val="00D85582"/>
    <w:rsid w:val="00D8569F"/>
    <w:rsid w:val="00D86233"/>
    <w:rsid w:val="00D86716"/>
    <w:rsid w:val="00D86C7A"/>
    <w:rsid w:val="00D870B8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25A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6AA"/>
    <w:rsid w:val="00DA082E"/>
    <w:rsid w:val="00DA118C"/>
    <w:rsid w:val="00DA1216"/>
    <w:rsid w:val="00DA15F7"/>
    <w:rsid w:val="00DA16AD"/>
    <w:rsid w:val="00DA1D3F"/>
    <w:rsid w:val="00DA212E"/>
    <w:rsid w:val="00DA2199"/>
    <w:rsid w:val="00DA27F1"/>
    <w:rsid w:val="00DA2AA3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51"/>
    <w:rsid w:val="00DC22A8"/>
    <w:rsid w:val="00DC22CA"/>
    <w:rsid w:val="00DC293D"/>
    <w:rsid w:val="00DC29BA"/>
    <w:rsid w:val="00DC2CB4"/>
    <w:rsid w:val="00DC3109"/>
    <w:rsid w:val="00DC3342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AE0"/>
    <w:rsid w:val="00DC6B48"/>
    <w:rsid w:val="00DC71EE"/>
    <w:rsid w:val="00DC76D6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154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67"/>
    <w:rsid w:val="00DE49AF"/>
    <w:rsid w:val="00DE49BB"/>
    <w:rsid w:val="00DE5D22"/>
    <w:rsid w:val="00DE6264"/>
    <w:rsid w:val="00DE6621"/>
    <w:rsid w:val="00DE6EB5"/>
    <w:rsid w:val="00DE76BD"/>
    <w:rsid w:val="00DE7742"/>
    <w:rsid w:val="00DE79BE"/>
    <w:rsid w:val="00DE7BE5"/>
    <w:rsid w:val="00DF0124"/>
    <w:rsid w:val="00DF08D0"/>
    <w:rsid w:val="00DF1506"/>
    <w:rsid w:val="00DF1571"/>
    <w:rsid w:val="00DF16BD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13A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6BC6"/>
    <w:rsid w:val="00E17355"/>
    <w:rsid w:val="00E203DD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A2F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42D"/>
    <w:rsid w:val="00E25A13"/>
    <w:rsid w:val="00E25BA7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548C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3BFB"/>
    <w:rsid w:val="00E53C36"/>
    <w:rsid w:val="00E54B80"/>
    <w:rsid w:val="00E54B92"/>
    <w:rsid w:val="00E55A0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6B"/>
    <w:rsid w:val="00E60AA9"/>
    <w:rsid w:val="00E61786"/>
    <w:rsid w:val="00E61D8D"/>
    <w:rsid w:val="00E62E49"/>
    <w:rsid w:val="00E62F28"/>
    <w:rsid w:val="00E636E8"/>
    <w:rsid w:val="00E65105"/>
    <w:rsid w:val="00E65988"/>
    <w:rsid w:val="00E65B00"/>
    <w:rsid w:val="00E65C1F"/>
    <w:rsid w:val="00E66020"/>
    <w:rsid w:val="00E665BD"/>
    <w:rsid w:val="00E667BF"/>
    <w:rsid w:val="00E66D5C"/>
    <w:rsid w:val="00E66F39"/>
    <w:rsid w:val="00E66F81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0A31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AD0"/>
    <w:rsid w:val="00E83BF4"/>
    <w:rsid w:val="00E8421B"/>
    <w:rsid w:val="00E84474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5F6C"/>
    <w:rsid w:val="00E864F7"/>
    <w:rsid w:val="00E86623"/>
    <w:rsid w:val="00E866EB"/>
    <w:rsid w:val="00E869CB"/>
    <w:rsid w:val="00E87D68"/>
    <w:rsid w:val="00E9020A"/>
    <w:rsid w:val="00E92416"/>
    <w:rsid w:val="00E92423"/>
    <w:rsid w:val="00E9271F"/>
    <w:rsid w:val="00E928EA"/>
    <w:rsid w:val="00E92C26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1E6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3C44"/>
    <w:rsid w:val="00EA4306"/>
    <w:rsid w:val="00EA4C5A"/>
    <w:rsid w:val="00EA4EF5"/>
    <w:rsid w:val="00EA5034"/>
    <w:rsid w:val="00EA5263"/>
    <w:rsid w:val="00EA542F"/>
    <w:rsid w:val="00EA55AE"/>
    <w:rsid w:val="00EA5703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104"/>
    <w:rsid w:val="00EB73BE"/>
    <w:rsid w:val="00EB7D7E"/>
    <w:rsid w:val="00EB7EBA"/>
    <w:rsid w:val="00EC0038"/>
    <w:rsid w:val="00EC01C6"/>
    <w:rsid w:val="00EC03D7"/>
    <w:rsid w:val="00EC0533"/>
    <w:rsid w:val="00EC0609"/>
    <w:rsid w:val="00EC161B"/>
    <w:rsid w:val="00EC241F"/>
    <w:rsid w:val="00EC2483"/>
    <w:rsid w:val="00EC2629"/>
    <w:rsid w:val="00EC2824"/>
    <w:rsid w:val="00EC285B"/>
    <w:rsid w:val="00EC2C7F"/>
    <w:rsid w:val="00EC3470"/>
    <w:rsid w:val="00EC371D"/>
    <w:rsid w:val="00EC374E"/>
    <w:rsid w:val="00EC39FE"/>
    <w:rsid w:val="00EC4B4E"/>
    <w:rsid w:val="00EC504C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885"/>
    <w:rsid w:val="00ED1B19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E3D"/>
    <w:rsid w:val="00EE531B"/>
    <w:rsid w:val="00EE55DC"/>
    <w:rsid w:val="00EE5BCB"/>
    <w:rsid w:val="00EE5D3C"/>
    <w:rsid w:val="00EE61A9"/>
    <w:rsid w:val="00EE61B5"/>
    <w:rsid w:val="00EE6C74"/>
    <w:rsid w:val="00EE6ED7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FED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58A7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544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31EF"/>
    <w:rsid w:val="00F23298"/>
    <w:rsid w:val="00F23765"/>
    <w:rsid w:val="00F23821"/>
    <w:rsid w:val="00F2440A"/>
    <w:rsid w:val="00F24AA5"/>
    <w:rsid w:val="00F24BF9"/>
    <w:rsid w:val="00F25375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B36"/>
    <w:rsid w:val="00F34DD8"/>
    <w:rsid w:val="00F35515"/>
    <w:rsid w:val="00F355A3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0A66"/>
    <w:rsid w:val="00F40E9B"/>
    <w:rsid w:val="00F411C5"/>
    <w:rsid w:val="00F412B5"/>
    <w:rsid w:val="00F413DA"/>
    <w:rsid w:val="00F41D84"/>
    <w:rsid w:val="00F435CB"/>
    <w:rsid w:val="00F43BF7"/>
    <w:rsid w:val="00F43FB0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7203"/>
    <w:rsid w:val="00F6746D"/>
    <w:rsid w:val="00F677A2"/>
    <w:rsid w:val="00F67981"/>
    <w:rsid w:val="00F67A51"/>
    <w:rsid w:val="00F67F22"/>
    <w:rsid w:val="00F705D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2ED5"/>
    <w:rsid w:val="00F7306C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617C"/>
    <w:rsid w:val="00F76215"/>
    <w:rsid w:val="00F76553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3D0E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2CBA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287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5E8"/>
    <w:rsid w:val="00FB0DBF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25D"/>
    <w:rsid w:val="00FB4313"/>
    <w:rsid w:val="00FB48BE"/>
    <w:rsid w:val="00FB4FB6"/>
    <w:rsid w:val="00FB55B6"/>
    <w:rsid w:val="00FB5896"/>
    <w:rsid w:val="00FB5FBB"/>
    <w:rsid w:val="00FB6090"/>
    <w:rsid w:val="00FB60BB"/>
    <w:rsid w:val="00FB654E"/>
    <w:rsid w:val="00FB6BF9"/>
    <w:rsid w:val="00FB727E"/>
    <w:rsid w:val="00FB769C"/>
    <w:rsid w:val="00FB7719"/>
    <w:rsid w:val="00FB7A80"/>
    <w:rsid w:val="00FC017F"/>
    <w:rsid w:val="00FC0952"/>
    <w:rsid w:val="00FC1430"/>
    <w:rsid w:val="00FC18A9"/>
    <w:rsid w:val="00FC1944"/>
    <w:rsid w:val="00FC1A80"/>
    <w:rsid w:val="00FC24D2"/>
    <w:rsid w:val="00FC25ED"/>
    <w:rsid w:val="00FC26F1"/>
    <w:rsid w:val="00FC33CA"/>
    <w:rsid w:val="00FC34F5"/>
    <w:rsid w:val="00FC3506"/>
    <w:rsid w:val="00FC395C"/>
    <w:rsid w:val="00FC3A37"/>
    <w:rsid w:val="00FC44CF"/>
    <w:rsid w:val="00FC51E1"/>
    <w:rsid w:val="00FC582D"/>
    <w:rsid w:val="00FC5FA1"/>
    <w:rsid w:val="00FC5FE0"/>
    <w:rsid w:val="00FC61D6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4ACF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948"/>
    <w:rsid w:val="00FE4D36"/>
    <w:rsid w:val="00FE4ECB"/>
    <w:rsid w:val="00FE525D"/>
    <w:rsid w:val="00FE5A06"/>
    <w:rsid w:val="00FE6575"/>
    <w:rsid w:val="00FE6752"/>
    <w:rsid w:val="00FE695E"/>
    <w:rsid w:val="00FE70A6"/>
    <w:rsid w:val="00FE7925"/>
    <w:rsid w:val="00FF01FF"/>
    <w:rsid w:val="00FF0379"/>
    <w:rsid w:val="00FF0706"/>
    <w:rsid w:val="00FF10BB"/>
    <w:rsid w:val="00FF127A"/>
    <w:rsid w:val="00FF1296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002"/>
    <w:rsid w:val="00FF5256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8A06E92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3A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697A3A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97A3A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697A3A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697A3A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697A3A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697A3A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697A3A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697A3A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697A3A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697A3A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697A3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97A3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97A3A"/>
  </w:style>
  <w:style w:type="paragraph" w:styleId="BlockText">
    <w:name w:val="Block Text"/>
    <w:basedOn w:val="Normal"/>
    <w:rsid w:val="00697A3A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697A3A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697A3A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697A3A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A61F0D"/>
    <w:rPr>
      <w:color w:val="0000FF"/>
      <w:u w:val="single"/>
    </w:rPr>
  </w:style>
  <w:style w:type="character" w:styleId="FollowedHyperlink">
    <w:name w:val="FollowedHyperlink"/>
    <w:rsid w:val="00A61F0D"/>
    <w:rPr>
      <w:color w:val="800080"/>
      <w:u w:val="single"/>
    </w:rPr>
  </w:style>
  <w:style w:type="character" w:customStyle="1" w:styleId="Heading1Char">
    <w:name w:val="Heading 1 Char"/>
    <w:aliases w:val="BAR Char"/>
    <w:link w:val="Heading1"/>
    <w:rsid w:val="00A42DF7"/>
    <w:rPr>
      <w:b/>
      <w:bCs/>
      <w:noProof/>
      <w:sz w:val="24"/>
      <w:szCs w:val="24"/>
      <w:lang w:val="ro-RO"/>
    </w:rPr>
  </w:style>
  <w:style w:type="character" w:customStyle="1" w:styleId="Heading2Char">
    <w:name w:val="Heading 2 Char"/>
    <w:link w:val="Heading2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ing7Char">
    <w:name w:val="Heading 7 Char"/>
    <w:link w:val="Heading7"/>
    <w:rsid w:val="00A42DF7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A42DF7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A42DF7"/>
    <w:rPr>
      <w:b/>
      <w:bCs/>
      <w:i/>
      <w:iCs/>
      <w:noProof/>
      <w:szCs w:val="24"/>
      <w:lang w:val="ro-RO"/>
    </w:rPr>
  </w:style>
  <w:style w:type="character" w:customStyle="1" w:styleId="BodyTextChar">
    <w:name w:val="Body Text Char"/>
    <w:link w:val="BodyText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erChar">
    <w:name w:val="Header Char"/>
    <w:link w:val="Header"/>
    <w:rsid w:val="00A42DF7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A42DF7"/>
    <w:rPr>
      <w:noProof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DF7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A42DF7"/>
    <w:rPr>
      <w:rFonts w:ascii="Tahoma" w:hAnsi="Tahoma" w:cs="Tahoma"/>
      <w:sz w:val="16"/>
      <w:szCs w:val="16"/>
      <w:lang w:val="en-GB"/>
    </w:rPr>
  </w:style>
  <w:style w:type="paragraph" w:customStyle="1" w:styleId="Style1">
    <w:name w:val="Style1"/>
    <w:basedOn w:val="Normal"/>
    <w:rsid w:val="00A42DF7"/>
    <w:pPr>
      <w:numPr>
        <w:numId w:val="29"/>
      </w:numPr>
      <w:tabs>
        <w:tab w:val="clear" w:pos="96"/>
        <w:tab w:val="num" w:pos="870"/>
      </w:tabs>
      <w:ind w:left="870" w:hanging="360"/>
    </w:pPr>
    <w:rPr>
      <w:noProof w:val="0"/>
      <w:lang w:val="en-GB"/>
    </w:rPr>
  </w:style>
  <w:style w:type="paragraph" w:customStyle="1" w:styleId="TableParagraph">
    <w:name w:val="Table Paragraph"/>
    <w:basedOn w:val="Normal"/>
    <w:uiPriority w:val="1"/>
    <w:qFormat/>
    <w:rsid w:val="00B17C42"/>
    <w:pPr>
      <w:widowControl w:val="0"/>
    </w:pPr>
    <w:rPr>
      <w:rFonts w:ascii="Calibri" w:eastAsia="Calibri" w:hAnsi="Calibri"/>
      <w:noProof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13754</Words>
  <Characters>78398</Characters>
  <Application>Microsoft Office Word</Application>
  <DocSecurity>0</DocSecurity>
  <Lines>653</Lines>
  <Paragraphs>183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2012-08-09T06:05:00Z</cp:lastPrinted>
  <dcterms:created xsi:type="dcterms:W3CDTF">2026-09-23T06:39:00Z</dcterms:created>
  <dcterms:modified xsi:type="dcterms:W3CDTF">2026-09-23T08:14:00Z</dcterms:modified>
</cp:coreProperties>
</file>