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678A" w14:textId="77777777" w:rsidR="00B17C42" w:rsidRPr="00E41207" w:rsidRDefault="00B17C42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76312503" w14:textId="0DDEF869" w:rsidR="00B17C42" w:rsidRPr="00E41207" w:rsidRDefault="00B17C42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5665E75D" w14:textId="77777777" w:rsidR="00B17C42" w:rsidRDefault="00B17C4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1E69BD9E" w14:textId="77777777" w:rsidR="00B17C42" w:rsidRDefault="00B17C4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599C2047" w14:textId="77777777" w:rsidR="00B17C42" w:rsidRDefault="00B17C42">
      <w:pPr>
        <w:jc w:val="center"/>
        <w:rPr>
          <w:sz w:val="28"/>
        </w:rPr>
      </w:pPr>
    </w:p>
    <w:p w14:paraId="558F2161" w14:textId="77777777" w:rsidR="00B17C42" w:rsidRDefault="00B17C42">
      <w:pPr>
        <w:jc w:val="center"/>
        <w:rPr>
          <w:sz w:val="28"/>
        </w:rPr>
      </w:pPr>
    </w:p>
    <w:p w14:paraId="6F005B0E" w14:textId="77777777" w:rsidR="00B17C42" w:rsidRDefault="00B17C42">
      <w:pPr>
        <w:jc w:val="center"/>
        <w:rPr>
          <w:sz w:val="28"/>
        </w:rPr>
      </w:pPr>
    </w:p>
    <w:p w14:paraId="7A8D09F9" w14:textId="77777777" w:rsidR="00B17C42" w:rsidRDefault="00B17C42">
      <w:pPr>
        <w:jc w:val="center"/>
        <w:rPr>
          <w:b/>
          <w:bCs/>
          <w:spacing w:val="80"/>
          <w:sz w:val="32"/>
          <w:lang w:val="en-US"/>
        </w:rPr>
      </w:pPr>
    </w:p>
    <w:p w14:paraId="0FC49E5B" w14:textId="77777777" w:rsidR="00B17C42" w:rsidRDefault="00B17C42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04FBB725" w14:textId="77777777" w:rsidR="00B17C42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23C47C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47ADAEC1" w14:textId="77777777" w:rsidR="00B17C42" w:rsidRDefault="00B17C4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D15F14F" w14:textId="77777777" w:rsidR="00B17C42" w:rsidRDefault="00B17C4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7DD763AC" w14:textId="77777777" w:rsidR="00B17C42" w:rsidRDefault="00B17C4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17C42" w14:paraId="5E1FC68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B17C6FA" w14:textId="77777777" w:rsidR="00B17C42" w:rsidRDefault="00B17C4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A394AA5" w14:textId="77777777" w:rsidR="00B17C42" w:rsidRDefault="00B17C4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2F19660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922B311" w14:textId="77777777" w:rsidR="00B17C42" w:rsidRDefault="00B17C42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433C9D58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76D10B7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E26E47D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35188F77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A448C0B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2BD443D" w14:textId="77777777" w:rsidR="00B17C42" w:rsidRDefault="00B17C42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1EF7B27" w14:textId="77777777" w:rsidR="00B17C42" w:rsidRDefault="00B17C42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4B545A57" w14:textId="77777777" w:rsidR="00B17C42" w:rsidRDefault="00B17C42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E1A9DE8" w14:textId="77777777" w:rsidR="00B17C42" w:rsidRDefault="00B17C42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E28D978" w14:textId="77777777" w:rsidR="00B17C42" w:rsidRDefault="00B17C42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602BCB1A" w14:textId="77777777" w:rsidR="00B17C42" w:rsidRDefault="00B17C42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B1B7D9D" w14:textId="77777777" w:rsidR="00B17C42" w:rsidRDefault="00B17C4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38AEA95B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FA3E02D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CDBE933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B8E34F9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29932095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C55ABBB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DA9CFDE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6985490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CF0D4C8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B17C42" w14:paraId="7294F1E7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410535C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15A9EE2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C8DE8E5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B2C53CA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E972D03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8A685EE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76D045B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C4CEB81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DF3828A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1E3B756" w14:textId="77777777" w:rsidR="00B17C42" w:rsidRDefault="00B17C42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7FD117E" w14:textId="77777777" w:rsidR="00B17C42" w:rsidRDefault="00B17C42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571110AB" w14:textId="77777777" w:rsidR="00B17C42" w:rsidRDefault="00B17C42">
      <w:pPr>
        <w:spacing w:line="192" w:lineRule="auto"/>
        <w:jc w:val="center"/>
      </w:pPr>
    </w:p>
    <w:p w14:paraId="44B963BC" w14:textId="77777777" w:rsidR="00B17C42" w:rsidRDefault="00B17C42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1734078E" w14:textId="77777777" w:rsidR="00B17C42" w:rsidRPr="00EA47EA" w:rsidRDefault="00B17C4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2128769" w14:textId="77777777" w:rsidR="00B17C42" w:rsidRPr="00EA47EA" w:rsidRDefault="00B17C4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BE1A328" w14:textId="77777777" w:rsidR="00B17C42" w:rsidRPr="00EA47EA" w:rsidRDefault="00B17C42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656C7D1" w14:textId="77777777" w:rsidR="00B17C42" w:rsidRPr="00A8307A" w:rsidRDefault="00B17C42" w:rsidP="00516DD3">
      <w:pPr>
        <w:pStyle w:val="Heading1"/>
        <w:spacing w:line="360" w:lineRule="auto"/>
      </w:pPr>
      <w:r w:rsidRPr="00A8307A">
        <w:t>LINIA 100</w:t>
      </w:r>
    </w:p>
    <w:p w14:paraId="0A3C8202" w14:textId="77777777" w:rsidR="00B17C42" w:rsidRPr="00A8307A" w:rsidRDefault="00B17C42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B17C42" w:rsidRPr="00AB76B4" w14:paraId="29347F4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3B7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A8C5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7ABD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8521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7B10C6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6788E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ABBB9F4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97B5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E81B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2342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76F4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10CFE3F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F4F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C0C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DA28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522E3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AC43EA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4C045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C70FFF7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8BF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E1F0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A28E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6D4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0F7714E7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EE0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D2DD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4DD9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591B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B540B9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DB8A3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7AB106B3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AF7C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0ED6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06D5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FBC8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9FA48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B17C42" w:rsidRPr="00AB76B4" w14:paraId="694EBC5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973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A124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B578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A938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DD9F9F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6FF0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7B4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0DE9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8015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9946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0544654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FA6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1D5A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1CC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36944" w14:textId="77777777" w:rsidR="00B17C42" w:rsidRPr="00AB76B4" w:rsidRDefault="00B17C4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55A4785" w14:textId="77777777" w:rsidR="00B17C42" w:rsidRPr="00AB76B4" w:rsidRDefault="00B17C4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68FDC" w14:textId="77777777" w:rsidR="00B17C42" w:rsidRPr="00AB76B4" w:rsidRDefault="00B17C4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6679BCE4" w14:textId="77777777" w:rsidR="00B17C42" w:rsidRPr="00AB76B4" w:rsidRDefault="00B17C4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67506C17" w14:textId="77777777" w:rsidR="00B17C42" w:rsidRPr="00AB76B4" w:rsidRDefault="00B17C4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34F9276" w14:textId="77777777" w:rsidR="00B17C42" w:rsidRPr="00AB76B4" w:rsidRDefault="00B17C4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2861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0112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EE08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79ED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35FB024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6AB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300B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F1BF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417288" w14:textId="77777777" w:rsidR="00B17C42" w:rsidRPr="00AB76B4" w:rsidRDefault="00B17C42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2D39907" w14:textId="77777777" w:rsidR="00B17C42" w:rsidRPr="00AB76B4" w:rsidRDefault="00B17C4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2A8A4" w14:textId="77777777" w:rsidR="00B17C42" w:rsidRPr="00AB76B4" w:rsidRDefault="00B17C4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0D2C623D" w14:textId="77777777" w:rsidR="00B17C42" w:rsidRPr="00AB76B4" w:rsidRDefault="00B17C4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17CA6" w14:textId="77777777" w:rsidR="00B17C42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7D8E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7EAD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9B98A" w14:textId="77777777" w:rsidR="00B17C42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7F9EC7" w14:textId="77777777" w:rsidR="00B17C42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B17C42" w:rsidRPr="00AB76B4" w14:paraId="79E691E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0F7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732B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2BB5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A502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26D29814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782106E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31C1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8A91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BCD4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112F8C5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7B42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3D9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B17C42" w:rsidRPr="00AB76B4" w14:paraId="129195C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BA3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F702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57ED528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46CF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546092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7D09A70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7659267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546D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ACAE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7710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8540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CE17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4AFF800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B21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BB1B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D641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B693E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4562B24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68C1CC7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D902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0E8D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229F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5960039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62D5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7388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03EAD70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A4B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F23A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86ED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1743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6E445B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327F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1083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43B5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6000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CE57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53C9A09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CDA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5C93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59CF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2D8E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D2768A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7005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8043D5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35B19CC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9D943C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A2B4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BBBC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FB1D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631D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12C98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B17C42" w:rsidRPr="00AB76B4" w14:paraId="2643AB28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F62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D0C5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F14E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D1138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1E795A2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4556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CF2F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1971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E316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9694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C77E4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17C42" w:rsidRPr="00AB76B4" w14:paraId="43EE6CC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D6B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E819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093D912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5B00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FAF61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4A7C8B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23CD1D2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5523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5B7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1C50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6E3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555E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5917222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7FB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04C6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FB26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B1E7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2BC6BF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11858C3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CC0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04CA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8DB1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42CAAF7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A507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D656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7A13F4A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7C9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7D80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7261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DE86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2F295DE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55B6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58FBC5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1638DAC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1E2DCC3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08EE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833B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441C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D454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71BD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B17C42" w:rsidRPr="00AB76B4" w14:paraId="026880E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739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7B52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69C8DF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E90C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03D7B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59764EC8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9325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BF0D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44B4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848A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7ACB9" w14:textId="77777777" w:rsidR="00B17C42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29F35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21EC5E6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2DB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8FBC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13C0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957F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C20CD7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7183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7A7A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69C3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2A90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C90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382336B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39C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AA4F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84BC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F471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168041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2D1E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B976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C6C3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0BD6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E9AB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595A5B9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5C6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39A0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A059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5716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44B9C4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774A3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2731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55BE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4332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BC89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255B318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4FF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D2D2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98E5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5F49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DD5618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B70FA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071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F59F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A692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1385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5DC2CA1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E72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8C9D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1A0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BA81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73B35F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241DD" w14:textId="77777777" w:rsidR="00B17C42" w:rsidRPr="00AB76B4" w:rsidRDefault="00B17C4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57BF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0E9C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23447B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0E11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841D7" w14:textId="77777777" w:rsidR="00B17C42" w:rsidRPr="00AB76B4" w:rsidRDefault="00B17C42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65E4522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DCC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84F4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7071FB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90BD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83F40" w14:textId="77777777" w:rsidR="00B17C42" w:rsidRPr="00AB76B4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490F55AA" w14:textId="77777777" w:rsidR="00B17C42" w:rsidRPr="00AB76B4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6254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23DA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36C7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4A0F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031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E6BC1A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0A6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C6E7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6523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C5B40" w14:textId="77777777" w:rsidR="00B17C42" w:rsidRPr="00AB76B4" w:rsidRDefault="00B17C4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56F3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9012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D0888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583D366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DD88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8803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F41C7E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1CC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D99B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013D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62F0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0C17903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451F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3C85AB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184D52D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F973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9BB2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E9A2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C4D6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6486459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A2D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9D53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67BC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7230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6CE6F9E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D647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0D3EB6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A442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56A6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0C4C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985F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1BB4B3D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071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2485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DE78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90408" w14:textId="77777777" w:rsidR="00B17C42" w:rsidRPr="00AB76B4" w:rsidRDefault="00B17C42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C91C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073D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94AC3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7C5E924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DDCCC" w14:textId="77777777" w:rsidR="00B17C42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C6C5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15FDD1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63C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56C6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C05B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4A2D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7C5A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417696A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7D7F19C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00BCFB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02C67C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2966EB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28DD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85AC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E7C4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355D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2030A77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F2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8344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4AFB5A7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A880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D17DF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42DA252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01A6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1444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4F20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735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5F1F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5214225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2B9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24C9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2154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C804F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673310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D97D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6C26DDF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DEB7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E86E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A038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B04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97643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ED3B9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B17C42" w:rsidRPr="00AB76B4" w14:paraId="2F54A37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419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E28F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6B55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D8B9F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0639C1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6EF8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000B09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4604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F986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6A23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A59D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69358D9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94F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3DE2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DED5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5CE9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7521C2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62E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4F8E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CBC1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8647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4211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447466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18B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310C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7A7B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AEAD4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2BFB9CE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7F82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2408457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EAB4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D4E4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0BD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4584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DC909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A2B13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B17C42" w:rsidRPr="00AB76B4" w14:paraId="5F34703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156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C374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0D61B2B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16C4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46F5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0DFF3E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CF7E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0277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727C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D901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FF9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76F7097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FF0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15A6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27E5544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DF80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805FFD" w14:textId="77777777" w:rsidR="00B17C42" w:rsidRPr="00AB76B4" w:rsidRDefault="00B17C42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F18A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234F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676F2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DD086" w14:textId="77777777" w:rsidR="00B17C42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5768" w14:textId="77777777" w:rsidR="00B17C42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1E8D1E2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295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4126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2CE3D59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69EB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845CB4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0EE52708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081715E2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F268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55E4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DEEC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D47C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7FCE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5511E06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876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6593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8F11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6BB7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9831E4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D2CE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1ADE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A6CE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69D009B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2B09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D604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33724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45B53DD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0F12B74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C3D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3D2F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0FD6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5868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6276881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EAF4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7B62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3AAD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75BDEE9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0E8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2E11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344D5C3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086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8F2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1268409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33CC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BF2FD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369A9ED3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D12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B07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A34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5400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6C5C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3C0A669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D74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CEAC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49987C8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F5BB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EF058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27750E2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6E41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A099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FCF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C378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BD43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584FF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FAFD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B17C42" w:rsidRPr="00AB76B4" w14:paraId="16BBAEF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726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B06A6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5F6B0CB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3661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FFDD70" w14:textId="77777777" w:rsidR="00B17C42" w:rsidRPr="00AB76B4" w:rsidRDefault="00B17C4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2DEF92B" w14:textId="77777777" w:rsidR="00B17C42" w:rsidRPr="00AB76B4" w:rsidRDefault="00B17C4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942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66CF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F692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17E7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9243" w14:textId="77777777" w:rsidR="00B17C42" w:rsidRPr="00AB76B4" w:rsidRDefault="00B17C4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A3ECAE" w14:textId="77777777" w:rsidR="00B17C42" w:rsidRPr="00AB76B4" w:rsidRDefault="00B17C4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B76B4" w14:paraId="27A7B8A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3F2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88E7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D70D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500377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4A1A7A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966B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65D66B6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DE2F7A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742B19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36FB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2212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F25F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640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0749D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B17C42" w:rsidRPr="00AB76B4" w14:paraId="7FF1E4E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FED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7255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167E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BB0FB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1558A7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D9B3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427AE3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3152969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91F5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319D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2A4B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6045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B17C42" w:rsidRPr="00AB76B4" w14:paraId="50256F0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8DF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30E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3C97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95836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A25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7C07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FB10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76E6656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D0BC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A297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5853F15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482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7A2E5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0D5A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C2275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06AFD42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2949C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38BF107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A508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0A468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027B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13E2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4B06E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B17C42" w:rsidRPr="00AB76B4" w14:paraId="5900BDE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0C9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4E37A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7A02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76DF8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76A8AE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F6443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F96157D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32A42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91B9D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5369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D2A6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B17C42" w:rsidRPr="00AB76B4" w14:paraId="1DC7E28C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D3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F3BC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54CF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C6430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4006143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2D953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8205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D859F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1D9BDA56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3EA3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CF2B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4702762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D1B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BACC1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F0AB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B7E9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E45A00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93FEE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64BF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C95DA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435D873D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A0E1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B8DE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A9EBE9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AB76B4" w14:paraId="3CA6E25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B09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4B00D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772A27D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05EF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8F7FC" w14:textId="77777777" w:rsidR="00B17C42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DAE63DA" w14:textId="77777777" w:rsidR="00B17C42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76396BD9" w14:textId="77777777" w:rsidR="00B17C42" w:rsidRPr="00AB76B4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B52E1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3CB5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0C3B8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14D1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8920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17C42" w:rsidRPr="00AB76B4" w14:paraId="38162AFC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297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E4A43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3E79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8AAB4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E59983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1C4EF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CD2F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6859C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5105B6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854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93FE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AB76B4" w14:paraId="120BC04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CEC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7875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034E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9638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7BBBF9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58B2726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50DCA6A0" w14:textId="77777777" w:rsidR="00B17C42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3BF11899" w14:textId="77777777" w:rsidR="00B17C42" w:rsidRPr="00075656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98292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2DE7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DB414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3AB2413A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D1F5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360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AB76B4" w14:paraId="0A60FBA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540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BADC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D3860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8AC6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B0A595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300E0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F15854B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47A741A6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68E4801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D523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8BC03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8E5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F665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697032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B17C42" w:rsidRPr="00AB76B4" w14:paraId="0AEDA53C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4BF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6778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481B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0ECC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BF8309C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DB1DA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A4CE897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383AE04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3DB79C08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9AAC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AA11C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3AE2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DC99E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DFC80F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B17C42" w:rsidRPr="00AB76B4" w14:paraId="0BC81FC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A62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BA260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12627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B16184" w14:textId="77777777" w:rsidR="00B17C42" w:rsidRPr="00AB76B4" w:rsidRDefault="00B17C4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4F6B308" w14:textId="77777777" w:rsidR="00B17C42" w:rsidRPr="00AB76B4" w:rsidRDefault="00B17C4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2EF2" w14:textId="77777777" w:rsidR="00B17C42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F8C944" w14:textId="77777777" w:rsidR="00B17C42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C4DF6E5" w14:textId="77777777" w:rsidR="00B17C42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760563B7" w14:textId="77777777" w:rsidR="00B17C42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7CF49FB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60E9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B23C7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709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549C0" w14:textId="77777777" w:rsidR="00B17C42" w:rsidRPr="00AB76B4" w:rsidRDefault="00B17C4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10AF0E4" w14:textId="77777777" w:rsidR="00B17C42" w:rsidRPr="00AB76B4" w:rsidRDefault="00B17C4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B17C42" w:rsidRPr="00AB76B4" w14:paraId="4CEF574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59E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FBEA4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1725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8D635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1C29606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B1D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CEE4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BA73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10359B68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79F2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161C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7CFE0C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AB76B4" w14:paraId="09F8006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645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0DE7" w14:textId="77777777" w:rsidR="00B17C42" w:rsidRPr="00AB76B4" w:rsidRDefault="00B17C4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743A4" w14:textId="77777777" w:rsidR="00B17C42" w:rsidRPr="00AB76B4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AB3A2" w14:textId="77777777" w:rsidR="00B17C42" w:rsidRPr="00AB76B4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A2B83" w14:textId="77777777" w:rsidR="00B17C42" w:rsidRPr="00AB76B4" w:rsidRDefault="00B17C4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41C60" w14:textId="77777777" w:rsidR="00B17C42" w:rsidRPr="00AB76B4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17C46" w14:textId="77777777" w:rsidR="00B17C42" w:rsidRPr="00AB76B4" w:rsidRDefault="00B17C4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53094466" w14:textId="77777777" w:rsidR="00B17C42" w:rsidRPr="00AB76B4" w:rsidRDefault="00B17C4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1D506" w14:textId="77777777" w:rsidR="00B17C42" w:rsidRPr="00AB76B4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60418" w14:textId="77777777" w:rsidR="00B17C42" w:rsidRPr="00AB76B4" w:rsidRDefault="00B17C42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17C42" w:rsidRPr="00AB76B4" w14:paraId="7FD5574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810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5DA6F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98A5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D50B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B2F961D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EB19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20F227B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9AA8681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3DF6B0B9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679FB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264AF" w14:textId="77777777" w:rsidR="00B17C42" w:rsidRPr="00AB76B4" w:rsidRDefault="00B17C4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D408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1424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B953E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B17C42" w:rsidRPr="00AB76B4" w14:paraId="0D455B3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2B9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D35F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C68A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C878CF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6CF6D60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3BCF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A9609D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903F4A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CFD43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CCA5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AF44C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AE42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9F45C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B17C42" w:rsidRPr="00AB76B4" w14:paraId="5327210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C22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9EBD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8919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A820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ADB7A2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9C658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36ADCD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5A6C06D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193108C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92A01BA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0EABA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9B73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6840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0D9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2A5BE1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45B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D4E9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1F5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89468B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96423D5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31BF53FC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5A77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7F64D8F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A2BC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F7B4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8BC3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A568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5375CD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BA9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8FF76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266D4E53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294C0" w14:textId="77777777" w:rsidR="00B17C42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F17858" w14:textId="77777777" w:rsidR="00B17C42" w:rsidRPr="00AB76B4" w:rsidRDefault="00B17C42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2A5B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BCD2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9EDB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1672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070E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24DFC81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ED7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EBE2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19731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1EF0A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344C545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2AE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816BA94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0B7DF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AECBB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8B28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6A549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B17C42" w:rsidRPr="00AB76B4" w14:paraId="4E179A2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341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7E585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D06D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D4D89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16846746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07AAE7C" w14:textId="77777777" w:rsidR="00B17C42" w:rsidRPr="00AB76B4" w:rsidRDefault="00B17C4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4C4E2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981D310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AF928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56666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61BFE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96F1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ADF0FA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AFA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96473" w14:textId="77777777" w:rsidR="00B17C42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F4E0B" w14:textId="77777777" w:rsidR="00B17C42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51D3AA" w14:textId="77777777" w:rsidR="00B17C42" w:rsidRPr="00AB76B4" w:rsidRDefault="00B17C4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5731FF2B" w14:textId="77777777" w:rsidR="00B17C42" w:rsidRPr="00AB76B4" w:rsidRDefault="00B17C4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3416E95E" w14:textId="77777777" w:rsidR="00B17C42" w:rsidRPr="00AB76B4" w:rsidRDefault="00B17C4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37F55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8C4F6" w14:textId="77777777" w:rsidR="00B17C42" w:rsidRPr="00AB76B4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8C630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380821D0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60480" w14:textId="77777777" w:rsidR="00B17C42" w:rsidRPr="00AB76B4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77779" w14:textId="77777777" w:rsidR="00B17C42" w:rsidRDefault="00B17C4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7E06FAE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854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441F" w14:textId="77777777" w:rsidR="00B17C42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123BD" w14:textId="77777777" w:rsidR="00B17C42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4F8A2" w14:textId="77777777" w:rsidR="00B17C42" w:rsidRPr="00AB76B4" w:rsidRDefault="00B17C4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246312B4" w14:textId="77777777" w:rsidR="00B17C42" w:rsidRDefault="00B17C4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1518B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4320649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7C842" w14:textId="77777777" w:rsidR="00B17C42" w:rsidRPr="00AB76B4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A461F" w14:textId="77777777" w:rsidR="00B17C42" w:rsidRPr="00AB76B4" w:rsidRDefault="00B17C4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0EB4E" w14:textId="77777777" w:rsidR="00B17C42" w:rsidRPr="00AB76B4" w:rsidRDefault="00B17C4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FD339" w14:textId="77777777" w:rsidR="00B17C42" w:rsidRDefault="00B17C4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FFD82B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B3B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06241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24C6368D" w14:textId="77777777" w:rsidR="00B17C42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77804" w14:textId="77777777" w:rsidR="00B17C42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342584" w14:textId="77777777" w:rsidR="00B17C42" w:rsidRPr="00AB76B4" w:rsidRDefault="00B17C42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20A7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18F7D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AB31C" w14:textId="77777777" w:rsidR="00B17C42" w:rsidRPr="00AB76B4" w:rsidRDefault="00B17C4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60706" w14:textId="77777777" w:rsidR="00B17C42" w:rsidRPr="00AB76B4" w:rsidRDefault="00B17C4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4074" w14:textId="77777777" w:rsidR="00B17C42" w:rsidRDefault="00B17C4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1C59ABF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D23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96E1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1F1D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71AB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7FFD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EF1D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17071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156391F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4892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5D4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4C9E64A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917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3DDB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E8A4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EABD58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46EE21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44F6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DC7852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BF560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10CF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A1B5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7D5B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7F745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B17C42" w:rsidRPr="00AB76B4" w14:paraId="0B631A2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2B4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37AB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77C2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C2841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7552288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938B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D3128D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84C5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4B0A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96F06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5254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E4D8E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17C42" w:rsidRPr="00AB76B4" w14:paraId="1618625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F42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1ED2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145401E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8F94A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082F2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30C4985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96D315C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3D0B5930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94AD6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8DE7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A61B3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30944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2523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03D4CAD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81E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E0E8C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10154" w14:textId="77777777" w:rsidR="00B17C42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CBFA5" w14:textId="77777777" w:rsidR="00B17C42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7AB0E565" w14:textId="77777777" w:rsidR="00B17C42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D4654" w14:textId="77777777" w:rsidR="00B17C42" w:rsidRPr="00AB76B4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0016B" w14:textId="77777777" w:rsidR="00B17C42" w:rsidRPr="00AB76B4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35E48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55E4C606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DB42A" w14:textId="77777777" w:rsidR="00B17C42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57CE3" w14:textId="77777777" w:rsidR="00B17C42" w:rsidRDefault="00B17C4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07FA0A5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3A5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8600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929F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4BA36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CC8628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E7808F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DC41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6B58EC6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4D71951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971686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EF11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4BA2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5609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7BAE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38DA75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281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BBF5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77E0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AA0F08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60F8CD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B9D6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5F33FB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FDFC5D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16B4AC4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2195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276D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51ED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C318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A5271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B17C42" w:rsidRPr="00AB76B4" w14:paraId="276AE3B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F47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B701D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8D2F0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12931" w14:textId="77777777" w:rsidR="00B17C42" w:rsidRPr="00AB76B4" w:rsidRDefault="00B17C4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805F4C5" w14:textId="77777777" w:rsidR="00B17C42" w:rsidRPr="00AB76B4" w:rsidRDefault="00B17C4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C1DB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C713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FF0E4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3F7957B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995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29AD6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7EB2C9B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243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C72E6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0A823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F2499" w14:textId="77777777" w:rsidR="00B17C42" w:rsidRPr="00AB76B4" w:rsidRDefault="00B17C4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70BF245" w14:textId="77777777" w:rsidR="00B17C42" w:rsidRPr="00AB76B4" w:rsidRDefault="00B17C4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A487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AB966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7526D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2DB1E74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36EA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8FC46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40A71AF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6BD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2E268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9EAD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F82618" w14:textId="77777777" w:rsidR="00B17C42" w:rsidRPr="00AB76B4" w:rsidRDefault="00B17C42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18DA38FE" w14:textId="77777777" w:rsidR="00B17C42" w:rsidRPr="00AB76B4" w:rsidRDefault="00B17C42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92CB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4093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191E9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5E679440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F37C9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C005F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18A3DED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845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930C3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139067EF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FED0E" w14:textId="77777777" w:rsidR="00B17C42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5F287" w14:textId="77777777" w:rsidR="00B17C42" w:rsidRPr="00AB76B4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5E09C" w14:textId="77777777" w:rsidR="00B17C42" w:rsidRPr="00AB76B4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6AA05" w14:textId="77777777" w:rsidR="00B17C42" w:rsidRPr="00AB76B4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578E1" w14:textId="77777777" w:rsidR="00B17C42" w:rsidRDefault="00B17C4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1B57" w14:textId="77777777" w:rsidR="00B17C42" w:rsidRDefault="00B17C4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4BD02" w14:textId="77777777" w:rsidR="00B17C42" w:rsidRDefault="00B17C4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4AC5B2B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24F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BF46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4CDC7AC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FBA5A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7CEB29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23563CE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3E6BBF9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6A2C55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AB77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CFD9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531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90BD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76F66" w14:textId="77777777" w:rsidR="00B17C42" w:rsidRPr="00AB76B4" w:rsidRDefault="00B17C4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35297C6A" w14:textId="77777777" w:rsidR="00B17C42" w:rsidRPr="00AB76B4" w:rsidRDefault="00B17C4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396B89D" w14:textId="77777777" w:rsidR="00B17C42" w:rsidRPr="00AB76B4" w:rsidRDefault="00B17C4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18352B2A" w14:textId="77777777" w:rsidR="00B17C42" w:rsidRPr="00AB76B4" w:rsidRDefault="00B17C4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1E0B64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E2C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902DE" w14:textId="77777777" w:rsidR="00B17C42" w:rsidRPr="00AB76B4" w:rsidRDefault="00B17C4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FE90D" w14:textId="77777777" w:rsidR="00B17C42" w:rsidRPr="00AB76B4" w:rsidRDefault="00B17C4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C4881" w14:textId="77777777" w:rsidR="00B17C42" w:rsidRPr="00AB76B4" w:rsidRDefault="00B17C4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7C639DB" w14:textId="77777777" w:rsidR="00B17C42" w:rsidRPr="00AB76B4" w:rsidRDefault="00B17C4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65ADA" w14:textId="77777777" w:rsidR="00B17C42" w:rsidRPr="00AB76B4" w:rsidRDefault="00B17C4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8444D" w14:textId="77777777" w:rsidR="00B17C42" w:rsidRPr="00AB76B4" w:rsidRDefault="00B17C4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0EF0C" w14:textId="77777777" w:rsidR="00B17C42" w:rsidRPr="00AB76B4" w:rsidRDefault="00B17C4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EBF9E97" w14:textId="77777777" w:rsidR="00B17C42" w:rsidRPr="00AB76B4" w:rsidRDefault="00B17C4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3CAD2" w14:textId="77777777" w:rsidR="00B17C42" w:rsidRPr="00AB76B4" w:rsidRDefault="00B17C4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88419" w14:textId="77777777" w:rsidR="00B17C42" w:rsidRPr="00AB76B4" w:rsidRDefault="00B17C4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9F09A8E" w14:textId="77777777" w:rsidR="00B17C42" w:rsidRPr="00AB76B4" w:rsidRDefault="00B17C4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4E6633DE" w14:textId="77777777" w:rsidR="00B17C42" w:rsidRPr="00AB76B4" w:rsidRDefault="00B17C4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B17C42" w:rsidRPr="00AB76B4" w14:paraId="47AC5C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611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36C8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74C76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D2767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654D80C5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1E40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6A270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262C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3453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2B37C" w14:textId="77777777" w:rsidR="00B17C42" w:rsidRPr="00AB76B4" w:rsidRDefault="00B17C4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17C42" w:rsidRPr="00AB76B4" w14:paraId="30318FA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E2F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47A2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FAC4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1AFE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27732E0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71E7870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4E91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F22C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6C73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3F55AAC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67C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F44CA" w14:textId="77777777" w:rsidR="00B17C42" w:rsidRPr="00AB76B4" w:rsidRDefault="00B17C4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14EFC5B" w14:textId="77777777" w:rsidR="00B17C42" w:rsidRPr="00AB76B4" w:rsidRDefault="00B17C4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341C60" w14:textId="77777777" w:rsidR="00B17C42" w:rsidRPr="00AB76B4" w:rsidRDefault="00B17C4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17C42" w:rsidRPr="00AB76B4" w14:paraId="7B32B92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C2F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1D69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192A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3F4E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A47DCEC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25D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7FECC3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C6B0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22B8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BBC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9AF4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46763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B17C42" w:rsidRPr="00AB76B4" w14:paraId="4CDF2F4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19C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8F1C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0B92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D220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E8E69B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A53C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7ED631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E789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5048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BC0C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F774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2072C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17C42" w:rsidRPr="00AB76B4" w14:paraId="12AD773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967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A9E7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F98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E0E9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F722FBC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E35B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27E541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736DB8B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53536EB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A30A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A356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FF1C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C64E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88799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B17C42" w:rsidRPr="00AB76B4" w14:paraId="47C84DC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446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706B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8CE5A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F13DE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AE1376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8A01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4C1D16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AD70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D80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725AA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A95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4F88A25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17C42" w:rsidRPr="00AB76B4" w14:paraId="7A855BB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90C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8244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530B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A52F8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F9DA4F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DC23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49A18556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512A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9656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457B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5066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12925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B17C42" w:rsidRPr="00AB76B4" w14:paraId="3AB6F19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41B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F1B8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F717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0CC4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218B448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8D96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8BAC0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1196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8813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3F4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4E73A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17C42" w:rsidRPr="00AB76B4" w14:paraId="7FD536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B1F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E9D4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4CEB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B0A1C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17FC6E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DCFE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D97C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66D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832E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6BE0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17C42" w:rsidRPr="00AB76B4" w14:paraId="480056C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1D5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B95C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D21E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B2A89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60B8E67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2EDF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F1F4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0A44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A8FA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505E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17C42" w:rsidRPr="00AB76B4" w14:paraId="62664ADE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93F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240C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ACD4E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3151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39CA84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DFD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C6A27B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2B30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B170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FD25E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6440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AC9F4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17C42" w:rsidRPr="00AB76B4" w14:paraId="69DBA1A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00C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20C9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8DF9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626D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2ED5D3A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271E405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7A51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47E5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0223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DFB9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A892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A93F18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A99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4D8B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B2D5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821C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1F58739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3514FB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B768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DC94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F1B7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D249A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224A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E59E8C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AFD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4FAD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0306D56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4BF9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68CB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2708A2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05C1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AF15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8AB8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96AF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F7D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25EE829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C7B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0FAB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0C68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7BC806" w14:textId="77777777" w:rsidR="00B17C42" w:rsidRPr="00AB76B4" w:rsidRDefault="00B17C4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56AA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8F4F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A63FA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2D8A22C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C6B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48BA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751C432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136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818C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261B480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74E8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7C289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62D4460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500D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D725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8960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142C6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B558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5329B1E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053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6F02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8454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F6ED0A" w14:textId="77777777" w:rsidR="00B17C42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Cap X </w:t>
            </w:r>
          </w:p>
          <w:p w14:paraId="11F08B9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7527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313F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C7AC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  <w:p w14:paraId="1A62E78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8076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17F9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6D0023A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EAA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B709F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7FAC2B7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B0A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14033" w14:textId="77777777" w:rsidR="00B17C42" w:rsidRPr="00AB76B4" w:rsidRDefault="00B17C4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C6895FB" w14:textId="77777777" w:rsidR="00B17C42" w:rsidRPr="00AB76B4" w:rsidRDefault="00B17C4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E938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E831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7525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F60D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24A7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B17C42" w:rsidRPr="00AB76B4" w14:paraId="2E8745E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B44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6D04B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3D71AD4E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5DEE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AA5012" w14:textId="77777777" w:rsidR="00B17C42" w:rsidRPr="00AB76B4" w:rsidRDefault="00B17C4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4CEAFDD" w14:textId="77777777" w:rsidR="00B17C42" w:rsidRPr="00AB76B4" w:rsidRDefault="00B17C4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D654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37D9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6863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7BCD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3EA7B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1FE0020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905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F58DD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5900F3A5" w14:textId="77777777" w:rsidR="00B17C42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FE739" w14:textId="77777777" w:rsidR="00B17C42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626DB" w14:textId="77777777" w:rsidR="00B17C42" w:rsidRPr="00AB76B4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42DA5C1" w14:textId="77777777" w:rsidR="00B17C42" w:rsidRPr="00AB76B4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CC33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AEB1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2CA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08F5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8A432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13800B4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CE0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E328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4BB4F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298F1" w14:textId="77777777" w:rsidR="00B17C42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0E624E30" w14:textId="77777777" w:rsidR="00B17C42" w:rsidRPr="00AB76B4" w:rsidRDefault="00B17C4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E4BF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6573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BDFD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8E6603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61186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AF89A" w14:textId="77777777" w:rsidR="00B17C42" w:rsidRPr="00AB76B4" w:rsidRDefault="00B17C42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04E0060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984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9AEB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5DA03F5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A50B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8004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5E5EB426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1FD4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871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0CE86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FD6B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D8B9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1D7D343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17E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5DF3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71F058A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6EB0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3EB1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E8FF43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856F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D271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22DD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68F8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D7E92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6AD6DEB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65ECA2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B17C42" w:rsidRPr="00AB76B4" w14:paraId="194790B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44B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0350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F61F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DE872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BF34952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08F1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C64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BC391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5A8A799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7E051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52EF5" w14:textId="77777777" w:rsidR="00B17C42" w:rsidRDefault="00B17C42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8B75B4C" w14:textId="77777777" w:rsidR="00B17C42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D365AD6" w14:textId="77777777" w:rsidR="00B17C42" w:rsidRPr="00AB76B4" w:rsidRDefault="00B17C42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B17C42" w:rsidRPr="00AB76B4" w14:paraId="305FC39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C50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222A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8D4A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234E1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7F3501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C55411A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F50B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B9821C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1340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5D1C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E767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3C0F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C36C37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403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0297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7833BB1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DE4D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609A1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5498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3086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62606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D560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AE81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563E758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E23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4D32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E085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6435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0C2C943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C29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8FDFC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49260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53040F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8561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C53FA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0959D28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E3B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BB0A1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2D3D43A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17057" w14:textId="77777777" w:rsidR="00B17C42" w:rsidRPr="00AB76B4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F8715" w14:textId="77777777" w:rsidR="00B17C42" w:rsidRPr="00AB76B4" w:rsidRDefault="00B17C4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9AE1A6E" w14:textId="77777777" w:rsidR="00B17C42" w:rsidRPr="00AB76B4" w:rsidRDefault="00B17C4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6738B3B8" w14:textId="77777777" w:rsidR="00B17C42" w:rsidRDefault="00B17C4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55377CF" w14:textId="77777777" w:rsidR="00B17C42" w:rsidRPr="0068517F" w:rsidRDefault="00B17C4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7EB21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5444" w14:textId="77777777" w:rsidR="00B17C42" w:rsidRPr="00AB76B4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712B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F6EDD" w14:textId="77777777" w:rsidR="00B17C42" w:rsidRPr="00AB76B4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F1DF" w14:textId="77777777" w:rsidR="00B17C42" w:rsidRDefault="00B17C4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E57CCD4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60CD773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8C7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E872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363D7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7A214B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B5C338D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2AB5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1E44A5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624EE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3B992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2DA39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AA1C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B17C42" w:rsidRPr="00AB76B4" w14:paraId="0485C21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084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0F4A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60C8B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4C2FF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CD86CFE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A45CF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1B4E1A6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19A22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2FBB8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F94F0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1A5E3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B17C42" w:rsidRPr="00AB76B4" w14:paraId="3FEE155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CBC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A1A5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21470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6DE6E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03028AF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58BD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E221E15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8CBD8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0EA7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D97D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451AD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5DB96A1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8CF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E8C57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508ADBE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9904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B215B4" w14:textId="77777777" w:rsidR="00B17C42" w:rsidRPr="00AB76B4" w:rsidRDefault="00B17C4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77FEB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338EE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BE524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27863" w14:textId="77777777" w:rsidR="00B17C42" w:rsidRPr="00AB76B4" w:rsidRDefault="00B17C4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12D6E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38A909" w14:textId="77777777" w:rsidR="00B17C42" w:rsidRPr="00AB76B4" w:rsidRDefault="00B17C4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5A07027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4B4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BADF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EB7A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83525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7AB9E30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1DE077C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0973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5E51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32BA1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072D8BC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7B49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8159E" w14:textId="77777777" w:rsidR="00B17C42" w:rsidRDefault="00B17C4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522258B" w14:textId="77777777" w:rsidR="00B17C42" w:rsidRPr="00AB76B4" w:rsidRDefault="00B17C4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64F39C85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49B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D3657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E96A3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9C98E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1A3608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BA661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0EA8A4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40C748B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83D71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839B7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493C4AC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290D353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BE798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49435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A9B1B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142B4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3ACCFC3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473A0E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876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FFB2F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81964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6E245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975DB1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62593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5D049F3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155CE8D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5D03C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66BF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C6279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EAC42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403A43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63A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883F4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EF6EB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63A1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0A0651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54270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B6A56E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95364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4F675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3CDEC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3A841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E9D7A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B17C42" w:rsidRPr="00AB76B4" w14:paraId="4BD889D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D8A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4481B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313DD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1E64A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B093F8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D7E3F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51F36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F424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2AA5B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24205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F89E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B17C42" w:rsidRPr="00AB76B4" w14:paraId="19D9522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31F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85305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9D27A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069FD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02EA5B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992B1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15E8C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8F8CE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1C805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7338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3C42B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B17C42" w:rsidRPr="00AB76B4" w14:paraId="7439B24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A2C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9B6DA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3BC9A2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64B55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CF7F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E1164C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54A41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274F2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13AA3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75B1C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33241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20FC9B0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D3AA5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B17C42" w:rsidRPr="00AB76B4" w14:paraId="6AA4043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1BB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875E4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37C4B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2B04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B1105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8CCF28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981413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AEE35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53978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EA099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7F9C8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B17C42" w:rsidRPr="00AB76B4" w14:paraId="2FD55628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757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A22F8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051B5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F6AA4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EF3F2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57BC4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2DFA1B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4C288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BC63B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4B448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915E2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B17C42" w:rsidRPr="00AB76B4" w14:paraId="4CC684B7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168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07CBE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27143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4083F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81259D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0E5EA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952380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3C856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D70CB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10E20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BC6DA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B17C42" w:rsidRPr="00AB76B4" w14:paraId="02532836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486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C952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42A4D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B151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323E6C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59EDB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C02260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79C77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E6E47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D6C1A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D1090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B17C42" w:rsidRPr="00AB76B4" w14:paraId="6DC6D55C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3F9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7330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D0E2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49EA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4770DD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B9CAB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3962D9B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036052DA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15729DF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27EE1E17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7505162B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06A3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72D0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1AB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9C38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9E664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B76B4" w14:paraId="424BD87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184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3CDA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48D1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602B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4C2685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AA1D0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B8E5CDC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D5BE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ACAF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A165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6E32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D49B0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B76B4" w14:paraId="6A67B4E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62A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0E86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05B2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6000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EABAEA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76F7E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D0B2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234A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AE82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9C35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04F6F7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C2A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F7E7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3C0D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9227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A3BF17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51F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F73AA7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735EC93A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65AB2E7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308E1313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557E7A7F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02E359F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37CC0CA6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2A0E07C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774C73F1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8D5E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36B7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E9EE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DD1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26747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B76B4" w14:paraId="037EF07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3D4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3D1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5421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6A19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B40E65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2111D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5CE7807E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38393E76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E02C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DFBF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8F56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A1CE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035FC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B76B4" w14:paraId="067C0A7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2F5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4D67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5026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89FB7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580DA1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BD11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046C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9073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3D642D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EE9A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58F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2CB25F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4177AB4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1E4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808E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85A0C2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0777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44585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EFEC7D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3F457E1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2087F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E46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3FFD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AB79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1151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111C32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:rsidRPr="00AB76B4" w14:paraId="6D1EB0F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421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AA6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470A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029A7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9ECEBB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B0068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3EB491C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4607AE9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5457F7E9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4DCE997C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2FCD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B9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34F6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933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0BBB5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B17C42" w:rsidRPr="00AB76B4" w14:paraId="1EF9BAD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4AE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0D5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93D1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D857D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9AFBD5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E5B7E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A08917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5C07D63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6F09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7CDF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4FD5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76AB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06ABC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B17C42" w:rsidRPr="00AB76B4" w14:paraId="09D12D6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2B4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75CC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FFBE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018D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7D70D3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1ACC1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6ED1213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B31F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837B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DDB1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BE8D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B17C42" w:rsidRPr="00AB76B4" w14:paraId="1BFDED8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3DA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41D5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298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4369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10E7C0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8A4C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1D957142" w14:textId="77777777" w:rsidR="00B17C42" w:rsidRPr="00AB76B4" w:rsidRDefault="00B17C4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6AF1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7F57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00C6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98EA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C2B3C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1A78811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17C42" w:rsidRPr="00AB76B4" w14:paraId="4E2A116A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620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588A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8ECE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F5192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7D2F90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9930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1B79966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BF61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C8F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63F5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97EC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9116F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B17C42" w:rsidRPr="00AB76B4" w14:paraId="4B6DF85E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DEB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E9F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4BC4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7D58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46828F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83BB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0168C0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4C05DDA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4261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6B1A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91C7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5FD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B17C42" w:rsidRPr="00AB76B4" w14:paraId="180496B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0C4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91F3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F2F4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5E71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EBF934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20BE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60F28D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0E9E48A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955D6E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24A8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1615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F8FE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0A08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2C49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B17C42" w:rsidRPr="00AB76B4" w14:paraId="27DE308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D2F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900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28E0E96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81B2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E7244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7167819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3A13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BFA7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4985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6592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691C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FA213C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4B8FAB43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B85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0B12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8E1B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7D3F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2CB843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149B475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240D5C0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1517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E130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D99A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DDBD9C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F9AB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F210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02427BA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B17C42" w:rsidRPr="00AB76B4" w14:paraId="27596F3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F62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4BAE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2815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7B4A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35A354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B7B2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170592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5E1888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E4BC2E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6B81CB5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D62F9A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0AAA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E9B0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F6D9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CC75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9FEF939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537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9F44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E67D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F3A27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5AB870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6067869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7EA3E68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0FE9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5119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FF8F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ED6E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8089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5320D75C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F48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072F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7A09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8641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C63EE9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5E25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8ED4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2EC0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55D0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DAA0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70AB18C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D83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C754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6E0B84A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CB11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1AE3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9957A6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5962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E8D7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50D2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173586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6687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3637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3CCBC75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2D944E8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E27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6A40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0892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BB3FE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1B8EDEA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16C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50E4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0C19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56B04A0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A59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2654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B17C42" w:rsidRPr="00AB76B4" w14:paraId="367535A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576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4F97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42B2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F7F24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30172ED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046DE2A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CD8A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FD95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240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C147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ADE0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72DD8A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D92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186D3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5B4E439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2CF4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56496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E49FAB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4D8B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B875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4667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C4DE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5933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137DA9D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94E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61CA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668D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0099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574BF23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903F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9496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2FE1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479A9F3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B835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A391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0D532721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29B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F7F0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88A0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3223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5223F69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8B6CBB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1869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6272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8CF2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F9F5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007A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A368EAC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E81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3AE2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735D60D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9F5C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7622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45BD8A9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EE9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D6E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DB4B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B43D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6B47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63965B3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379995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24B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95E3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046B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683B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468197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69C9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2AD3027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2310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F89F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BEFF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0C10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79E02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B17C42" w:rsidRPr="00AB76B4" w14:paraId="050D113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061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07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687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4B101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9B4773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DD89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047BC6E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9FA1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BEEF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C474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8950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A982D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B17C42" w:rsidRPr="00AB76B4" w14:paraId="4BBEA54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B9F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08D9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5285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A1BF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5C0156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99E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97B424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AC9E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0858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F410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E206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BDE31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17C42" w:rsidRPr="00AB76B4" w14:paraId="3F72781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80A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2A94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44F7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99B08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F15B6C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2EA8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C3A3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370B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89AB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41D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E501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17C42" w:rsidRPr="00AB76B4" w14:paraId="0A6160F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2D5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A5F6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A5CE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9B51D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469EFD2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C633B9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1784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7B9F272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D352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D89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3E23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AC05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8D37E1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70C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E265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735298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3647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F22B8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517CD56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29CF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C887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B59A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B262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488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42EDEE7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718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4355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EE50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C6288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060C64E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6F64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68A3339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57FF4FB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78A134B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5B6FE3D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3774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4D5E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E245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4939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530316C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9F2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F828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FC1E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E5F4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A99447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4E53D4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C029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D219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F896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740E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1F43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11E4A5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DBF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C360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1F14CD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E751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F56D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18333B4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577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10E3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AE19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CE20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ED2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0AEE89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B17C42" w:rsidRPr="00AB76B4" w14:paraId="5198250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CE5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9629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2C689D7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E0F4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4BD5B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7153A0C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AF7F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6745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A631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7F3E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56FA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39E998D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2A219B0E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4B1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D79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3112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5A41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2075C70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6162016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BE74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1A43ED4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3756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B760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C290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E279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1163D85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41B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3532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A0B4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FBC9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C73F61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47B440B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2C7E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65CB21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8811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CD7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410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6DC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7CF6574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EE5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D221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2B57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749A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022505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1F70BF9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2AB9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212CBD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4C7C4EC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7086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B192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1126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B27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5D7858D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DAB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9CA6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6BF6FFA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9830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47E9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68D8E84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3D6F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9ABA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ADF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9069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F2C3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0E6F435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3229654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4AC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6847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5D6E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1280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7428F6B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DE5C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78B5FE8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7F9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7BC4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00C6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9706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49680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B17C42" w:rsidRPr="00AB76B4" w14:paraId="0D34135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5B9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997E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66AD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D8AB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F8FEC7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07F5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79D1A66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8FAE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D7E8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CC7F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FC89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2F008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B17C42" w:rsidRPr="00AB76B4" w14:paraId="3094C61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967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B1C9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51859FC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E9E7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21C53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F96EF1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E728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DBCC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0F13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1D42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4664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2A20A210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B2A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56BC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4E3E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8AFC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F1C0D0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22BC38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97F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5A56F9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7B59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E871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0AB3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5F3A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D6DDED7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FE3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6DCA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980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9089A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3FD87F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6B0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68CB810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1973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4447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2AD3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C151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B1BB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B17C42" w:rsidRPr="00AB76B4" w14:paraId="5778CF2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A1D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F96B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69E2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D778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7FEC26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556F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7952DB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8DC3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41B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171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A51B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ED2A3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B17C42" w:rsidRPr="00AB76B4" w14:paraId="2C2288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EE5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A792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6256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4E92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0909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62B80FD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A4508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575E5B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A6C3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6E99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C8E7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1424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271813E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61C05FA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B17C42" w:rsidRPr="00AB76B4" w14:paraId="2100F26B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23E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067D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BD18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B1497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C5CEB0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33B1EC6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6D20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25735F1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6147A7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B9B3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DB73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9871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0C20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72B206D1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C53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AC0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048B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216E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8A4886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6B10FED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DD69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5BED961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42EF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AE3E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8F1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E9F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2278BA3B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627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9F6F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396F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2DDD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2E5686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45E4304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E133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2D376D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25AB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DEA3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A5A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6E76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8662AC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327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6C31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6655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6A0E8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4BCF23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419C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57D577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FD6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210B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D35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1732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7C376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B17C42" w:rsidRPr="00AB76B4" w14:paraId="637BB42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159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E3BD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2E8B9BF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A8D1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4C1E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3C001E2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27AF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42EA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F475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099C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7C0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45AB9B9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AB76B4" w14:paraId="308C8A84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625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389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22BDCD0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F784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5595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14211E8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559CABD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7678EA3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17BDFFA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6F062C3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40A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949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3A58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1609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35E1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39DBBA9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C9B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935B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E0FC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FE4C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474961D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A647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E204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7EEF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3FB88BD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ABEA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1FCC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5F64DCD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C0D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0DD3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3554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B7DE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318E89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3D9FF07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9495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E8FD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084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6839E67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B9BA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E4A0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89CC0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B17C42" w:rsidRPr="00AB76B4" w14:paraId="38695236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1C1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68A9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FE1E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3B32D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C1A319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DD670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64832F8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2AD83B59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4698459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F071AF5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6EA1ED90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38E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C7A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4CFF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B700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659DF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B17C42" w:rsidRPr="00AB76B4" w14:paraId="08BFE4DF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C0C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75FF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A7AF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C8B4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8276B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6DCFAAD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4689B1A3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09E8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F1CA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B0A9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0EC4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8497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B17C42" w:rsidRPr="00AB76B4" w14:paraId="1B1B7E08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F33D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F35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F5CE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CC22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4C0DB4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A45AE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0401834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35ED3D43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6953F9EC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55A7BF01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F577543" w14:textId="77777777" w:rsidR="00B17C42" w:rsidRPr="00AB76B4" w:rsidRDefault="00B17C4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A546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4845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64CA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6B7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6CC6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B17C42" w:rsidRPr="00AB76B4" w14:paraId="4FC533F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B5C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F4D1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DF42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C52D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523A1D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63042F0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D512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26DFED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612C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B87F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B7AC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2E3A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26786B7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AB6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B264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35A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01D6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9F5571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041B7A5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1BCD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65E6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01DD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4753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202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B4FB0E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377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D55C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9DD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C24C4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6F5189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EF5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2367C9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6E8E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2A2F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1BF0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A7AA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B1712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B17C42" w:rsidRPr="00AB76B4" w14:paraId="2CB5BBC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600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D166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03F0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008A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2EF8BF3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C850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C178A6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446E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04D4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17C5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B6CB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B17C42" w:rsidRPr="00AB76B4" w14:paraId="6E8C3F66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EC2C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146F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D9D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E49F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3D37FC9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21CB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2874C65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8D47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C88B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4BA8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3B64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A4FD0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B17C42" w:rsidRPr="00AB76B4" w14:paraId="68A65C9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12E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1D6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E178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B92E3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82FF41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2F29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611C5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2D41B2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5E23A6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0311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90E8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E7D6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E7D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C4817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B17C42" w:rsidRPr="00AB76B4" w14:paraId="4B9D00ED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ABF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197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32B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9B31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FC91E5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D383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78326B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1D71414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211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439A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4AAD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BA90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60CCC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B17C42" w:rsidRPr="00AB76B4" w14:paraId="647A23B5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701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D328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0AD997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3626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406C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2885D57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315A2A4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6B1440D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D65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3BE3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5326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C666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0DC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1B73E14D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BC2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634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B1F6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EFADC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DEB31C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1112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6F5B128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3E2A25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A4FE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80D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DB93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7F66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1385B713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F65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4C69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2582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2DBCB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34ACC65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2C57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139F0EE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580A5F4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20F5C73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0FE93B9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019FCDD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6AA7D37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7944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15C1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78DF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E16D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40303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B17C42" w:rsidRPr="00AB76B4" w14:paraId="64E14C2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FD4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CD7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F1DC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6DD2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67DC91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7BD6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B3BF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7669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7B9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B031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35898F2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A87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1F84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F887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93766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23151B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8913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83D4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4AE0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4401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BA99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74F93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B17C42" w:rsidRPr="00AB76B4" w14:paraId="78EAE97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41F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FFA5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4C1F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2D8A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3E3E856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0176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FC97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02F9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ECCD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5EA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3B72154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2B0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DCF2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10CC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D4AAB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DA6796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BA04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1CC4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6372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F977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242B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CA88B26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771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3BCE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35E1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E30B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5A090F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6002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1A11A1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274C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6549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76F6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ABBA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9EF1A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B17C42" w:rsidRPr="00AB76B4" w14:paraId="1DF851AD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0C9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2EA4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17A9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E87E1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43A41F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2C75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5A66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C87F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804F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2439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B17C42" w:rsidRPr="00AB76B4" w14:paraId="7507046C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0E8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3F8C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AE84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AE598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63ADEA3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FD73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1180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3885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2CD5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D85D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5431C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B17C42" w:rsidRPr="00AB76B4" w14:paraId="52241CE7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8EC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752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6CB045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DEB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90EB9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41AA18C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4805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C72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D1F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057D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73AB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6A9D2DA1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9A0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26BF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4946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E440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2ED4B01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50DC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159E121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9AA5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7BF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A4A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4487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0D630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B17C42" w:rsidRPr="00AB76B4" w14:paraId="42863B8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5FC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2B9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BA7A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C7DE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0196C98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E2C3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AB4051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41C0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44AC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689E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4CD7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7C103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B17C42" w:rsidRPr="00AB76B4" w14:paraId="13EDC64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BE4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BA81F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53AD908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EF1D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DFF08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AA8A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5116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A0E4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ED3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464D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45FFDB4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605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6112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C97F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F1C1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1BD4DEF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A904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8FEF3B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F5E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F1FE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87B9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B694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1521BC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B17C42" w:rsidRPr="00AB76B4" w14:paraId="5459BC9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4CE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B173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3047BE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656A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7631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68D05C9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BF4E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F0DA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4B7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7CEB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37057" w14:textId="77777777" w:rsidR="00B17C42" w:rsidRPr="00AB76B4" w:rsidRDefault="00B17C4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660360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671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3915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C2C2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66A6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295D890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F8D1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39AB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4557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0C74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89B20" w14:textId="77777777" w:rsidR="00B17C42" w:rsidRPr="00AB76B4" w:rsidRDefault="00B17C4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0A3C8EF" w14:textId="77777777" w:rsidR="00B17C42" w:rsidRPr="00AB76B4" w:rsidRDefault="00B17C4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B17C42" w:rsidRPr="00AB76B4" w14:paraId="24DF553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06D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0F41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FB8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BB26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077E80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CD00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6D963A1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73F98F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C806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75B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61E9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0789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4377605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957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4F38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FDD2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233FA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5B4F10B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04C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706177B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AD2D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782C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0219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5AB3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2DE5D64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866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92D9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672E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24C6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10AC2E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3A81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4D04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6FDA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E8D1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6C06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1347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B17C42" w:rsidRPr="00AB76B4" w14:paraId="2A6B07A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312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D36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B15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2E4B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00D8FC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2C2A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90355D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00D3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7CC1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DC21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C7CA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C6A31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B17C42" w:rsidRPr="00AB76B4" w14:paraId="6111AC0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DC1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8636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B3D3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18410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A84299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BB96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D458BD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0117A7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0992E6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399894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14349EA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1B6F3B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2B069C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7D1C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6FC1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18E1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4E7B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FB204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B17C42" w:rsidRPr="00AB76B4" w14:paraId="020B4E5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E5A7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438B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FD66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15A81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499D0F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2863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4012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D748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C822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A494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EA996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B17C42" w:rsidRPr="00AB76B4" w14:paraId="6400DE1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741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A30B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C645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3510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35B83C1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5B07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0BAD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BFD9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CEBB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AAA9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DFFD3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B17C42" w:rsidRPr="00AB76B4" w14:paraId="404CA7F1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553FC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B53F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1BCF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B487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EA6E26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657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62F1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78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EC08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476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B17C42" w:rsidRPr="00AB76B4" w14:paraId="3CDC052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D39AB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4753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0B08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192F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34DF2E9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A7D0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A6AE47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31CB4CD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5F4EF8D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D472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0082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5773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C4C6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37BBC6E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BF6F8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77D1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7BC4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FE6AC6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4053014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3CD7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F1B1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E08CE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1EB4B86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4158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A8D0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D51D74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B17C42" w:rsidRPr="00AB76B4" w14:paraId="11A5832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CA9A82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63A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FDF3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3572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2B3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A9FB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F04EE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CEE2F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A651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B17C42" w:rsidRPr="00AB76B4" w14:paraId="13F7417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A5D19B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6D7A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B682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65A49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2610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0764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72305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72F62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1C82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B17C42" w:rsidRPr="00AB76B4" w14:paraId="5B2A64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97B49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80BC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9967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3ED2C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A3F2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5302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52D79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449D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03B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B17C42" w:rsidRPr="00AB76B4" w14:paraId="544F107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6497C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FE58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5D21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8EECE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E2EC0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45463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65598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357E9D55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69C1F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02DB9" w14:textId="77777777" w:rsidR="00B17C42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66F197" w14:textId="77777777" w:rsidR="00B17C42" w:rsidRPr="00344E0A" w:rsidRDefault="00B17C42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B17C42" w:rsidRPr="00AB76B4" w14:paraId="3DD24A8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375A3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C66D6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6B5219F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A630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51493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324DE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A2DD7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D7F1A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1D4CD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D7379" w14:textId="77777777" w:rsidR="00B17C42" w:rsidRDefault="00B17C4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E3A8DF" w14:textId="77777777" w:rsidR="00B17C42" w:rsidRDefault="00B17C4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B17C42" w:rsidRPr="00AB76B4" w14:paraId="37A3E0B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81FCE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F036D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00C3559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6AE3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4718BA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C7036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99CE3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7F10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B7768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0AE85" w14:textId="77777777" w:rsidR="00B17C42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563B345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F0690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A1340" w14:textId="77777777" w:rsidR="00B17C42" w:rsidRPr="00AB76B4" w:rsidRDefault="00B17C4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52B1" w14:textId="77777777" w:rsidR="00B17C42" w:rsidRPr="00AB76B4" w:rsidRDefault="00B17C4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8E4556" w14:textId="77777777" w:rsidR="00B17C42" w:rsidRDefault="00B17C4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6E9CF" w14:textId="77777777" w:rsidR="00B17C42" w:rsidRPr="00AB76B4" w:rsidRDefault="00B17C4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1445D86" w14:textId="77777777" w:rsidR="00B17C42" w:rsidRDefault="00B17C4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4C7C7" w14:textId="77777777" w:rsidR="00B17C42" w:rsidRDefault="00B17C4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0FEEE" w14:textId="77777777" w:rsidR="00B17C42" w:rsidRDefault="00B17C4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09793" w14:textId="77777777" w:rsidR="00B17C42" w:rsidRDefault="00B17C4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3B533" w14:textId="77777777" w:rsidR="00B17C42" w:rsidRDefault="00B17C4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B17C42" w:rsidRPr="00AB76B4" w14:paraId="2050F2B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543DD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4E5C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EDAA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96313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A3BC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20441C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CF64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1642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BFBE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B3DD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B17C42" w:rsidRPr="00AB76B4" w14:paraId="5FA9C8E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7BDA6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7FCD" w14:textId="77777777" w:rsidR="00B17C42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496AB" w14:textId="77777777" w:rsidR="00B17C42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4E4A2" w14:textId="77777777" w:rsidR="00B17C42" w:rsidRPr="00AB76B4" w:rsidRDefault="00B17C4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3CB68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75F233A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76F18" w14:textId="77777777" w:rsidR="00B17C42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DAB7C" w14:textId="77777777" w:rsidR="00B17C42" w:rsidRPr="00AB76B4" w:rsidRDefault="00B17C4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7DA0" w14:textId="77777777" w:rsidR="00B17C42" w:rsidRPr="00AB76B4" w:rsidRDefault="00B17C4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84B33" w14:textId="77777777" w:rsidR="00B17C42" w:rsidRDefault="00B17C4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B17C42" w:rsidRPr="00AB76B4" w14:paraId="3B2720B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8D3CE8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654D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19DA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9A494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98C9F" w14:textId="77777777" w:rsidR="00B17C42" w:rsidRPr="00AB76B4" w:rsidRDefault="00B17C4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1947E36" w14:textId="77777777" w:rsidR="00B17C42" w:rsidRPr="00AB76B4" w:rsidRDefault="00B17C4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ABE4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2696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9CD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89B3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B17C42" w:rsidRPr="00AB76B4" w14:paraId="5DEBF9D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1DD11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B07F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D79C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69D0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743C" w14:textId="77777777" w:rsidR="00B17C42" w:rsidRPr="00AB76B4" w:rsidRDefault="00B17C4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C1ECEFA" w14:textId="77777777" w:rsidR="00B17C42" w:rsidRPr="00AB76B4" w:rsidRDefault="00B17C4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7495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51F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F2D6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CE2F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B17C42" w:rsidRPr="00AB76B4" w14:paraId="0624255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DBA9D5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F213A" w14:textId="77777777" w:rsidR="00B17C42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4D7A878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E67F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7365C" w14:textId="77777777" w:rsidR="00B17C42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D5A22" w14:textId="77777777" w:rsidR="00B17C42" w:rsidRPr="00AB76B4" w:rsidRDefault="00B17C4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7CE26" w14:textId="77777777" w:rsidR="00B17C42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C752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26F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293FF" w14:textId="77777777" w:rsidR="00B17C42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1E4808C" w14:textId="77777777" w:rsidR="00B17C42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B17C42" w:rsidRPr="00AB76B4" w14:paraId="45688C2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7A6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AC98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6631BAF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DC8A2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6A5D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13F55C1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75B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EC0C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62B9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4358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62973" w14:textId="77777777" w:rsidR="00B17C42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FE0FD7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B17C42" w:rsidRPr="00AB76B4" w14:paraId="63129A1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B0C6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B786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673B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1EFB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596678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F298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EB8ADF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747C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9961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F4F9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E056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B76B4" w14:paraId="08B2C08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0B0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98E2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FC8D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C7881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4BC9A7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FC03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79FD11B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D3AE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97AE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D82D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0E9B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82DE2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790913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20200D8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B17C42" w:rsidRPr="00AB76B4" w14:paraId="2E4B141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59B3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E086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4881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84E6A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491F69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D580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B17746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8E45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D9AE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D598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06B4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71725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23B655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BAAB0B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B17C42" w:rsidRPr="00AB76B4" w14:paraId="32CD9B8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3AA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A199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5B36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FD9E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416121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F9F5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B4FC66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B77C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EA14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ECD8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09E7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5C524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B17C42" w:rsidRPr="00AB76B4" w14:paraId="18D4FF2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52AE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1AA9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B14D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C353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782F53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5540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6959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4DEE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7133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9D92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CD7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B17C42" w:rsidRPr="00AB76B4" w14:paraId="09B54E1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349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6576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AAC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BCCD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5DE3C8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5F55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2F29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048D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83C3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B2CC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62831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3D4B382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B17C42" w:rsidRPr="00AB76B4" w14:paraId="529ECE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84C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7CA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1411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B56E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FC14E8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D975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47ED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3A0F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759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38C8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83135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48A244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B17C42" w:rsidRPr="00AB76B4" w14:paraId="681F457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9D4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8E2F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7273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07755D" w14:textId="77777777" w:rsidR="00B17C42" w:rsidRPr="00AB76B4" w:rsidRDefault="00B17C42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D2E6692" w14:textId="77777777" w:rsidR="00B17C42" w:rsidRPr="00AB76B4" w:rsidRDefault="00B17C42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1DD8F" w14:textId="77777777" w:rsidR="00B17C42" w:rsidRPr="00AB76B4" w:rsidRDefault="00B17C4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63D8DB8" w14:textId="77777777" w:rsidR="00B17C42" w:rsidRPr="00AB76B4" w:rsidRDefault="00B17C4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2728C5C" w14:textId="77777777" w:rsidR="00B17C42" w:rsidRPr="00AB76B4" w:rsidRDefault="00B17C4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F67F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4073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64B7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AA10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B17C42" w:rsidRPr="00AB76B4" w14:paraId="3C7153F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65C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5800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E36C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77879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A9BC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4560F6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499EFE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888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7155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B549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3F4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79BD94D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9047E61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B17C42" w:rsidRPr="00AB76B4" w14:paraId="00EAEEA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EC0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50AE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046DE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B6B4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7000260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7E67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0D83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39B4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9092D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1CC0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7D09B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B17C42" w:rsidRPr="00AB76B4" w14:paraId="5448119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2EF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DF54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77C8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1623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1DF0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9E4E8F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DCAA0D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8AEF8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D44A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F650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2A2E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96FE24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17C42" w:rsidRPr="00AB76B4" w14:paraId="09239CC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7B0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7F66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51AF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798F8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440E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A9C8F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F5B4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ECCA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DEC2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A351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17C42" w:rsidRPr="00AB76B4" w14:paraId="0CB5ABC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6DF0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05C64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537C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8AF4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8C0D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6DA924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A29B097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856B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282DD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34BD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0BAF0" w14:textId="77777777" w:rsidR="00B17C42" w:rsidRPr="007B5A25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4A00687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17C42" w:rsidRPr="00AB76B4" w14:paraId="1FC1E4D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AA64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4818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A625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5BDAA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5E02F34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FC55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04C37B12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525CC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7EF2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A88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3F218" w14:textId="77777777" w:rsidR="00B17C42" w:rsidRPr="00AB76B4" w:rsidRDefault="00B17C4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7B859E" w14:textId="77777777" w:rsidR="00B17C42" w:rsidRPr="00AB76B4" w:rsidRDefault="00B17C42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17C42" w:rsidRPr="00AB76B4" w14:paraId="429EA2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581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DB6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1BEE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6995C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67643A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E205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C0FDB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94BB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B299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650FA" w14:textId="77777777" w:rsidR="00B17C42" w:rsidRPr="00AB76B4" w:rsidRDefault="00B17C4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D7497" w14:textId="77777777" w:rsidR="00B17C42" w:rsidRPr="00AB76B4" w:rsidRDefault="00B17C4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17C42" w:rsidRPr="00AB76B4" w14:paraId="4EC3B5E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1D5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0E6B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0500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DAE9F2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B4DB4BD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BAFF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A99D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D3B7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EA35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CFE0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0AEA1A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17C42" w:rsidRPr="00AB76B4" w14:paraId="12601AD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F2D9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254CF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C6B3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099A35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6DC7CE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20E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5E327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85A0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1EEE6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69DD0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70E72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17C42" w:rsidRPr="00AB76B4" w14:paraId="648402C7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2831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9911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2920803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39BCA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C7E1B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11DEB6F7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DDD73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555B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5947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D43F1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43C8E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AB76B4" w14:paraId="6A70B82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7B6A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A534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A5084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BFC3DA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74C94B3F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8B3E8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AFACD96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DA219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0722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8DAB3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AE14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B17C42" w:rsidRPr="00AB76B4" w14:paraId="69D4A08E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ABAF" w14:textId="77777777" w:rsidR="00B17C42" w:rsidRPr="00AB76B4" w:rsidRDefault="00B17C42" w:rsidP="00B17C4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0C6C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A7FBF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C3B926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2DA2BCD3" w14:textId="77777777" w:rsidR="00B17C42" w:rsidRPr="00AB76B4" w:rsidRDefault="00B17C4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2B235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B8700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6EC7B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1095" w14:textId="77777777" w:rsidR="00B17C42" w:rsidRPr="00AB76B4" w:rsidRDefault="00B17C4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2589" w14:textId="77777777" w:rsidR="00B17C42" w:rsidRPr="00AB76B4" w:rsidRDefault="00B17C4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1D2052BC" w14:textId="77777777" w:rsidR="00B17C42" w:rsidRPr="00A8307A" w:rsidRDefault="00B17C42" w:rsidP="008B25EE">
      <w:pPr>
        <w:spacing w:before="40" w:after="40" w:line="192" w:lineRule="auto"/>
        <w:ind w:right="57"/>
        <w:rPr>
          <w:sz w:val="20"/>
        </w:rPr>
      </w:pPr>
    </w:p>
    <w:p w14:paraId="1260F8C2" w14:textId="77777777" w:rsidR="00B17C42" w:rsidRDefault="00B17C42" w:rsidP="004C7D25">
      <w:pPr>
        <w:pStyle w:val="Heading1"/>
        <w:spacing w:line="360" w:lineRule="auto"/>
      </w:pPr>
      <w:r>
        <w:t>LINIA 101</w:t>
      </w:r>
    </w:p>
    <w:p w14:paraId="2D33D988" w14:textId="77777777" w:rsidR="00B17C42" w:rsidRDefault="00B17C42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17C42" w14:paraId="5CF3EBD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12F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8DE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5B1CB56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0C2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346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1C35AC0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B3E7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8E92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2ED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941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602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2A05BF1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86A41C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69C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0F1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34470C1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EE26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F8F4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46FD779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AD1D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D44E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729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559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2F7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BEDFD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9EE4A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6EB6731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B17C42" w14:paraId="33059E7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267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B0F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F396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B03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D979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AB1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14D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501B0A0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1998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AEA3" w14:textId="77777777" w:rsidR="00B17C42" w:rsidRDefault="00B17C42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</w:p>
          <w:p w14:paraId="63579BEC" w14:textId="77777777" w:rsidR="00B17C42" w:rsidRPr="002C0EEF" w:rsidRDefault="00B17C42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17C42" w14:paraId="5EE9B4E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7DD1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B06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A528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B06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2AA4DE40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0DE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1AF40EF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C862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1E1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EF1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13C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B17C42" w14:paraId="62C96EF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FCEC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B3C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12702B5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5B5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CAB0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23319BEE" w14:textId="77777777" w:rsidR="00B17C42" w:rsidRDefault="00B17C42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B2B5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9AE8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5EE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3BE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D60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6F67FD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B79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702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25CB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C67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CED2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376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B15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23CFAD5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1F7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481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5B87954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25E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339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A4DB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5B91" w14:textId="77777777" w:rsidR="00B17C42" w:rsidRDefault="00B17C42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CD2E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08C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3E9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5D9E27F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BA92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415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566140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535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44C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0A90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1DC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490AA24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4E9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2531094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4CB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1E1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E82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79A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0482BFF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282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872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7E50C51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396E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19C9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2648125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FAD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AC0D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2D1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9D7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080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349E4B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BBE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D78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76C60F8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FAB8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2E7F" w14:textId="77777777" w:rsidR="00B17C42" w:rsidRDefault="00B17C42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AD2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9F0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40F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00A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ADA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7F0A0F2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F13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747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AB47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CFE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03AAEC2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F31EF2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8F5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1D8E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8A5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A09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CC41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AF74E8E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3AC1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EBF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40DFAC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B04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B98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0E61686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D9E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C85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8AE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20E5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E9B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522E15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755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E5E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3584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F30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D681B5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3F89" w14:textId="77777777" w:rsidR="00B17C42" w:rsidRPr="00A165AE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3D90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B27F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B5A2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FFA9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15C73E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C1FC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A70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47+800</w:t>
            </w:r>
          </w:p>
          <w:p w14:paraId="03F59B0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43D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633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311415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D74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CB1A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934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63F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6A94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- ax stație.</w:t>
            </w:r>
          </w:p>
        </w:tc>
      </w:tr>
      <w:tr w:rsidR="00B17C42" w14:paraId="29DC6E0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367D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124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28D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0A3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39762B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9B7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D24F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15B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C2DD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4B9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5689C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F02C3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B17C42" w14:paraId="0CFFE25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EF2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C6B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5DF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378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851267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81F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C4CE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ECE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1A2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5761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550A9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84215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B17C42" w14:paraId="193697D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23D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47A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82E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71F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08AFF34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573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A7D6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8D1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943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40C0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FECAC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B5597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B17C42" w14:paraId="5E1FB47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792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B96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2FC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E30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952552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3E9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1D3E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AD1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AF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AC5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9D059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ECE52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B17C42" w14:paraId="67A6D11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85B7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655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ACB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0CA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A9B851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C1C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AB3D38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C345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0BE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7A1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F64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C71DB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CD1B8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B17C42" w14:paraId="3F3D7E0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CD55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E52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20F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CA7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B95570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525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ABB2F7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7A19B97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7ED934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036E9ED" w14:textId="77777777" w:rsidR="00B17C42" w:rsidRPr="00A165AE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DD3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A3E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0AB1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1B7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56851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B17C42" w14:paraId="3681F2E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B4BB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3503" w14:textId="77777777" w:rsidR="00B17C42" w:rsidRDefault="00B17C4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7EF98E13" w14:textId="77777777" w:rsidR="00B17C42" w:rsidRDefault="00B17C4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74E0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868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91A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9EBE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A83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A4A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07A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435CE7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6235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605F" w14:textId="77777777" w:rsidR="00B17C42" w:rsidRDefault="00B17C4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7E820389" w14:textId="77777777" w:rsidR="00B17C42" w:rsidRDefault="00B17C4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959B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3871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3EC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890D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7E0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D4BD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317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D0CC4E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81F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40E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2AEB16B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1513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2729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1A01EA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761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E5A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8E4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8291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F9E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B17C42" w14:paraId="7FA9FE0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64F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9D8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7F55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CA6E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4E699CAD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73F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796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913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66464C7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0DA9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D35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B17C42" w14:paraId="21BF1A7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618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A7BF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4892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B805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E226D62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331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3E1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B83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33A426B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F812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B03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B17C42" w14:paraId="1E6AC8B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94C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B98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7531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AA07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3277E1F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523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D1A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22E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47E68C6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08E7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7171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B17C42" w14:paraId="6AF0E38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744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042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655F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A45B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BB935C2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59A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019D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AD9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66A8481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3F79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F4FA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B17C42" w14:paraId="4C56F99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86A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B1A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4C102C5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CE10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0817" w14:textId="77777777" w:rsidR="00B17C42" w:rsidRDefault="00B17C4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30C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F9C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6B2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E740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568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A58A8C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3A06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D10C" w14:textId="77777777" w:rsidR="00B17C42" w:rsidRDefault="00B17C4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7D2B" w14:textId="77777777" w:rsidR="00B17C42" w:rsidRDefault="00B17C4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C339" w14:textId="77777777" w:rsidR="00B17C42" w:rsidRDefault="00B17C4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668C2B0F" w14:textId="77777777" w:rsidR="00B17C42" w:rsidRDefault="00B17C4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D7FC" w14:textId="77777777" w:rsidR="00B17C42" w:rsidRDefault="00B17C4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A9DA" w14:textId="77777777" w:rsidR="00B17C42" w:rsidRPr="000625F2" w:rsidRDefault="00B17C4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D8BA" w14:textId="77777777" w:rsidR="00B17C42" w:rsidRDefault="00B17C4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6A0D2AD0" w14:textId="77777777" w:rsidR="00B17C42" w:rsidRDefault="00B17C4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6633" w14:textId="77777777" w:rsidR="00B17C42" w:rsidRDefault="00B17C4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76F0" w14:textId="77777777" w:rsidR="00B17C42" w:rsidRDefault="00B17C42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492D6E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DBF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CF7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1E0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F087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3264509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238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5AE6501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509BC46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2CB27F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46C8380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A1AE2A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02C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0A7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BC6A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F1C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4E88D0E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4EA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A04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B44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60B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B13FA30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3871D5A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8BA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428383C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114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CE0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C39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C0D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55855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B17C42" w14:paraId="56CEF2B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2C0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D4A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6CD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8F6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6DD5D8E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655AEE52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A28B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7E997C4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425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2BD3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E8D0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3F0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5952E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B17C42" w14:paraId="6B42CA1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0FA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69F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1352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29A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25FA9E9F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1AA4010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ECB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0D00DE8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3B53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A1E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61C7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EBFB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B17C42" w14:paraId="0097497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6A6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410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296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F9B0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378BAC8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9DD9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6FC24966" w14:textId="77777777" w:rsidR="00B17C42" w:rsidRPr="00FA5543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B768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D33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CFC9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18D3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B17C42" w14:paraId="3A10ABD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5861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636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FD0C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89A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9AEBE4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3FC6432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2EEC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2C13E1F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661F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7F3E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280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0284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466EAD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B17C42" w14:paraId="6667578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BAB6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91AA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ED6A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E05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72B1625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526D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334FCFED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9702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EE62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0A75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F0B6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573AC9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8E9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FC31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D7DE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210F" w14:textId="77777777" w:rsidR="00B17C42" w:rsidRPr="006E4185" w:rsidRDefault="00B17C42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2C3E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20A9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E0F0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1AEF4675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C64D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62F8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86525E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123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F2F7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6982DAE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9C6B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A02C" w14:textId="77777777" w:rsidR="00B17C42" w:rsidRDefault="00B17C4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6FA8" w14:textId="77777777" w:rsidR="00B17C42" w:rsidRPr="009E41CA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584B" w14:textId="77777777" w:rsidR="00B17C4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3466" w14:textId="77777777" w:rsidR="00B17C42" w:rsidRDefault="00B17C4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1056" w14:textId="77777777" w:rsidR="00B17C42" w:rsidRPr="000625F2" w:rsidRDefault="00B17C4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809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17C42" w14:paraId="6838416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BF9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134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30F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2BD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25E9" w14:textId="77777777" w:rsidR="00B17C42" w:rsidRPr="009E41CA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1BB4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D434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1729CCF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210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49C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17C42" w14:paraId="65355C48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7AF5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FCD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BD44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A89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000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2C2BFF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97B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134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90A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E6B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B17C42" w14:paraId="099C169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2EA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266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28C5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E6A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29F0CC8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C09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67B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229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A4E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BAF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5B74C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B17C42" w14:paraId="4920914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8076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F9C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772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D28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1ACE850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1A1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09DB4E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0BF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E61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AE4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0D9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8B643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8FF7C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B17C42" w14:paraId="2AEDB16A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862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1C9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AC9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33D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31CCBCA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FFF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65C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90F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699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CE0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459269C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FA0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076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373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C8C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109ED3B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1C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215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F99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61DB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E62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B17C42" w14:paraId="2843E177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EA3D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0F8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D70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EBF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E95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147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CBC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46CFD54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CBA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7F3E" w14:textId="77777777" w:rsidR="00B17C42" w:rsidRDefault="00B17C4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CC54DBC" w14:textId="77777777" w:rsidR="00B17C42" w:rsidRPr="003A43BB" w:rsidRDefault="00B17C4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B17C42" w14:paraId="61B47190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669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E9A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7EFE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892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62475D7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6D9257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6AB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08B497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648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0F7AC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52C5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37C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5A33A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şi 6</w:t>
            </w:r>
          </w:p>
          <w:p w14:paraId="267B428A" w14:textId="77777777" w:rsidR="00B17C42" w:rsidRPr="002C6BE4" w:rsidRDefault="00B17C42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 expedieri.</w:t>
            </w:r>
          </w:p>
        </w:tc>
      </w:tr>
      <w:tr w:rsidR="00B17C42" w14:paraId="22D4B66E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7B7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D85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B10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5C2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01ADE80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A7D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9F8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852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23A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C33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6714FD1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677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067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91E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F52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4BD6842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963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2250DC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228E7BE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4F3473B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CD55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02E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4DA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010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4B78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B17C42" w14:paraId="5F88A51B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F15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B6C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BDA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67C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A3D8C1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5B2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1997FE6" w14:textId="77777777" w:rsidR="00B17C42" w:rsidRPr="00164983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4BC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1E7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507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9BC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AEDE07" w14:textId="77777777" w:rsidR="00B17C42" w:rsidRPr="0058349B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I. C. Brătianu - Goleşti.</w:t>
            </w:r>
          </w:p>
        </w:tc>
      </w:tr>
      <w:tr w:rsidR="00B17C42" w14:paraId="5C25D876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F29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9FB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EC6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F8A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3651E2A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E71C46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E25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5DBDF65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E28A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AE0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6A4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26C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8F5E1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591A2C6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17C42" w14:paraId="6AAF825D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026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0E7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3F7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DBC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787F0EF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96E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043A9B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ED36E8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499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1F6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C46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C54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DD1B2DF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209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50B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993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8C3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156B382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007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0FF8AB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F5E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AF0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C49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746F" w14:textId="77777777" w:rsidR="00B17C42" w:rsidRPr="00860983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217F0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7113B61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1C3D7C2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B17C42" w14:paraId="66CBDF3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FDC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F94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2D8E181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41D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7966" w14:textId="77777777" w:rsidR="00B17C42" w:rsidRDefault="00B17C42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2E2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3774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3A34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A74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D03F" w14:textId="77777777" w:rsidR="00B17C42" w:rsidRPr="00860983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220A172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5B7C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6C5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603A9D6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30B0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B99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8DA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0C0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1F4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7E1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4B5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36B9581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5AB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B14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152+400</w:t>
            </w:r>
          </w:p>
          <w:p w14:paraId="72D12E2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CEC7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8F0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8DC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F8C3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392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EDE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5A76" w14:textId="77777777" w:rsidR="00B17C42" w:rsidRPr="00860983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A68744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D0B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6B2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98B3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B7F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34D717C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60A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617A7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8BE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519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256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D8A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441E532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17C42" w14:paraId="00931F72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A136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7C6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F83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774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668D7B7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CC75A0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974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C14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BBD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975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320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1469A5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174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E7D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6D8A21C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7205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1E2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A7E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E11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75A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B37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3C6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2F63234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70F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958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1BF9A98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930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533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434EB03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3CC9EC4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BE5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887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F36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C2D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747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4EB5F7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9A9D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2C84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6F4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36B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1AE27DA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26D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A78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C02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D87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BCD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00DACCB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17C42" w14:paraId="43C4E40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544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387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96D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370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69E283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C78A40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BF8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D1422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C16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8F5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FCD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1CA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B47461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6EC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DBD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46A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978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7DCC8B2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2B04309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D26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2A3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380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5F6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F47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D5F11C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6196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80E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B7D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D38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4A85DDD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C9CEA4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B02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E7B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665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0CE5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AAD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CBCE63D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31E5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ED5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0F1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0CC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4C1686C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B77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5714C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6AF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660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245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F89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5E85C2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982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58C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5B0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225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35834A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BF5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4FE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AAE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890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AA3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C36143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DE1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EC9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5D5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9FD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65B52B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3A5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50A882E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6BB2F3E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5EF4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95B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C74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C0C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B17C42" w14:paraId="213582D8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A3F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565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9F1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452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F551F8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6FA63C0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B4A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8DA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82A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063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E81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8684BE2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6F0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981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6CB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663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DA365F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4C4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5AF95B2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3645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D10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E854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DDF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B17C42" w14:paraId="1224DAA6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0063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7CE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7B5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CFD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8E5E0F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7C6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F8691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546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D4B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7B9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687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997D3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3B644E8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B17C42" w14:paraId="0DAD0F92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CAB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12C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CBB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05E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324C55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2EF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1E62F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B3D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05B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C89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847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B17C42" w14:paraId="16772BDA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FFF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D1B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208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DCB3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896953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74A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348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4E0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34D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B41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53198E5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17C42" w14:paraId="4EE2E50A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082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EF0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9DC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2C2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6362178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9E4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C20C7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4F2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B3E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812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801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AE258D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9AC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B96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C70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C42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33DC70E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AE4FCA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7FB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7D219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A27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E96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BCC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010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3EC23BD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AD11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210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57FB81D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86B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459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0F8D95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75B7B12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31D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639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96A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655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2D3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69DA6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B17C42" w14:paraId="5A903B20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FBB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ED6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470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DE9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019466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FD4A" w14:textId="77777777" w:rsidR="00B17C42" w:rsidRDefault="00B17C42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DAB1B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64F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328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B80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1E90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17C42" w14:paraId="57C37CA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190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4304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B4A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B64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6DD365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3C7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CB814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C8A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8CA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879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7A6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A91728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7FA4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64C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35C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3EF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02B01BE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EB9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9C0F8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0744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5EE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4572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0BB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B17C42" w14:paraId="42316A9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7E7A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F05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1882907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3025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F28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11D00A6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7BC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D51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808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F5E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EC4D" w14:textId="77777777" w:rsidR="00B17C42" w:rsidRPr="006064A3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74D8F4B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0B8DBF2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402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15F1" w14:textId="77777777" w:rsidR="00B17C42" w:rsidRPr="006064A3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4E66A46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F14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35E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5F5A75F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8F6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4A9E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42B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9D50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B20C" w14:textId="77777777" w:rsidR="00B17C42" w:rsidRPr="006064A3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68D341B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A7C470F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5705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2D7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22BAEF1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376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2F2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3340F45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5DA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205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A4C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A48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FCBB" w14:textId="77777777" w:rsidR="00B17C42" w:rsidRPr="001D28D8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B17C42" w14:paraId="2720ADD5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DBF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AAE9" w14:textId="77777777" w:rsidR="00B17C42" w:rsidRPr="006064A3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831C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BA8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3489132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A2E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662254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C303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2367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140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9381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17C42" w14:paraId="49416F7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826C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2C00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241+900</w:t>
            </w:r>
          </w:p>
          <w:p w14:paraId="081DA96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D77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E486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7E41988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8269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D5A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3E6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556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FAEF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42613F5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6E30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239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574F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4A6B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540DA0BE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89D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0CA1D24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E1D4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502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4667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D3E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B17C42" w14:paraId="707C4FC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0BCD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773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511728B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C2B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8B9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F795C9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542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3F6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C60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2846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CE5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43FD88F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B17C42" w14:paraId="5965E51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B21F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37C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02D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F6BC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2ABF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10EA877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105B421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A94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42C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9C8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FEB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B17C42" w14:paraId="73A6181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181E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074D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C4A0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1C0B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BDD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5A8AE37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9B88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6155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EB2C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C30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B17C42" w14:paraId="73E1CFB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2DA9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827C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C3EF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8F74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E8710A2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F93B" w14:textId="77777777" w:rsidR="00B17C42" w:rsidRDefault="00B17C4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A87393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5C61" w14:textId="77777777" w:rsidR="00B17C4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EE2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EE6B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5005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C99ECA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74DD967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B17C42" w14:paraId="383CDE20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3E6D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B630" w14:textId="77777777" w:rsidR="00B17C42" w:rsidRDefault="00B17C4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1A11" w14:textId="77777777" w:rsidR="00B17C42" w:rsidRPr="000625F2" w:rsidRDefault="00B17C4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D4B8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B4868D1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E8D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F95CAC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309041BB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293660E7" w14:textId="77777777" w:rsidR="00B17C42" w:rsidRDefault="00B17C4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39B6" w14:textId="77777777" w:rsidR="00B17C42" w:rsidRDefault="00B17C4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D303" w14:textId="77777777" w:rsidR="00B17C42" w:rsidRDefault="00B17C4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D00B" w14:textId="77777777" w:rsidR="00B17C42" w:rsidRPr="000625F2" w:rsidRDefault="00B17C4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E115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69A71C" w14:textId="77777777" w:rsidR="00B17C42" w:rsidRDefault="00B17C4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B17C42" w14:paraId="7C8C7C1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23C42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6028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B081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13C4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B8603F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282A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DDBB783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311BF7E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290D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850E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3FCE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93E2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F91AF7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17C42" w14:paraId="5F8014D9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D8F8" w14:textId="77777777" w:rsidR="00B17C42" w:rsidRDefault="00B17C42" w:rsidP="00B17C4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6381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3BA8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762D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4213D2A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6386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0D3A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6C72" w14:textId="77777777" w:rsidR="00B17C42" w:rsidRDefault="00B17C4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2D59" w14:textId="77777777" w:rsidR="00B17C42" w:rsidRPr="000625F2" w:rsidRDefault="00B17C4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AAA9" w14:textId="77777777" w:rsidR="00B17C42" w:rsidRDefault="00B17C4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FACA18C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61D24EDC" w14:textId="77777777" w:rsidR="00B17C42" w:rsidRPr="002A69B0" w:rsidRDefault="00B17C42" w:rsidP="002A69B0">
      <w:pPr>
        <w:pStyle w:val="Heading1"/>
        <w:spacing w:line="360" w:lineRule="auto"/>
      </w:pPr>
      <w:r>
        <w:t>LINIA 102 A</w:t>
      </w:r>
    </w:p>
    <w:p w14:paraId="5C282C68" w14:textId="77777777" w:rsidR="00B17C42" w:rsidRDefault="00B17C42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189D77B4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6D7F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613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C6FB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2C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E0A2CB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E3D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17CC7EA3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B22F58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27320C5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611413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0D3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6F4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4258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FE1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B17C42" w14:paraId="3B1D80BC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EDB5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373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C3A6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A2C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1328BD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C7F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6CE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C4C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6DCB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CF7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0A4C4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B17C42" w14:paraId="070394F1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7B91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70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62D9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E5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829B12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4DE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6C21731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A4A69E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73CE275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60E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14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7281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B7B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B00D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B17C42" w14:paraId="35F72901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8B10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B06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B6E9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F1C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918E66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1B4C2DC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DB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2E3A096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0387DA1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0DC648C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920C" w14:textId="77777777" w:rsidR="00B17C42" w:rsidRPr="0088732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A01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6201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9D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ED1694F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CD00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575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4C05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242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6A839DF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64FEB5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386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0A52D88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748D96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2183" w14:textId="77777777" w:rsidR="00B17C42" w:rsidRPr="0088732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5C2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3663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607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4457DE1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B865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B31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30C3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58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4156E7D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E0853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06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84A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50D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D41F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9F0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1F308C4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F782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F6B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998F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E82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5CC9EF6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49F1E8D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FA5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0257B5B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9E26DC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CF73" w14:textId="77777777" w:rsidR="00B17C42" w:rsidRPr="0088732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63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F91C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57D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1A53AA3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F956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F93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6375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6D5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880D44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215BDB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34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E778" w14:textId="77777777" w:rsidR="00B17C42" w:rsidRPr="0088732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C23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30E4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846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890FEA1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7432C" w14:textId="77777777" w:rsidR="00B17C42" w:rsidRDefault="00B17C42" w:rsidP="00B17C4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E5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06CB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6DA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B32FD6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4E2F5E49" w14:textId="77777777" w:rsidR="00B17C42" w:rsidRPr="0088732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ED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77E490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675794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3B9E5C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75A7" w14:textId="77777777" w:rsidR="00B17C42" w:rsidRPr="0088732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85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0BA3" w14:textId="77777777" w:rsidR="00B17C42" w:rsidRPr="0005248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553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D8571C7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4D0E484C" w14:textId="77777777" w:rsidR="00B17C42" w:rsidRDefault="00B17C42" w:rsidP="00D76EC7">
      <w:pPr>
        <w:pStyle w:val="Heading1"/>
        <w:spacing w:line="360" w:lineRule="auto"/>
      </w:pPr>
      <w:r>
        <w:t>LINIA 102 B</w:t>
      </w:r>
    </w:p>
    <w:p w14:paraId="37F878EE" w14:textId="77777777" w:rsidR="00B17C42" w:rsidRDefault="00B17C42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B17C42" w14:paraId="609939B9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1CD3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A6B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839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22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7D8482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88A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790A9C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72FFD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7710D18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B42557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D68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DA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C63B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9A8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7CFA4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B17C42" w14:paraId="42BEA0B5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4B31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809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59B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2C6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F3A29D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DC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B3B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8C7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4771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7E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07AAE92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B17C42" w14:paraId="3DA6250B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140D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F7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415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4C9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DDF1A7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EF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52817CA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C98329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5D8AFF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F8B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57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4CD7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BEE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2691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B17C42" w14:paraId="107247BF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E90B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20D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9E4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8AB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CFE890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BDBE4DB" w14:textId="77777777" w:rsidR="00B17C42" w:rsidRPr="00473804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5D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0FEAB8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3AC6700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69C4EBB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42940BF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1B4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927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BBFE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D42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AE18260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20DD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73C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B40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010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09941E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72815ADB" w14:textId="77777777" w:rsidR="00B17C42" w:rsidRPr="00473804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89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559FD88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042CC3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7E7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8A0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273A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8DE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3C0FA81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8433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84E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51E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E9A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4B349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2D184B9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6B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BF0F99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691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B9A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25E0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B7C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7C08B58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0831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3E2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5B6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F32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985425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484E8EB2" w14:textId="77777777" w:rsidR="00B17C42" w:rsidRPr="00473804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180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0C36DA4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F6159B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C5F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00D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660B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97B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4911D60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819D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4B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150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4BF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17C390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35A373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EE7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1C2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E49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B918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9CB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8DF488E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B501" w14:textId="77777777" w:rsidR="00B17C42" w:rsidRDefault="00B17C42" w:rsidP="00B17C4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CBF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6F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32F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CE6BED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3B331B49" w14:textId="77777777" w:rsidR="00B17C42" w:rsidRPr="005B65A6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A4C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577F1C6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272C17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775B93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66E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38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D9B5" w14:textId="77777777" w:rsidR="00B17C42" w:rsidRPr="002E38A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D24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8EF3EDD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4D3F8062" w14:textId="77777777" w:rsidR="00B17C42" w:rsidRDefault="00B17C42" w:rsidP="00410133">
      <w:pPr>
        <w:pStyle w:val="Heading1"/>
        <w:spacing w:line="360" w:lineRule="auto"/>
      </w:pPr>
      <w:r>
        <w:lastRenderedPageBreak/>
        <w:t>LINIA 108</w:t>
      </w:r>
    </w:p>
    <w:p w14:paraId="182D192E" w14:textId="77777777" w:rsidR="00B17C42" w:rsidRDefault="00B17C42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:rsidRPr="0058349B" w14:paraId="7B704871" w14:textId="77777777">
        <w:trPr>
          <w:cantSplit/>
          <w:trHeight w:val="11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AA91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40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7D63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26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1AD90F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64B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FE7AC8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15D28E0A" w14:textId="77777777" w:rsidR="00B17C42" w:rsidRPr="0016498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>i 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C4B0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707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B84F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8D2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201FC9" w14:textId="77777777" w:rsidR="00B17C42" w:rsidRPr="0058349B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B17C42" w14:paraId="6473AEEA" w14:textId="77777777">
        <w:trPr>
          <w:cantSplit/>
          <w:trHeight w:val="21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22DF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76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A8B4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DB3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257B381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3D3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04C9BC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06D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55A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D94E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5AA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B99AC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I.C. Brătianu - Goleşti.</w:t>
            </w:r>
          </w:p>
        </w:tc>
      </w:tr>
      <w:tr w:rsidR="00B17C42" w14:paraId="05135A02" w14:textId="77777777">
        <w:trPr>
          <w:cantSplit/>
          <w:trHeight w:val="15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330E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77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0FAE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891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3B1CDD9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D6E1C1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3C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2DBB49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CD57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687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5565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F32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</w:t>
            </w:r>
          </w:p>
          <w:p w14:paraId="790736B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4 - 6 </w:t>
            </w:r>
          </w:p>
          <w:p w14:paraId="24CA6F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17C42" w:rsidRPr="00F80ACE" w14:paraId="70420325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C41C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47A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3069B792" w14:textId="77777777" w:rsidR="00B17C42" w:rsidRPr="001571B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371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C8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5D5F95C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14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484B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40C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1DB1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D6A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0EDDDBB2" w14:textId="77777777" w:rsidR="00B17C42" w:rsidRPr="00F80ACE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F80ACE" w14:paraId="09267266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8739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550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8D5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107F" w14:textId="77777777" w:rsidR="00B17C42" w:rsidRDefault="00B17C42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E18E" w14:textId="77777777" w:rsidR="00B17C42" w:rsidRDefault="00B17C42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789E386" w14:textId="77777777" w:rsidR="00B17C42" w:rsidRDefault="00B17C42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4FEA447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CA05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098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F5C7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B18E" w14:textId="77777777" w:rsidR="00B17C42" w:rsidRPr="00F80ACE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17C42" w14:paraId="337A6AF8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766B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A5A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58D6267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E73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15F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0039291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AC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C243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5B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610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90E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67E0BB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75B1387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84F5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952D" w14:textId="77777777" w:rsidR="00B17C42" w:rsidRPr="00346ED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C80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5E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36649E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62E61B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61F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EC865E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8FABC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61EED1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5B7B779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2AA7673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A6BD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8C1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D3EE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2F6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17C42" w14:paraId="161BB500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2550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774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E8EE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D7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5DF9852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875F4B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2E1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AA625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0410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A19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1E83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365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89BC2EB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821D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66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5AC3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D6E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7B14997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F2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627244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516B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548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C283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F9E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27C6D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4F0547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B17C42" w14:paraId="5CE7106D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69A5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A23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6942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C8D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870CA7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67E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BE33B5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A5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BB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8910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E33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F3460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5DD203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B17C42" w14:paraId="3BC77426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1578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575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67A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D4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559F3F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5958862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420A79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48F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25ED26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6ABB622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9795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F1D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ABB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DF6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FE59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B17C42" w:rsidRPr="00884DD1" w14:paraId="17128EE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A081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78BC" w14:textId="77777777" w:rsidR="00B17C42" w:rsidRPr="00E804A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478DB88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48F1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06B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518A5B8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F05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E5D9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62F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785D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6631" w14:textId="77777777" w:rsidR="00B17C42" w:rsidRPr="00E804A9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4B8060E8" w14:textId="77777777" w:rsidR="00B17C42" w:rsidRPr="00884DD1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054DFC" w14:paraId="3E250651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1FF7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1DB9" w14:textId="77777777" w:rsidR="00B17C42" w:rsidRPr="00DD4D1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066517A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31A9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06B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5F5DAC0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257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246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DCB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02A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17B6" w14:textId="77777777" w:rsidR="00B17C42" w:rsidRPr="00DD4D10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722986CB" w14:textId="77777777" w:rsidR="00B17C42" w:rsidRPr="00054DFC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054DFC" w14:paraId="155B66F3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32E9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D42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5EA1EA1C" w14:textId="77777777" w:rsidR="00B17C42" w:rsidRPr="00DD4D1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28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CCD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2F09B6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11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9C25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E9B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0D1D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E02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B17C42" w:rsidRPr="00054DFC" w14:paraId="0A1D970E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2FA6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D6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3521E6E0" w14:textId="77777777" w:rsidR="00B17C42" w:rsidRPr="00DD4D1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E8A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413C" w14:textId="77777777" w:rsidR="00B17C42" w:rsidRDefault="00B17C42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68076A4B" w14:textId="77777777" w:rsidR="00B17C42" w:rsidRDefault="00B17C42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B4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62F1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9EE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E3B9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FCB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B17C42" w:rsidRPr="00884DD1" w14:paraId="79AD7D64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ABC2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09BF" w14:textId="77777777" w:rsidR="00B17C42" w:rsidRPr="00535AB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55DC96D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8CC5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27E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331B781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6D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2FE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EAA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609D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2D3E" w14:textId="77777777" w:rsidR="00B17C42" w:rsidRPr="00535AB9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403984EE" w14:textId="77777777" w:rsidR="00B17C42" w:rsidRPr="00884DD1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08ABBE7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6ADB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FB0B" w14:textId="77777777" w:rsidR="00B17C42" w:rsidRPr="00535AB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CAA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8995" w14:textId="77777777" w:rsidR="00B17C42" w:rsidRDefault="00B17C42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7A6B061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6D4E4C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E3C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847E1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4406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63D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D16D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FD6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17C42" w14:paraId="6B543E1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5213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95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4B5E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556E" w14:textId="77777777" w:rsidR="00B17C42" w:rsidRDefault="00B17C42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3ADF0F3D" w14:textId="77777777" w:rsidR="00B17C42" w:rsidRDefault="00B17C42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1A586C6E" w14:textId="77777777" w:rsidR="00B17C42" w:rsidRDefault="00B17C42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868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EB0A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543B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3E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A0B6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47D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6AF106F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13D6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A8A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B839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42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26BD4EF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78B0EB4" w14:textId="77777777" w:rsidR="00B17C42" w:rsidRDefault="00B17C42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F9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CD524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29B0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3D5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5546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456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6B8A1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2C9E0EE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B17C42" w14:paraId="2EA0E466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3B9B" w14:textId="77777777" w:rsidR="00B17C42" w:rsidRDefault="00B17C42" w:rsidP="00B17C4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75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F203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4B9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5193820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22F119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DE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A9767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68FC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61A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9F1A" w14:textId="77777777" w:rsidR="00B17C42" w:rsidRPr="00D16CE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901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D66D938" w14:textId="77777777" w:rsidR="00B17C42" w:rsidRPr="00FE25BC" w:rsidRDefault="00B17C42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18E03C54" w14:textId="77777777" w:rsidR="00B17C42" w:rsidRDefault="00B17C42" w:rsidP="00815695">
      <w:pPr>
        <w:pStyle w:val="Heading1"/>
        <w:spacing w:line="360" w:lineRule="auto"/>
      </w:pPr>
      <w:r>
        <w:t>LINIA 109</w:t>
      </w:r>
    </w:p>
    <w:p w14:paraId="6D7714DD" w14:textId="77777777" w:rsidR="00B17C42" w:rsidRDefault="00B17C42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17C42" w14:paraId="622A45DA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64E3" w14:textId="77777777" w:rsidR="00B17C42" w:rsidRDefault="00B17C42" w:rsidP="00B17C4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230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4664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406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5EB43D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231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F9954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AAA7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8FE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46F9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8A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E8EC9C4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A553" w14:textId="77777777" w:rsidR="00B17C42" w:rsidRDefault="00B17C42" w:rsidP="00B17C4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0E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60A2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1B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389E215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408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C61B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3DB5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1D1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1C55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BC3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8ECA266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4ADB" w14:textId="77777777" w:rsidR="00B17C42" w:rsidRDefault="00B17C42" w:rsidP="00B17C4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878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1DD1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9C7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1ADC3EC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2A3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61BB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2B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90C6" w14:textId="77777777" w:rsidR="00B17C42" w:rsidRPr="001B30CD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BD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91EFD32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4B9A633F" w14:textId="77777777" w:rsidR="00B17C42" w:rsidRDefault="00B17C42" w:rsidP="00815695">
      <w:pPr>
        <w:pStyle w:val="Heading1"/>
        <w:spacing w:line="360" w:lineRule="auto"/>
      </w:pPr>
      <w:r>
        <w:t>LINIA 109 A</w:t>
      </w:r>
    </w:p>
    <w:p w14:paraId="7CDE3AE7" w14:textId="77777777" w:rsidR="00B17C42" w:rsidRDefault="00B17C42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17C42" w14:paraId="025F4E7F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BA02" w14:textId="77777777" w:rsidR="00B17C42" w:rsidRDefault="00B17C42" w:rsidP="00B17C42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D5E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220E31B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88CF" w14:textId="77777777" w:rsidR="00B17C42" w:rsidRPr="001B30CD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37A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0863D6D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EA2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353A" w14:textId="77777777" w:rsidR="00B17C42" w:rsidRPr="001B30CD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DD4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5D62" w14:textId="77777777" w:rsidR="00B17C42" w:rsidRPr="001B30CD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8264" w14:textId="77777777" w:rsidR="00B17C42" w:rsidRPr="007126D7" w:rsidRDefault="00B17C42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1D1380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D530B9F" w14:textId="77777777" w:rsidR="00B17C42" w:rsidRDefault="00B17C42">
      <w:pPr>
        <w:spacing w:before="40" w:line="192" w:lineRule="auto"/>
        <w:ind w:right="57"/>
        <w:rPr>
          <w:sz w:val="20"/>
        </w:rPr>
      </w:pPr>
    </w:p>
    <w:p w14:paraId="3453FA66" w14:textId="77777777" w:rsidR="00B17C42" w:rsidRDefault="00B17C42" w:rsidP="00864E90">
      <w:pPr>
        <w:pStyle w:val="Heading1"/>
        <w:spacing w:line="360" w:lineRule="auto"/>
      </w:pPr>
      <w:r>
        <w:t>LINIA 110</w:t>
      </w:r>
    </w:p>
    <w:p w14:paraId="14B9D9C6" w14:textId="77777777" w:rsidR="00B17C42" w:rsidRDefault="00B17C42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B17C42" w:rsidRPr="006B23DF" w14:paraId="41CAC911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35AE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294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82AB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D51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5673CF3" w14:textId="77777777" w:rsidR="00B17C42" w:rsidRPr="006B23DF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2A90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D2EB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5DE8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73A2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EC56" w14:textId="77777777" w:rsidR="00B17C42" w:rsidRPr="006A487D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5E857AF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B17C42" w:rsidRPr="006B23DF" w14:paraId="100257AB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76A2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D61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49D8A41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171B021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022CAF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07487A36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1395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FAC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23EB0EC" w14:textId="77777777" w:rsidR="00B17C42" w:rsidRPr="006B23DF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0988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57F0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4823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382A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67BD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49A9BE9D" w14:textId="77777777" w:rsidR="00B17C42" w:rsidRPr="006B23DF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6B23DF" w14:paraId="1968E040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EB4D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BAF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A4D1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A3A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564AA4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0890B4C5" w14:textId="77777777" w:rsidR="00B17C42" w:rsidRPr="006B23DF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9E64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3E58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6B8A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8877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167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17C42" w:rsidRPr="006B23DF" w14:paraId="1F7747D4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A507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FD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436B7B3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11D3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968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672DBE4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60EAC8A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2A213E8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5867DAC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6D5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72A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8A20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A119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341F" w14:textId="77777777" w:rsidR="00B17C42" w:rsidRPr="006A487D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B17C42" w:rsidRPr="006B23DF" w14:paraId="294FE4FB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5D31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FE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714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729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2FEEAA3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47D6E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DE6C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99A4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228F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BD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6B23DF" w14:paraId="420C86E5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46D3" w14:textId="77777777" w:rsidR="00B17C42" w:rsidRPr="006B23DF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FE1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B8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971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61EEBB2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9B6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64A2B3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6667D00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37A4F6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228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ED2D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E5A4" w14:textId="77777777" w:rsidR="00B17C42" w:rsidRPr="006B23DF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75A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14:paraId="0AC297A1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E95D" w14:textId="77777777" w:rsidR="00B17C42" w:rsidRDefault="00B17C42" w:rsidP="00B17C4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7D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0852" w14:textId="77777777" w:rsidR="00B17C42" w:rsidRPr="007B601C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04F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21E1CA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BB0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9995BB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CB4E" w14:textId="77777777" w:rsidR="00B17C42" w:rsidRPr="0031460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2AC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0987" w14:textId="77777777" w:rsidR="00B17C42" w:rsidRPr="0031460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4A9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8C9F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663FA3A6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492ABBFD" w14:textId="77777777" w:rsidR="00B17C42" w:rsidRDefault="00B17C42" w:rsidP="00864E90">
      <w:pPr>
        <w:pStyle w:val="Heading1"/>
        <w:spacing w:line="360" w:lineRule="auto"/>
      </w:pPr>
      <w:r>
        <w:t>LINIA 110 A</w:t>
      </w:r>
    </w:p>
    <w:p w14:paraId="077AA63D" w14:textId="77777777" w:rsidR="00B17C42" w:rsidRDefault="00B17C42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17C42" w:rsidRPr="00762927" w14:paraId="68FC69D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3706" w14:textId="77777777" w:rsidR="00B17C42" w:rsidRPr="00762927" w:rsidRDefault="00B17C42" w:rsidP="00B17C4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91E1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677E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FEE6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6905AB3F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8D1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003C993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2FCE1E4F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7BF1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89A1A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B137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2F5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CF3A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B17C42" w:rsidRPr="00762927" w14:paraId="4BC106D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92ED" w14:textId="77777777" w:rsidR="00B17C42" w:rsidRPr="00762927" w:rsidRDefault="00B17C42" w:rsidP="00B17C4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6EAE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E838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9278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190FF58A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70D9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F3C6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BC95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8F2D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6C2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17E77A6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B17C42" w:rsidRPr="00762927" w14:paraId="1E44C9C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BF98" w14:textId="77777777" w:rsidR="00B17C42" w:rsidRPr="00762927" w:rsidRDefault="00B17C42" w:rsidP="00B17C4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F620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DD2C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DFFC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571C22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28332D50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1E5E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E0DB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E9D4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53AA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7EF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62927" w14:paraId="325CDD8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C1A9" w14:textId="77777777" w:rsidR="00B17C42" w:rsidRPr="00762927" w:rsidRDefault="00B17C42" w:rsidP="00B17C4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545A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C003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F93A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25F5DA26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63BEA07F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1DED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D541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F562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711E" w14:textId="77777777" w:rsidR="00B17C42" w:rsidRPr="0076292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4E70" w14:textId="77777777" w:rsidR="00B17C42" w:rsidRPr="0076292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2FAC5347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1C7F6C76" w14:textId="77777777" w:rsidR="00B17C42" w:rsidRDefault="00B17C42" w:rsidP="00864E90">
      <w:pPr>
        <w:pStyle w:val="Heading1"/>
        <w:spacing w:line="360" w:lineRule="auto"/>
      </w:pPr>
      <w:r>
        <w:lastRenderedPageBreak/>
        <w:t>LINIA 110 B</w:t>
      </w:r>
    </w:p>
    <w:p w14:paraId="5F70BC50" w14:textId="77777777" w:rsidR="00B17C42" w:rsidRDefault="00B17C42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17C42" w:rsidRPr="00D84313" w14:paraId="6F3D11B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33EA" w14:textId="77777777" w:rsidR="00B17C42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4C3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78DA646D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9724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2F8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114F8DF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65C4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F9A1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5EC5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77C5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8FF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944CB6E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D84313" w14:paraId="3923E67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F373" w14:textId="77777777" w:rsidR="00B17C42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456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745FD3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B0D3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5BE7" w14:textId="77777777" w:rsidR="00B17C42" w:rsidRDefault="00B17C42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482912D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202C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1400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F992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515E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82C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17C42" w:rsidRPr="00D84313" w14:paraId="59BB5EB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B149" w14:textId="77777777" w:rsidR="00B17C42" w:rsidRPr="00D84313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04A1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66E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6771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77AE3DB4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7282128E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CEA5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498F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E6F2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7CEC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4D9E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D84313" w14:paraId="67CB51CE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8FA5" w14:textId="77777777" w:rsidR="00B17C42" w:rsidRPr="00D84313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60A5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5A27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7D8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5E05A64C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9C9992A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94C8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7F29A328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21F3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612F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364A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BC93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D84313" w14:paraId="4BAA9F7F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3628" w14:textId="77777777" w:rsidR="00B17C42" w:rsidRPr="00D84313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93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0256DACE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CC55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ABE6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4C47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22B2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FDE1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53EB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142B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D84313" w14:paraId="63D13878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97DC" w14:textId="77777777" w:rsidR="00B17C42" w:rsidRPr="00D84313" w:rsidRDefault="00B17C42" w:rsidP="00B17C4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D320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4460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D0DF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C51E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DC07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C100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E947" w14:textId="77777777" w:rsidR="00B17C42" w:rsidRPr="00D8431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1F2F" w14:textId="77777777" w:rsidR="00B17C42" w:rsidRPr="00D8431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C705119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28E8267C" w14:textId="77777777" w:rsidR="00B17C42" w:rsidRDefault="00B17C42" w:rsidP="000F4DAE">
      <w:pPr>
        <w:pStyle w:val="Heading1"/>
        <w:spacing w:line="360" w:lineRule="auto"/>
      </w:pPr>
      <w:r>
        <w:t>LINIA 111</w:t>
      </w:r>
    </w:p>
    <w:p w14:paraId="6D192FC5" w14:textId="77777777" w:rsidR="00B17C42" w:rsidRDefault="00B17C42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B17C42" w:rsidRPr="005564C7" w14:paraId="186FA4EA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98C4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8F5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D07F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6936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049F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36F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1DC2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83A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7D66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3E37797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B17C42" w:rsidRPr="005564C7" w14:paraId="1859CE09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5C4F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F820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AAA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D05C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5DB757C0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5DAE442E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73FA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FA70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728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9FA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5708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5564C7" w14:paraId="50F55954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F9F9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A2F8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26BBD1F2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003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1205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D8628D3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0CC7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1E4F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ABB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795B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701A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5564C7" w14:paraId="34C23AC2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DB15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A03A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08BCA49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092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03FF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1C63491F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EAE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5693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FC0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5BFA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71F1" w14:textId="77777777" w:rsidR="00B17C42" w:rsidRPr="005D2784" w:rsidRDefault="00B17C42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1B5C0897" w14:textId="77777777" w:rsidR="00B17C42" w:rsidRPr="00736DB4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5564C7" w14:paraId="2877E58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FD45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FCE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3D0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1857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7FDEBEA8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3961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DB70BF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3251DDE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364B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932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B93F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98AE" w14:textId="77777777" w:rsidR="00B17C42" w:rsidRPr="00B43314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587092E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B17C42" w:rsidRPr="005564C7" w14:paraId="0A198E9A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5DC2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916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D40B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94D9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45B9FD0F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0B2DF315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33CF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7B7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7A6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3953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0DAD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5564C7" w14:paraId="419C1066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5AE0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0E4F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926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C7D1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6D5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F62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DAD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305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4E8C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5564C7" w14:paraId="0B7A889A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F418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0ACB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2F7CF1E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E55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348E" w14:textId="77777777" w:rsidR="00B17C42" w:rsidRPr="005564C7" w:rsidRDefault="00B17C42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2D8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D33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53B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EEF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4E82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5564C7" w14:paraId="4B46B997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3856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2484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431ABDB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B0B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00AD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9622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736B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7F61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65D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768D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5564C7" w14:paraId="3F3DDF3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C2CC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105C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672063D3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7DA7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4E00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4A24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0F62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074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19F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28BE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5564C7" w14:paraId="12607005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DA75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8B0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55A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B387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082E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4E3580C9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759A8212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37CF1B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2B50BE3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E0B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629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DE5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C018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DD653FA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B17C42" w:rsidRPr="005564C7" w14:paraId="5F7A4D63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2D43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14B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A538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2F08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1DAA3002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50077FF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3F1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0E5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A1B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5387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336A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5564C7" w14:paraId="3A4699D7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ADAC" w14:textId="77777777" w:rsidR="00B17C42" w:rsidRPr="005564C7" w:rsidRDefault="00B17C42" w:rsidP="00B17C4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901A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0F9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B4AD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3E4D19C1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D0D7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281585C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5CB9C336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5D82D6FE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7F7EA915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9087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554D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1EAC" w14:textId="77777777" w:rsidR="00B17C42" w:rsidRPr="005564C7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9310" w14:textId="77777777" w:rsidR="00B17C42" w:rsidRPr="005564C7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41889C74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74798B46" w14:textId="77777777" w:rsidR="00B17C42" w:rsidRDefault="00B17C42" w:rsidP="00CB56C2">
      <w:pPr>
        <w:pStyle w:val="Heading1"/>
        <w:spacing w:line="360" w:lineRule="auto"/>
      </w:pPr>
      <w:r>
        <w:t>LINIA 111 A</w:t>
      </w:r>
    </w:p>
    <w:p w14:paraId="75E102FF" w14:textId="77777777" w:rsidR="00B17C42" w:rsidRDefault="00B17C42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B17C42" w14:paraId="54FB84F6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F988" w14:textId="77777777" w:rsidR="00B17C42" w:rsidRDefault="00B17C42" w:rsidP="00B17C4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AADA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3BDF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A937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563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BDF89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6AF5921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9F1634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6C7A712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027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B31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A970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01FB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1CE14A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B17C42" w14:paraId="4C067CE2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AA3B" w14:textId="77777777" w:rsidR="00B17C42" w:rsidRDefault="00B17C42" w:rsidP="00B17C4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839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B9E8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E90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115F784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694DB29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784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1BF5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54C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4647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0DA6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BF1EAD0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D34D" w14:textId="77777777" w:rsidR="00B17C42" w:rsidRDefault="00B17C42" w:rsidP="00B17C4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0BB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1DAF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9107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67FD73D6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BEB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80E7ADA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1E8BC727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7363ECD2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B81235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5537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D09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C769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D479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825B38F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2AFE" w14:textId="77777777" w:rsidR="00B17C42" w:rsidRDefault="00B17C42" w:rsidP="00B17C4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2EC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4B70A18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7CDC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C736" w14:textId="77777777" w:rsidR="00B17C42" w:rsidRPr="006F2DFE" w:rsidRDefault="00B17C42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16631A71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20E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9B6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95E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AB90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A727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5FA355F6" w14:textId="77777777" w:rsidR="00B17C42" w:rsidRPr="00CB56C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394EEE7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2BB8" w14:textId="77777777" w:rsidR="00B17C42" w:rsidRDefault="00B17C42" w:rsidP="00B17C4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299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F6CB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B665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535102B4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8E3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19406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5FC6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286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48BD" w14:textId="77777777" w:rsidR="00B17C42" w:rsidRPr="0067415A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4E47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39E1086" w14:textId="77777777" w:rsidR="00B17C42" w:rsidRDefault="00B17C42" w:rsidP="00CB56C2">
      <w:pPr>
        <w:spacing w:line="360" w:lineRule="auto"/>
        <w:ind w:right="57"/>
        <w:rPr>
          <w:sz w:val="20"/>
        </w:rPr>
      </w:pPr>
    </w:p>
    <w:p w14:paraId="0A18C208" w14:textId="77777777" w:rsidR="00B17C42" w:rsidRDefault="00B17C42" w:rsidP="00DB78D2">
      <w:pPr>
        <w:pStyle w:val="Heading1"/>
        <w:spacing w:line="360" w:lineRule="auto"/>
      </w:pPr>
      <w:r>
        <w:t>LINIA 112</w:t>
      </w:r>
    </w:p>
    <w:p w14:paraId="72D865ED" w14:textId="77777777" w:rsidR="00B17C42" w:rsidRDefault="00B17C42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B17C42" w14:paraId="04E9BC38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17B3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2FB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DC99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8DF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6E9C89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5756" w14:textId="77777777" w:rsidR="00B17C42" w:rsidRDefault="00B17C42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AE3775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995E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B2C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00B7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3B7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17C42" w14:paraId="6F6B52B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5330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1DA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2308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B1B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75A873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913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88C57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C36B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748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3069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366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CB0F4F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60FA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0667" w14:textId="77777777" w:rsidR="00B17C42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7A855E01" w14:textId="77777777" w:rsidR="00B17C42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5339" w14:textId="77777777" w:rsidR="00B17C42" w:rsidRPr="00483148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0FA" w14:textId="77777777" w:rsidR="00B17C42" w:rsidRDefault="00B17C42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668B" w14:textId="77777777" w:rsidR="00B17C42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C687" w14:textId="77777777" w:rsidR="00B17C42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EF53" w14:textId="77777777" w:rsidR="00B17C42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2B87" w14:textId="77777777" w:rsidR="00B17C42" w:rsidRPr="00483148" w:rsidRDefault="00B17C4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B4EE" w14:textId="77777777" w:rsidR="00B17C42" w:rsidRDefault="00B17C42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2B44A9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6DC9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B1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BF5DF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DDA9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8F4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C25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B5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78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472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9CA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2C3CC60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C0CD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3D8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FE15C8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A9F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8F0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A8C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83F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27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824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62B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FD92973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AEF3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6C0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3AE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D12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2C05E7C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BD9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6888C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E6E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FC2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9F9C" w14:textId="77777777" w:rsidR="00B17C42" w:rsidRPr="00483148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F5D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A3A6E4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1EE1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928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0BF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7C9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0F27646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542A7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46B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5C704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74E3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16B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18D4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746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55C936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66BE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75C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CBE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2AE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81D307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06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27D8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38A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9BD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396A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6B6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0A1F3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17C42" w14:paraId="2F31C57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3A51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313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25159AC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1DCF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73A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F35A54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BBC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A33A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AB0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20C2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A929" w14:textId="77777777" w:rsidR="00B17C42" w:rsidRPr="00EB0A86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2457F4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3C3C11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BF1F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C2C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161D472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5EFD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015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F05B3D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DF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5000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061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5E06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D28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78E3F3B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4C3B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2CF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4B335FD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9F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669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9ACF6C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422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F183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FC4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8A9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5EF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7E94E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6D2328D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B17C42" w14:paraId="745E3F7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75E5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C31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D8B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ED7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0BC563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16E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32E979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9010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9A9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787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060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17C42" w14:paraId="032804E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9AE9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BF0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35F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87C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D0563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22B9160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C12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2BF7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6AD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31747D5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1D6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7A6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B2F5D7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208F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17C42" w14:paraId="0B5B889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78EE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19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13C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BFF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C18FD7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8CA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36E1CFD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5DA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A52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D34E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3BE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386A8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17C42" w14:paraId="19E35721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3D7A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558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E3B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E9F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226F76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431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33B70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03025B9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C7FAE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7DC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DE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671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487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87701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B17C42" w14:paraId="35413899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58BE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3D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09E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F79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69B64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B4D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9235E8" w14:textId="77777777" w:rsidR="00B17C42" w:rsidRPr="000A20AF" w:rsidRDefault="00B17C42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0B4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8DC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40D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56A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8974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17C42" w14:paraId="27DF42F7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1D53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C78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5FB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730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A2FDB8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0A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D5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EB2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58C9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0F8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74A4B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B17C42" w14:paraId="2C6A7F7C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D2B3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F61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B5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244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AC15BE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C24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6FBEB7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026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2E6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5C37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72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17C42" w14:paraId="25A715DF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7890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EE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E0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888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5FA63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61C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033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E20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A486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5FD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17C42" w14:paraId="54C3EB7A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CBEE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1A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D8DD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A2C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6C875F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B3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6419F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BE78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C6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A6B0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A03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8DC4C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17C42" w14:paraId="64E514CD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7C96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7B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FFD0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8CE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B05588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72302D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035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B73B1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697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520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8ED0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AB3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00FB931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E2AD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D76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21A6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9C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93345E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4F0D3CA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CF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B5E6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2961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442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7FA9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666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560E2C6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479F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68C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CA8F8E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A8D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CBFA" w14:textId="77777777" w:rsidR="00B17C42" w:rsidRPr="002F2938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F7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41F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98F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103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831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7DC3EF1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ADB6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C22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5F36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93C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C4108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5E423E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C42488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6DA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ACC79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7B25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F00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9E6B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6E5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CCB5806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86D6" w14:textId="77777777" w:rsidR="00B17C42" w:rsidRDefault="00B17C42" w:rsidP="00B17C4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66B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F29D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481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0EEE9D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788D68DE" w14:textId="77777777" w:rsidR="00B17C42" w:rsidRPr="007D0C03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FA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1CD8C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CB66B0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69ED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76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38B7" w14:textId="77777777" w:rsidR="00B17C42" w:rsidRPr="0048314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A3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3FFC9746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4063579E" w14:textId="77777777" w:rsidR="00B17C42" w:rsidRPr="00341E40" w:rsidRDefault="00B17C42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3E252DC7" w14:textId="77777777" w:rsidR="00B17C42" w:rsidRPr="00341E40" w:rsidRDefault="00B17C42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B17C42" w:rsidRPr="00341E40" w14:paraId="4720932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FBEB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2AEF" w14:textId="77777777" w:rsidR="00B17C42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1FD5CE05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5C52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B311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87FD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D5A4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E186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AFB7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D7C0" w14:textId="77777777" w:rsidR="00B17C42" w:rsidRPr="00341E40" w:rsidRDefault="00B17C42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:rsidRPr="00341E40" w14:paraId="1A14309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088D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F5F1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0DE4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E10A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739DDC1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71FCF387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101767A6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0A78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4FCE7C27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C700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14E1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D954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F7F19F9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341E40" w14:paraId="7D53EB4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B1A2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48FB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7057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AB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3F324B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1D3D864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6DB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7AC2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891CF9C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3FF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5AE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C23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DA63BE0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B17C42" w:rsidRPr="00341E40" w14:paraId="3639AF9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A42B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CC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2A9DA4A6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3A82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94FF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89FD992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576A9532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933B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FFC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1164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07AA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CF9D289" w14:textId="77777777" w:rsidR="00B17C42" w:rsidRDefault="00B17C4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670E9A13" w14:textId="77777777" w:rsidR="00B17C42" w:rsidRPr="002A0159" w:rsidRDefault="00B17C42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341E40" w14:paraId="74651F9D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ABF1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2634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7CD550B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3C52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E657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2C55533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676244D7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D89B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7D64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18F5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2840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876F065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5F14807" w14:textId="77777777" w:rsidR="00B17C42" w:rsidRPr="0008315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341E40" w14:paraId="2BCB98A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B987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54AD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78B92226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F992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5A4B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4AF29349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57093F85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AFA7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6771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48B9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9F9F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D287C5E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537E150" w14:textId="77777777" w:rsidR="00B17C42" w:rsidRPr="0008315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341E40" w14:paraId="30297C1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EE71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475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47E053E3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FF8A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FCF7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FFE738A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2FA32683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3DF8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066B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20F9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ABB9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413CC0D" w14:textId="77777777" w:rsidR="00B17C42" w:rsidRPr="009B3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687BB4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:rsidRPr="00341E40" w14:paraId="7DAC991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9FFA" w14:textId="77777777" w:rsidR="00B17C42" w:rsidRPr="00341E40" w:rsidRDefault="00B17C42" w:rsidP="00B17C4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0BF1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F963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26D4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39E86104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2DEB3AB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5919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0029F3D8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5E30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448A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0F9D" w14:textId="77777777" w:rsidR="00B17C42" w:rsidRPr="00341E40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293DDB2" w14:textId="77777777" w:rsidR="00B17C42" w:rsidRPr="00341E4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17A776D" w14:textId="77777777" w:rsidR="00B17C42" w:rsidRPr="00341E40" w:rsidRDefault="00B17C42" w:rsidP="00341E40">
      <w:pPr>
        <w:rPr>
          <w:color w:val="000000"/>
        </w:rPr>
      </w:pPr>
    </w:p>
    <w:p w14:paraId="5541116B" w14:textId="77777777" w:rsidR="00B17C42" w:rsidRDefault="00B17C42" w:rsidP="00671189">
      <w:pPr>
        <w:pStyle w:val="Heading1"/>
        <w:spacing w:line="360" w:lineRule="auto"/>
      </w:pPr>
      <w:r>
        <w:lastRenderedPageBreak/>
        <w:t>LINIA 113</w:t>
      </w:r>
    </w:p>
    <w:p w14:paraId="3C46290A" w14:textId="77777777" w:rsidR="00B17C42" w:rsidRDefault="00B17C42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B17C42" w14:paraId="2B312478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3614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881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54069B1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E542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C5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104618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60C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FCF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A8A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74A9" w14:textId="77777777" w:rsidR="00B17C42" w:rsidRPr="00CC1231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52F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0BF7597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B17C42" w14:paraId="568B1868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E670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1E2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3C6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FAA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B8CE48E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2082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D0FE0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4F5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271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E556" w14:textId="77777777" w:rsidR="00B17C42" w:rsidRPr="00CC1231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0CB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B17C42" w14:paraId="787D0DC8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29A5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6CF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36C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AF2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577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79875A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695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A28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7EF8" w14:textId="77777777" w:rsidR="00B17C42" w:rsidRPr="00CC1231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CD1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17621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3719EBE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B17C42" w14:paraId="044903DA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A950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656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706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279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750B93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F3C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3DEFFA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6199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E49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CBDE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F63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CB6B7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73E71CC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B17C42" w14:paraId="26097025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73BA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5C8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2BC5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D11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2939BB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D4A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A93E8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DF5D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BCE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42F5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797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B17C42" w14:paraId="71C81A42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11D5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02C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636F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7C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22EF3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82F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BED152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15211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04839C0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804BAF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78855F15" w14:textId="77777777" w:rsidR="00B17C42" w:rsidRDefault="00B17C42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A22A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F0B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4C95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E17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C698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B17C42" w14:paraId="430D87D3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4D1D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242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DFF7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C5BE" w14:textId="77777777" w:rsidR="00B17C42" w:rsidRDefault="00B17C42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A7E0103" w14:textId="77777777" w:rsidR="00B17C42" w:rsidRDefault="00B17C42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A031" w14:textId="77777777" w:rsidR="00B17C42" w:rsidRDefault="00B17C42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98331F3" w14:textId="77777777" w:rsidR="00B17C42" w:rsidRDefault="00B17C42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91FE8F4" w14:textId="77777777" w:rsidR="00B17C42" w:rsidRDefault="00B17C42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3838C2E4" w14:textId="77777777" w:rsidR="00B17C42" w:rsidRDefault="00B17C42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6E08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148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6C68" w14:textId="77777777" w:rsidR="00B17C42" w:rsidRPr="000625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BFEE" w14:textId="77777777" w:rsidR="00B17C42" w:rsidRDefault="00B17C42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00C18A" w14:textId="77777777" w:rsidR="00B17C42" w:rsidRDefault="00B17C42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17C42" w14:paraId="58E0584C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886F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01E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1D96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EA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D01C0D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C2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3883D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953E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1F9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13A2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32F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460D89C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3899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090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CA93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475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1E6C8C1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DE8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D436F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4A4D6B9C" w14:textId="77777777" w:rsidR="00B17C42" w:rsidRPr="00A91FA4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1D4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41C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FA43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BD4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5FFCE81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B17C42" w14:paraId="65A734E4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7DC4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784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203739B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816A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7CDF" w14:textId="77777777" w:rsidR="00B17C42" w:rsidRDefault="00B17C42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6E2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916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0D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576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76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0E1652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091C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61C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94CB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06B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237F561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19C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E8B3D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5B47842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0E6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520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95A2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3F7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95B8D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B17C42" w14:paraId="65CD3CF9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65FA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EA2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EAAE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D4E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6206648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7B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CC697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59C0816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E9E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D1F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513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8C4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8DB10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B17C42" w14:paraId="0F72C4B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F7B9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30D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E678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5EE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F2C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C09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189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AB2F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D87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B17C42" w14:paraId="796C4E8D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847B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35C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FDFE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C5E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7D87E7F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EAE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2671DF8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799A234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29491D3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74F26B2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46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B2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E43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8FE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B17C42" w14:paraId="733A2003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70AE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ADF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702A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F05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441142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6537E2D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B6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6535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5B8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0EA5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C54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4352F9D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1086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9A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838D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70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643BBB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629BE8A3" w14:textId="77777777" w:rsidR="00B17C42" w:rsidRPr="001B3BD6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9AA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69B7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51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864D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215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78858DB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785E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A2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B930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4B2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4B7482B6" w14:textId="77777777" w:rsidR="00B17C42" w:rsidRPr="002617B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4FC769D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424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FDEC00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7F7AD05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2598ACF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6D2F91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54DCE1C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C73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6C9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B93D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58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13533F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CDBB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68A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DA30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1F4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B2DD23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7E5A05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94E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6D631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492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766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EC11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06E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D165B7A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7998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9C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2463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C69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76D5E2B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667AD9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96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43E3EC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9EC020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ED7D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7C3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754F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4E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82852B3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3654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1A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F599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B74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57447D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65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C3B6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E9C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FD70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877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B17C42" w14:paraId="47BA3C5B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6EC6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824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1AFD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280A" w14:textId="77777777" w:rsidR="00B17C42" w:rsidRDefault="00B17C42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06B6D01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2E59CEA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F33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787B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E3E0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EB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3960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0CE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B17C42" w14:paraId="2DE4936C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56AF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596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B357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FD7A" w14:textId="77777777" w:rsidR="00B17C42" w:rsidRDefault="00B17C42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00C0850" w14:textId="77777777" w:rsidR="00B17C42" w:rsidRDefault="00B17C42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BA7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A9DD3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209893B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866F22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7784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E96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13B1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44E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2C5A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B17C42" w14:paraId="501B00E9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5939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A20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6A23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B621" w14:textId="77777777" w:rsidR="00B17C42" w:rsidRDefault="00B17C42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27EDBBE" w14:textId="77777777" w:rsidR="00B17C42" w:rsidRDefault="00B17C42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D4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E4E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86A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576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FBD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946C19" w14:paraId="32764604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CA41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F0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37D0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11A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734163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2E8D0B9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C45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7287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EE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75C7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0652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17C42" w:rsidRPr="00946C19" w14:paraId="230EFCD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D334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643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0C78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13B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5BE8145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161196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8A4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55E7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5AC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78A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A23F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17C42" w:rsidRPr="00946C19" w14:paraId="296F900F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8A0C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A7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975C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903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D42830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BAA4C2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855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FB33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ADF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BFCA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60CE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B17C42" w:rsidRPr="00946C19" w14:paraId="0673C806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6565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94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57A9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CF8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5A7161E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4AC6A7A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64E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B4BA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04C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615D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134A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5192C3F1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B17C42" w:rsidRPr="00946C19" w14:paraId="7084F234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4EFF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44A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C252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87F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0427408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70E3A2E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8D25" w14:textId="77777777" w:rsidR="00B17C42" w:rsidRDefault="00B17C42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EFA492" w14:textId="77777777" w:rsidR="00B17C42" w:rsidRDefault="00B17C42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76F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BA5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A3C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FE41" w14:textId="77777777" w:rsidR="00B17C42" w:rsidRPr="00946C19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CAD8CA4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B8FD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A4B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D6E7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39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6DC8DE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AAB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6389829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D6430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77A1ACD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C01F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11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683B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745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1D520BC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260D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9C9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F47E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62F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35E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133E254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BAA9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CE5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D858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8CE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B17C42" w14:paraId="7A2F3743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8338" w14:textId="77777777" w:rsidR="00B17C42" w:rsidRDefault="00B17C42" w:rsidP="00B17C4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DAA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63AC2B4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4C17" w14:textId="77777777" w:rsidR="00B17C42" w:rsidRPr="00073CD9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F8C2" w14:textId="77777777" w:rsidR="00B17C42" w:rsidRPr="00C94BCD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DB4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2FF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116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EA12" w14:textId="77777777" w:rsidR="00B17C42" w:rsidRPr="00CC1231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65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0067EF84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23627CEC" w14:textId="77777777" w:rsidR="00B17C42" w:rsidRPr="005905D7" w:rsidRDefault="00B17C42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145F3E2E" w14:textId="77777777" w:rsidR="00B17C42" w:rsidRPr="005905D7" w:rsidRDefault="00B17C42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17C42" w:rsidRPr="00743905" w14:paraId="59A29DF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3963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5A2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D6D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0C2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354A6D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067B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23B2730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A6F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193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82B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71D3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2EEAE5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B17C42" w:rsidRPr="00743905" w14:paraId="2E432C09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D137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059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7CA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82A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4B3785B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25D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4F42407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A24C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21D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F67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5BF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B17C42" w:rsidRPr="00743905" w14:paraId="111C616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212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6EE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463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EC16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3E9F8DE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0A148555" w14:textId="77777777" w:rsidR="00B17C42" w:rsidRPr="00743905" w:rsidRDefault="00B17C42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C54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0B02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0EA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64E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862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70C8F31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E22B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3ED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D42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4ED5" w14:textId="77777777" w:rsidR="00B17C42" w:rsidRPr="00743905" w:rsidRDefault="00B17C4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05B50E7C" w14:textId="77777777" w:rsidR="00B17C42" w:rsidRPr="00743905" w:rsidRDefault="00B17C4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5B0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F26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413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0AB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D9C1" w14:textId="77777777" w:rsidR="00B17C42" w:rsidRPr="00743905" w:rsidRDefault="00B17C4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8F09675" w14:textId="77777777" w:rsidR="00B17C42" w:rsidRPr="00743905" w:rsidRDefault="00B17C4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17C42" w:rsidRPr="00743905" w14:paraId="16BAC6C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014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12A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B00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30F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53C75CD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EB6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FB8C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07B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F4B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F18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0BA0110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17C42" w:rsidRPr="00743905" w14:paraId="268DA5F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F2A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5D1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106031F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991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8C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3DB57E9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1C5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9D10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25B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7C9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21F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EF42072" w14:textId="77777777" w:rsidR="00B17C42" w:rsidRPr="0007721B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0CF6A99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7B40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1885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114E911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F2F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2F9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B2BCA3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28C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0AF8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8EE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1B3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4C1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3EE030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07555A6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BAE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46EE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03BAE5B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5B5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26B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1D827D0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C49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EA02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27D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55A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50D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0152C6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7E3DDEB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622D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4CD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68697F2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859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887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4524D15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DDB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4032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970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D1B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4215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EF3E8FC" w14:textId="77777777" w:rsidR="00B17C42" w:rsidRPr="00537749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0735263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0426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EE6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37AC0C5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F39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1331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1717E88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B04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6BD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B4A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4DB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6AE6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545CCD19" w14:textId="77777777" w:rsidR="00B17C42" w:rsidRPr="005A7670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014EBB33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595D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F38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DC2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E15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414FB02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924F22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87E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6ED6D0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A9B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E14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037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CFE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10F8EB5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4FEB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D3A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4E1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7AF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220913B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75E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B10C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17E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3DE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B53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60BEC0D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17C42" w:rsidRPr="00743905" w14:paraId="26FC4540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76B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46D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9A1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455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51CAA35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65E89D3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113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19D14B1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0D3A4D02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10A8FA2E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3D926FE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35DAFB4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2CE6CC4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9DF3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3FE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605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72AD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65F098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B17C42" w:rsidRPr="00743905" w14:paraId="2ED77C04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623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D4F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E06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97E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5AB938A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EBF351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6AD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906DDF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7CD1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0C0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776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799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B17C42" w:rsidRPr="00743905" w14:paraId="6B7B30C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6239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E41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602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C16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0F59FCC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79B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2AA4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AD6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D10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1BE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64E8AB1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4CF844F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17C42" w:rsidRPr="00743905" w14:paraId="7953EDC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ACE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9C3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651AC24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E9C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0B7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6F180F4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AC4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04C4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B42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646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D51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7E2F815" w14:textId="77777777" w:rsidR="00B17C42" w:rsidRPr="001D7D9E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706AC67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F02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970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FFF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D24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25811F8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2BD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3FD516D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6CD92F9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63044BC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4F3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9C3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E27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F229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21DE87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B17C42" w:rsidRPr="00743905" w14:paraId="5356D30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6CE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668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769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D9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1E7CD2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4C6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1CDD8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76E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543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8E0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B0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797123B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7135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EAE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61E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C25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B6D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7D04F5C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42568CF1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0D69E0E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DDB9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CEB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E10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8DC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B17C42" w:rsidRPr="00743905" w14:paraId="0EECCC9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08D1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F6D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630D89C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1BF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D02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5333914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4F9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7AC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8C3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F49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75C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38E8E11" w14:textId="77777777" w:rsidR="00B17C42" w:rsidRPr="0007721B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7CAD3F6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0D02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BDF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34E1C94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D3B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869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06F145C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542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683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A5D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710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2B6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5AA2DD6" w14:textId="77777777" w:rsidR="00B17C42" w:rsidRPr="00951746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36CF471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82BA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DC7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42643C6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9CC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3211" w14:textId="77777777" w:rsidR="00B17C42" w:rsidRDefault="00B17C4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59A1A3B8" w14:textId="77777777" w:rsidR="00B17C42" w:rsidRDefault="00B17C4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B9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1D00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64C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606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A3D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B17C42" w:rsidRPr="00743905" w14:paraId="6E6A773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60D2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259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7E38E341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320B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AC88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A0EC3C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C7F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041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59B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C0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83B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40FC1A7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74B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135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79B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BA97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5B6528A4" w14:textId="77777777" w:rsidR="00B17C42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0A1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51F137D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66B6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16A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E9E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DF3D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B17C42" w:rsidRPr="00743905" w14:paraId="60E5F65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82C7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D893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2F6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795D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73D69590" w14:textId="77777777" w:rsidR="00B17C42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98AC" w14:textId="77777777" w:rsidR="00B17C42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1ED1AC91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0559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1CE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56E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DFD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B17C42" w:rsidRPr="00743905" w14:paraId="1D9F37A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8E59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E57D" w14:textId="77777777" w:rsidR="00B17C42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E1AC" w14:textId="77777777" w:rsidR="00B17C42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6798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386D91B" w14:textId="77777777" w:rsidR="00B17C42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C511" w14:textId="77777777" w:rsidR="00B17C42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6DEBD1FF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2604" w14:textId="77777777" w:rsidR="00B17C42" w:rsidRPr="00743905" w:rsidRDefault="00B17C42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1D06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6A83" w14:textId="77777777" w:rsidR="00B17C42" w:rsidRPr="00743905" w:rsidRDefault="00B17C4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FCD4" w14:textId="77777777" w:rsidR="00B17C42" w:rsidRDefault="00B17C42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B17C42" w:rsidRPr="00743905" w14:paraId="7A5828B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6F1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9D2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BC8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52F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77F83F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8B36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43EA398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08FA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1EE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A98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842D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438992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B17C42" w:rsidRPr="00743905" w14:paraId="32311BD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9DA6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ABC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5C7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080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7FCE340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4B007C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3F8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CBCD68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4454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F5F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38C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3D0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04BD41B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D896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AA2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541FE58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1E7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C4C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47B0B2D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5E5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C61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267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AA1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5965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3B43E0D" w14:textId="77777777" w:rsidR="00B17C42" w:rsidRPr="00351657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0025859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6D15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9E8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3CFDDAC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5C3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565E" w14:textId="77777777" w:rsidR="00B17C42" w:rsidRPr="00743905" w:rsidRDefault="00B17C42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6CF835A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476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A25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BE3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74E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FCC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5B101C13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5635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081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5F7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EF4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1FF9817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41E79A6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214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B35D79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AA09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C27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DC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0DC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60700E7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F91E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C32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4F9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4CB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5771BBB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B1F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3CA5F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D9E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22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0EC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62E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088ADA9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BCE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E968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2D9AE0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83B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690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74B2D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E61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233F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23E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D35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B7E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0DA2FF4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7E03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2AE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50BDDCB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7C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CB2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A1DBB1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E56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72EB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54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BB6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7B0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9D93A6C" w14:textId="77777777" w:rsidR="00B17C42" w:rsidRPr="003B409E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1F31045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098E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605B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74945FB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F04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034F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C8CA3D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885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3644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D0C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48B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A05E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FD23B1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43905" w14:paraId="3B33BA6E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7A6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2BE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4D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84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232D46A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1AFC572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340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283BC5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5B7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745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097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E9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697D60A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E64D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F7B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0EFAA00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A68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34A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2A0CDFA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382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F1C4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906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424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00C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17C42" w:rsidRPr="00743905" w14:paraId="4F5F62A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0E7B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402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E0BA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2C7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7F9AC1F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liniile 1 și 2</w:t>
            </w:r>
          </w:p>
          <w:p w14:paraId="6F10158B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563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553DC1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4335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34D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642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5240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2F624F8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6EB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5333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5E8DC61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004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8BE7" w14:textId="77777777" w:rsidR="00B17C42" w:rsidRPr="00743905" w:rsidRDefault="00B17C42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2DE1CF3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866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1EE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325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9E4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E01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2A80213E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0BF6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BF1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F18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F68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25495AA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A26E9C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FA2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BA30D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1F82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A5D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7E0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9B1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59FC8EA7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177A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4F8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CE5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2FA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0C14E9E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A47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5ED7C5F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7330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BA9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685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5C5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B17C42" w:rsidRPr="00743905" w14:paraId="11C2C983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86FE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8E7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92E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08B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0625720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A2C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5CEB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9F2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77B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1AB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B17C42" w:rsidRPr="00743905" w14:paraId="17F60C94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5BF0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EC9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289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FAF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FF9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157F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8F56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58FECD2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353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ABD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B17C42" w:rsidRPr="00743905" w14:paraId="61856E2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3E37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A38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C92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F07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301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9530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254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1D7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43CA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B17C42" w:rsidRPr="00743905" w14:paraId="3F0CF89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C858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C87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3CD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E66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715609E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D32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C41837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23FB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0D0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A6C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1DB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1950762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012E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437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DCF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BF4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1AE8E96E" w14:textId="77777777" w:rsidR="00B17C42" w:rsidRPr="00D73778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EF7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39A34FA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5B6A" w14:textId="77777777" w:rsidR="00B17C42" w:rsidRPr="00D73778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DAD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EC3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8A3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7AD18D0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B0A2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FC3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6B4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68B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4FB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7A78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0B6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8F5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C2E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B17C42" w:rsidRPr="00743905" w14:paraId="4402C26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652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A5C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68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B46C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878642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32F6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725AFEC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27EDECD8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6DA3E35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4356A99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369C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EB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6AF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D506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C9C44D6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020990C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B17C42" w:rsidRPr="00743905" w14:paraId="7FCEF2E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F38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D05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6F9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5AE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74D3D7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C72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5970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01B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4A9DB62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D22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E48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B17C42" w:rsidRPr="00743905" w14:paraId="4337E2A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6CAB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A82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87D5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ED23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BB2542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EA95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44B9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4AF2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210FE24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B39B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4960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41B6D79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2240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C072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1E99D565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4076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AE4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D66E71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C095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F790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043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114B6E9A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BB6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0D6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23F6FBB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D93D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B0E8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938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039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7902CE5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C8C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14CE619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4C821D0B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36A1044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734D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3F92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7B6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4DE7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A0459D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B17C42" w:rsidRPr="00743905" w14:paraId="711083A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BCA6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215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C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D73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FDBFBE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98D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C74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A23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48F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E08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6EC16A7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406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0D2C" w14:textId="77777777" w:rsidR="00B17C42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1C6550D1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10C1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AA1C" w14:textId="77777777" w:rsidR="00B17C42" w:rsidRDefault="00B17C4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25A7C087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B20B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0FEA" w14:textId="77777777" w:rsidR="00B17C42" w:rsidRPr="00743905" w:rsidRDefault="00B17C42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3529" w14:textId="77777777" w:rsidR="00B17C42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42FF45BA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D69F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7ABD" w14:textId="77777777" w:rsidR="00B17C42" w:rsidRPr="00743905" w:rsidRDefault="00B17C42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5834C974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48B5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EEA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EDD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DF90" w14:textId="77777777" w:rsidR="00B17C42" w:rsidRDefault="00B17C4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7B0899C2" w14:textId="77777777" w:rsidR="00B17C42" w:rsidRPr="00743905" w:rsidRDefault="00B17C4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B0D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402E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0106" w14:textId="77777777" w:rsidR="00B17C42" w:rsidRDefault="00B17C42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523A14A0" w14:textId="77777777" w:rsidR="00B17C42" w:rsidRPr="004E7F11" w:rsidRDefault="00B17C42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28F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B30B" w14:textId="77777777" w:rsidR="00B17C42" w:rsidRDefault="00B17C4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0DB79DFE" w14:textId="77777777" w:rsidR="00B17C42" w:rsidRPr="00743905" w:rsidRDefault="00B17C4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0D30B83A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391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DC7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728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931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33CD6CC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5EC9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238B3F14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2FFFB80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F078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D6F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152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5E3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72DCFB3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398D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9DB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E72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4239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53D86A3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5E5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ABB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53F8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6387108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120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330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0613C2D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5F5E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679A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2F73393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BF2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83B9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0DF61A2A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7B73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BB79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02D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1C4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49F3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4464A9C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E06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DC9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005F4828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E731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39A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58F10D96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187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9448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67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947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BE13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264AF98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3C8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25E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9EC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5205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65863FB0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33C7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4844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0C8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71B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2472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76CD71B9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F719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521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3E01598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BFF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7A15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3493694C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163B5125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7CA4A55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336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A128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5D1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01D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523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4DD9FDE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C86F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187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C51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6CE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4B89E0C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7D6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19B5827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635B984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BAD9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EA60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530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C11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B17C42" w:rsidRPr="00743905" w14:paraId="4CC201E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5420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201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B3C1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420C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2BCEB973" w14:textId="77777777" w:rsidR="00B17C42" w:rsidRPr="00CD295A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4A9E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6111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C8E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281520C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AB8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7B2C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43905" w14:paraId="13819967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E5BC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44B3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53FB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8C9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29F5BF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0698AD11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0DF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2A08F2C5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3456419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89F7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BDF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2D8F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7A5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2D05164C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BBA3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576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AF3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653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037A41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519F715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9554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592CB45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857D" w14:textId="77777777" w:rsidR="00B17C42" w:rsidRPr="00743905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C702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4CD9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18B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306CF729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381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2246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841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3B9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634F40FA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AFA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7F87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254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CAD8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B270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62830BB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EE238B1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7A5D86E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17C42" w:rsidRPr="00743905" w14:paraId="108E5A36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BBD4" w14:textId="77777777" w:rsidR="00B17C42" w:rsidRPr="00743905" w:rsidRDefault="00B17C42" w:rsidP="00B17C4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AF5A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C26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81F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2AB02384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496F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76C0EFED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2C157AC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2E4D5600" w14:textId="77777777" w:rsidR="00B17C42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02C8" w14:textId="77777777" w:rsidR="00B17C42" w:rsidRDefault="00B17C4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A91D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C467" w14:textId="77777777" w:rsidR="00B17C42" w:rsidRPr="00743905" w:rsidRDefault="00B17C4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A1D3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60BDF9E" w14:textId="77777777" w:rsidR="00B17C42" w:rsidRDefault="00B17C4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0278ABB" w14:textId="77777777" w:rsidR="00B17C42" w:rsidRPr="005905D7" w:rsidRDefault="00B17C42" w:rsidP="00B773E9">
      <w:pPr>
        <w:spacing w:before="40" w:after="40" w:line="192" w:lineRule="auto"/>
        <w:ind w:right="57"/>
        <w:rPr>
          <w:b/>
          <w:sz w:val="20"/>
        </w:rPr>
      </w:pPr>
    </w:p>
    <w:p w14:paraId="6DAF61E9" w14:textId="77777777" w:rsidR="00B17C42" w:rsidRDefault="00B17C42" w:rsidP="00740BAB">
      <w:pPr>
        <w:pStyle w:val="Heading1"/>
        <w:spacing w:line="360" w:lineRule="auto"/>
      </w:pPr>
      <w:r>
        <w:t>LINIA 136</w:t>
      </w:r>
    </w:p>
    <w:p w14:paraId="7C4C0993" w14:textId="77777777" w:rsidR="00B17C42" w:rsidRDefault="00B17C42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17C42" w14:paraId="51753323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35D4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CF6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42B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FEE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5429C645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23D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A74336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26E565D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C38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687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319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1718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EE35D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B17C42" w14:paraId="381DF8ED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A314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F62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1A3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02E8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7373E0D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1BF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C0AE4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25B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D47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C42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EDBA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97DBF3B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B17C42" w14:paraId="4B6896B2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624E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2BB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F6F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F429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BDEBCF6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EAB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04FE43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F05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213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903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B2F2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77DAD28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B17C42" w14:paraId="5051946D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093A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B26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624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D6E5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0EE6E344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AA95389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929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A61E92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FED2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71C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3DE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93C3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FAB42E1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0BB6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377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1AAA646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FE7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B0B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9FB4161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003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90A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345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7C6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19C3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22375457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39E63C0A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9133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14B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6DE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14B3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D8EE733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770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0A355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D5A6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293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93E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D13E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3C4FB55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46EAD47B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17C42" w14:paraId="6F4D2399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1ECD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9024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7D9B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9CEB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8F5B5A4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3F5A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335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792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8983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6272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B6C92EB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B17C42" w14:paraId="01CDD1C2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A9CD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1C2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CA2F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2CC3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E0A1DD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4526A0C2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1767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78BDF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3D7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DEF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4A3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268E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B001B2C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AD7B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35C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177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F3F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E310644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54D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268D5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CB8D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C4DA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B6F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E38F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0AE50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B17C42" w14:paraId="465E65B4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4F95" w14:textId="77777777" w:rsidR="00B17C42" w:rsidRDefault="00B17C42" w:rsidP="00B17C4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F6D8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B601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0FD0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0989B64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3CD9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50C10B80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8E30FF5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59E7F767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1C9C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5F9E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0D2A" w14:textId="77777777" w:rsidR="00B17C42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B2CA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7AC181" w14:textId="77777777" w:rsidR="00B17C42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2E707D56" w14:textId="77777777" w:rsidR="00B17C42" w:rsidRDefault="00B17C42">
      <w:pPr>
        <w:spacing w:line="192" w:lineRule="auto"/>
        <w:ind w:right="57"/>
        <w:rPr>
          <w:sz w:val="20"/>
        </w:rPr>
      </w:pPr>
    </w:p>
    <w:p w14:paraId="00018B8E" w14:textId="77777777" w:rsidR="00B17C42" w:rsidRDefault="00B17C42" w:rsidP="002A3C7A">
      <w:pPr>
        <w:pStyle w:val="Heading1"/>
        <w:spacing w:line="360" w:lineRule="auto"/>
      </w:pPr>
      <w:r>
        <w:t>LINIA 138</w:t>
      </w:r>
    </w:p>
    <w:p w14:paraId="5653683A" w14:textId="77777777" w:rsidR="00B17C42" w:rsidRDefault="00B17C42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B17C42" w14:paraId="21BC6F08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6844" w14:textId="77777777" w:rsidR="00B17C42" w:rsidRDefault="00B17C42" w:rsidP="00B17C4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CF53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097C55BC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B1B7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779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7467F25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CDB7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B9A0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667D084A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5B3DE90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38CB" w14:textId="77777777" w:rsidR="00B17C42" w:rsidRPr="007126D7" w:rsidRDefault="00B17C42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F858E9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08F8918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4B84" w14:textId="77777777" w:rsidR="00B17C42" w:rsidRDefault="00B17C42" w:rsidP="00B17C4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D6F9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3EE90E5C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BBA9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0CD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068EB5F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3866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6F35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525F090A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2EA94BC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AA7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17C42" w14:paraId="3665A436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219A" w14:textId="77777777" w:rsidR="00B17C42" w:rsidRDefault="00B17C42" w:rsidP="00B17C4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0084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8D43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1DD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0BE71E3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C7F251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6F31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BC9F77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6B08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09CBA5F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7A68549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12E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B17C42" w14:paraId="19829DC3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72A5" w14:textId="77777777" w:rsidR="00B17C42" w:rsidRDefault="00B17C42" w:rsidP="00B17C4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2BA3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E442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7BD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71CF967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3CD250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3011914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F236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9EDBE8" w14:textId="77777777" w:rsidR="00B17C42" w:rsidRDefault="00B17C42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2867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885B815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CF3CE1A" w14:textId="77777777" w:rsidR="00B17C42" w:rsidRPr="008B4C9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986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42EB0799" w14:textId="77777777" w:rsidR="00B17C42" w:rsidRDefault="00B17C42">
      <w:pPr>
        <w:tabs>
          <w:tab w:val="left" w:pos="4320"/>
        </w:tabs>
        <w:rPr>
          <w:sz w:val="20"/>
        </w:rPr>
      </w:pPr>
    </w:p>
    <w:p w14:paraId="3E76A135" w14:textId="77777777" w:rsidR="00B17C42" w:rsidRDefault="00B17C42" w:rsidP="00C83010">
      <w:pPr>
        <w:pStyle w:val="Heading1"/>
        <w:spacing w:line="360" w:lineRule="auto"/>
      </w:pPr>
      <w:r>
        <w:lastRenderedPageBreak/>
        <w:t>LINIA 143</w:t>
      </w:r>
    </w:p>
    <w:p w14:paraId="6813465E" w14:textId="77777777" w:rsidR="00B17C42" w:rsidRDefault="00B17C42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B17C42" w14:paraId="6023F64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755D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5C3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ECD2F6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78CF" w14:textId="77777777" w:rsidR="00B17C42" w:rsidRPr="00984839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505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5E34F0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F64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75E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3D6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05C3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DAE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99C0B0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425F614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1B48A60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C394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F10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D22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84A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592BE8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5D2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E93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2F2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CDF10A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ECC8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7B0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C2B116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17C42" w14:paraId="13A2109F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C770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E15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9ACB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F4AB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41465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5134298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390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31A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E6C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432F431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C66A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8A0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BA01B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09E1BAE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3CB26F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7159B83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5D28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A69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C221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57C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1B88B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0A0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7E2B32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3F9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EB2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2D3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D48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BDEDD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17C42" w14:paraId="44209E3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7D96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A85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5BC4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243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959D7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9BC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AFF33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66B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FC2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7DC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D65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78B76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17C42" w14:paraId="35D192D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AB59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3E3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79E3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B72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BC159A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843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157FF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DAC08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014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20F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713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F72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C612F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17C42" w14:paraId="168F354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6CDE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58E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E1CC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325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6113C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CF0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5209B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04AAB3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FD4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4B4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F5B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C1F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9072C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17C42" w14:paraId="081F5BA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8C2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B5B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09C4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5C1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57184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420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2D45DF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825888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02F3549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4C00415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0D7EB2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64C5E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30A0CF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EB0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357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079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4B9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5536A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17C42" w14:paraId="4B2E42D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B54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7E4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CA81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86B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A7CC4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0AB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422D042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F99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591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954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C16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80428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1084A15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B17C42" w14:paraId="34CA9645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5A2B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0D9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6DBC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9B0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D1BA80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965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E51742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09F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9C8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BA2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E1A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41C25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17C42" w14:paraId="522976B0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B426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02E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1D60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D45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A055E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8D5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1F3079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D0F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AA7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1C7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433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069F85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4922ABE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B17C42" w14:paraId="2F86DE37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1981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1BF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A69B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5F2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77722A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1F1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AA4E3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12F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45E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77C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EF9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12A66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17C42" w14:paraId="66EB2E7F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B62D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C02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6FE8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0C05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72FF58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3FF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A4A20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14E7A77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C61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3BB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055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D25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2837A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17C42" w14:paraId="7454B11E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A68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CA6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B0F3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4AE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CEF0D4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5D3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5EFEDD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AD5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B05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AE2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19F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788A0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17C42" w14:paraId="1D8ABED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C607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FDB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3DF6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DB6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622B3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3E7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1F0A032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5E28118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A63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3F9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FCE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948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D7815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17C42" w14:paraId="0BDB1AAC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9006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1B2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AE38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739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2DF01C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29A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37CEB6E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571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FFA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76C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39E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87768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17C42" w14:paraId="6CA62174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F540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7E0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B99E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A04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EF4121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188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BC8B52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DDABAD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895F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009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7D17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CC4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81690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B17C42" w14:paraId="22E0B943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5408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782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EB7A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89B5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DD84D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629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FC978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A088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7A1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9C5A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FF2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3F35920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125D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372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A3F1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270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4DD0A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441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808FA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F82D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BAC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40DF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A52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E308BF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14FD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0B2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7C99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FFB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BBE7B9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7DC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C7BB87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F118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F85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EF0A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11C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F9DA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B17C42" w14:paraId="34D3D32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D985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A10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527A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FB9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02DD7E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738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D7A6A3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C4AC90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3C0FF3B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B06180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051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AFE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F586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E4A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9C5B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17C42" w14:paraId="561CD3B8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63CC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60C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40279B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A5D7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037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47D7EEA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6C1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8BB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F7D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3B64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32F5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0E9D09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1735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0C2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5DB5A52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0F8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53E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D91FA9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6B9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8B2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FDF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637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D1E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33668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42F2350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59C4436F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484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CFF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FA5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82E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AB7857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5D9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E2D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1C8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4C0490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87E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68E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C6AC5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3588BCE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64E676DA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DEC7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4FE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77E7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BAD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3E4004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0CEAAD4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895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497238E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CFA7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113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17E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055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ED33A0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7563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624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4B3B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D45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0DC4F5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5EDC989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D85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4D8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4E2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93B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CF3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FDC1B3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22D6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49E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EF4C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2D8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8722B5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BB9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5E6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BCF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3F4AE28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925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DA29" w14:textId="77777777" w:rsidR="00B17C42" w:rsidRPr="006611B7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B17C42" w14:paraId="735C07C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7316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E5D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13F3251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4947" w14:textId="77777777" w:rsidR="00B17C42" w:rsidRPr="00984839" w:rsidRDefault="00B17C4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20E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5551E5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33C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D49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D43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CA8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6B5F" w14:textId="77777777" w:rsidR="00B17C42" w:rsidRPr="003B25AA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14:paraId="62D3E48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6FA1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4397" w14:textId="77777777" w:rsidR="00B17C42" w:rsidRPr="00CB3DC4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7973B1F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820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A3F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BE3BE2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ABF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516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2C5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E1E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9FCD" w14:textId="77777777" w:rsidR="00B17C42" w:rsidRPr="00CB3DC4" w:rsidRDefault="00B17C42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9314940" w14:textId="77777777" w:rsidR="00B17C42" w:rsidRPr="00F11CE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F445192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0049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F58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B2AD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7BF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FBEEE1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3AC06CA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1D8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BD90F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4F05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4F2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7670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6B2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234713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3F1B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CC5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33A4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E9D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17FF30C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216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DB04CF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F85B1E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5707467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D26D849" w14:textId="77777777" w:rsidR="00B17C42" w:rsidRPr="00260477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43EE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F26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42CF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FBA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732A8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17C42" w14:paraId="5889612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067A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325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FA0B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2D0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D2DEFE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B39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316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E5F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30D060D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FAB6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F374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5545931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6928AD3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17C42" w14:paraId="68976E9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11E1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BB5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6AFF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A9C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CE31BEB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047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1BF8AC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883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D8B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AA95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FD6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B17C42" w14:paraId="65AB874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915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BC2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2979C578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4C22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8F63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6B2BBD6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080DFCC0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BA60D9F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454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CD2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BC7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226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A938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7EBC3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1807288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17C42" w14:paraId="7568CFF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C73F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6E5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FCCD645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E6E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D2C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53B15350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0F6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FA5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3CA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F88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65A1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2B2CA8BB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27F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5A6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5A16474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C79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5F3A" w14:textId="77777777" w:rsidR="00B17C42" w:rsidRDefault="00B17C42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227E65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B99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2E8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966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328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215C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7CC60707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CD65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9620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1BF9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EAD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5D97E33D" w14:textId="77777777" w:rsidR="00B17C42" w:rsidRDefault="00B17C42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6F590A6" w14:textId="77777777" w:rsidR="00B17C42" w:rsidRDefault="00B17C42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02F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6D0B87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1F6D" w14:textId="77777777" w:rsidR="00B17C42" w:rsidRPr="00B53EFA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42D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B67C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6E3E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C6CFD2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94D2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311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4E62931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326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3B3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837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C3F3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18F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C353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FEA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499D25B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8861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D3B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2136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14D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35218E0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6352CFA0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AF41D97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1C5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EC4AC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F3A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87C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31B7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1172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E3F34DA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EAFE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D72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79740A6A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874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C778" w14:textId="77777777" w:rsidR="00B17C42" w:rsidRDefault="00B17C42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0E0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F3C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35E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83E2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7D8D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35E57E15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9CF5" w14:textId="77777777" w:rsidR="00B17C42" w:rsidRDefault="00B17C42" w:rsidP="00B17C4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565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502B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6D4A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32BEB0D6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CC72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BA0EED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06DB67F4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A48E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95CF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DED9" w14:textId="77777777" w:rsidR="00B17C42" w:rsidRPr="00984839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EA9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E0C4A9" w14:textId="77777777" w:rsidR="00B17C42" w:rsidRDefault="00B17C4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4022BAAE" w14:textId="77777777" w:rsidR="00B17C42" w:rsidRDefault="00B17C42">
      <w:pPr>
        <w:spacing w:after="40" w:line="192" w:lineRule="auto"/>
        <w:ind w:right="57"/>
        <w:rPr>
          <w:sz w:val="20"/>
        </w:rPr>
      </w:pPr>
    </w:p>
    <w:p w14:paraId="1572ADF7" w14:textId="77777777" w:rsidR="00B17C42" w:rsidRDefault="00B17C42" w:rsidP="00EF6A64">
      <w:pPr>
        <w:pStyle w:val="Heading1"/>
        <w:spacing w:line="360" w:lineRule="auto"/>
      </w:pPr>
      <w:r>
        <w:t>LINIA 144</w:t>
      </w:r>
    </w:p>
    <w:p w14:paraId="6B888A0F" w14:textId="77777777" w:rsidR="00B17C42" w:rsidRDefault="00B17C42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B17C42" w14:paraId="35EA272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5D87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FC7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69BEC41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4094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5DA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F83F0F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D06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D53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77B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E9FE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A3C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4566798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07507D7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17C42" w14:paraId="3B9E38D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0237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E10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BCDC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0C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3D4D1A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817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292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0AEC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5B9D17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3C0B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3C1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8C07D9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17C42" w14:paraId="5B128C8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1C33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A6E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6FC5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AFB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4E3961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0A02847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B05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8452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16A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714FEED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96C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470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2CFDBA1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CD9655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4CBF80B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1EE3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D05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8130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DC8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BD71C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66C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EE0D2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6CBC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1A6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8EEF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174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D7D2D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B17C42" w14:paraId="6817CBC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5EF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1BC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6609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239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A213C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5EF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ECF14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432C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D2C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671F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050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25AAD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17C42" w14:paraId="72134D5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6AA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89C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493A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020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02673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8A0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039F9DA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67A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720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096D" w14:textId="77777777" w:rsidR="00B17C42" w:rsidRPr="00984839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6BC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B17C42" w14:paraId="728DC30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AD7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AA5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B734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196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DBA57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C6E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945A13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C85E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B4F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0489" w14:textId="77777777" w:rsidR="00B17C42" w:rsidRPr="00984839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BF3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71A0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17C42" w14:paraId="62306A8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9B05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EBC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0146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A03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D52F6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2D5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40B29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C723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7A0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698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846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38841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17C42" w14:paraId="1D5F612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A6C4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925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8F49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E8B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D66995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648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A1C079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5D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D4B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657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B4E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7151E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17C42" w14:paraId="5BE78C2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1B3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0B3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1F6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B2F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D0AEC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402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48081B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0FD505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10064B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57256A8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175519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1CC6FB9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8AEE0D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842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A32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314F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A69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A220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17C42" w14:paraId="06D488E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984D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A8C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95DC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025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E93D99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283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BE47BA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D186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ADF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9D9F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9BC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33F1E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17C42" w14:paraId="50E5EA0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F418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0A3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F2F6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964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84792C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DC7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0C0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6A3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B679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220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D2AA8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17C42" w14:paraId="1D6F7702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92F7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DCB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D077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2E5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011640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1E6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F2A9B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5666F2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2867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D87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963D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493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36F55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B17C42" w14:paraId="5B09D8C7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3E33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066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F854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8BB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83D36E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686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6216A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D957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9BF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703C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59E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09B6F99A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28A1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764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D703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4C6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F1BF69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0ED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D738D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2996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09A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15CE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562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D396A7D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3DD8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6A7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9599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BD9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7712E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433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84B6A0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483E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20E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2877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50B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7F930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B17C42" w14:paraId="2F5ADB0E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EE30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8AC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620A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00B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DC03B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428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6CF8D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193ABD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09355A5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ED7644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5CE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B51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B1D0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4CB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2194E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17C42" w14:paraId="030C3E7A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8047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F59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6C8E6F5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08C5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3A3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2EBA4937" w14:textId="77777777" w:rsidR="00B17C42" w:rsidRPr="00B61351" w:rsidRDefault="00B17C42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98C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BCF2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61A9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70C0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663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7A9C107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706B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5EC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3268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91D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5E3047E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891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7C91DE9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3423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C30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0895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195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E9AF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17C42" w14:paraId="5A4C449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35CA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65C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F2CE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CA8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6721D3C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7C6ED6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A6B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C9F9973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7CC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103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03D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08DCD23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4DD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FE8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721CB32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896D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058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52AA0D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77E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285F005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BE4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175B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0A6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0193307D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88A2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B5A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2A4E727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9B1E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929C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6D533C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241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442D11C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0CF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5771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2E0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548C2142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E782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244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2330F45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7D0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6411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07A909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64A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866D07A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BD8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8CEA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937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3335D3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B17C42" w14:paraId="3E3E622A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BABE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D5B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7E001E1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D97A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130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2F9017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C06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216A2D5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8B7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1B28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B4B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39E7DCB2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BA00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7C8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EC16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F10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1C0EFFCD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15E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7EDA5E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0303288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135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856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A546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34A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09329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B17C42" w14:paraId="4C9D381E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77D4" w14:textId="77777777" w:rsidR="00B17C42" w:rsidRDefault="00B17C42" w:rsidP="00B17C4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A75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0F65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7E8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6C3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1F2940C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0CA751D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09FA568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63D65B3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1758B6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572643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3086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492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AAD9" w14:textId="77777777" w:rsidR="00B17C42" w:rsidRPr="00DA0087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117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E4B26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467EA5CC" w14:textId="77777777" w:rsidR="00B17C42" w:rsidRDefault="00B17C42">
      <w:pPr>
        <w:spacing w:before="40" w:line="192" w:lineRule="auto"/>
        <w:ind w:right="57"/>
        <w:rPr>
          <w:sz w:val="20"/>
        </w:rPr>
      </w:pPr>
    </w:p>
    <w:p w14:paraId="35486A90" w14:textId="77777777" w:rsidR="00B17C42" w:rsidRDefault="00B17C42" w:rsidP="00E56A6A">
      <w:pPr>
        <w:pStyle w:val="Heading1"/>
        <w:spacing w:line="360" w:lineRule="auto"/>
      </w:pPr>
      <w:r>
        <w:t>LINIA 200</w:t>
      </w:r>
    </w:p>
    <w:p w14:paraId="362CF134" w14:textId="77777777" w:rsidR="00B17C42" w:rsidRDefault="00B17C42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0DFB9C9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1807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B0F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72FDC7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B694" w14:textId="77777777" w:rsidR="00B17C42" w:rsidRPr="00032D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FFD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100DBE2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09A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296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5D4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35D9E0A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56B1" w14:textId="77777777" w:rsidR="00B17C42" w:rsidRPr="00032D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669E" w14:textId="77777777" w:rsidR="00B17C42" w:rsidRPr="00F716C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B17C42" w14:paraId="4BCD7102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E12A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C459" w14:textId="77777777" w:rsidR="00B17C42" w:rsidRDefault="00B17C4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079D7E1A" w14:textId="77777777" w:rsidR="00B17C42" w:rsidRDefault="00B17C4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50E9" w14:textId="77777777" w:rsidR="00B17C42" w:rsidRDefault="00B17C4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CD98" w14:textId="77777777" w:rsidR="00B17C42" w:rsidRDefault="00B17C4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07EAF69F" w14:textId="77777777" w:rsidR="00B17C42" w:rsidRDefault="00B17C4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E04A" w14:textId="77777777" w:rsidR="00B17C42" w:rsidRDefault="00B17C4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6F5F" w14:textId="77777777" w:rsidR="00B17C42" w:rsidRDefault="00B17C4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45FC" w14:textId="77777777" w:rsidR="00B17C42" w:rsidRDefault="00B17C4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20F2B069" w14:textId="77777777" w:rsidR="00B17C42" w:rsidRDefault="00B17C4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7A26" w14:textId="77777777" w:rsidR="00B17C42" w:rsidRDefault="00B17C4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BAA8" w14:textId="77777777" w:rsidR="00B17C42" w:rsidRDefault="00B17C42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B17C42" w14:paraId="05988BC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397D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292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09D5C4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457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353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D3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2D9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843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74A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B40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0E6197C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D25F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685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C08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E7D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F30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32A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37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4071E1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016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C34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64A9D65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28A6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381B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0CD12872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5F93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7327" w14:textId="77777777" w:rsidR="00B17C42" w:rsidRDefault="00B17C42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7677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57CD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F929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2DA68D40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88E5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9F52" w14:textId="77777777" w:rsidR="00B17C42" w:rsidRDefault="00B17C4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665FC6A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BC39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BC03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88BE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D011" w14:textId="77777777" w:rsidR="00B17C42" w:rsidRDefault="00B17C4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17C3FD5C" w14:textId="77777777" w:rsidR="00B17C42" w:rsidRDefault="00B17C4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7C73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334E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DD8D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0B5E3622" w14:textId="77777777" w:rsidR="00B17C42" w:rsidRDefault="00B17C4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5A8B" w14:textId="77777777" w:rsidR="00B17C42" w:rsidRDefault="00B17C4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5612" w14:textId="77777777" w:rsidR="00B17C42" w:rsidRDefault="00B17C4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12DF2CB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0361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618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4D5B" w14:textId="77777777" w:rsidR="00B17C42" w:rsidRPr="00032D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957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0B10F3C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106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341E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47D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0A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6CCF" w14:textId="77777777" w:rsidR="00B17C42" w:rsidRPr="00032DF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13D9" w14:textId="77777777" w:rsidR="00B17C42" w:rsidRPr="00F716C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6051618F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7439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7F54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5577A470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3E3E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BD65" w14:textId="77777777" w:rsidR="00B17C42" w:rsidRDefault="00B17C4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149AA29C" w14:textId="77777777" w:rsidR="00B17C42" w:rsidRDefault="00B17C4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0920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CAEC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7F59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5DAE5B56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E290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6C80" w14:textId="77777777" w:rsidR="00B17C42" w:rsidRDefault="00B17C4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17C42" w14:paraId="76A9B692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9CEB" w14:textId="77777777" w:rsidR="00B17C42" w:rsidRDefault="00B17C42" w:rsidP="000D651C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A16A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592+450</w:t>
            </w:r>
          </w:p>
          <w:p w14:paraId="11652246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84D5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E26E" w14:textId="77777777" w:rsidR="00B17C42" w:rsidRDefault="00B17C4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63F6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B194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531B" w14:textId="77777777" w:rsidR="00B17C42" w:rsidRDefault="00B17C4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1291" w14:textId="77777777" w:rsidR="00B17C42" w:rsidRDefault="00B17C4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23C3" w14:textId="77777777" w:rsidR="00B17C42" w:rsidRDefault="00B17C4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Inclusiv peste sch. 16 Cap Y</w:t>
            </w:r>
          </w:p>
        </w:tc>
      </w:tr>
    </w:tbl>
    <w:p w14:paraId="67CDEADC" w14:textId="77777777" w:rsidR="00B17C42" w:rsidRDefault="00B17C42" w:rsidP="00623FF6">
      <w:pPr>
        <w:spacing w:before="40" w:after="40" w:line="192" w:lineRule="auto"/>
        <w:ind w:right="57"/>
      </w:pPr>
    </w:p>
    <w:p w14:paraId="6C241CA1" w14:textId="77777777" w:rsidR="00B17C42" w:rsidRDefault="00B17C42" w:rsidP="006D4098">
      <w:pPr>
        <w:pStyle w:val="Heading1"/>
        <w:spacing w:line="360" w:lineRule="auto"/>
      </w:pPr>
      <w:r>
        <w:t>LINIA 201</w:t>
      </w:r>
    </w:p>
    <w:p w14:paraId="406B49EB" w14:textId="77777777" w:rsidR="00B17C42" w:rsidRDefault="00B17C42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17C42" w14:paraId="12FE9C0A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98E8" w14:textId="77777777" w:rsidR="00B17C42" w:rsidRDefault="00B17C42" w:rsidP="00B17C4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E2A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3F7C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61B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158C7D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B61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1B1227B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22896AC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0CD1ED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AF5F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BBB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F3AE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4DC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2B9EC4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E494" w14:textId="77777777" w:rsidR="00B17C42" w:rsidRDefault="00B17C42" w:rsidP="00B17C4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DD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97E1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55F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B20227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261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13A5D5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4DF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A6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43FF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6DE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E1B9F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A7502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B17C42" w14:paraId="00DB4261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893D" w14:textId="77777777" w:rsidR="00B17C42" w:rsidRDefault="00B17C42" w:rsidP="00B17C4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AA4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1359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27F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6D5A7C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C1E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BC786A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1A5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6B5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486A" w14:textId="77777777" w:rsidR="00B17C42" w:rsidRPr="00C937B4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F9D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91BF6E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768E2388" w14:textId="77777777" w:rsidR="00B17C42" w:rsidRPr="003012FC" w:rsidRDefault="00B17C42">
      <w:pPr>
        <w:spacing w:before="40" w:after="40" w:line="192" w:lineRule="auto"/>
        <w:ind w:right="57"/>
      </w:pPr>
    </w:p>
    <w:p w14:paraId="346CD082" w14:textId="77777777" w:rsidR="00B17C42" w:rsidRDefault="00B17C42" w:rsidP="00C53936">
      <w:pPr>
        <w:pStyle w:val="Heading1"/>
        <w:spacing w:line="360" w:lineRule="auto"/>
      </w:pPr>
      <w:r>
        <w:t>LINIA 202 A</w:t>
      </w:r>
    </w:p>
    <w:p w14:paraId="4D87CEBD" w14:textId="77777777" w:rsidR="00B17C42" w:rsidRDefault="00B17C42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B17C42" w14:paraId="5963EF01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F562" w14:textId="77777777" w:rsidR="00B17C42" w:rsidRDefault="00B17C42" w:rsidP="00B17C4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B0C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A095" w14:textId="77777777" w:rsidR="00B17C42" w:rsidRPr="0087494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547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09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32FD91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C317" w14:textId="77777777" w:rsidR="00B17C42" w:rsidRPr="0048429E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EF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E05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DCF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B17C42" w14:paraId="79E7EE58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D0F4" w14:textId="77777777" w:rsidR="00B17C42" w:rsidRDefault="00B17C42" w:rsidP="00B17C4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077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5BFC" w14:textId="77777777" w:rsidR="00B17C42" w:rsidRPr="00874940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958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6B1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D4F3" w14:textId="77777777" w:rsidR="00B17C42" w:rsidRPr="0048429E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63B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48F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8A3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12EA5EC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43D8F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B17C42" w:rsidRPr="00743905" w14:paraId="64765D62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AC04" w14:textId="77777777" w:rsidR="00B17C42" w:rsidRPr="00743905" w:rsidRDefault="00B17C42" w:rsidP="00B17C4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EDA4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16B7A4C4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B42B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9B9C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EB255D0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0A92D180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3D7BE18F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5488FE6B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360D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48C5" w14:textId="77777777" w:rsidR="00B17C42" w:rsidRPr="00743905" w:rsidRDefault="00B17C4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824F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FB3E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84F7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5826D2EB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B17C42" w:rsidRPr="00743905" w14:paraId="15B2E44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548A" w14:textId="77777777" w:rsidR="00B17C42" w:rsidRPr="00743905" w:rsidRDefault="00B17C42" w:rsidP="00B17C4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071A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4989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E57D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3233A249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01E59501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E99B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7BBBB985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2ED5" w14:textId="77777777" w:rsidR="00B17C42" w:rsidRPr="00743905" w:rsidRDefault="00B17C4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839D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D69C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D777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43905" w14:paraId="5BC262B3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F8F3" w14:textId="77777777" w:rsidR="00B17C42" w:rsidRPr="00743905" w:rsidRDefault="00B17C42" w:rsidP="00B17C4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44BD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E4EB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F88A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651B8ED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28301A11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B9F8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2B3F36FC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3DDC" w14:textId="77777777" w:rsidR="00B17C42" w:rsidRPr="00743905" w:rsidRDefault="00B17C4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F25E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EAFF" w14:textId="77777777" w:rsidR="00B17C42" w:rsidRPr="00743905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133A" w14:textId="77777777" w:rsidR="00B17C42" w:rsidRPr="00743905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4B514392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15DFDCA0" w14:textId="77777777" w:rsidR="00B17C42" w:rsidRDefault="00B17C42" w:rsidP="002A4CB1">
      <w:pPr>
        <w:pStyle w:val="Heading1"/>
        <w:spacing w:line="360" w:lineRule="auto"/>
      </w:pPr>
      <w:r>
        <w:t>LINIA 203</w:t>
      </w:r>
    </w:p>
    <w:p w14:paraId="481F9FD2" w14:textId="77777777" w:rsidR="00B17C42" w:rsidRDefault="00B17C42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B17C42" w:rsidRPr="007126D7" w14:paraId="0A74E11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0FE3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2DB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8C7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8D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365D8F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E01E" w14:textId="77777777" w:rsidR="00B17C42" w:rsidRDefault="00B17C42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4B3F849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565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3E5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722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A32D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B17C42" w:rsidRPr="007126D7" w14:paraId="31E2467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3733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856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A7F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D61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DBF7B1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A8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1D176CF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1B4B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E4B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EDF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001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126D7" w14:paraId="4CFE27E0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BBE3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4F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7FF72DD0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85F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22E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5973FCE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6090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54D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D45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84C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1C6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B2AAD6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F4A35C9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1FC7B4D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9DA2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20D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5D210C3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26B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5C2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B8149A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B2E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584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82F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689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881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73F409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09D5B63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6BFA879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67B5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6F2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37493AA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12C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1F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89A35D1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8F8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30D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942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9941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25B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3AD7B7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165DDCA" w14:textId="77777777" w:rsidR="00B17C42" w:rsidRPr="008F5A6B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602B0D6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8E58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86A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8EFC55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DE2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CE8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47F663B6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1B1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9F9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343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518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E5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AF781A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436AA2C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53D6286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C99A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078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382316D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256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C9B1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06A6D0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BA2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F8A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3A9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B2E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587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E442B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8E13C61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4E16244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0F72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774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6617E4F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EA4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D7B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B717D5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681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335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5E1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4485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6ED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42F333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1CCEFBF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72B5A72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03AC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C0B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76150CA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786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D1B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9E3475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1FE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D32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D23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3C0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C8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394EBD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3294E82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7C7A43B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0393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E80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20E7502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E32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D903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36E339C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DA9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851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84D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22D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74A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A2E8BA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6B15799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43BEF76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0FED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F87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484114A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0F75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A53D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9EAF5AB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792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042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C8A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4D8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7A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B2B2CF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269E690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7F364F8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1DFE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436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3643E39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DB4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9201" w14:textId="77777777" w:rsidR="00B17C42" w:rsidRPr="007126D7" w:rsidRDefault="00B17C4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0810E53" w14:textId="77777777" w:rsidR="00B17C42" w:rsidRPr="007126D7" w:rsidRDefault="00B17C4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577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B3B1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49C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D47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F72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7E8B252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0A39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0E7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37E8ACD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E53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F1D5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1E852843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486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D01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253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B7B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210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4EBF351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AE216A2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0F521E0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72ED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C5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20AE584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A80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FC6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64D7F1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6B5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096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ACB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7D6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C71" w14:textId="77777777" w:rsidR="00B17C42" w:rsidRPr="00F13EC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0B60F3C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9C66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C9F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3819416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C2E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80B1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7D0D44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6B2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C26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3C5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BBA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050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487E3A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C34A9BF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135B84D9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0393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DAC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429D870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AC8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652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8B84B4C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982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A99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35B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785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405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0E89C2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6BA47A5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5E64873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2EA2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C05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23497C8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876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58A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7D7183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D0C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2181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1DD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B8F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B3B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FCDBD0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2D9F3A2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16746C5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EC87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C7D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4E886F6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5B8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F77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BF5F98F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AEB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FB5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260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D56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8C3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558F1AD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03C5ACE" w14:textId="77777777" w:rsidR="00B17C42" w:rsidRPr="00744E1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064908C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7DAE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214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AF05D7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830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831B" w14:textId="77777777" w:rsidR="00B17C42" w:rsidRPr="007126D7" w:rsidRDefault="00B17C4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F87868A" w14:textId="77777777" w:rsidR="00B17C42" w:rsidRPr="007126D7" w:rsidRDefault="00B17C4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2CE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92C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B59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E8E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C26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7983309B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14A2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703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580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FC0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9ABBA4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1C16490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687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77404550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7B0151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3925ACC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7561582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D90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E93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A12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2BE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126D7" w14:paraId="7A586902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9588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598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333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9946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F66F99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8DB8" w14:textId="77777777" w:rsidR="00B17C42" w:rsidRPr="007126D7" w:rsidRDefault="00B17C4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1783A097" w14:textId="77777777" w:rsidR="00B17C42" w:rsidRPr="007126D7" w:rsidRDefault="00B17C4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FB4850B" w14:textId="77777777" w:rsidR="00B17C42" w:rsidRPr="007126D7" w:rsidRDefault="00B17C4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3B60B5B6" w14:textId="77777777" w:rsidR="00B17C42" w:rsidRPr="007126D7" w:rsidRDefault="00B17C4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E23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C679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1661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5BF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563996BB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B17C42" w:rsidRPr="007126D7" w14:paraId="3D3E43C6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7334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66F0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BEE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B8B3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4876146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A7C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C4F4B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904537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4603E78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2A2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AFE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FE0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023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7734C2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B17C42" w:rsidRPr="007126D7" w14:paraId="40614B17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CC36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FFD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EAB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36A3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39FBE1FC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41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6E1C55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E5CCC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3920730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2CE893C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17B00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16C697B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BB6D49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9CE5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B03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2291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06C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10E65B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B17C42" w:rsidRPr="007126D7" w14:paraId="04740723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85DF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B80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62F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A50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355BBF5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1BC90BE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A0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9E7F4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321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791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8F0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60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126D7" w14:paraId="157C71C7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8F78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F2E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F2D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26D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2D78346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A6D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36A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BF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FA0A220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8B9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74F4" w14:textId="77777777" w:rsidR="00B17C42" w:rsidRDefault="00B17C4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FE37E9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07C388AF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89A0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B10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C3E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C8B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6987C1A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81D5E8B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AE6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FF03A5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DFB75B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22E00AA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923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71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D67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5772" w14:textId="77777777" w:rsidR="00B17C42" w:rsidRDefault="00B17C4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17C42" w:rsidRPr="007126D7" w14:paraId="1D4CACA3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5400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6735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7B52229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AA05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324C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5557551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382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55F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572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EB2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266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0C547C47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A8AE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EF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10E6F5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B39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ED1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E783BC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059A8E73" w14:textId="77777777" w:rsidR="00B17C42" w:rsidRPr="00F87E98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91F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8A4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7B5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E05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447F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17C42" w:rsidRPr="007126D7" w14:paraId="4A3C117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75DA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FFA9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03F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C65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4EB9A06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24BC29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407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59DAF95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4BA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7B4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D17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F815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126D7" w14:paraId="2580C81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329C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7AD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BBE60C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5205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507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CEB16D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EFE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F9B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B82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66E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4326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581A91E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1365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E42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A90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E9C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0FDC6EE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83A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912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C1C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36F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CB56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17C42" w:rsidRPr="007126D7" w14:paraId="1BC6047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7DAC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D8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40B03B0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DF3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4E3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A33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66C0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BCC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D16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0AF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7B3EFC9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304A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A8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912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A37E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EB3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AF82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FFF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9C9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425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6C37FDAD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FA49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A80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B2E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C40D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4370090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375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0B94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255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05FDC4F6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C2BE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E7C4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4F17A9E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CDE2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30A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DFB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3F8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4C5A379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3C12BCD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9E6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EF5D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B3DA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5FD68FC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C07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D37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2BF6D1A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517E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46A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8CD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374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2664FF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6A16FCD7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A7D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8D8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D37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460ABC2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8BD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CF9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622E797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B17C42" w:rsidRPr="007126D7" w14:paraId="70FCDE86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C995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2688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FB3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FFB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3A49F8C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42DA0BE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E22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E8D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C28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52D0FF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E0D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E38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18482F50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C021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78CB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F68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CA1A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5766035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F2E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50091FED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98FF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369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40E7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AACB" w14:textId="77777777" w:rsidR="00B17C42" w:rsidRPr="007126D7" w:rsidRDefault="00B17C42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1D3915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1FB7F1C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B17C42" w:rsidRPr="007126D7" w14:paraId="3002ED0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D73F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54C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BF79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42A0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3358BA6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102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A95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7481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430A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D018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17C42" w:rsidRPr="007126D7" w14:paraId="36EFF09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FEBD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828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40FD8E92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57D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ED62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A25E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BADB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1AB4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5F9C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8CA9" w14:textId="77777777" w:rsidR="00B17C42" w:rsidRPr="007126D7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B17C42" w:rsidRPr="007126D7" w14:paraId="6F8D1D10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5F05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02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1F7537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344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955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BC5C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1793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2983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488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36E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0D93861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17C42" w:rsidRPr="007126D7" w14:paraId="14D2322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EBCC" w14:textId="77777777" w:rsidR="00B17C42" w:rsidRPr="007126D7" w:rsidRDefault="00B17C42" w:rsidP="00B17C4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A3B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71CE61B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8DF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E02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086DCE9B" w14:textId="77777777" w:rsidR="00B17C42" w:rsidRPr="00037854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779BC2E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493F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B428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13D7" w14:textId="77777777" w:rsidR="00B17C42" w:rsidRPr="007126D7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C026" w14:textId="77777777" w:rsidR="00B17C42" w:rsidRPr="007126D7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4F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EDA95CC" w14:textId="77777777" w:rsidR="00B17C42" w:rsidRDefault="00B17C42" w:rsidP="000039F1">
      <w:pPr>
        <w:spacing w:before="40" w:after="40" w:line="192" w:lineRule="auto"/>
        <w:ind w:right="57"/>
        <w:rPr>
          <w:sz w:val="20"/>
        </w:rPr>
      </w:pPr>
    </w:p>
    <w:p w14:paraId="5F47A74A" w14:textId="77777777" w:rsidR="00B17C42" w:rsidRDefault="00B17C42" w:rsidP="00D0730E">
      <w:pPr>
        <w:pStyle w:val="Heading1"/>
        <w:spacing w:line="360" w:lineRule="auto"/>
      </w:pPr>
      <w:r>
        <w:t xml:space="preserve">LINIA 204 </w:t>
      </w:r>
    </w:p>
    <w:p w14:paraId="5AE9A10A" w14:textId="77777777" w:rsidR="00B17C42" w:rsidRDefault="00B17C42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17C42" w14:paraId="637876DD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F0B2" w14:textId="77777777" w:rsidR="00B17C42" w:rsidRDefault="00B17C42" w:rsidP="00B17C4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C45E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0E0B0C9D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9AEE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89A1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5107D847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001F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876C" w14:textId="77777777" w:rsidR="00B17C42" w:rsidRPr="00D2006A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EBC3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7427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E49F" w14:textId="77777777" w:rsidR="00B17C42" w:rsidRPr="007126D7" w:rsidRDefault="00B17C42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1D6354" w14:textId="77777777" w:rsidR="00B17C42" w:rsidRDefault="00B17C42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6199BB4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E4F6" w14:textId="77777777" w:rsidR="00B17C42" w:rsidRDefault="00B17C42" w:rsidP="00B17C4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81B0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3259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725F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45449209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72A32FD8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63BB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4151FD49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B935" w14:textId="77777777" w:rsidR="00B17C42" w:rsidRPr="00D2006A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D802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8F94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17B6" w14:textId="77777777" w:rsidR="00B17C42" w:rsidRDefault="00B17C42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B17C42" w14:paraId="5C00BC71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0228" w14:textId="77777777" w:rsidR="00B17C42" w:rsidRDefault="00B17C42" w:rsidP="00B17C4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BA75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21EFF325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A7B7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BFB8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4684BE13" w14:textId="77777777" w:rsidR="00B17C42" w:rsidRDefault="00B17C42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BCA3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9BF8" w14:textId="77777777" w:rsidR="00B17C42" w:rsidRPr="00D2006A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6284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5199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26C9" w14:textId="77777777" w:rsidR="00B17C42" w:rsidRDefault="00B17C42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B17C42" w14:paraId="19A5EAF9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2992" w14:textId="77777777" w:rsidR="00B17C42" w:rsidRDefault="00B17C42" w:rsidP="00B17C4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9CCE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71B7" w14:textId="77777777" w:rsidR="00B17C42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3C17" w14:textId="77777777" w:rsidR="00B17C42" w:rsidRPr="00BF74BF" w:rsidRDefault="00B17C42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2A8D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3C74828" w14:textId="77777777" w:rsidR="00B17C42" w:rsidRDefault="00B17C42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CD59" w14:textId="77777777" w:rsidR="00B17C42" w:rsidRPr="00D2006A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8642" w14:textId="77777777" w:rsidR="00B17C42" w:rsidRDefault="00B17C42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4AED" w14:textId="77777777" w:rsidR="00B17C42" w:rsidRPr="004467F9" w:rsidRDefault="00B17C42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1B5F" w14:textId="77777777" w:rsidR="00B17C42" w:rsidRDefault="00B17C42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0D3415AC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00793EA6" w14:textId="77777777" w:rsidR="00B17C42" w:rsidRDefault="00B17C42" w:rsidP="005B00A7">
      <w:pPr>
        <w:pStyle w:val="Heading1"/>
        <w:spacing w:line="360" w:lineRule="auto"/>
      </w:pPr>
      <w:r>
        <w:t>LINIA 218</w:t>
      </w:r>
    </w:p>
    <w:p w14:paraId="4665253F" w14:textId="77777777" w:rsidR="00B17C42" w:rsidRDefault="00B17C42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17C42" w14:paraId="1A738CB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AB8B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C7A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B7BE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D3B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538D9ED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9BDD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60AC6432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B631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627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97CA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FB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:rsidRPr="00A8307A" w14:paraId="42B78E6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7934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B959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7607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DD8F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37E89D2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13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1E3AE5A5" w14:textId="77777777" w:rsidR="00B17C42" w:rsidRPr="00664FA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BCB0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8C4C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09B6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7D9D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4E922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0D48C84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3C37C619" w14:textId="77777777" w:rsidR="00B17C42" w:rsidRPr="00664FA3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B17C42" w:rsidRPr="00A8307A" w14:paraId="4B34A99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507A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153E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927D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8A44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0B35022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04E4" w14:textId="77777777" w:rsidR="00B17C42" w:rsidRPr="00664FA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09C65ED2" w14:textId="77777777" w:rsidR="00B17C42" w:rsidRPr="00664FA3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566A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D5DB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18FD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60FF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211498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81FCBBB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6D7ADD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B17C42" w:rsidRPr="00A8307A" w14:paraId="7CBE4BE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886F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DE18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1B67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32B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6AC1FFF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5618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DC77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A3EA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03F3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671A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EE4AF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B17C42" w:rsidRPr="00A8307A" w14:paraId="64AC0E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DD64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1979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1020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54F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3B3A008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1D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77F586EC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F7DC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6A99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217C" w14:textId="77777777" w:rsidR="00B17C42" w:rsidRPr="003F40D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6AD6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3C76F4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B17C42" w:rsidRPr="00A8307A" w14:paraId="00A90AF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4C33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07DD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59C3" w14:textId="77777777" w:rsidR="00B17C42" w:rsidRPr="0073283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7BB0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4D1D8E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876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8B4E" w14:textId="77777777" w:rsidR="00B17C42" w:rsidRPr="007B4F6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D493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EFCE" w14:textId="77777777" w:rsidR="00B17C42" w:rsidRPr="0073283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9AF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F4A32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162352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1D076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8B2711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B17C42" w:rsidRPr="00A8307A" w14:paraId="34C443D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ABD9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A948" w14:textId="77777777" w:rsidR="00B17C42" w:rsidRPr="00A8307A" w:rsidRDefault="00B17C4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0181" w14:textId="77777777" w:rsidR="00B17C42" w:rsidRPr="00732832" w:rsidRDefault="00B17C4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7D3E" w14:textId="77777777" w:rsidR="00B17C42" w:rsidRPr="00A8307A" w:rsidRDefault="00B17C42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D398306" w14:textId="77777777" w:rsidR="00B17C42" w:rsidRPr="00A8307A" w:rsidRDefault="00B17C42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4C4F" w14:textId="77777777" w:rsidR="00B17C42" w:rsidRDefault="00B17C4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CD01EFC" w14:textId="77777777" w:rsidR="00B17C42" w:rsidRDefault="00B17C4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7416A6F" w14:textId="77777777" w:rsidR="00B17C42" w:rsidRDefault="00B17C4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09B4" w14:textId="77777777" w:rsidR="00B17C42" w:rsidRPr="007B4F6A" w:rsidRDefault="00B17C4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0F04" w14:textId="77777777" w:rsidR="00B17C42" w:rsidRPr="00A8307A" w:rsidRDefault="00B17C4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D104" w14:textId="77777777" w:rsidR="00B17C42" w:rsidRPr="00732832" w:rsidRDefault="00B17C4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41A5" w14:textId="77777777" w:rsidR="00B17C42" w:rsidRDefault="00B17C42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B17C42" w:rsidRPr="00A8307A" w14:paraId="4E350A6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598D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720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6CE6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99E7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6D737EB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F5BB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EC15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EA13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ABE6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7DF5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57ECF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6B2A3B62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8307A" w14:paraId="3D4F5C9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B9C2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303A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F85C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D2B6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828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6A834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83A4B60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77E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53C0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B235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83B4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14A5722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2A19DD66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8307A" w14:paraId="643E485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9C3F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F2FB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55B6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E861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B318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5AE821A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2C1E5E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B8B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0A82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FD82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4DBB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729A8D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17C42" w:rsidRPr="00A8307A" w14:paraId="7481C6D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344F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A5B2" w14:textId="77777777" w:rsidR="00B17C42" w:rsidRPr="00A8307A" w:rsidRDefault="00B17C4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8630" w14:textId="77777777" w:rsidR="00B17C42" w:rsidRPr="00B26991" w:rsidRDefault="00B17C4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C830" w14:textId="77777777" w:rsidR="00B17C42" w:rsidRPr="00A8307A" w:rsidRDefault="00B17C42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B0BB" w14:textId="77777777" w:rsidR="00B17C42" w:rsidRDefault="00B17C4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C13C0DD" w14:textId="77777777" w:rsidR="00B17C42" w:rsidRDefault="00B17C4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CDAAA57" w14:textId="77777777" w:rsidR="00B17C42" w:rsidRDefault="00B17C4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8D17" w14:textId="77777777" w:rsidR="00B17C42" w:rsidRDefault="00B17C4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A21E" w14:textId="77777777" w:rsidR="00B17C42" w:rsidRPr="00A8307A" w:rsidRDefault="00B17C4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2EEA" w14:textId="77777777" w:rsidR="00B17C42" w:rsidRPr="00B26991" w:rsidRDefault="00B17C4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B4EE" w14:textId="77777777" w:rsidR="00B17C42" w:rsidRPr="00FD3B28" w:rsidRDefault="00B17C4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3F4FD3EB" w14:textId="77777777" w:rsidR="00B17C42" w:rsidRDefault="00B17C4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17C42" w:rsidRPr="00A8307A" w14:paraId="363CCCF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4812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B608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FC10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E3A2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6DF5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1B0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EEC0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F91E" w14:textId="77777777" w:rsidR="00B17C42" w:rsidRPr="00B2699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C4AC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17C42" w:rsidRPr="00A8307A" w14:paraId="6B57786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927F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FFC2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855B" w14:textId="77777777" w:rsidR="00B17C42" w:rsidRPr="000D3BB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994C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BDDDD0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A53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4AF302D3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3C4E" w14:textId="77777777" w:rsidR="00B17C42" w:rsidRPr="000D3BB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C8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677B" w14:textId="77777777" w:rsidR="00B17C42" w:rsidRPr="000D3BB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B2A0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C6EE7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17C42" w:rsidRPr="00A8307A" w14:paraId="6E244AC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AADD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909E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B6F2" w14:textId="77777777" w:rsidR="00B17C42" w:rsidRPr="009658E6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289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06964E6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88B2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F6E6" w14:textId="77777777" w:rsidR="00B17C42" w:rsidRPr="009658E6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9C7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4814" w14:textId="77777777" w:rsidR="00B17C42" w:rsidRPr="009658E6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2DD6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5F4D47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17C42" w:rsidRPr="00A8307A" w14:paraId="78A9416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622F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521B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B604" w14:textId="77777777" w:rsidR="00B17C42" w:rsidRPr="00472E19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A572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3ADF920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4459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F0C3" w14:textId="77777777" w:rsidR="00B17C42" w:rsidRPr="00472E19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2802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8CEC" w14:textId="77777777" w:rsidR="00B17C42" w:rsidRPr="00472E19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1C6A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3EF0D0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17C42" w:rsidRPr="00A8307A" w14:paraId="2982F64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6D67" w14:textId="77777777" w:rsidR="00B17C42" w:rsidRPr="00A75A00" w:rsidRDefault="00B17C42" w:rsidP="00B17C42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B467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9ECC" w14:textId="77777777" w:rsidR="00B17C42" w:rsidRPr="00530A8D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C79C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EBE7ACD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B6C1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F15E" w14:textId="77777777" w:rsidR="00B17C42" w:rsidRPr="00530A8D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622A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B5E1" w14:textId="77777777" w:rsidR="00B17C42" w:rsidRPr="00530A8D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63A8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602BF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17C42" w14:paraId="7E8EC2A4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A67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E97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4F18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2AA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4CF927D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0D79BDB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FD2F" w14:textId="77777777" w:rsidR="00B17C42" w:rsidRPr="00447EF5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6D50B688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8407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EDD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11A6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E9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65843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B17C42" w14:paraId="438F04AF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0D68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242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B531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034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478D728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86FF7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A5D2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268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0C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9C8E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A5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B17C42" w14:paraId="4C8E6387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804B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AB7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D57C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ED6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6AF1964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35E5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7CD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23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EEAA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C52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C62BE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B17C42" w14:paraId="766E89F6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1780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AB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D860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967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0E556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6FBB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294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980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1039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1FB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0B947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254C2D3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B17C42" w14:paraId="1CFEA835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A86B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C2B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5A261E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522A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B4E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75DE83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57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018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E3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98D9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79A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06F3CE21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C23B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4E7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F16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7D5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F0F6D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9B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929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09E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264E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33E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7A469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B17C42" w14:paraId="57EFFCAF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7A6A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17B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8DD7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3A1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07E134B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FD8E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05422494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FC2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91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EE7F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488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A9BE2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B17C42" w14:paraId="173F5A0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B9B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69C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2A0928B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1FD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64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123C1E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2FD0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0F1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892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764D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547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B17C42" w14:paraId="02267DBC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C7F5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072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4D28347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962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C5E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4586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034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1C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0BD5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CB5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B17C42" w14:paraId="40BE6B61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4088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73D4" w14:textId="77777777" w:rsidR="00B17C42" w:rsidRDefault="00B17C4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6A02755D" w14:textId="77777777" w:rsidR="00B17C42" w:rsidRDefault="00B17C4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5975" w14:textId="77777777" w:rsidR="00B17C42" w:rsidRDefault="00B17C4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D431" w14:textId="77777777" w:rsidR="00B17C42" w:rsidRDefault="00B17C42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2ADA" w14:textId="77777777" w:rsidR="00B17C42" w:rsidRPr="00465A98" w:rsidRDefault="00B17C4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B8E0" w14:textId="77777777" w:rsidR="00B17C42" w:rsidRDefault="00B17C4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2E63" w14:textId="77777777" w:rsidR="00B17C42" w:rsidRDefault="00B17C4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4A9A" w14:textId="77777777" w:rsidR="00B17C42" w:rsidRPr="00984D71" w:rsidRDefault="00B17C4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F073" w14:textId="77777777" w:rsidR="00B17C42" w:rsidRDefault="00B17C42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3577710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4EF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34B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57C5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08D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007F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C58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B6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5DB6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E86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26B19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B17C42" w14:paraId="03E5751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FEF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2E2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B779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971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0AB62A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75AB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2D17DFC1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B40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427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6AC2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7AE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BD5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B17C42" w14:paraId="527BD9A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4D40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4BD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63237A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B81A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B42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4B884B6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6C17A2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B5F7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7F4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8EC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F136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6FB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B17C42" w14:paraId="7077170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BB46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63F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E39B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569F" w14:textId="77777777" w:rsidR="00B17C42" w:rsidRDefault="00B17C4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37FFD22" w14:textId="77777777" w:rsidR="00B17C42" w:rsidRDefault="00B17C4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E65B" w14:textId="77777777" w:rsidR="00B17C42" w:rsidRDefault="00B17C4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5C780534" w14:textId="77777777" w:rsidR="00B17C42" w:rsidRPr="0017470F" w:rsidRDefault="00B17C4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750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79C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52AF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CE6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E3195C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ECF8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B63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564F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CB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7ED5F8E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CBD9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262B2F82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427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26C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2A1C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46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ABC8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B17C42" w14:paraId="7A5A6C4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143D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48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40E2" w14:textId="77777777" w:rsidR="00B17C42" w:rsidRPr="00CF787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FD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28440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2BE6" w14:textId="77777777" w:rsidR="00B17C42" w:rsidRPr="00465A98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DA8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CA2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151A" w14:textId="77777777" w:rsidR="00B17C42" w:rsidRPr="00984D71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5A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B17C42" w14:paraId="0C0821A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C7B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B549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60C18A75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9BA4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ED6B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7415120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6761E03F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D031" w14:textId="77777777" w:rsidR="00B17C42" w:rsidRPr="00465A98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B294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BC3E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869E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2B0D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A95486C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2D7259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523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E651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7F34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B632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80DD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A349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EAE2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9EE5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72E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B17C42" w14:paraId="0CC6AFF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0C1C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5F4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BBE4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0905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F3F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FFF9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DFBA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CE77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9AA6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B17C42" w14:paraId="27B9C05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7285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1F5A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7AAB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A3B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D37C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2FBC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2A85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0762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16FD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B17C42" w14:paraId="1405DE1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16E2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90B3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1080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C06F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1F865C8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B111" w14:textId="77777777" w:rsidR="00B17C42" w:rsidRPr="00465A98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7C9D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9004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CDEF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13A1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6CDE4D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8AC0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B288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C985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E368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0A3202CC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02E2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6979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2AD6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3273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5664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8F3AC1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B17C42" w14:paraId="29E692B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E711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64A6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3E4AF651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5C3D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6FB1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7C64C9D7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36B7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DCD4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7C66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FE30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6CED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1693B4F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6A47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E4CF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A9D3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C836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6BABA12C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01DB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058D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C7A4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BB1E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2DE3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073BF4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B17C42" w14:paraId="6A1E2F7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3456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ACB3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0042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A46A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A035871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AA09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03F1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2B3E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9236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ED4B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6C419F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B17C42" w14:paraId="38AAA3A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366F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155E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9735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A0DA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48418171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B96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4BE0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AC76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0DC6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35C8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7FECC3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B17C42" w14:paraId="2324121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C51F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DC40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609B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26F3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63F0FDF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9E74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83B6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A019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EE20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EBA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DE886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B17C42" w14:paraId="3006A1E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DBA3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BE4D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71C1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D487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432A0999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0228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8EA0" w14:textId="77777777" w:rsidR="00B17C42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5EA7" w14:textId="77777777" w:rsidR="00B17C42" w:rsidRDefault="00B17C4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EDEE" w14:textId="77777777" w:rsidR="00B17C42" w:rsidRPr="00984D71" w:rsidRDefault="00B17C4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A553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080DCF" w14:textId="77777777" w:rsidR="00B17C42" w:rsidRDefault="00B17C4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B17C42" w14:paraId="1969D8A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F83D" w14:textId="77777777" w:rsidR="00B17C42" w:rsidRDefault="00B17C42" w:rsidP="00B17C4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E84A" w14:textId="77777777" w:rsidR="00B17C42" w:rsidRDefault="00B17C4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68AD5E8F" w14:textId="77777777" w:rsidR="00B17C42" w:rsidRDefault="00B17C4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8191" w14:textId="77777777" w:rsidR="00B17C42" w:rsidRDefault="00B17C4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8DE9" w14:textId="77777777" w:rsidR="00B17C42" w:rsidRDefault="00B17C42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159D" w14:textId="77777777" w:rsidR="00B17C42" w:rsidRDefault="00B17C4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E614" w14:textId="77777777" w:rsidR="00B17C42" w:rsidRDefault="00B17C4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5007" w14:textId="77777777" w:rsidR="00B17C42" w:rsidRDefault="00B17C4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F050" w14:textId="77777777" w:rsidR="00B17C42" w:rsidRPr="00984D71" w:rsidRDefault="00B17C4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09BF" w14:textId="77777777" w:rsidR="00B17C42" w:rsidRDefault="00B17C42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0CAA3B18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28832EBC" w14:textId="77777777" w:rsidR="00B17C42" w:rsidRDefault="00B17C42" w:rsidP="001D4EEA">
      <w:pPr>
        <w:pStyle w:val="Heading1"/>
        <w:spacing w:line="360" w:lineRule="auto"/>
      </w:pPr>
      <w:r>
        <w:t>LINIA 301 Eb</w:t>
      </w:r>
    </w:p>
    <w:p w14:paraId="4BA4B431" w14:textId="77777777" w:rsidR="00B17C42" w:rsidRDefault="00B17C42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69C29443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AA19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42F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0AC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F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277A215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135D474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CF6D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77D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4F7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4051B36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ABA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A7E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5EED4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B17C42" w14:paraId="7CA7AFA7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0C1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93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3B2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371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447CEF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A12F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3EC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FC5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2E8030E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061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D4A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CCDF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B17C42" w14:paraId="7E65121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9EAA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C9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73BF58D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EBD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CEA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2CF29DB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F5B4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E92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A92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E58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94F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24A01B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AD78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7A4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040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912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2654EA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D780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7060EF5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B57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04E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AD2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555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7979F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B17C42" w14:paraId="2B34E531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3176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3D2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FCD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CCD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36DB8DA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2970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FA38042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444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81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59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AA1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4A373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B17C42" w14:paraId="69A6F00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42B9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765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DE38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D2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38C76F6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60C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0855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898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17E5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739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B292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B17C42" w14:paraId="00930074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07F3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DE5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0951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493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D0350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401A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05DC9F0" w14:textId="77777777" w:rsidR="00B17C42" w:rsidRDefault="00B17C42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C146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770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A7F5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160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176AA78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1EAF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F06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4434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3C5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EAA60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822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528E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E34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345E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C8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40D6A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B17C42" w14:paraId="6FD0292B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7844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84C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5382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94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30159FD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F1B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64C1D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DA7F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3D5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E82E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01C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86E80DB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5195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777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6B10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416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D03826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B63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F4C8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7B3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CFA9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68B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507F5F32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25A1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63B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364F146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A4FB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FF8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69DEEAA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7DC59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13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6B07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E51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FBB7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984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30001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B17C42" w14:paraId="56A5D38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E4E5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F5F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0988D73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A56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8E3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7ADAF09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4F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D69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B5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B4CF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464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5C42B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7C795B0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B17C42" w14:paraId="639E1165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3CCE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7A1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226E64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1F20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CE6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5149BE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09B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9E87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9F7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D9AB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354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C27AE5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4986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80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2FF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11D6" w14:textId="77777777" w:rsidR="00B17C42" w:rsidRDefault="00B17C42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3E1294B" w14:textId="77777777" w:rsidR="00B17C42" w:rsidRDefault="00B17C42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E0F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187A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FBB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7738EEA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6B15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E15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46A37EE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88F1" w14:textId="77777777" w:rsidR="00B17C42" w:rsidRDefault="00B17C42" w:rsidP="00B17C4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3BA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2EB0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F88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1A1C7D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205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0A36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8F5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6684A84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F4C1" w14:textId="77777777" w:rsidR="00B17C42" w:rsidRPr="00521173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49B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9490478" w14:textId="77777777" w:rsidR="00B17C42" w:rsidRPr="007972D9" w:rsidRDefault="00B17C42">
      <w:pPr>
        <w:spacing w:before="40" w:after="40" w:line="192" w:lineRule="auto"/>
        <w:ind w:right="57"/>
        <w:rPr>
          <w:sz w:val="20"/>
          <w:szCs w:val="20"/>
        </w:rPr>
      </w:pPr>
    </w:p>
    <w:p w14:paraId="18B606A3" w14:textId="77777777" w:rsidR="00B17C42" w:rsidRDefault="00B17C42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1A295BCF" w14:textId="77777777" w:rsidR="00B17C42" w:rsidRPr="005D215B" w:rsidRDefault="00B17C42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21AA233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C2D8" w14:textId="77777777" w:rsidR="00B17C42" w:rsidRDefault="00B17C42" w:rsidP="00B17C42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A1D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5EB9" w14:textId="77777777" w:rsidR="00B17C42" w:rsidRPr="00B3607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A4F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75B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D89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427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4C27BE9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212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CD4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B17C42" w14:paraId="22B5791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EFAC" w14:textId="77777777" w:rsidR="00B17C42" w:rsidRDefault="00B17C42" w:rsidP="00B17C42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4D6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8A44" w14:textId="77777777" w:rsidR="00B17C42" w:rsidRPr="00B3607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135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CDA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11429B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6E3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043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ED6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1A5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53F1E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7073BA0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B17C42" w14:paraId="2FD84FB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1E48" w14:textId="77777777" w:rsidR="00B17C42" w:rsidRDefault="00B17C42" w:rsidP="00B17C42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691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E615" w14:textId="77777777" w:rsidR="00B17C42" w:rsidRPr="00B3607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93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2A9F9C9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3DE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9C13E2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2E5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A7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A48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797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B17C42" w14:paraId="79AABE3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8FEE" w14:textId="77777777" w:rsidR="00B17C42" w:rsidRDefault="00B17C42" w:rsidP="00B17C42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4C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407D" w14:textId="77777777" w:rsidR="00B17C42" w:rsidRPr="00B3607C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E1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05E0D45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1D3E4FF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979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107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56E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4CABEC8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E69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DA4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565C9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052BBAD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650191A" w14:textId="77777777" w:rsidR="00B17C42" w:rsidRDefault="00B17C42">
      <w:pPr>
        <w:spacing w:before="40" w:after="40" w:line="192" w:lineRule="auto"/>
        <w:ind w:right="57"/>
        <w:rPr>
          <w:sz w:val="20"/>
          <w:lang w:val="en-US"/>
        </w:rPr>
      </w:pPr>
    </w:p>
    <w:p w14:paraId="3CFBD760" w14:textId="77777777" w:rsidR="00B17C42" w:rsidRDefault="00B17C42" w:rsidP="00F14E3C">
      <w:pPr>
        <w:pStyle w:val="Heading1"/>
        <w:spacing w:line="360" w:lineRule="auto"/>
      </w:pPr>
      <w:r>
        <w:t>LINIA 301 F1</w:t>
      </w:r>
    </w:p>
    <w:p w14:paraId="24824908" w14:textId="77777777" w:rsidR="00B17C42" w:rsidRDefault="00B17C42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17C42" w14:paraId="1AF3639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7280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73F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826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A7C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98853C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2A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737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662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43D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D4B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DCDBF56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6BA9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DBE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1EE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A8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7E645F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CEA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C5E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D6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02E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1A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C86494D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027C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2A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DB8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83E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1CA4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EF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359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75F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45B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3D6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AD3B571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EC8F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FEC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96B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F1C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0BE20F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4EE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EF64C4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59D93C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912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720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9A7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4B4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E918C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70F0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8C9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674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B98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AB77F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05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CC1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E9B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F22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1A3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FA2129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F450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876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CC2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6AC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131F9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1F3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054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4F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869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4A3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C35E70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3428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A6A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BFB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A22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0746A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583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EFC52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F0B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0E7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12C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15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AF2398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8C12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85E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AFF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16F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FF7D6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044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D02CBF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0F56C69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F0CD0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EDC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975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2A0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B36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C8A279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A6BD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919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AA5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A1B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7061E8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EED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DCB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2E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C63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48A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BF880F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1F3B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DD9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FA4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B10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8AA36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66E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E98A17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30760B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D23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88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AB1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BD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EEB3B21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6330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120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D46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7E8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1E3F37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B75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EE7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D4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E03C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498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015A2E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2E8A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3DE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6B4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A07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16DA94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3E9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ED9E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A56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6CE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F03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5F0ACA8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77B4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F5C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A94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6FD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A4778B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477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AC0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F9D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2FA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20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2D4C7DF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76F5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6B4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2C5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31B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2BD1C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535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0DE8A77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541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408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77C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FDB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726A4268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A728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67A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150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C9E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794196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81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339DA4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41C2333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C18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BA2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318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F87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5FA5D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B17C42" w14:paraId="4DEEF9C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8D82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AC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BF2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487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B7D86B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702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0ACC239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47E442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6B8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BCB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55F6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73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B17C42" w14:paraId="073BEC6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289F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5A1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07A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C58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8992A5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BC2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F40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EF8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0E9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91D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AACEB3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C6FF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E07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37B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872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B6F761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81B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20E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1CD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9043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2A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A0AF51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B535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762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0C4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11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8DECA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D72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B3A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495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28E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1CC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C7423C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A9E2" w14:textId="77777777" w:rsidR="00B17C42" w:rsidRDefault="00B17C42" w:rsidP="00B17C4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08D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BDE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586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BCC1DF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6F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B13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826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E4C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BE2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23E77EF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02FDBF0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5B96B42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3F8A2DF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33130A0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0E8C76F6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5F25A4DD" w14:textId="77777777" w:rsidR="00B17C42" w:rsidRDefault="00B17C42" w:rsidP="007E3B63">
      <w:pPr>
        <w:pStyle w:val="Heading1"/>
        <w:spacing w:line="360" w:lineRule="auto"/>
      </w:pPr>
      <w:r>
        <w:t>LINIA 301 G</w:t>
      </w:r>
    </w:p>
    <w:p w14:paraId="42329916" w14:textId="77777777" w:rsidR="00B17C42" w:rsidRDefault="00B17C42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17C42" w14:paraId="02026125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7C2ED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DC11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52B4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B1FA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EA657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2921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AEB67B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72F93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8EE8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44A07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8A804" w14:textId="77777777" w:rsidR="00B17C42" w:rsidRDefault="00B17C42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71AD351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58B0E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45DE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3FC4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3007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34F39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21AC8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D7A619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AFDDBA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F9551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0187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89255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2AAA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F208A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998CD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7CA2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70FF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2A1E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2CA0EC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4FB6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E3AFF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A1D8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BC88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63E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E4524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203F3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E3834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EDBD7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47C61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17474B3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DBA3C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8D62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91B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DCEC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2DEA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50AE03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AA89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40A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372B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2BF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325C5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903A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05E421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7E6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535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1318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404E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297FA43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0C13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FF0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BBDC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8904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BC62AB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1E53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B32408E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1E3385E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2B24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D86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9B9C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AD7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5C77919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A71E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0E6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68F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C1BF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94731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DD65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7AD53B1" w14:textId="77777777" w:rsidR="00B17C42" w:rsidRDefault="00B17C42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8BA4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B9F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0D94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CB8B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3595E4A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999C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D43B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BE1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40D7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725DF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6DF7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7A99C42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00DC6FD0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3E41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063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B068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52F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E35CA61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1C31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5F6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2B26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142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017469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C23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FC11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FF9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9DB8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643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F62FE2A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C5C1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40C6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C699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9248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4909E90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BBF3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B7A379D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4FD0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A6DE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775B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9655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CE995B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6F72" w14:textId="77777777" w:rsidR="00B17C42" w:rsidRDefault="00B17C42" w:rsidP="00B17C4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2841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162A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06DA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C209882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9FBA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56A6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DAFF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476D" w14:textId="77777777" w:rsidR="00B17C42" w:rsidRDefault="00B17C4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E276" w14:textId="77777777" w:rsidR="00B17C42" w:rsidRDefault="00B17C4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82298CE" w14:textId="77777777" w:rsidR="00B17C42" w:rsidRDefault="00B17C42">
      <w:pPr>
        <w:spacing w:before="40" w:line="192" w:lineRule="auto"/>
        <w:ind w:right="57"/>
        <w:rPr>
          <w:sz w:val="20"/>
        </w:rPr>
      </w:pPr>
    </w:p>
    <w:p w14:paraId="12434D5C" w14:textId="77777777" w:rsidR="00B17C42" w:rsidRDefault="00B17C42" w:rsidP="00956F37">
      <w:pPr>
        <w:pStyle w:val="Heading1"/>
        <w:spacing w:line="360" w:lineRule="auto"/>
      </w:pPr>
      <w:r>
        <w:t>LINIA 301 N</w:t>
      </w:r>
    </w:p>
    <w:p w14:paraId="3AFB802A" w14:textId="77777777" w:rsidR="00B17C42" w:rsidRDefault="00B17C4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17C42" w14:paraId="48B3540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9882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97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24D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5B0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9CAD11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40D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5DB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F46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E31D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9A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7C5693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9DAA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50E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BF6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AF1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EDB30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18E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AF2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9B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7453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532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4A100C7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5A72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A90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FEE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0A6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DA28D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EA5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FFD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EA8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770B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CE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BB5462" w14:textId="77777777" w:rsidR="00B17C42" w:rsidRPr="00474FB0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17C42" w14:paraId="4C291C4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AF95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A0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D48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91AC" w14:textId="77777777" w:rsidR="00B17C42" w:rsidRDefault="00B17C42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4A3174C" w14:textId="77777777" w:rsidR="00B17C42" w:rsidRDefault="00B17C42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B81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65E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2C5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3FD9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3D8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CD4DFF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58EF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A8CE" w14:textId="77777777" w:rsidR="00B17C42" w:rsidRDefault="00B17C4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DAD4" w14:textId="77777777" w:rsidR="00B17C42" w:rsidRDefault="00B17C4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B163" w14:textId="77777777" w:rsidR="00B17C42" w:rsidRDefault="00B17C4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E98C" w14:textId="77777777" w:rsidR="00B17C42" w:rsidRPr="00E4222D" w:rsidRDefault="00B17C4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5067DC0" w14:textId="77777777" w:rsidR="00B17C42" w:rsidRPr="00E4222D" w:rsidRDefault="00B17C4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6512D2B7" w14:textId="77777777" w:rsidR="00B17C42" w:rsidRPr="00E4222D" w:rsidRDefault="00B17C4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E2A9784" w14:textId="77777777" w:rsidR="00B17C42" w:rsidRDefault="00B17C4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5F0B" w14:textId="77777777" w:rsidR="00B17C42" w:rsidRDefault="00B17C4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1CC3" w14:textId="77777777" w:rsidR="00B17C42" w:rsidRDefault="00B17C4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30AB" w14:textId="77777777" w:rsidR="00B17C42" w:rsidRPr="0022092F" w:rsidRDefault="00B17C4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E311" w14:textId="77777777" w:rsidR="00B17C42" w:rsidRDefault="00B17C4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CF50C7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CF15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2AC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E49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2A5A" w14:textId="77777777" w:rsidR="00B17C42" w:rsidRDefault="00B17C4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B310" w14:textId="77777777" w:rsidR="00B17C42" w:rsidRDefault="00B17C4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23A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E2B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260E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C65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286808F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C815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B6D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7CDDBDC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6DAD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7AA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627860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86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22C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EE0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81AB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46C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153BE33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19A4" w14:textId="77777777" w:rsidR="00B17C42" w:rsidRDefault="00B17C42" w:rsidP="00B17C4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729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8FD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AB0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A9224C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BC1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D1710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2B7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A15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6A87" w14:textId="77777777" w:rsidR="00B17C42" w:rsidRPr="0022092F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AF8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588F46C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28E7AFBB" w14:textId="77777777" w:rsidR="00B17C42" w:rsidRDefault="00B17C42" w:rsidP="007F72A5">
      <w:pPr>
        <w:pStyle w:val="Heading1"/>
        <w:spacing w:line="360" w:lineRule="auto"/>
      </w:pPr>
      <w:r>
        <w:t>LINIA 301 O</w:t>
      </w:r>
    </w:p>
    <w:p w14:paraId="5B4D6283" w14:textId="77777777" w:rsidR="00B17C42" w:rsidRDefault="00B17C42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17C42" w14:paraId="56343C0E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23AA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16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2D78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1D4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E3DE79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3C1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28D6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74F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1A6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85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7C67F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DA5A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837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4A3D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C4E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849A07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B07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3234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A31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B8E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475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DB1FE5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AE0C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BED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94E5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F2E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1D950D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A47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255714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6B6C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B68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E80F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7811" w14:textId="77777777" w:rsidR="00B17C42" w:rsidRDefault="00B17C42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D22002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309C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999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927D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A97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E001A5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174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2BF36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7C23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EE8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AA8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DB3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41F489B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B795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A4E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CAC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F97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5495D8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9B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1465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802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17E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CF4F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F41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F0AFE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673B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3C3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0415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832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7D4593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413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83B75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AFC9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9A8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AF40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DB5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50DCB7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D06A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520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3A2D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A37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E9C10B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62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53ADC5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B88C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A7C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693D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FFA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E0C5B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B17C42" w14:paraId="226FF2E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0AE6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CB8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002B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2A5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38B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7EB16D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6B49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8AF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F499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827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45381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8507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B17C42" w14:paraId="00CFC6E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6774" w14:textId="77777777" w:rsidR="00B17C42" w:rsidRDefault="00B17C42" w:rsidP="00B17C4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975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F7E3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83C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1C1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1606CA8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1D93401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2638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FBD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94F1" w14:textId="77777777" w:rsidR="00B17C42" w:rsidRPr="00F1029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A49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C3E45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3F1AC3A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3E0EC72A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0F6D57DF" w14:textId="77777777" w:rsidR="00B17C42" w:rsidRDefault="00B17C42" w:rsidP="003260D9">
      <w:pPr>
        <w:pStyle w:val="Heading1"/>
        <w:spacing w:line="360" w:lineRule="auto"/>
      </w:pPr>
      <w:r>
        <w:t>LINIA 301 P</w:t>
      </w:r>
    </w:p>
    <w:p w14:paraId="70D0AEEB" w14:textId="77777777" w:rsidR="00B17C42" w:rsidRDefault="00B17C42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048EDC2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7452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2683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3653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D39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9BEF02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B70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FC69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12B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2C9A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E60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2DFFA4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D227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2A63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FA8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AE9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D2158C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A62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40A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150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FA97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5F4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0EF90C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C385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7D5D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2D88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7E9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4BE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EAF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CE3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8D7E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EF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40C5C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B17C42" w:rsidRPr="00A8307A" w14:paraId="0A12FB7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CAD7" w14:textId="77777777" w:rsidR="00B17C42" w:rsidRPr="00A75A00" w:rsidRDefault="00B17C42" w:rsidP="00B17C42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7956" w14:textId="77777777" w:rsidR="00B17C42" w:rsidRPr="00A8307A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D347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080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6C1D1DEC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1E7D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D56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E5DF" w14:textId="77777777" w:rsidR="00B17C42" w:rsidRPr="00A8307A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6A9E" w14:textId="77777777" w:rsidR="00B17C42" w:rsidRPr="00A8307A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D143" w14:textId="77777777" w:rsidR="00B17C42" w:rsidRPr="00A8307A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2A18EC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DA85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EA33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5DBF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639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595A33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6F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4AA640F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154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2A1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A4A4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191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06EB822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3E34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44A7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ACF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26B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44F9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D43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071D2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1CDC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DB4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AF0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7C4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B17C42" w14:paraId="28D2E66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6A76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DA00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277D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B90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4A7355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099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9BE96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3F8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D93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BFD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99C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FB540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B17C42" w14:paraId="6C291E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0704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045D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2A71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15E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45F2B7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3BD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D479FD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9A15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E57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6EF5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8D9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4892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B17C42" w14:paraId="11257E8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D012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0467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B04B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208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0D08CC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38F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B420D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B7AF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928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6311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601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600ED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B17C42" w14:paraId="580ACD1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04FD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5919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B8E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23F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53BC9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71A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1F2DF1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7EBA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96F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4849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DCD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9D8A3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CC0C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B17C42" w14:paraId="775CA41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26CC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323B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DE44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D8E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0E3F09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7BD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5A4F76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24B3717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070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4EE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23AC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42B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7660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B17C42" w14:paraId="0F6B3C6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A076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A40F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C172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FEC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B39829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B4B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EC9C1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DC2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9E6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9D87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2D6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663E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B17C42" w14:paraId="2D5E836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0EC5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67FE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5F9A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791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3ADB27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29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02E11D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4428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AC7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32E8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CF8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20B22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B17C42" w14:paraId="3793156B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6048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728A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DD7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129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BC085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A5E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86E1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382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4F3D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C8E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D891C8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78FF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A149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2E68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312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9EC28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2CE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5B6EE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8D54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CCC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7C8F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5A9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4DD24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B17C42" w14:paraId="2DFDFD1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30FF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8B30" w14:textId="77777777" w:rsidR="00B17C42" w:rsidRDefault="00B17C4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A7A6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64D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2D98EA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A05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B1DC8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7E8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10C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5E91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AF3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FE1F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B17C42" w14:paraId="0497382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916F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11A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6A8B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FF2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5E579C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A645" w14:textId="77777777" w:rsidR="00B17C42" w:rsidRDefault="00B17C42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7C03980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0EB50A1" w14:textId="77777777" w:rsidR="00B17C42" w:rsidRDefault="00B17C4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0A7A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C9E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809B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AFA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1EC0FB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7A53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9E8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EC8C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9D96" w14:textId="77777777" w:rsidR="00B17C42" w:rsidRDefault="00B17C4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5E625E7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ECE759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C9F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8B294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52A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B44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77F0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121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82B22B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AA84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50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164D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66E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0C2B17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09C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68F27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0E9B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084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7FEE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BC2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38CE4B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BEF0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C07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C024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0B47" w14:textId="77777777" w:rsidR="00B17C42" w:rsidRDefault="00B17C4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AC499B4" w14:textId="77777777" w:rsidR="00B17C42" w:rsidRDefault="00B17C4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7258" w14:textId="77777777" w:rsidR="00B17C42" w:rsidRDefault="00B17C4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B47FA5" w14:textId="77777777" w:rsidR="00B17C42" w:rsidRDefault="00B17C4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C96F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A82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B6C1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EFD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017324F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7012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1F9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5893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BC2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42A3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66F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B55B2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3124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33C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4352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551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34F154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7710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73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C2BE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942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04E0DD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70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B9BA6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AE2F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F89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CFEA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FEA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8755D31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1EBD" w14:textId="77777777" w:rsidR="00B17C42" w:rsidRDefault="00B17C42" w:rsidP="00B17C4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047E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025B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39D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6C022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973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461360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79DD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E14A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8ABC" w14:textId="77777777" w:rsidR="00B17C42" w:rsidRPr="001B37B8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0047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984D985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2E15BFCD" w14:textId="77777777" w:rsidR="00B17C42" w:rsidRDefault="00B17C42" w:rsidP="00100E16">
      <w:pPr>
        <w:pStyle w:val="Heading1"/>
        <w:spacing w:line="360" w:lineRule="auto"/>
      </w:pPr>
      <w:r>
        <w:t>LINIA 301 Z2</w:t>
      </w:r>
    </w:p>
    <w:p w14:paraId="136BF5D7" w14:textId="77777777" w:rsidR="00B17C42" w:rsidRDefault="00B17C42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17C42" w14:paraId="4BA696DB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EED5" w14:textId="77777777" w:rsidR="00B17C42" w:rsidRDefault="00B17C42" w:rsidP="00B17C4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1DEB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B796" w14:textId="77777777" w:rsidR="00B17C42" w:rsidRPr="0035335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A897" w14:textId="77777777" w:rsidR="00B17C42" w:rsidRDefault="00B17C42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27A0A46A" w14:textId="77777777" w:rsidR="00B17C42" w:rsidRDefault="00B17C42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3E37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7EF974D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4D8C3E36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83B8446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1F10" w14:textId="77777777" w:rsidR="00B17C42" w:rsidRPr="0035335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740A" w14:textId="77777777" w:rsidR="00B17C42" w:rsidRDefault="00B17C4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8B8E" w14:textId="77777777" w:rsidR="00B17C42" w:rsidRPr="00353356" w:rsidRDefault="00B17C4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C450" w14:textId="77777777" w:rsidR="00B17C42" w:rsidRDefault="00B17C4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F82953" w14:textId="77777777" w:rsidR="00B17C42" w:rsidRDefault="00B17C4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561D15" w14:textId="77777777" w:rsidR="00B17C42" w:rsidRDefault="00B17C4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50F61C6F" w14:textId="77777777" w:rsidR="00B17C42" w:rsidRDefault="00B17C42">
      <w:pPr>
        <w:spacing w:before="40" w:line="192" w:lineRule="auto"/>
        <w:ind w:right="57"/>
        <w:rPr>
          <w:sz w:val="20"/>
        </w:rPr>
      </w:pPr>
    </w:p>
    <w:p w14:paraId="252854C2" w14:textId="77777777" w:rsidR="000D651C" w:rsidRDefault="000D651C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4F88766D" w14:textId="77777777" w:rsidR="000D651C" w:rsidRDefault="000D651C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0727BA04" w14:textId="77777777" w:rsidR="000D651C" w:rsidRDefault="000D651C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31211BF7" w14:textId="41341C1F" w:rsidR="00B17C42" w:rsidRDefault="00B17C42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304</w:t>
      </w:r>
    </w:p>
    <w:p w14:paraId="5E3AA66D" w14:textId="77777777" w:rsidR="00B17C42" w:rsidRDefault="00B17C42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17C42" w14:paraId="1E1676C9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7952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EA7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F9D4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F3CA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CE94195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B85C99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A018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ECE8F9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75664EC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0E9A68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485B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B7A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7CE6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3C2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0959437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CAB8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DC8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A951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8D0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DB4F2A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41CED793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FE7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E450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C84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FEF8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4C42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051390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DF23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1B8D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E842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055E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90DB55F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DF3EFA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323CBF8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F8FB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ABF2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38EF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F062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A4F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09E8B72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A772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9B7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7F38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4528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5D40A1C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6294DAA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ADC3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037CAF0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1C67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4C45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DD63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1581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6D8A67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287B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D911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279C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5BA0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FBEB55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5E29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40C3466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D6F0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A3A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4DA7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C44D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1EE22F1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3EE3" w14:textId="77777777" w:rsidR="00B17C42" w:rsidRDefault="00B17C42" w:rsidP="00B17C4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61C2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1A68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D3D6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1087A3B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7D45F9D4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3667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6AC9AE9C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826B" w14:textId="77777777" w:rsidR="00B17C42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2FE4" w14:textId="77777777" w:rsidR="00B17C42" w:rsidRDefault="00B17C4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22AF" w14:textId="77777777" w:rsidR="00B17C42" w:rsidRPr="00594E5B" w:rsidRDefault="00B17C4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59C9" w14:textId="77777777" w:rsidR="00B17C42" w:rsidRDefault="00B17C4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63457BF" w14:textId="77777777" w:rsidR="00B17C42" w:rsidRDefault="00B17C42">
      <w:pPr>
        <w:spacing w:before="40" w:after="40" w:line="192" w:lineRule="auto"/>
        <w:ind w:right="57"/>
        <w:rPr>
          <w:sz w:val="20"/>
          <w:lang w:val="en-US"/>
        </w:rPr>
      </w:pPr>
    </w:p>
    <w:p w14:paraId="0ACE1980" w14:textId="77777777" w:rsidR="00B17C42" w:rsidRDefault="00B17C42" w:rsidP="00F0370D">
      <w:pPr>
        <w:pStyle w:val="Heading1"/>
        <w:spacing w:line="360" w:lineRule="auto"/>
      </w:pPr>
      <w:r>
        <w:t>LINIA 800</w:t>
      </w:r>
    </w:p>
    <w:p w14:paraId="1FB4F5A1" w14:textId="77777777" w:rsidR="00B17C42" w:rsidRDefault="00B17C42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17C42" w14:paraId="1A24219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FE8D1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3972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BAE8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4420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C45E806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31415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644A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5223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DBC59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F5031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B979B2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8B999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5216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08D17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1AF9A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5EA97B6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B091F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9A23C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1A593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9C0B5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2C475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4BE3AD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7775E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B08F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3F84C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94C29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C7B7E7C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040BA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FE5B4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C04D4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21C12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BBD5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BAEA61" w14:textId="77777777" w:rsidR="00B17C42" w:rsidRDefault="00B17C42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B17C42" w:rsidRPr="00A8307A" w14:paraId="5CB71A4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34AE2" w14:textId="77777777" w:rsidR="00B17C42" w:rsidRPr="00A75A00" w:rsidRDefault="00B17C42" w:rsidP="00B17C42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C633F" w14:textId="77777777" w:rsidR="00B17C42" w:rsidRPr="00A8307A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822A2" w14:textId="77777777" w:rsidR="00B17C42" w:rsidRPr="00A8307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6F6A" w14:textId="77777777" w:rsidR="00B17C42" w:rsidRPr="00A8307A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0D70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D704E43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0877529C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4A8DE4C" w14:textId="77777777" w:rsidR="00B17C42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4E938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3DA7D" w14:textId="77777777" w:rsidR="00B17C42" w:rsidRPr="00A8307A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1E2C0" w14:textId="77777777" w:rsidR="00B17C42" w:rsidRPr="00A8307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4A47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760BFF" w14:textId="77777777" w:rsidR="00B17C42" w:rsidRPr="00A8307A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B17C42" w14:paraId="4D8AF2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7A5E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55E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F641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0C4E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48EAED5E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1119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792D34B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F605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F7C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7972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DB9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B4D94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C597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215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37F7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B00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27AC" w14:textId="77777777" w:rsidR="00B17C42" w:rsidRDefault="00B17C42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209B71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E3BF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C99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7579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8CD5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4A8BA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A9A5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16F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4E36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3BD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993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EBAF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797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5206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85D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38119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71ED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4A5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E31D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C4E0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8A3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F6DD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58A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1C1D96E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DC48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911E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DCDDD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1372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F69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157E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538C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F45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2060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CA21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4A3A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5EAC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D5D0E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B7D9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17C42" w14:paraId="66A37A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1FCF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3C7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5DA7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AC21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4D6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181E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123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71C0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8015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A87B59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0D762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17C42" w14:paraId="69C8A9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3DCB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625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B73F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B279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837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D003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EF9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27EF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B89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3C5E9C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0653C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B17C42" w14:paraId="4649D0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B951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33B1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C9E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142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4AC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B04D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450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DDB7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6EB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1CA6B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34AFD1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B17C42" w14:paraId="11A6BC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18F3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DF4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2E5D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6686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FA1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30E5021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C5CD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0BB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0E79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0B21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17C42" w14:paraId="66F8C9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51C7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128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9CC0A6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FC31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B76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78F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31B7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0F1F" w14:textId="77777777" w:rsidR="00B17C42" w:rsidRDefault="00B17C4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28E09B4" w14:textId="77777777" w:rsidR="00B17C42" w:rsidRDefault="00B17C4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1888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E09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11E9CD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0D90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315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C353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367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4D547CFA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70A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0E8A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836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4ECB90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9332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A17B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4204AD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48BD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4EB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2E21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8BCB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C0DC27C" w14:textId="77777777" w:rsidR="00B17C42" w:rsidRPr="008B2519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03C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FD0FB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7CD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98D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CA7D" w14:textId="77777777" w:rsidR="00B17C42" w:rsidRPr="008D08DE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169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17C42" w14:paraId="2F5D82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B44B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6E80" w14:textId="77777777" w:rsidR="00B17C42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E264" w14:textId="77777777" w:rsidR="00B17C42" w:rsidRPr="001161EA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F184" w14:textId="77777777" w:rsidR="00B17C42" w:rsidRDefault="00B17C42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731C30F6" w14:textId="77777777" w:rsidR="00B17C42" w:rsidRDefault="00B17C42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4FAC" w14:textId="77777777" w:rsidR="00B17C42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3F0282A" w14:textId="77777777" w:rsidR="00B17C42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B352" w14:textId="77777777" w:rsidR="00B17C42" w:rsidRPr="001161EA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FF05" w14:textId="77777777" w:rsidR="00B17C42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3F6E" w14:textId="77777777" w:rsidR="00B17C42" w:rsidRPr="008D08DE" w:rsidRDefault="00B17C4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25EB" w14:textId="77777777" w:rsidR="00B17C42" w:rsidRDefault="00B17C4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B17C42" w14:paraId="082040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4263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8C82" w14:textId="77777777" w:rsidR="00B17C42" w:rsidRDefault="00B17C4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2813" w14:textId="77777777" w:rsidR="00B17C42" w:rsidRPr="001161EA" w:rsidRDefault="00B17C4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3A5F" w14:textId="77777777" w:rsidR="00B17C42" w:rsidRDefault="00B17C42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FD58" w14:textId="77777777" w:rsidR="00B17C42" w:rsidRDefault="00B17C4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E099" w14:textId="77777777" w:rsidR="00B17C42" w:rsidRPr="001161EA" w:rsidRDefault="00B17C4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404C" w14:textId="77777777" w:rsidR="00B17C42" w:rsidRDefault="00B17C4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80F9" w14:textId="77777777" w:rsidR="00B17C42" w:rsidRDefault="00B17C4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9060" w14:textId="77777777" w:rsidR="00B17C42" w:rsidRDefault="00B17C4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090E6408" w14:textId="77777777" w:rsidR="00B17C42" w:rsidRDefault="00B17C4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B17C42" w14:paraId="60317B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88ED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D51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FFBC" w14:textId="77777777" w:rsidR="00B17C42" w:rsidRPr="001161EA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B439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EA2E252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481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CC8890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743EB5F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1422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2DC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D5F4" w14:textId="77777777" w:rsidR="00B17C42" w:rsidRPr="001161EA" w:rsidRDefault="00B17C4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F298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17C42" w14:paraId="18EF9E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EA3E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40B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61F0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EE8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FDFAA87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014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2A464A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37B61C4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BAA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2643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A0A4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BEA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87279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570D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6BE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897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2A98" w14:textId="77777777" w:rsidR="00B17C42" w:rsidRDefault="00B17C4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F9CED3F" w14:textId="77777777" w:rsidR="00B17C42" w:rsidRDefault="00B17C4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768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27C7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FE7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2121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B92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B17C42" w14:paraId="71F4A8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4C2E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4D5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BBA8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F1D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7F404AC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E5D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5602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54D4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3B82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B2B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AFAFD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FA149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B17C42" w14:paraId="4A947F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09F9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6973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525F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C81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03D5846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20F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6BAA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1A9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12A3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DEFE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5458D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F688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869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17C3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6390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3F56F57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494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04A0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48E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FEB8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C97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54284F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CA09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AEA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58BF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589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209DA4B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2F6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AF07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63A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DBC7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4088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53CB0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DCB3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81D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D606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7CC0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51479A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27A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5D55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3EA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408C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229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737AEE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7A31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709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DD19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EC6A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E7E5A4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05B13D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E19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7C08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036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F961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E73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31276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867E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5D0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936E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E48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9B051A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3CC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88F6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1ED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A694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1D09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28AEA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EBFE71F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B17C42" w14:paraId="317B9F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63A6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B723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9FC4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0B2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A99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5CDFE5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5288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2B5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51F0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2EA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E41EBB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B17C42" w14:paraId="7F7599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B02B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4CC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F1D1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A701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3EC9C787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4AA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B760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A044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30D901A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6EC8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BAB5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17C42" w14:paraId="4CC75E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9FB5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B8D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2B5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29A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F01006F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5E5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821C6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6B5D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C7B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BE46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7ADD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66A43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DB9B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89D3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2631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E4AA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C4B36CE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702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315508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F689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99E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B665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1B5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3EDBE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5675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727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F0CA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4509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DEA20F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948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1CF0B424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93B810C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AD29D7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CF0FFCE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668B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9AC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3ADA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9B61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213D9B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C599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628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079A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4CA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33E74DD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261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2C0181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4575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7332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08E7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413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62F65E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32CD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D7A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4B89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71C8" w14:textId="77777777" w:rsidR="00B17C42" w:rsidRDefault="00B17C4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5DC32D" w14:textId="77777777" w:rsidR="00B17C42" w:rsidRDefault="00B17C4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4DB2" w14:textId="77777777" w:rsidR="00B17C42" w:rsidRPr="00F565BC" w:rsidRDefault="00B17C42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C526FE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646F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DCE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56F1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514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17C42" w14:paraId="7E815B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0BAA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3BB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D0B4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3359" w14:textId="77777777" w:rsidR="00B17C42" w:rsidRDefault="00B17C4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A67D2BF" w14:textId="77777777" w:rsidR="00B17C42" w:rsidRDefault="00B17C4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B511" w14:textId="77777777" w:rsidR="00B17C42" w:rsidRDefault="00B17C4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E8B122F" w14:textId="77777777" w:rsidR="00B17C42" w:rsidRDefault="00B17C4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7A15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256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0650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E462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17C42" w14:paraId="2FCA42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6CB2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D43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0203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1F5B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1A8BFF9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8C1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E0705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FB4C" w14:textId="77777777" w:rsidR="00B17C42" w:rsidRPr="001161EA" w:rsidRDefault="00B17C42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5AD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DED8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DE29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2808EA1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8EC981F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1794AABE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3D66E775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B17C42" w14:paraId="1B4900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6DA6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710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70A9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F00A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0169802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5F8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AA810A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3A4D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6F11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C9DF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630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F96D66A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AC7673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B17C42" w14:paraId="413354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CF70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DCC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412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FE4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41942E7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8DB5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6D120EA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616A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E006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08B8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39B6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B39BDCF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B17C42" w14:paraId="696998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D205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FDB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C8B3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45BB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0BCF473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3BFA8744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0AF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2C5F96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C36E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12B9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3326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20E0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A33D0B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B17C42" w14:paraId="34DD69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075A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C284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0BFB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87B5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D55F756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43C8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2991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9EAD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4E8E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733C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4A1133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A095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2D60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8D06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EE28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19A393E" w14:textId="77777777" w:rsidR="00B17C42" w:rsidRDefault="00B17C4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C8A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934D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A247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4533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9357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17C42" w14:paraId="3C1927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6FE3" w14:textId="77777777" w:rsidR="00B17C42" w:rsidRDefault="00B17C42" w:rsidP="00B17C4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132F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C300" w14:textId="77777777" w:rsidR="00B17C42" w:rsidRPr="001161EA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9113" w14:textId="77777777" w:rsidR="00B17C42" w:rsidRDefault="00B17C4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5AF309C" w14:textId="77777777" w:rsidR="00B17C42" w:rsidRDefault="00B17C4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BF0B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E036" w14:textId="77777777" w:rsidR="00B17C42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61F1" w14:textId="77777777" w:rsidR="00B17C42" w:rsidRDefault="00B17C4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2ABA" w14:textId="77777777" w:rsidR="00B17C42" w:rsidRPr="008D08DE" w:rsidRDefault="00B17C4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E2AE" w14:textId="77777777" w:rsidR="00B17C42" w:rsidRDefault="00B17C4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0CF766" w14:textId="77777777" w:rsidR="00B17C42" w:rsidRDefault="00B17C42">
      <w:pPr>
        <w:spacing w:before="40" w:after="40" w:line="192" w:lineRule="auto"/>
        <w:ind w:right="57"/>
        <w:rPr>
          <w:sz w:val="20"/>
        </w:rPr>
      </w:pPr>
    </w:p>
    <w:p w14:paraId="6F74955A" w14:textId="77777777" w:rsidR="00B17C42" w:rsidRDefault="00B17C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06E6688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D5DF5A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5B3C98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6E25B6F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04D2E18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7AE491F" w14:textId="77777777" w:rsidR="000D651C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D2B99E1" w14:textId="77777777" w:rsidR="000D651C" w:rsidRPr="00C21F42" w:rsidRDefault="000D651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6929B59" w14:textId="77777777" w:rsidR="00B17C42" w:rsidRPr="00C21F42" w:rsidRDefault="00B17C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15E96B3" w14:textId="77777777" w:rsidR="00B17C42" w:rsidRPr="00C21F42" w:rsidRDefault="00B17C4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4C8240C" w14:textId="77777777" w:rsidR="00B17C42" w:rsidRPr="00C21F42" w:rsidRDefault="00B17C42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D1BC417" w14:textId="77777777" w:rsidR="00B17C42" w:rsidRDefault="00B17C42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D3E7721" w14:textId="77777777" w:rsidR="00B17C42" w:rsidRPr="00C21F42" w:rsidRDefault="00B17C4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06CFF7D" w14:textId="77777777" w:rsidR="00B17C42" w:rsidRPr="00C21F42" w:rsidRDefault="00B17C4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092115D" w14:textId="77777777" w:rsidR="00B17C42" w:rsidRPr="00C21F42" w:rsidRDefault="00B17C42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EB0E40B" w14:textId="77777777" w:rsidR="00B17C42" w:rsidRPr="00C21F42" w:rsidRDefault="00B17C42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846E4A" w:rsidRDefault="001513BB" w:rsidP="00846E4A"/>
    <w:sectPr w:rsidR="001513BB" w:rsidRPr="00846E4A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3702" w14:textId="77777777" w:rsidR="009040C9" w:rsidRDefault="009040C9">
      <w:r>
        <w:separator/>
      </w:r>
    </w:p>
  </w:endnote>
  <w:endnote w:type="continuationSeparator" w:id="0">
    <w:p w14:paraId="7DFA7075" w14:textId="77777777" w:rsidR="009040C9" w:rsidRDefault="0090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2CDB" w14:textId="77777777" w:rsidR="009040C9" w:rsidRDefault="009040C9">
      <w:r>
        <w:separator/>
      </w:r>
    </w:p>
  </w:footnote>
  <w:footnote w:type="continuationSeparator" w:id="0">
    <w:p w14:paraId="74DD1352" w14:textId="77777777" w:rsidR="009040C9" w:rsidRDefault="00904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40FC4EC2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FC61D6">
      <w:rPr>
        <w:b/>
        <w:bCs/>
        <w:i/>
        <w:iCs/>
        <w:sz w:val="22"/>
      </w:rPr>
      <w:t>decada 11-20 septembrie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2EF6FB84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FC61D6">
      <w:rPr>
        <w:b/>
        <w:bCs/>
        <w:i/>
        <w:iCs/>
        <w:sz w:val="22"/>
      </w:rPr>
      <w:t>decada 11-20 septembrie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5F6A02BA"/>
    <w:lvl w:ilvl="0" w:tplc="F1D0465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ysrVHwIQIHxluPpcP+55HJE/nVsauV7JsuW56O5JZ++8jBVAa+kDQ0cxqSR9rswF0J2m+3H8xXaAQwgq/9g+4w==" w:salt="9PlXICMse6bF7QNRuJQDsA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51C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9D6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5D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17C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0C9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13828</Words>
  <Characters>78822</Characters>
  <Application>Microsoft Office Word</Application>
  <DocSecurity>0</DocSecurity>
  <Lines>656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2026-09-03T07:03:00Z</dcterms:created>
  <dcterms:modified xsi:type="dcterms:W3CDTF">2026-09-03T08:45:00Z</dcterms:modified>
</cp:coreProperties>
</file>