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D373" w14:textId="567AF9A2" w:rsidR="002A78A1" w:rsidRPr="002A78A1" w:rsidRDefault="00092709" w:rsidP="002A78A1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484029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436D591" w14:textId="68F5670A" w:rsidR="00092709" w:rsidRPr="00484029" w:rsidRDefault="00092709" w:rsidP="00FE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484029">
        <w:rPr>
          <w:b/>
          <w:sz w:val="16"/>
          <w:szCs w:val="16"/>
          <w:lang w:val="ro-RO"/>
        </w:rPr>
        <w:t xml:space="preserve"> (de la pagina 1 la pagina )</w:t>
      </w:r>
    </w:p>
    <w:p w14:paraId="06AC0002" w14:textId="77777777" w:rsidR="00092709" w:rsidRDefault="00092709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0F890886" w14:textId="77777777" w:rsidR="00092709" w:rsidRDefault="00092709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1718AE36" w14:textId="77777777" w:rsidR="00092709" w:rsidRDefault="00092709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28E00391" w14:textId="77777777" w:rsidR="00092709" w:rsidRDefault="00092709">
      <w:pPr>
        <w:jc w:val="center"/>
        <w:rPr>
          <w:sz w:val="28"/>
        </w:rPr>
      </w:pPr>
    </w:p>
    <w:p w14:paraId="34F5A320" w14:textId="77777777" w:rsidR="00092709" w:rsidRDefault="00092709">
      <w:pPr>
        <w:jc w:val="center"/>
        <w:rPr>
          <w:sz w:val="28"/>
        </w:rPr>
      </w:pPr>
    </w:p>
    <w:p w14:paraId="4E7FC71C" w14:textId="77777777" w:rsidR="00092709" w:rsidRDefault="00092709">
      <w:pPr>
        <w:jc w:val="center"/>
        <w:rPr>
          <w:sz w:val="28"/>
        </w:rPr>
      </w:pPr>
    </w:p>
    <w:p w14:paraId="69619E77" w14:textId="77777777" w:rsidR="00092709" w:rsidRDefault="00092709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61093822" w14:textId="77777777" w:rsidR="00092709" w:rsidRDefault="00092709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GALAŢI</w:t>
      </w:r>
    </w:p>
    <w:p w14:paraId="39BB68B0" w14:textId="77777777" w:rsidR="00092709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C6288D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7pt;margin-top:2.8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5ABF6D6" w14:textId="77777777" w:rsidR="00092709" w:rsidRDefault="0009270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12953D9" w14:textId="77777777" w:rsidR="00092709" w:rsidRDefault="00092709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79827914" w14:textId="77777777" w:rsidR="00092709" w:rsidRDefault="00092709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92709" w14:paraId="65072A9B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D6BFEE3" w14:textId="77777777" w:rsidR="00092709" w:rsidRDefault="00092709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531DFF70" w14:textId="77777777" w:rsidR="00092709" w:rsidRDefault="00092709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40DD55A3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62B21EA" w14:textId="77777777" w:rsidR="00092709" w:rsidRDefault="00092709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3FC0BD5D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02D6AD4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968433F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3FE8A7DF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5B7CE3A3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135C4F2" w14:textId="77777777" w:rsidR="00092709" w:rsidRDefault="00092709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66D164DC" w14:textId="77777777" w:rsidR="00092709" w:rsidRDefault="00092709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0A1729D0" w14:textId="77777777" w:rsidR="00092709" w:rsidRDefault="00092709" w:rsidP="001934AA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35ABB487" w14:textId="77777777" w:rsidR="00092709" w:rsidRDefault="00092709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17398014" w14:textId="77777777" w:rsidR="00092709" w:rsidRDefault="00092709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3F33B5C" w14:textId="77777777" w:rsidR="00092709" w:rsidRDefault="00092709" w:rsidP="001934AA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753905D2" w14:textId="77777777" w:rsidR="00092709" w:rsidRDefault="00092709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27A13B7B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F73B0A0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44BED40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2FD9854C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6DB6E4E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6B237AED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4B2FD912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05A774DD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43AF64A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092709" w14:paraId="6037AB36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5EFA5F36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462391D4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5D9E4B7B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CC282E1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6D23B95E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E8B3DDE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ED124B9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87A9418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619009C0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DD2EAF5" w14:textId="77777777" w:rsidR="00092709" w:rsidRDefault="00092709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F8C9B89" w14:textId="77777777" w:rsidR="00092709" w:rsidRDefault="00092709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2B02BA8" w14:textId="77777777" w:rsidR="00092709" w:rsidRDefault="00092709">
      <w:pPr>
        <w:spacing w:line="192" w:lineRule="auto"/>
        <w:jc w:val="center"/>
      </w:pPr>
    </w:p>
    <w:p w14:paraId="4B879B3B" w14:textId="77777777" w:rsidR="00092709" w:rsidRDefault="00092709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C5B000D" w14:textId="77777777" w:rsidR="00092709" w:rsidRPr="007E3B71" w:rsidRDefault="00092709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A1DAF7D" w14:textId="77777777" w:rsidR="00092709" w:rsidRPr="007E3B71" w:rsidRDefault="00092709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FE2342A" w14:textId="77777777" w:rsidR="00092709" w:rsidRPr="007E3B71" w:rsidRDefault="00092709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31960FC" w14:textId="77777777" w:rsidR="00092709" w:rsidRDefault="00092709" w:rsidP="0095691E">
      <w:pPr>
        <w:pStyle w:val="Heading1"/>
        <w:spacing w:line="360" w:lineRule="auto"/>
      </w:pPr>
      <w:r>
        <w:t>LINIA 300</w:t>
      </w:r>
    </w:p>
    <w:p w14:paraId="5FAA81CE" w14:textId="77777777" w:rsidR="00092709" w:rsidRDefault="00092709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092709" w14:paraId="22E3DC4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A90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7E2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8280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244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E222923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0019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BDDD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87A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C644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0C2D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34F412D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B05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C37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8FDC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9B2D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2EAE64B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86A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8032C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908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B8EFE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97B18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163511F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D5F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669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933A6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591E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BEAD0CD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40C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D18141A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E731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E9B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E931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D7FE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F5F7ED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092709" w14:paraId="0E0902F7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F2CE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D97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9156E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7FD51" w14:textId="77777777" w:rsidR="00092709" w:rsidRDefault="0009270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0CDFCE6" w14:textId="77777777" w:rsidR="00092709" w:rsidRDefault="0009270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A95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B773F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83C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459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1CC1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49ED01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71F6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8EA3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7B364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FBAA" w14:textId="77777777" w:rsidR="00092709" w:rsidRDefault="0009270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77A9" w14:textId="77777777" w:rsidR="00092709" w:rsidRPr="00E4222D" w:rsidRDefault="0009270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16734C23" w14:textId="77777777" w:rsidR="00092709" w:rsidRPr="00E4222D" w:rsidRDefault="0009270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603CA7F7" w14:textId="77777777" w:rsidR="00092709" w:rsidRPr="00E4222D" w:rsidRDefault="0009270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20492FD" w14:textId="77777777" w:rsidR="00092709" w:rsidRDefault="0009270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A8BC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104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B82A2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F7C42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EBFACB0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29DBC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0DCA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FC5B8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D453" w14:textId="77777777" w:rsidR="00092709" w:rsidRPr="00E4222D" w:rsidRDefault="00092709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3BA4" w14:textId="77777777" w:rsidR="00092709" w:rsidRPr="00E4222D" w:rsidRDefault="00092709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2B1A1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706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15C56C65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1DC8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5940" w14:textId="77777777" w:rsidR="00092709" w:rsidRPr="00E4222D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092709" w14:paraId="1354CE5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0BDD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0D6FF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DD4F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1663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596A303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89C2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28A895D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736E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F0B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9931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C36B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98EB8D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4838824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CC416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49B9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0DD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8679E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03C092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8784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36A5A4F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7CEB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EC4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66BE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56A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EBE18B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092709" w14:paraId="0975338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2C5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E3F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6254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F8D2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74FD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12E8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380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4E0A639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80E7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1116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727E2D3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FD1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F0D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0D224D15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D938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3B31" w14:textId="77777777" w:rsidR="00092709" w:rsidRDefault="00092709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BEC3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1143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09AF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A7052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3A2E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0DBF7DE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CD5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FA65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C28A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1DC4" w14:textId="77777777" w:rsidR="00092709" w:rsidRDefault="00092709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90BEF4C" w14:textId="77777777" w:rsidR="00092709" w:rsidRDefault="00092709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823A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BC6B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220D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11EF03A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B041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62E3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2D20E278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B05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9DE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0454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010D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CF13758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333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9AF9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F07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CCF0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E683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706E522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CD5E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2A19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E99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C80F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36EBEBE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849F3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F59E1B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6342B2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7A6847B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0D941B7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5728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473C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C15A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A3F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7F160CF8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0BFC7DAF" w14:textId="77777777" w:rsidR="00092709" w:rsidRPr="004870EE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092709" w14:paraId="32C15CA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891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33E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18CB870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308DEE7" w14:textId="77777777" w:rsidR="00092709" w:rsidRDefault="00092709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165C345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A638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A54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AD6C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E227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A472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7EAE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CE2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1260CDF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575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B625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9316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B78B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0F69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06A9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1613A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BBBD41F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923D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F411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FAB1C12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092709" w14:paraId="3DFD4C1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0DB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DEE6B" w14:textId="77777777" w:rsidR="00092709" w:rsidRDefault="0009270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6A3041C8" w14:textId="77777777" w:rsidR="00092709" w:rsidRDefault="00092709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8775D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FF3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491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865F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C42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E2C1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EBDE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8770C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092709" w14:paraId="5C2A585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C0B9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61493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0806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7FA2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3F3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36BC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8E8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20F7C9A2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22D8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8DE3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981A0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092709" w14:paraId="18ECAC4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535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A72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7CAD47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D941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632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BFFDA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0D83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20B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33A5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2412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30143667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865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DAA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F5B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0089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391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B9A04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7EEC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6B31D3C3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CA3C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5D4E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03C1F67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E8A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3E32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B59D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043BE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2973A598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7C5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54280A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595C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F31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9CF0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6607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DACEE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B40E5EF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092709" w14:paraId="50BE508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9EC3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7C1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E866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88CB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2539169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55C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E0EE8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C30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E132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2C74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6126570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3F7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7C1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2E03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F0A6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D5B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A26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C8C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47312EF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AE2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8BC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0090BB1" w14:textId="77777777" w:rsidR="00092709" w:rsidRPr="00D344C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92709" w14:paraId="2E7B53C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2EE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92F5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7E938855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2215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6D8D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7FAF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1EA9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1B2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C68C2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CB65" w14:textId="77777777" w:rsidR="00092709" w:rsidRDefault="0009270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276B144" w14:textId="77777777" w:rsidR="00092709" w:rsidRPr="00D344C9" w:rsidRDefault="00092709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092709" w14:paraId="61B22D7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87A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397A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1A3DF2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A3B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035E" w14:textId="77777777" w:rsidR="00092709" w:rsidRDefault="0009270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228FD19" w14:textId="77777777" w:rsidR="00092709" w:rsidRDefault="00092709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7AA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A838F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799DABC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30D3C18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46B4B9A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E43127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1334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8746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1375ED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DADB3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9F32" w14:textId="77777777" w:rsidR="00092709" w:rsidRDefault="0009270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010FB9C" w14:textId="77777777" w:rsidR="00092709" w:rsidRDefault="0009270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6915D3A" w14:textId="77777777" w:rsidR="00092709" w:rsidRPr="00D344C9" w:rsidRDefault="0009270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092709" w14:paraId="4390E91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45A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41E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2F23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FAA1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184ACB5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7AC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8C70F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A3AC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1E58F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8442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7B44" w14:textId="77777777" w:rsidR="00092709" w:rsidRDefault="0009270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0BCEBF" w14:textId="77777777" w:rsidR="00092709" w:rsidRDefault="0009270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B075691" w14:textId="77777777" w:rsidR="00092709" w:rsidRDefault="00092709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092709" w14:paraId="270541F0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1CB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BCB9B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C536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8288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EFC740B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CC5A1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3D36803D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7A53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BE03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5364F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378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6C6902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092709" w14:paraId="39FACB8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6BF8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C7C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5BB60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3C2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60D5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909E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AA9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698DDEA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0DF0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75EF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A646E6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1605402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026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667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A16B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47CEF" w14:textId="77777777" w:rsidR="00092709" w:rsidRDefault="00092709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A86D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4200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E32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1666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FD6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7BB25B7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618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47F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D87BF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B35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6368565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5DA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306C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782E3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2EA1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D38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3CAD310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4B5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F66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C6E7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902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F558C06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AA2D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850B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EB3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45F7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FC48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EDABCE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F597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9498F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C66C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3DE0D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CDA50C6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6A5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50434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1D30ACF8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F685AD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E584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B2B9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B3EC4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E40F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10DADB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9A8E15E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092709" w14:paraId="37CDF4A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9C2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D95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AF9B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8E5A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8C3B948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EDE7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5E7C3A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9796" w14:textId="77777777" w:rsidR="00092709" w:rsidRPr="00600D25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1926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C7D4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0820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A493FC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092709" w14:paraId="13B33F6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76C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3890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DF06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ECFB" w14:textId="77777777" w:rsidR="00092709" w:rsidRDefault="0009270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AFF2023" w14:textId="77777777" w:rsidR="00092709" w:rsidRDefault="0009270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0DF72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CE49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EB75D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338B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1D49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92709" w14:paraId="14B5920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3B7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5D7E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762E6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C6E8" w14:textId="77777777" w:rsidR="00092709" w:rsidRDefault="0009270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08C07259" w14:textId="77777777" w:rsidR="00092709" w:rsidRDefault="00092709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7F6C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29D3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96A74" w14:textId="77777777" w:rsidR="00092709" w:rsidRDefault="00092709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C612" w14:textId="77777777" w:rsidR="00092709" w:rsidRDefault="00092709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89F7" w14:textId="77777777" w:rsidR="00092709" w:rsidRDefault="00092709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092709" w14:paraId="1BDF2A1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494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91A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3BA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D95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DDAEBD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A65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496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D0EC" w14:textId="77777777" w:rsidR="00092709" w:rsidRPr="00E731A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1A5BE10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1D5781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D691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7E69" w14:textId="77777777" w:rsidR="00092709" w:rsidRDefault="0009270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640C6C2B" w14:textId="77777777" w:rsidR="00092709" w:rsidRDefault="0009270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4B9E8849" w14:textId="77777777" w:rsidR="00092709" w:rsidRPr="001D4392" w:rsidRDefault="00092709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92709" w14:paraId="6CE72C1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935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832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A11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E55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0E96243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F62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C58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D50A" w14:textId="77777777" w:rsidR="00092709" w:rsidRPr="00E731A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69E7D585" w14:textId="77777777" w:rsidR="00092709" w:rsidRPr="00E731A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7DF736F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10039D6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A814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AE6F" w14:textId="77777777" w:rsidR="00092709" w:rsidRPr="00616BAF" w:rsidRDefault="0009270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D3A02F" w14:textId="77777777" w:rsidR="00092709" w:rsidRDefault="0009270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EB4E5F8" w14:textId="77777777" w:rsidR="00092709" w:rsidRPr="003B726B" w:rsidRDefault="00092709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092709" w14:paraId="24A7D50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36CC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38C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E0B9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CE14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90BA3A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353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1AC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2D0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4931D64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9FD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BA9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5CD00E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69573B6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B80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63A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A9FA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DCA0" w14:textId="77777777" w:rsidR="00092709" w:rsidRDefault="00092709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6981A2E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2EA9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233A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64C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FD2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A8F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5122146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0F8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9D3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CFD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95E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86EF7B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1187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8A69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8C1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5FF79C01" w14:textId="77777777" w:rsidR="00092709" w:rsidRPr="00E731A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3928A9CE" w14:textId="77777777" w:rsidR="00092709" w:rsidRPr="00E731A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8071CB3" w14:textId="77777777" w:rsidR="00092709" w:rsidRPr="001D4392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E93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3221" w14:textId="77777777" w:rsidR="00092709" w:rsidRDefault="0009270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436E558" w14:textId="77777777" w:rsidR="00092709" w:rsidRDefault="0009270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9093423" w14:textId="77777777" w:rsidR="00092709" w:rsidRPr="003B726B" w:rsidRDefault="0009270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092709" w14:paraId="760E172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BC2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379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BADA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27F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14D628B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4C33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849A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5DD9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6752B4EE" w14:textId="77777777" w:rsidR="00092709" w:rsidRPr="00E731A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6AF40ED0" w14:textId="77777777" w:rsidR="00092709" w:rsidRPr="00E731A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FE9212C" w14:textId="77777777" w:rsidR="00092709" w:rsidRPr="001D4392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6622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CF554" w14:textId="77777777" w:rsidR="00092709" w:rsidRPr="00616BAF" w:rsidRDefault="0009270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AFC5C39" w14:textId="77777777" w:rsidR="00092709" w:rsidRDefault="00092709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E6AE633" w14:textId="77777777" w:rsidR="00092709" w:rsidRPr="003B726B" w:rsidRDefault="00092709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092709" w14:paraId="68E131D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313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391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C66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328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F7A72B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363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9E56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2D5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27B17C9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447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1EA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345114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BB4F9D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092709" w14:paraId="2ACB85A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569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326F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71D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754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00938CB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789695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54C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D0AD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3EC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2A0178D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99F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7C5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092709" w14:paraId="2CBCEEE0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416C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0E2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1F6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6F9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D795CF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002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367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BDC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747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7B1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33C944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092709" w14:paraId="5B7B9144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D18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807A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1F9B88E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1F4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D797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5ECA397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D65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72FD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344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052D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353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7D041D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2204B8B8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B4F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AF5A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2B9F72B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CF4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360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5C1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211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72C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E2D3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4031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68806DE4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2D3FABEC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F2C1C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E9A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012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889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6CDCB96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6AC1BF9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0AF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F93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DD9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5282DA8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0DE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C64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92709" w14:paraId="377FFE56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540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CB6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321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957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63D091A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1C61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EC9EA5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51C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9D1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CFB48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CC07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1D0DB06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024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6FB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EC9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40C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7BA804C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C5B7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E23A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B5AE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CABD6B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1EA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D3BD9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434E816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23B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49A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20A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7AD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7CD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61B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E37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6671AC8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E3FB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D05B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5777E11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D0210E2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092709" w14:paraId="0B3CD8E8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7E57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399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E9AB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A105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54F20E4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D16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CEB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EC7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74E2A03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678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82C8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C72629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5A9CF41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E98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21E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B14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79B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3458063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862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61165C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647A547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406420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CB4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45B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6EA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D45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1CB4AEA7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61EEF27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E64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572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6F1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D67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1C534D4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540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185E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96F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322DE3F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565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0D8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7A467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44A74B2E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89CE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B29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55C1E6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434A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A6C3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6370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A29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90E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3CC609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2013B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0AC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4C84691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FEF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797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224C958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4B3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205D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33E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5DB2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1264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E0AB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B64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5FF419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092709" w14:paraId="748BCCA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8CE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C6E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FE4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5E7B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713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17B205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59F8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B3D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302E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8D8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7167479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3ED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803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DFAE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C8F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77E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307B52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8A0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5DB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B4FE2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38E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70F0387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224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12A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4D9D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66E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2E19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0B656A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7CA0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EAE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4AA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844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2E812B03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E83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C49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4FBBD8E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DC54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069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6093E29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5C4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C3B8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93EF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3A14A6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D52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8965" w14:textId="77777777" w:rsidR="00092709" w:rsidRPr="0019324E" w:rsidRDefault="0009270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350B910" w14:textId="77777777" w:rsidR="00092709" w:rsidRPr="000160B5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0AD87EB2" w14:textId="77777777" w:rsidR="00092709" w:rsidRPr="006B78FD" w:rsidRDefault="0009270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1FC922F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DC58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F60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777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9D1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55DB14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CBE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A4B323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E3D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8F5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8C5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EB2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31544C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092709" w14:paraId="3C87640C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F3A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708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CF3B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E72F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E8C81F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F6372B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C6D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8AC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D02D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3F0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60DF1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BB1AFF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AB77EC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092709" w14:paraId="2B3AA0AB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EC5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802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202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011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894741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B08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C20AA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2F1F79D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59115E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0F22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3CC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8802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3A4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2AA04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D532EE3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092709" w14:paraId="274D776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90AC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D41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C29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AB4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FE0212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99A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6267764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8C9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ECD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1392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AF5AB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5CF932A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092709" w14:paraId="5F29C77F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107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D7A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082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8C4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6C6E1F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DC1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F3A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37F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521A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8665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6D5B266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092709" w14:paraId="1D288F3D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482C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B58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957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8261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569FFB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E850F7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11B004B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370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4D64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AB5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5409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4FA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21DEA2F8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DB4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C42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D19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15C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DD716B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4F8E472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04BE47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0EB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040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D5FC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500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0A5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C591E8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EC52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764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03056C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E760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9A9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6470BD6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48D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D05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A0C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5359E60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DF8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063E" w14:textId="77777777" w:rsidR="00092709" w:rsidRPr="0019324E" w:rsidRDefault="00092709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5DC6313" w14:textId="77777777" w:rsidR="00092709" w:rsidRPr="000160B5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12D18E9F" w14:textId="77777777" w:rsidR="00092709" w:rsidRPr="005C2BB7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8890F9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5CA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92E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01AC93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05C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543E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15A35E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C1F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84C3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1B7B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F05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AD77" w14:textId="77777777" w:rsidR="00092709" w:rsidRPr="00DE4F3A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B1D9E1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A47063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1C548DC" w14:textId="77777777" w:rsidR="00092709" w:rsidRPr="00DE4F3A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92709" w14:paraId="168191D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F9E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FC2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23729F6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7C4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704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B07495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219447E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011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CF7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D8F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A7C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E5D8" w14:textId="77777777" w:rsidR="00092709" w:rsidRPr="00DE4F3A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725A489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0C9EA5E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D4EE3AF" w14:textId="77777777" w:rsidR="00092709" w:rsidRPr="00DE4F3A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092709" w14:paraId="28364515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4696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6F4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C3B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3EC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5286D0E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7FBE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1D7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1F1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ED8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19E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255CC21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020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D63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42693E3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D6C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AA7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F9BE32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6462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311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20E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77AB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99A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128C978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AFF8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AA5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03B99F2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62F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DE9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1FA35C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AAC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5BB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CBFD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5E7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E06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BE8F1AE" w14:textId="77777777" w:rsidR="00092709" w:rsidRPr="00CB2A72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2709" w14:paraId="36CAF6D3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C39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891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E58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CE5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19DD354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804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8A2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AF0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DC1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2BF3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7FC2895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C58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CEA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808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0E5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36FDC0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68B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21207E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B65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C82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16D1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3CF6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592CA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E125137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92709" w14:paraId="0C37AFDA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B63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B15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6F9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8A1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1547723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58C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EDD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D8D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2124E55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E96B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C41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092709" w14:paraId="63B019C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1FD96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309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0D8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243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0EC93C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8F5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FEBA9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7B4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9B7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754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F670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DAFE686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402B9997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92709" w14:paraId="4EB20566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FFE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720D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E57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4FE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7DCD5D0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EF5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FC9E5E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B952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32F9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B10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543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730FA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A2B6AEE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092709" w14:paraId="6A424DD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0B3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61A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C0A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562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557336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C33E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54059A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ED48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8A9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CB5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FDF23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D01856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092709" w14:paraId="17C6DF5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3C1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3CA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C2C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827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2D2D27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365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6EF4F6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C092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6ED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103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98C23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D1F959" w14:textId="77777777" w:rsidR="00092709" w:rsidRPr="00D344C9" w:rsidRDefault="00092709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3857B4FB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092709" w14:paraId="2D5E17B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3FF5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F03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35685E7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53F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4A2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0504D4CB" w14:textId="77777777" w:rsidR="00092709" w:rsidRDefault="00092709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25642C71" w14:textId="77777777" w:rsidR="00092709" w:rsidRDefault="00092709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A37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12A2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FCA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79B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722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91485D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35FCD92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92709" w14:paraId="1DFF48C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410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DEA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47E93AC1" w14:textId="77777777" w:rsidR="00092709" w:rsidRPr="001F1B3D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597FDDA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1966F37D" w14:textId="77777777" w:rsidR="00092709" w:rsidRPr="001F1B3D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AF2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E2C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71D6B8F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1EEC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6AF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465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817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BB2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4C97052B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99D6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92A5" w14:textId="77777777" w:rsidR="00092709" w:rsidRDefault="0009270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7F0766A1" w14:textId="77777777" w:rsidR="00092709" w:rsidRDefault="0009270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3283" w14:textId="77777777" w:rsidR="00092709" w:rsidRPr="00600D25" w:rsidRDefault="0009270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A787" w14:textId="77777777" w:rsidR="00092709" w:rsidRDefault="00092709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BB03" w14:textId="77777777" w:rsidR="00092709" w:rsidRDefault="0009270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93B2F" w14:textId="77777777" w:rsidR="00092709" w:rsidRPr="00600D25" w:rsidRDefault="0009270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2C6C" w14:textId="77777777" w:rsidR="00092709" w:rsidRDefault="00092709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52DD5" w14:textId="77777777" w:rsidR="00092709" w:rsidRPr="00600D25" w:rsidRDefault="00092709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354C" w14:textId="77777777" w:rsidR="00092709" w:rsidRDefault="00092709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C95742F" w14:textId="77777777" w:rsidR="00092709" w:rsidRPr="00E134F4" w:rsidRDefault="00092709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092709" w14:paraId="1A8B0A4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112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A01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8E0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AB4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FC5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D558D0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80E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35C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B41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CBAA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605D69DA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379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322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5A1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AAA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2A6B860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7A01D80A" w14:textId="77777777" w:rsidR="00092709" w:rsidRDefault="00092709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F07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BEB29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787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1B2FF8C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9C8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A88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D339C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65B17610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2BE1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4A4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8DC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64BD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192909B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A6A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CB42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6745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036A5E3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1C5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8CC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3393BA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05522F6A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373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953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2CB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1D0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AF495D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2BB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767923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7BE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6B8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B555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886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AFA2A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A00A1F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092709" w14:paraId="5601B35A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AF4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125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058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B98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6E3536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6A8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7735B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F582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E623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46E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EAF8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AFF2C9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092709" w14:paraId="60D52B44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759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EFE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61A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A4C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47F063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541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E9A87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1646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4B41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511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D83F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FBE6E1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092709" w14:paraId="3D4584E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AE4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F230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F593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BFF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D0A105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C60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258A7E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CBD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FFA4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A46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9309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BDBBE4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7A7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29CC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74C4" w14:textId="77777777" w:rsidR="00092709" w:rsidRPr="00600D25" w:rsidRDefault="0009270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4E35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5F71A47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D328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E2C9CAA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1EC4" w14:textId="77777777" w:rsidR="00092709" w:rsidRPr="00600D25" w:rsidRDefault="0009270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2C89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2364" w14:textId="77777777" w:rsidR="00092709" w:rsidRPr="00600D25" w:rsidRDefault="0009270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7FD6" w14:textId="77777777" w:rsidR="00092709" w:rsidRPr="00D344C9" w:rsidRDefault="0009270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67DED0" w14:textId="77777777" w:rsidR="00092709" w:rsidRPr="00D344C9" w:rsidRDefault="0009270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092709" w14:paraId="2823FCF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4F9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A32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DE10C8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B6C3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6E1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7F263D7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131F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611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B9B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6C10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83847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2709" w14:paraId="04DCF16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95A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0BA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723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92A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73F00D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0E7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4EC2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416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049070A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E74C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0CBF" w14:textId="77777777" w:rsidR="00092709" w:rsidRPr="00FF6B4A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2709" w14:paraId="0DA6C20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B31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504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81F9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0BC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388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34F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08C4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407151E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34C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787F0" w14:textId="77777777" w:rsidR="00092709" w:rsidRPr="00FF6B4A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092709" w14:paraId="53B6BC4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571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F15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2BA9496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D46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1AF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6BF5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FEA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90F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C32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8993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1E228C1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1842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756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066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4FC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3AE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51B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89E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B89F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24B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43A158C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779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A8A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15D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A6A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754C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E0D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692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AB9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E44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301C104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993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18AB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270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0E0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DB6541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EFB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C2E096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121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241F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93DE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72E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94DFE2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092709" w14:paraId="70B28FA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8C7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FC50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2556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29E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B48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127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FEA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442E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67A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092709" w14:paraId="2EBE62F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9C7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32F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1C5A924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A81B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F19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DAE241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9E6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62ABE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738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8D8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860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6C6661AF" w14:textId="77777777" w:rsidR="00092709" w:rsidRPr="00F10273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2709" w14:paraId="579AFC0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A42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66D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B9D9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8F06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225AC72D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D5B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116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DE93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C89C70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5AA7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7D5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092709" w14:paraId="53B4EAB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741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E23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151D4E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1B75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2CC5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5C94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479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386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C63A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078F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ACE342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11B49F7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F08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5B0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81766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878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5B2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D29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033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4D64C05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344D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A16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092709" w14:paraId="36E648B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CCB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11B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7B29E6B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9B6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81D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4E3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C0FD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F936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F36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31C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37FB346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F29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8D3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3C64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A691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6BE3BE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98C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3AB3EE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C16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AF2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A5D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086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F7802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092709" w14:paraId="2F3198B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1E2B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228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474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304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15C10A8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EBF9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64D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5E0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3A6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CDDD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A9A27E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661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452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5B91462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0CDA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059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5C63A8E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39C7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F59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826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27E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55D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5CC910" w14:textId="77777777" w:rsidR="00092709" w:rsidRPr="00056F61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092709" w14:paraId="0B350D2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BE0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E8F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BD0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7E57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FB5CB89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316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9B57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DAB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ECE55F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474E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617D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8D5CF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092709" w14:paraId="7A73835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A62C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B123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030C6CAD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DDFA" w14:textId="77777777" w:rsidR="00092709" w:rsidRDefault="0009270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6AFB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2A1E01A4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1BDFA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1202" w14:textId="77777777" w:rsidR="00092709" w:rsidRDefault="0009270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D00A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FFEC61B" w14:textId="77777777" w:rsidR="00092709" w:rsidRDefault="00092709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D5AC" w14:textId="77777777" w:rsidR="00092709" w:rsidRDefault="00092709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F57D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42957342" w14:textId="77777777" w:rsidR="00092709" w:rsidRDefault="00092709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092709" w14:paraId="173DEF5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9A2F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DC4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975D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D4BB" w14:textId="77777777" w:rsidR="00092709" w:rsidRDefault="0009270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4580CCD8" w14:textId="77777777" w:rsidR="00092709" w:rsidRDefault="00092709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5C2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FEC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807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39B45E4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ABF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874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92709" w14:paraId="6C07D1C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492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21C7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77E7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C3FD" w14:textId="77777777" w:rsidR="00092709" w:rsidRDefault="0009270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B07B" w14:textId="77777777" w:rsidR="00092709" w:rsidRPr="00DF66C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244723EB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C1EA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1C27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DE76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03A0" w14:textId="77777777" w:rsidR="00092709" w:rsidRDefault="0009270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303D84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19D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4E0EA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629A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8683" w14:textId="77777777" w:rsidR="00092709" w:rsidRDefault="0009270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1DE5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868D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29715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BB86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D4AE" w14:textId="77777777" w:rsidR="00092709" w:rsidRDefault="0009270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6537E4C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DC3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7F47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7CBD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5678" w14:textId="77777777" w:rsidR="00092709" w:rsidRDefault="00092709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62484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BD96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F0F8" w14:textId="77777777" w:rsidR="00092709" w:rsidRDefault="00092709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2CE4" w14:textId="77777777" w:rsidR="00092709" w:rsidRDefault="00092709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F5A7" w14:textId="77777777" w:rsidR="00092709" w:rsidRDefault="00092709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34DCD288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8436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9C92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FC0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3BC1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5A2B25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949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14ED9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167E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A9D7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BE5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0AB41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76B76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067B021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092709" w14:paraId="5E582BB3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7E8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DF3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742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DB9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16C6B91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CE7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814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861E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30F09DF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6F7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5F46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15F15C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7D22EE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155E510D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092709" w14:paraId="74E9D177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152E8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6892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E5E6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99F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8A5A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CABC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5F7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676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2C09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6DB44C4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092709" w14:paraId="2D5D969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C04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91E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E9F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57DAC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4012EF0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943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F66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4B0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1DF805F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CEA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EB2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0562763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092709" w14:paraId="5FC57EF1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CF5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DDB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2E72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F6E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D71661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45D7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EEF4B1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2A58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3C3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D30C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DC24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50EE4478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092709" w14:paraId="3071C02D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3CB1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7F5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C662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63A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8AF1DD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8E9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0E30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035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625B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083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8730ACA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092709" w14:paraId="09BDC822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3B3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8D2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26D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361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0A1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B4A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292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9D01B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156DA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092709" w14:paraId="717D32F6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7926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748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6090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5D22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BE5F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F026EC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1B60A2A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54CE34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51B7988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3FB7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DE7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8991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447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2196F32B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90E3C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4123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18D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5335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94084A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CC20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F1D0A9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3B71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5B6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7A3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D311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092709" w14:paraId="1740497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70B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104B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86B9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4CA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EA9C72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4249581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440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441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2E5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002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6AC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68266405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D0D2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D9A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0C46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B82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075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21F2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0121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A1C0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94C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90AD38A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1538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2D36C" w14:textId="77777777" w:rsidR="00092709" w:rsidRDefault="0009270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5940C" w14:textId="77777777" w:rsidR="00092709" w:rsidRDefault="0009270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8AF1" w14:textId="77777777" w:rsidR="00092709" w:rsidRDefault="0009270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38F81FAF" w14:textId="77777777" w:rsidR="00092709" w:rsidRDefault="0009270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21E45824" w14:textId="77777777" w:rsidR="00092709" w:rsidRDefault="00092709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60F34" w14:textId="77777777" w:rsidR="00092709" w:rsidRDefault="0009270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2B95" w14:textId="77777777" w:rsidR="00092709" w:rsidRDefault="0009270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F055" w14:textId="77777777" w:rsidR="00092709" w:rsidRDefault="0009270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3536DACD" w14:textId="77777777" w:rsidR="00092709" w:rsidRDefault="00092709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AFDC" w14:textId="77777777" w:rsidR="00092709" w:rsidRDefault="00092709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460A" w14:textId="77777777" w:rsidR="00092709" w:rsidRDefault="00092709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39A3EF7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209C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F184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19C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09B6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58F1439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B63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A0E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322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EE8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0A74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0A7DCBB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79B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867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A8B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8AA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11C48F7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F3A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AF28B4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5D6258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1DE9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75A5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C98C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F45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410D12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C25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462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DE6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D5C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349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7EDE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F2F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3281F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10E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6835382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81F8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B9A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C64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DCD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2E0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A53D6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208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2EF57D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F46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B01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5B559AD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08E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7C86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76F1127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CF74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955CD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904F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03B0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3A6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3AA3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36D0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2AEDA2F3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C6D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BC3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B2D9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1E9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7DE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58856BF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18C13D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5E2C80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 </w:t>
            </w:r>
            <w:r w:rsidRPr="00545310">
              <w:rPr>
                <w:b/>
                <w:bCs/>
                <w:sz w:val="19"/>
                <w:szCs w:val="19"/>
                <w:lang w:val="ro-RO"/>
              </w:rPr>
              <w:t>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4822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F6AD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C18C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F3A2B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58F78672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092709" w14:paraId="0343883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10E7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719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E55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A7AE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6AA28CF5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8F8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5044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FDE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0566099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00C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AADB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20BA37D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C56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D4D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23C04E30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4F5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BCE1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B8E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137BF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50B5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240A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9E9F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6EC7707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0E1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FB5BE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F9A3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C43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88A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A00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DDD8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431D956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8E2B6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4199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092709" w14:paraId="4887FD6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201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BA24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E24D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7B0A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0B06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CF9973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9928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A05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BF3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7A00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508EBDB8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78F6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3F7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D115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A0173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0F16650F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A07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52B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33FC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2DE7" w14:textId="77777777" w:rsidR="00092709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CB37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7D008CD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1134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B063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89C7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5988" w14:textId="77777777" w:rsidR="00092709" w:rsidRDefault="00092709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7FC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7B432F02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5B6F518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8981809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5DDF099A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4E35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2B5B" w14:textId="77777777" w:rsidR="00092709" w:rsidRDefault="00092709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D35AD" w14:textId="77777777" w:rsidR="00092709" w:rsidRPr="00600D25" w:rsidRDefault="00092709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0EBBE" w14:textId="77777777" w:rsidR="00092709" w:rsidRPr="00D344C9" w:rsidRDefault="00092709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092709" w14:paraId="08100F8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3CD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0668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98BF" w14:textId="77777777" w:rsidR="00092709" w:rsidRPr="00600D25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5D6D8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657FCED2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2A86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D224785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71EA870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E30927A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870183B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1F5E54F8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0EE7727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DCA77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D1305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7951" w14:textId="77777777" w:rsidR="00092709" w:rsidRPr="00600D25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DCB60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2DCC9D1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4B1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05D91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23DBE" w14:textId="77777777" w:rsidR="00092709" w:rsidRPr="00600D25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79975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2B070BE0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5948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EEE2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11C5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78DA" w14:textId="77777777" w:rsidR="00092709" w:rsidRPr="00600D25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80535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05FDA5F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802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C0082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63F9" w14:textId="77777777" w:rsidR="00092709" w:rsidRPr="00600D25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4451C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348A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48653B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71604CC4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EE39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8AD4B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CCA4" w14:textId="77777777" w:rsidR="00092709" w:rsidRPr="00600D25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AAD5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092709" w14:paraId="4E3403E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CC10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86E2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F6B7CB8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78E8" w14:textId="77777777" w:rsidR="00092709" w:rsidRPr="00600D25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42DC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72CBEF4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3FA0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C4AD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FBBC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41CD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1B89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6B257E4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8F8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F2A1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0598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82D8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5E26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8D529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65B51" w14:textId="77777777" w:rsidR="00092709" w:rsidRDefault="00092709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E89A" w14:textId="77777777" w:rsidR="00092709" w:rsidRDefault="00092709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1BEF" w14:textId="77777777" w:rsidR="00092709" w:rsidRDefault="00092709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460AFA4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786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3A92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408ED87E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3184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6353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6E3B6734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2010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EE7D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01CF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3838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83E6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6049B39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3D75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710B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15708E09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BD59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BD25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08E2F07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D94F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3ADA0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B715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6018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4CCA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42A856C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189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70C8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7D757707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4799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7C65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17FF0EE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A3D1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5C18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F662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0FC91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4741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4A7E4C0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61FD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F703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E83C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1DD7" w14:textId="77777777" w:rsidR="00092709" w:rsidRDefault="0009270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9BFD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45C7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A95B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4F3EB52A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F36F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FC7BC" w14:textId="77777777" w:rsidR="00092709" w:rsidRDefault="0009270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40BA790D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062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F7CB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DB7F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6C2E" w14:textId="77777777" w:rsidR="00092709" w:rsidRDefault="0009270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17C5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D288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8FCF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3839E153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0100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1A4A" w14:textId="77777777" w:rsidR="00092709" w:rsidRDefault="0009270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2553C4A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BE6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C86A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87788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5AE6" w14:textId="77777777" w:rsidR="00092709" w:rsidRDefault="00092709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EFC4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7ED3F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68D3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47131F73" w14:textId="77777777" w:rsidR="00092709" w:rsidRDefault="00092709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4C7A" w14:textId="77777777" w:rsidR="00092709" w:rsidRDefault="00092709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CC05" w14:textId="77777777" w:rsidR="00092709" w:rsidRDefault="00092709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092709" w14:paraId="5A8177DA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A5EA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CFC8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12181A54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C6DB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9E32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A774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C4F7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F791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2C266C97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9A72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ED17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56095083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C0A3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E9E9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4811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08565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2EA7000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70AA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FA3B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1866B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A0AB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AC3E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7D0AA48E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1C57DA38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5B48EB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92709" w14:paraId="625C177F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9638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BA02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CC7F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01F2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41A8AA3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7471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FC1A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3E3F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D7B1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9536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3E0038BF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298DC218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5BC9DE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92709" w14:paraId="116AA9D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58C7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08484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749A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E0EB6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63742FF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F32D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C437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34AB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5C6C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8ABB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5EABE633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03AB0A33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B2E792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092709" w14:paraId="5FE14DD7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D38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D3BD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DBBD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D8F2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9C59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D367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04CA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7824A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209C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1D55BE57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73D5E3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92709" w14:paraId="0FFC42A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40BFE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F5C7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9959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E52A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4846395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378D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EFB2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4079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66BB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E8AD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5CAE1F65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F74AC6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92709" w14:paraId="3CA0F27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E241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2B7AC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1614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D9E1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56753B3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AE07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1EA1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E965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988A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BF99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58BB25C6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EA50AED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92709" w14:paraId="1813979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032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3BFD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D56CB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6338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1B09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1497EAE2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A5F0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A6C1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074B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7F2C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ED573ED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DCD4D1A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092709" w14:paraId="55B0587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5294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CADC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8BB449E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5469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3961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142E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0FA9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B642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0972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43D6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092709" w14:paraId="090FF28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7A09" w14:textId="77777777" w:rsidR="00092709" w:rsidRDefault="00092709" w:rsidP="00092709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9CF0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567D6BB8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4517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55A0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C5E5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DC2E" w14:textId="77777777" w:rsidR="00092709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5791A" w14:textId="77777777" w:rsidR="00092709" w:rsidRDefault="00092709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8A41" w14:textId="77777777" w:rsidR="00092709" w:rsidRPr="00600D25" w:rsidRDefault="00092709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8EBF" w14:textId="77777777" w:rsidR="00092709" w:rsidRDefault="00092709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19BE74A" w14:textId="77777777" w:rsidR="00092709" w:rsidRPr="00DE2227" w:rsidRDefault="00092709" w:rsidP="0095691E"/>
    <w:p w14:paraId="4F9C23C7" w14:textId="77777777" w:rsidR="00092709" w:rsidRDefault="00092709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34155B31" w14:textId="77777777" w:rsidR="00092709" w:rsidRPr="005D215B" w:rsidRDefault="00092709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2709" w14:paraId="5DD57BA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82EBC" w14:textId="77777777" w:rsidR="00092709" w:rsidRDefault="00092709" w:rsidP="00092709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A42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85C4" w14:textId="77777777" w:rsidR="00092709" w:rsidRPr="00B3607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BE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BF3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79D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3DA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4A0BA52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9F11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225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092709" w14:paraId="7AF483C7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4E4BE" w14:textId="77777777" w:rsidR="00092709" w:rsidRDefault="00092709" w:rsidP="00092709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46A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A871F" w14:textId="77777777" w:rsidR="00092709" w:rsidRPr="00B3607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9B0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7BF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916887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75D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F58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CF4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8A9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5BAF05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2FA2286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092709" w14:paraId="17BA086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6860" w14:textId="77777777" w:rsidR="00092709" w:rsidRDefault="00092709" w:rsidP="00092709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E0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AF03B" w14:textId="77777777" w:rsidR="00092709" w:rsidRPr="00B3607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D00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0B7FE9D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F7F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24843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E3F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CE5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5B8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A5E2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092709" w14:paraId="45BDEB7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5CC2" w14:textId="77777777" w:rsidR="00092709" w:rsidRDefault="00092709" w:rsidP="00092709">
            <w:pPr>
              <w:numPr>
                <w:ilvl w:val="0"/>
                <w:numId w:val="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716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E1C6" w14:textId="77777777" w:rsidR="00092709" w:rsidRPr="00B3607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C42E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347010F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4A483E5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C11D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C34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F73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4CC81DC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CC6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DC5E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AE7FD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026A5EA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1FEC997" w14:textId="77777777" w:rsidR="00092709" w:rsidRDefault="00092709">
      <w:pPr>
        <w:spacing w:before="40" w:after="40" w:line="192" w:lineRule="auto"/>
        <w:ind w:right="57"/>
        <w:rPr>
          <w:sz w:val="20"/>
          <w:lang w:val="en-US"/>
        </w:rPr>
      </w:pPr>
    </w:p>
    <w:p w14:paraId="1996732A" w14:textId="77777777" w:rsidR="00092709" w:rsidRDefault="00092709" w:rsidP="00F14E3C">
      <w:pPr>
        <w:pStyle w:val="Heading1"/>
        <w:spacing w:line="360" w:lineRule="auto"/>
      </w:pPr>
      <w:r>
        <w:t>LINIA 301 F1</w:t>
      </w:r>
    </w:p>
    <w:p w14:paraId="3BCCE102" w14:textId="77777777" w:rsidR="00092709" w:rsidRDefault="00092709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092709" w14:paraId="443ADE7A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DFE5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29A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021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9B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E54361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2FC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939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38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25D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553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08B1522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B594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BEA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652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7A1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AD493A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18E2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7BDF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EBAD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A05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52C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D3A315C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7598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238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2E88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A39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14A1B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BCD1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5B6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3D8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A1E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4C1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D53E5F7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3FB6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CDFD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1F5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C18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C5DC34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BBA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A410AB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C4459B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399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595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3A35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007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95E87B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F253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197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D6B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780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569C7D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5025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6842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159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8BD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45A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3D6665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1095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F83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8EB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330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E90D1D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A6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013C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89A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678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08D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EE4E08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EF74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BFDA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F82B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123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823FC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F0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FC69BE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6B3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566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82F0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2E3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3C7365E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5A8EE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73D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021C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B5F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A7AFF1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722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25F9AA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18BDE9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48B8152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099A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3EB7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C425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D9D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3B7638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D9A93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DED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4F4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0B5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302F2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7CA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126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C877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859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F0B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086A94D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2A003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8F1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7D3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047C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8DD92C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AF3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0756DD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7403353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02C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9CB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553A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FD7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E4B92ED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DE77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85FD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529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7324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BC0122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258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913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0D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0FAC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2B7A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909FCD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561C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12A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E65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330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C427FD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E3A7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589E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006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FE7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7BB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15C0F96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8F88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115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6A7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B58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36A6C9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ACB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277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00C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AD4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841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417A1E4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BBB8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4D9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1B28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F8D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815D7E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683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0292379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0F4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3B63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6A7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500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22FBA81B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973E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9298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BBC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561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313165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79C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3D457D2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2DDFA51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D9F0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8FF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B85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A66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4D1A6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092709" w14:paraId="5878D499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EBDA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0CE1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C4D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20AF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08BEC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99E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1FD919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6BDAFF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9E8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2D3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4DF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561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092709" w14:paraId="6CBA0E9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0D16B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B5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17E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A4E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F16236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808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6B22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3B1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A32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AE7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DF81A4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E76B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DBEE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6A6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886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D84680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E73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14F0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607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78A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D7C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CE3F71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E57A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233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0705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633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884215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19F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D29F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96E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7E3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59A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482EE06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19A0" w14:textId="77777777" w:rsidR="00092709" w:rsidRDefault="00092709" w:rsidP="00092709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FB0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DE3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E817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F89414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A14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021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5D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2D01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6EE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1FD18C2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44F9CED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3E81DE4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173A575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34365C6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4DF22E86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B432428" w14:textId="77777777" w:rsidR="00092709" w:rsidRDefault="00092709" w:rsidP="007E3B63">
      <w:pPr>
        <w:pStyle w:val="Heading1"/>
        <w:spacing w:line="360" w:lineRule="auto"/>
      </w:pPr>
      <w:r>
        <w:t>LINIA 301 G</w:t>
      </w:r>
    </w:p>
    <w:p w14:paraId="79CED118" w14:textId="77777777" w:rsidR="00092709" w:rsidRDefault="00092709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092709" w14:paraId="288162C7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87943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0B66A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2C763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81AB9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4460B7D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3A3E9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5E23F1E4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3A646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E9B3B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5EB12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7D3B3" w14:textId="77777777" w:rsidR="00092709" w:rsidRDefault="00092709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4419432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743BD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E5C2A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27B12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823C7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5152A7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C7D79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1C67C9F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6A7CEBC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2B626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29DF4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284CA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D097B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91CAF2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EF3D7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D695B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F9144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4A2F0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49BA4BB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B8813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0418E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FB9C7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6F54A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CE43C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082054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877CF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917CB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2872F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8F802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CF27B6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359CA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89112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22E97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22289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3A6C6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FCE04A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08C1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AD46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5C7B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8C84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054F6A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5679" w14:textId="77777777" w:rsidR="00092709" w:rsidRDefault="0009270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73625F1" w14:textId="77777777" w:rsidR="00092709" w:rsidRDefault="0009270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5B0E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ED05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B6DA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A175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BEEBB38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844F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BE63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C72F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5381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2575867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2769" w14:textId="77777777" w:rsidR="00092709" w:rsidRDefault="0009270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DDF9F44" w14:textId="77777777" w:rsidR="00092709" w:rsidRDefault="0009270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6EDCF6A" w14:textId="77777777" w:rsidR="00092709" w:rsidRDefault="0009270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AFBF0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E546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AC62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127A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897162B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3892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2216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9928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C746A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4EADB06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7130" w14:textId="77777777" w:rsidR="00092709" w:rsidRDefault="0009270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3C00985" w14:textId="77777777" w:rsidR="00092709" w:rsidRDefault="00092709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E6F0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D8B29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0750B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F5F9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6854514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38C1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0261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1AE8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FDB1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E1D26C0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571B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6EB253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7CBBFC61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E1A76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9F935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4604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C02D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EBAAF97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7FC17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C072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990D5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16CA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655344D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3D9E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D9D2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D3E36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846E7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E8FA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F58DC13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F592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A0FB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86D8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AEC9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4F23634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32FF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DAF2CC4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23AA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D6AC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5AE0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2DC6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5C0F0D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81E5" w14:textId="77777777" w:rsidR="00092709" w:rsidRDefault="00092709" w:rsidP="00092709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7027D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73626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273F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BF74C0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D3EC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ED56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C59A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51C1" w14:textId="77777777" w:rsidR="00092709" w:rsidRDefault="00092709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B246B" w14:textId="77777777" w:rsidR="00092709" w:rsidRDefault="00092709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5E53FE1" w14:textId="77777777" w:rsidR="00092709" w:rsidRDefault="00092709">
      <w:pPr>
        <w:spacing w:before="40" w:line="192" w:lineRule="auto"/>
        <w:ind w:right="57"/>
        <w:rPr>
          <w:sz w:val="20"/>
          <w:lang w:val="ro-RO"/>
        </w:rPr>
      </w:pPr>
    </w:p>
    <w:p w14:paraId="386F1801" w14:textId="77777777" w:rsidR="00092709" w:rsidRDefault="00092709" w:rsidP="00956F37">
      <w:pPr>
        <w:pStyle w:val="Heading1"/>
        <w:spacing w:line="360" w:lineRule="auto"/>
      </w:pPr>
      <w:r>
        <w:t>LINIA 301 N</w:t>
      </w:r>
    </w:p>
    <w:p w14:paraId="18F8B26F" w14:textId="77777777" w:rsidR="00092709" w:rsidRDefault="00092709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92709" w14:paraId="64D280F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1E86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B8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5500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D5B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37A8D5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796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8529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5EB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A575" w14:textId="77777777" w:rsidR="00092709" w:rsidRPr="0022092F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7A3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BDB17D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80FA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F87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9108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8A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F30868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C0C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874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70F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4F7C" w14:textId="77777777" w:rsidR="00092709" w:rsidRPr="0022092F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340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2D2A57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DF776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1C5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2C5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D2E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2C5B8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25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DA9E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7B5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F858" w14:textId="77777777" w:rsidR="00092709" w:rsidRPr="0022092F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414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381D8D" w14:textId="77777777" w:rsidR="00092709" w:rsidRPr="00474FB0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92709" w14:paraId="42D1B87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31E1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D688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743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1688" w14:textId="77777777" w:rsidR="00092709" w:rsidRDefault="00092709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EE55F75" w14:textId="77777777" w:rsidR="00092709" w:rsidRDefault="00092709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F5A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D68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A30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2C6A" w14:textId="77777777" w:rsidR="00092709" w:rsidRPr="0022092F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AA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DFF2EC9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D26C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2703" w14:textId="77777777" w:rsidR="00092709" w:rsidRDefault="0009270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B9D9E" w14:textId="77777777" w:rsidR="00092709" w:rsidRDefault="0009270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AD29" w14:textId="77777777" w:rsidR="00092709" w:rsidRDefault="00092709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D3FD" w14:textId="77777777" w:rsidR="00092709" w:rsidRPr="00E4222D" w:rsidRDefault="0009270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72E5F6F" w14:textId="77777777" w:rsidR="00092709" w:rsidRPr="00E4222D" w:rsidRDefault="0009270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79100CF2" w14:textId="77777777" w:rsidR="00092709" w:rsidRPr="00E4222D" w:rsidRDefault="00092709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7CDA821" w14:textId="77777777" w:rsidR="00092709" w:rsidRDefault="0009270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802E2" w14:textId="77777777" w:rsidR="00092709" w:rsidRDefault="0009270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36C8B" w14:textId="77777777" w:rsidR="00092709" w:rsidRDefault="00092709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0588" w14:textId="77777777" w:rsidR="00092709" w:rsidRPr="0022092F" w:rsidRDefault="00092709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27F8" w14:textId="77777777" w:rsidR="00092709" w:rsidRDefault="00092709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C5BB5D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98C2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B05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3DD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A1A14" w14:textId="77777777" w:rsidR="00092709" w:rsidRDefault="00092709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6674" w14:textId="77777777" w:rsidR="00092709" w:rsidRDefault="00092709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4D4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6E2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2524" w14:textId="77777777" w:rsidR="00092709" w:rsidRPr="0022092F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8E6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2887BBC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C4643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388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03866C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926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A12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7388300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86F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99D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633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FE98" w14:textId="77777777" w:rsidR="00092709" w:rsidRPr="0022092F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5C23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9A2A828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8871" w14:textId="77777777" w:rsidR="00092709" w:rsidRDefault="00092709" w:rsidP="00092709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532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116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B4BE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205C7CB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96C7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33185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151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3DF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1D6C" w14:textId="77777777" w:rsidR="00092709" w:rsidRPr="0022092F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994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019FA4C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61B3BE96" w14:textId="77777777" w:rsidR="00092709" w:rsidRDefault="00092709" w:rsidP="007F72A5">
      <w:pPr>
        <w:pStyle w:val="Heading1"/>
        <w:spacing w:line="360" w:lineRule="auto"/>
      </w:pPr>
      <w:r>
        <w:t>LINIA 301 O</w:t>
      </w:r>
    </w:p>
    <w:p w14:paraId="47A35ED4" w14:textId="77777777" w:rsidR="00092709" w:rsidRDefault="00092709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2709" w14:paraId="38A067F8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B8CA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0C0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336E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BB3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8AAB01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1F3D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58C5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27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D4B6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2FA1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99CD78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705A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360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F586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F1F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77786EB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C73B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280A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E03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D2D4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E1B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4388FF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C436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81C9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9A6F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87A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43B66F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9B0A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12BB75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2E73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A61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1EDE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D6C7" w14:textId="77777777" w:rsidR="00092709" w:rsidRDefault="00092709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A83040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0AB8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DE5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14AA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7BC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A5D2A3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13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03D7E5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83C9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933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16C6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89B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CFF143F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E20EA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767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9BAD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43F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9F442C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047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610F1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7785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F4B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2029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BA6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84FD02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89C23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D01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F96A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497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D6D8B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318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E19B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4C2C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284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DBAC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320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E0D9898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E01B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479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7F9D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E8B5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5156D1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D4D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17C23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3979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AE0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F891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AB1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EA781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092709" w14:paraId="3629B70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C654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51E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7033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277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29B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3E84CE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8099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492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6E8EE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E03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7115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48D5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092709" w14:paraId="25A595D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DCB6" w14:textId="77777777" w:rsidR="00092709" w:rsidRDefault="00092709" w:rsidP="00092709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296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34DA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605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DEF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4891AEA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17E4F94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173E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7D3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8836" w14:textId="77777777" w:rsidR="00092709" w:rsidRPr="00F1029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371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854A8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63894EE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5C7143D9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74A91141" w14:textId="77777777" w:rsidR="00092709" w:rsidRDefault="00092709" w:rsidP="003260D9">
      <w:pPr>
        <w:pStyle w:val="Heading1"/>
        <w:spacing w:line="360" w:lineRule="auto"/>
      </w:pPr>
      <w:r>
        <w:t>LINIA 301 P</w:t>
      </w:r>
    </w:p>
    <w:p w14:paraId="1507D5EA" w14:textId="77777777" w:rsidR="00092709" w:rsidRDefault="00092709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2709" w14:paraId="7738D709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29AD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D07A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FB11D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A626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BCE99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5B9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77A0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584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73C16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8FCD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E4A091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7C0A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6A92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1BD6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AE7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A30CC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0A9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87A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4B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C61A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B7C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C9EC78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6908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4227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BC1BD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434F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E89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6C5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D3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32D0A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ADE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53458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92709" w:rsidRPr="00A8307A" w14:paraId="70B398C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2398" w14:textId="77777777" w:rsidR="00092709" w:rsidRPr="00A75A00" w:rsidRDefault="00092709" w:rsidP="00092709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60F9" w14:textId="77777777" w:rsidR="00092709" w:rsidRPr="00A8307A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19BC" w14:textId="77777777" w:rsidR="00092709" w:rsidRPr="00A830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FCA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0F34F407" w14:textId="77777777" w:rsidR="00092709" w:rsidRPr="00A8307A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58D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98C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C242B" w14:textId="77777777" w:rsidR="00092709" w:rsidRPr="00A8307A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495B" w14:textId="77777777" w:rsidR="00092709" w:rsidRPr="00A830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09B1" w14:textId="77777777" w:rsidR="00092709" w:rsidRPr="00A8307A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829033B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DD17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8A41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2C3B9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371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CCD77F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066A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45EEA3F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A39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439B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7BA8A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006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897E69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B9A9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87052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D129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BD6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CC4ECE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CF0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D418F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7D24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BDD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EE26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155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092709" w14:paraId="36036A0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71AB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9126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4B73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632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9ABA9F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4E1B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741A0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2B4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072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49A5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EB7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F8709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092709" w14:paraId="1F8F0B0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6CD5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07BD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A7C4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D65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A8C435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068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606F2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F42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53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E10D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AA6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63325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092709" w14:paraId="148D22C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A439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08E2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58857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3AF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5EC28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F36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DCD83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AF9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0062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E466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F0A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DAEB9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092709" w14:paraId="65F8BEC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F53F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2F07" w14:textId="77777777" w:rsidR="00092709" w:rsidRDefault="00092709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01C7" w14:textId="77777777" w:rsidR="00092709" w:rsidRPr="001B37B8" w:rsidRDefault="0009270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E7CB" w14:textId="77777777" w:rsidR="00092709" w:rsidRDefault="0009270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A150893" w14:textId="77777777" w:rsidR="00092709" w:rsidRDefault="0009270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C139" w14:textId="77777777" w:rsidR="00092709" w:rsidRDefault="0009270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5F8F09" w14:textId="77777777" w:rsidR="00092709" w:rsidRDefault="0009270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F1241" w14:textId="77777777" w:rsidR="00092709" w:rsidRDefault="0009270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141E" w14:textId="77777777" w:rsidR="00092709" w:rsidRDefault="0009270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87D5" w14:textId="77777777" w:rsidR="00092709" w:rsidRPr="001B37B8" w:rsidRDefault="0009270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D46B" w14:textId="77777777" w:rsidR="00092709" w:rsidRDefault="0009270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8E17B9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8AB9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5980D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F115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7B9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701E6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5DC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FED1C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648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A25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3494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02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2A238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A2213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092709" w14:paraId="1C45B69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5C86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A71BE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89E6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0A6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DD1070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84D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CDC32F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569B52C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315E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EE1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4BF5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CD5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F738A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092709" w14:paraId="157F6DA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6B65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CAAC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FF2E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4414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D847A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F6B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4543F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15C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2BD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9C72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8F1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89333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092709" w14:paraId="2902B83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D4B05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3EBFD" w14:textId="77777777" w:rsidR="00092709" w:rsidRDefault="00092709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11555" w14:textId="77777777" w:rsidR="00092709" w:rsidRPr="001B37B8" w:rsidRDefault="0009270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6893" w14:textId="77777777" w:rsidR="00092709" w:rsidRDefault="0009270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3748B46" w14:textId="77777777" w:rsidR="00092709" w:rsidRDefault="00092709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B4EC" w14:textId="77777777" w:rsidR="00092709" w:rsidRDefault="0009270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9CC049" w14:textId="77777777" w:rsidR="00092709" w:rsidRDefault="0009270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A8C8" w14:textId="77777777" w:rsidR="00092709" w:rsidRDefault="0009270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CC897" w14:textId="77777777" w:rsidR="00092709" w:rsidRDefault="00092709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0AB8" w14:textId="77777777" w:rsidR="00092709" w:rsidRPr="001B37B8" w:rsidRDefault="00092709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01B8" w14:textId="77777777" w:rsidR="00092709" w:rsidRDefault="0009270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DED79F" w14:textId="77777777" w:rsidR="00092709" w:rsidRDefault="00092709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092709" w14:paraId="58E2EE0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09F0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29BB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DA35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7CCB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37466E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C75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6F58A1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1EE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0EA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5BCF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FC0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794F4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092709" w14:paraId="611BFD95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1B7F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9D45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3A81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49E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4649B2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1E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A80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D080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3124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ECE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2C2E5C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28A8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5B3E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4BCA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D5E4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18762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068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AF3EB1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C16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026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3636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74B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411B5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092709" w14:paraId="4C446FA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9880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297C" w14:textId="77777777" w:rsidR="00092709" w:rsidRDefault="00092709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62B9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239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BC6C75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A91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38035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C8D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7F4C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EB28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4E7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36616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092709" w14:paraId="5725993B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70CC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2A1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5281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130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5A3D5D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A590" w14:textId="77777777" w:rsidR="00092709" w:rsidRDefault="00092709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59328211" w14:textId="77777777" w:rsidR="00092709" w:rsidRDefault="00092709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1B4B0A7" w14:textId="77777777" w:rsidR="00092709" w:rsidRDefault="00092709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AE6B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F7B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1FAF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6E3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591A720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4C31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BD2E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1532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80AFD" w14:textId="77777777" w:rsidR="00092709" w:rsidRDefault="00092709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26EA599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077C9D6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2E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34778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56AC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D0F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43ED8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C28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A0D40B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575EE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F63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66A4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66B6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852653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1EE4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11F314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153D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9CD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386D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650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682C7E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8B7FE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93B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CAD8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8181" w14:textId="77777777" w:rsidR="00092709" w:rsidRDefault="0009270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5D9252F" w14:textId="77777777" w:rsidR="00092709" w:rsidRDefault="00092709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1E2A" w14:textId="77777777" w:rsidR="00092709" w:rsidRDefault="0009270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B623E6" w14:textId="77777777" w:rsidR="00092709" w:rsidRDefault="00092709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0518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C620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81FC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84A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9C2ECB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66A0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E3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5013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C4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7CA411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4F2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FBFEB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1FEE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B8B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336DD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B11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5514AA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F4A4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F33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9BAA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86F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665E8F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8A5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73614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3B9D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ADC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B0E5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FB1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B607F8C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78BC" w14:textId="77777777" w:rsidR="00092709" w:rsidRDefault="00092709" w:rsidP="00092709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8C6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3509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3854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B6C6A3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1BD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1C1EB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C4CC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B04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A2C2" w14:textId="77777777" w:rsidR="00092709" w:rsidRPr="001B37B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B5D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00A0F87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084678B3" w14:textId="77777777" w:rsidR="00092709" w:rsidRDefault="00092709" w:rsidP="00E81B3B">
      <w:pPr>
        <w:pStyle w:val="Heading1"/>
        <w:spacing w:line="360" w:lineRule="auto"/>
      </w:pPr>
      <w:r>
        <w:t>LINIA 314 G</w:t>
      </w:r>
    </w:p>
    <w:p w14:paraId="12912567" w14:textId="77777777" w:rsidR="00092709" w:rsidRDefault="00092709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2709" w14:paraId="64E2AF1B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97A1" w14:textId="77777777" w:rsidR="00092709" w:rsidRDefault="00092709" w:rsidP="0009270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E76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FF9FF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648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B2AA3E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DDE6BC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94DC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32F2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20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ED33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90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7EBAAA8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8010" w14:textId="77777777" w:rsidR="00092709" w:rsidRDefault="00092709" w:rsidP="0009270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DD2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EC863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A4A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D8E1C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4596E6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FFD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0C48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FCB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30FF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9BE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5CEA3AB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E2A6" w14:textId="77777777" w:rsidR="00092709" w:rsidRDefault="00092709" w:rsidP="0009270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B8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C315A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25C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4AC4C9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012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5B5C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AD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4E08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554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946A25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2709" w14:paraId="44074515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BC93" w14:textId="77777777" w:rsidR="00092709" w:rsidRDefault="00092709" w:rsidP="0009270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2AF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3913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6F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CF327B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7F33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8836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54E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C1CD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9A7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7E1D45A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2709" w14:paraId="2BC162AC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0FDE" w14:textId="77777777" w:rsidR="00092709" w:rsidRDefault="00092709" w:rsidP="0009270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79E4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C3F8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CC5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158D4DB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68EB3CD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38A22B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327D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3183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3B7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2C02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C122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3213255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27BE" w14:textId="77777777" w:rsidR="00092709" w:rsidRDefault="00092709" w:rsidP="00092709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73E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0A28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850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07708DD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03FD80F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F48544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E5A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1FAA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C17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C735B" w14:textId="77777777" w:rsidR="00092709" w:rsidRPr="00DF53C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396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B94C1C4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9512743" w14:textId="77777777" w:rsidR="00092709" w:rsidRDefault="00092709" w:rsidP="003A5387">
      <w:pPr>
        <w:pStyle w:val="Heading1"/>
        <w:spacing w:line="360" w:lineRule="auto"/>
      </w:pPr>
      <w:r>
        <w:t>LINIA 316</w:t>
      </w:r>
    </w:p>
    <w:p w14:paraId="595BE66B" w14:textId="77777777" w:rsidR="00092709" w:rsidRDefault="00092709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2709" w14:paraId="09E0DD94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6FBD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697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093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8C8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58B19D7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8FB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280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CE5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8B8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10B5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1DC26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5B7DE8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092709" w14:paraId="3F253FD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25E6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A5B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7FE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530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F1E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048E6FD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6764FF5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28A498F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D8C952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2542716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01044DE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BBE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B26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3B08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76F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71285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092709" w14:paraId="0385756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D16E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36E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78B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943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3588E1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A8F6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49BCA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C5B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847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90580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AB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87FFF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72A08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092709" w14:paraId="37AFDC2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846D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102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929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C1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60EE8A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1174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D8B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967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0C5B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ADBD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A1F71E3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C931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600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BBF1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BB2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DDAC69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9A8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F66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A05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32C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864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99CDFF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D81F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021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396DFF1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903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6CE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61A42C2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3B5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3ABF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908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3946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0F0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7DEAAF5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6E01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F87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36B0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A86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10B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58F3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62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D46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DD9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9644248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9E9B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7FD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14DF4BA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5F26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34C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0621BA1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CB8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0FF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88F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1B3C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ACC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3CCA9F23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A4E3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856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5F8BEB0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5C3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4AD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642A897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B45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F940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DF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5DEE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222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288F3B0F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D64F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715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D10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87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0119CBF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F3C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12216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565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4DD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BED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A87694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6DD7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9E3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2D92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1D7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5FD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31F378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7FA280F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839BFA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7A790C6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DBCDD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31E1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12FE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898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C9370C7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4D3E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32C0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B130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365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48A8480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E72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2110812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136D79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4DFC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BB1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A659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45E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092709" w14:paraId="7C0EB16B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80FF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3967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50805FB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05DC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B7F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2D845F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5E09" w14:textId="77777777" w:rsidR="00092709" w:rsidRPr="00273EC0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6ACA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BA5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5CE35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88B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2709" w14:paraId="4EAF5035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5240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4F2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105F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C7A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051A516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445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9839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A6E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26C2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2C79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2DD6A9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4DA1F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9B1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EA2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306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69E6E5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047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2B95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C66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2326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2D3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689A885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F64B3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E25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A407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766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34657A2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B119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94C5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102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5FB0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D3A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FFBA89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D8C5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F155" w14:textId="77777777" w:rsidR="00092709" w:rsidRDefault="00092709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11C115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93B3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16C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3AC4184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42DE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246D8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A85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92E1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9EF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3498C25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953C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9DE7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240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C00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74E180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44F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FA190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CA4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219E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F63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BA74FB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A78C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902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2B3F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F7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597D7EC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89E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78B07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62E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568B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DA8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237D9F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286B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790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4BAFA13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74A2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2BA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F72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E015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737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9CF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3E1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BCBA72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D29C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C7F4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5FB305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5A6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3BF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07424ED2" w14:textId="77777777" w:rsidR="00092709" w:rsidRPr="00830247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8AD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DE3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308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CCF7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E75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27FA15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C713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0A2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5E3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B6E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E70A1F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901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C860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C97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C13A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9AB5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FDA7DC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6EC9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CF47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D5E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896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4579451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ECF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40A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675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52B0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9EFA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7C1A58D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2A88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7FF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426E8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4A6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4942D2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4316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94F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78F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35CF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01C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95C3B6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FAE5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19E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39BC9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602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46F0EAB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8692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0497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10D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B970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ADEA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ED31346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BC7B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AC7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80F7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751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28E6132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90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C8E3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54D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055E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AD4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D847D99" w14:textId="77777777" w:rsidR="00092709" w:rsidRPr="000D7AA7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092709" w14:paraId="50891A5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4338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663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AED5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085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0736E6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86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B72D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A28F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64A1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2B7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0FF5B8D4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B9AB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B4F5" w14:textId="77777777" w:rsidR="00092709" w:rsidRDefault="0009270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DAB2" w14:textId="77777777" w:rsidR="00092709" w:rsidRPr="00F6236C" w:rsidRDefault="0009270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A146" w14:textId="77777777" w:rsidR="00092709" w:rsidRDefault="0009270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1809E6A1" w14:textId="77777777" w:rsidR="00092709" w:rsidRDefault="00092709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6D0E" w14:textId="77777777" w:rsidR="00092709" w:rsidRDefault="0009270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7F43" w14:textId="77777777" w:rsidR="00092709" w:rsidRDefault="0009270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0AA0" w14:textId="77777777" w:rsidR="00092709" w:rsidRDefault="00092709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7B6F" w14:textId="77777777" w:rsidR="00092709" w:rsidRPr="00F6236C" w:rsidRDefault="00092709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2CF6" w14:textId="77777777" w:rsidR="00092709" w:rsidRDefault="00092709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A67E6D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6060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280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1E9276A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A90B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11C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69E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452B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475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5101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09E5B" w14:textId="77777777" w:rsidR="00092709" w:rsidRPr="007F77BB" w:rsidRDefault="00092709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33A7E0CD" w14:textId="77777777" w:rsidR="00092709" w:rsidRDefault="00092709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092709" w14:paraId="1DD77C6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EC86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946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8823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E9AA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52CEEC5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242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721ED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793D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0B4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6EC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5C7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851184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B251F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039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1F02459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3AEB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31B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D574E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1C8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341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58BF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0169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B023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680051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092709" w14:paraId="5792B1EC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4778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7AB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B50D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680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01897FC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C7B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89D4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60E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0F4D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EDC3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D281A3E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8E51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07C4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F11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C64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5650DA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9EF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FEAD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3A7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EA21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DA5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B2E972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7FCF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066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C3CE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866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A44418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CA4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58D7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3E42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9BC4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8CF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092709" w14:paraId="214794E4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C94B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294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32FB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84C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14F9859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77C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F446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047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E7D5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A79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2709" w14:paraId="3765C7D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AF7E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453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5EE0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17AD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435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907EB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B5D3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321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57A1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629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406680B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48708A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0C3F8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AEFC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F08A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E32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52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EA3F55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1A0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FE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D435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C2C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5129329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29457A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A5D1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10C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7191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A86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46D78AB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DF7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B1655D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7AD69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4779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D1C58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54E3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A72DC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092709" w14:paraId="266697DC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8CA3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18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D483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6EB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3136D7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92A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314D9E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7268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9EF2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E55E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091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4D64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22496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92709" w14:paraId="161CF60B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A98A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EC1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5FAF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7AB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0ADBA20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DC8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0E9110A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7AB5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59C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1F73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B4C8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C4ABE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032E8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092709" w14:paraId="575921C4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C75B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7D33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D7EA0D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D83B1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1F5A5" w14:textId="77777777" w:rsidR="00092709" w:rsidRDefault="00092709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745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E65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EB5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09BA8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40F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25FFAF4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3479" w14:textId="77777777" w:rsidR="00092709" w:rsidRDefault="00092709" w:rsidP="00092709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B86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6ACF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4D8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2E2E2FE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942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CD7C1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DD1EC" w14:textId="77777777" w:rsidR="00092709" w:rsidRPr="00514DA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2F9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D7A10" w14:textId="77777777" w:rsidR="00092709" w:rsidRPr="00F6236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993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FF2D84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072B3058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45CA81BC" w14:textId="77777777" w:rsidR="00092709" w:rsidRDefault="00092709" w:rsidP="00380064">
      <w:pPr>
        <w:pStyle w:val="Heading1"/>
        <w:spacing w:line="360" w:lineRule="auto"/>
      </w:pPr>
      <w:r>
        <w:t>LINIA 500</w:t>
      </w:r>
    </w:p>
    <w:p w14:paraId="04DFF3D9" w14:textId="77777777" w:rsidR="00092709" w:rsidRPr="00071303" w:rsidRDefault="00092709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92709" w14:paraId="53943A9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8A8D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F7F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E081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6E8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214D388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2A7F091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3E2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395525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22C9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358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A62A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4C5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3612AAD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98707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0A4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C636A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A06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041BEFB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3EC86C6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010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10D8B10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3B11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F4D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752A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8C8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6B342F7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5ECA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2CF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04DF174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F70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9C0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2DA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93917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E8C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96F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8EC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72CC3CD0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243A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94DE" w14:textId="77777777" w:rsidR="00092709" w:rsidRDefault="0009270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F3A6" w14:textId="77777777" w:rsidR="00092709" w:rsidRPr="00D33E71" w:rsidRDefault="0009270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E978" w14:textId="77777777" w:rsidR="00092709" w:rsidRDefault="00092709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F62FB" w14:textId="77777777" w:rsidR="00092709" w:rsidRDefault="0009270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0E79" w14:textId="77777777" w:rsidR="00092709" w:rsidRDefault="0009270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2940" w14:textId="77777777" w:rsidR="00092709" w:rsidRDefault="0009270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5640484D" w14:textId="77777777" w:rsidR="00092709" w:rsidRDefault="00092709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99D2" w14:textId="77777777" w:rsidR="00092709" w:rsidRPr="00D33E71" w:rsidRDefault="00092709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040C" w14:textId="77777777" w:rsidR="00092709" w:rsidRDefault="00092709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4E6895E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EC87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BF5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66AC9E0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9DE8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19090" w14:textId="77777777" w:rsidR="00092709" w:rsidRPr="0008670B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6603E8D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F09263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4A0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467D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161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7326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650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:rsidRPr="00456545" w14:paraId="35486F71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98A4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8281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47C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ABD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A5B1048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3E0C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2C6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11D0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62597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E134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2709" w:rsidRPr="00456545" w14:paraId="7631FEC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1CF1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09B2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915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49E6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257AE03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5811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801C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58D5D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DE6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2444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2709" w:rsidRPr="00456545" w14:paraId="6DE163E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C300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C58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7365629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2A73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D698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6361B2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D9C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422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79E1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9110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1B55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92709" w:rsidRPr="00456545" w14:paraId="348A6EC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3189E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551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A923325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0E4B7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04E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8AF727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748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3536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2E1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DDCCBAE" w14:textId="77777777" w:rsidR="00092709" w:rsidRPr="00456545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8E14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D7420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8FCC7D1" w14:textId="77777777" w:rsidR="00092709" w:rsidRPr="00A3090B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:rsidRPr="00456545" w14:paraId="416B0453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7CB7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3E7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27B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1C3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B3DE17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3FFF90D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4A6520D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891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0F4B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79F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FD03B7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47A8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C26F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:rsidRPr="00456545" w14:paraId="1E59B3B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1C27D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033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10BD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2DB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6834173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B0F8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33FFF5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2ACA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6D0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D64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0E4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95BBFD" w14:textId="77777777" w:rsidR="00092709" w:rsidRPr="005F21B7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92709" w:rsidRPr="00456545" w14:paraId="34909CB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09FBD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063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CC24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B2CF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DE9AA5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7EAE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43BCA0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2DE94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1960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DDA7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33E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B5BFE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092709" w:rsidRPr="00456545" w14:paraId="51A9EC3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2754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3872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A6A7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07D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43C2C5A1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49B5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71690B8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7A6D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9FB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C31D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F9A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E1D4B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92709" w:rsidRPr="00456545" w14:paraId="2642B80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9FF7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0CA7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3AA91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622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639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0BA4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7B7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7FB5DC8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CFE8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EA9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092709" w:rsidRPr="00456545" w14:paraId="3BCA825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23E8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780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106+400</w:t>
            </w:r>
          </w:p>
          <w:p w14:paraId="59B2DBA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110+500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064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1BB3" w14:textId="77777777" w:rsidR="00092709" w:rsidRPr="0018179E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Săhăteni</w:t>
            </w:r>
            <w:r>
              <w:rPr>
                <w:b/>
                <w:bCs/>
                <w:sz w:val="20"/>
              </w:rPr>
              <w:t xml:space="preserve"> - Ulmeni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4FF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511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504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801D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C2B6" w14:textId="77777777" w:rsidR="00092709" w:rsidRPr="0018179E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:rsidRPr="00456545" w14:paraId="0480567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A669" w14:textId="77777777" w:rsidR="00092709" w:rsidRPr="00456545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803A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F584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917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44AE154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B09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24A829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F71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3AFC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51C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F66B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04D2F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11D84E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092709" w14:paraId="77F6FBEF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67E0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E94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ECC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694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5CBF62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0DD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090F485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A55C91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0D272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3DB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BC88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4F8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62ADC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7B181A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FC900F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6D37279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092709" w14:paraId="2B882FC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FAA1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E79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D51C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8F0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3B2E31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057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19E5A9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4306C4E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93A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269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76E5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107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2EDCC6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5D87F5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1D99ACD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092709" w14:paraId="3651A450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1127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B95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037D427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B1083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5708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0B9A6CC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3E4B7BD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8CE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359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9F4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D841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2CA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61B46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092709" w14:paraId="5321690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57F1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B24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47860F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66AF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917D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6A3C1B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C191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98B7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8D0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481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F57D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3E92AF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092709" w14:paraId="045A85EB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B0D3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62B8" w14:textId="77777777" w:rsidR="00092709" w:rsidRDefault="0009270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2568" w14:textId="77777777" w:rsidR="00092709" w:rsidRDefault="0009270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C43A" w14:textId="77777777" w:rsidR="00092709" w:rsidRDefault="00092709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3EA9674" w14:textId="77777777" w:rsidR="00092709" w:rsidRDefault="00092709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8827" w14:textId="77777777" w:rsidR="00092709" w:rsidRDefault="0009270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19DC" w14:textId="77777777" w:rsidR="00092709" w:rsidRDefault="0009270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D0A9" w14:textId="77777777" w:rsidR="00092709" w:rsidRDefault="0009270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74239EA9" w14:textId="77777777" w:rsidR="00092709" w:rsidRDefault="00092709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AAD3D" w14:textId="77777777" w:rsidR="00092709" w:rsidRPr="00D33E71" w:rsidRDefault="00092709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A9BF" w14:textId="77777777" w:rsidR="00092709" w:rsidRDefault="00092709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0D90BACA" w14:textId="77777777" w:rsidR="00092709" w:rsidRDefault="00092709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092709" w14:paraId="0E02705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03422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B2D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1215248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A9F4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2D2D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26FCD8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E09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5A0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674C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309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AD5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77E9F6F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DC94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CFD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02130A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F2BA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A4E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FF3423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A52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B8B6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C9C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AA5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6CE8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07D09B4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14648F2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1A86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A7AE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7278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1FD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3364D9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C02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FB3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BB9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880E83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A8E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950A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B78626C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F49858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43F9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096E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ED1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2DE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437C66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20C3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94CA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D80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86A6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67EB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7EEE035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6541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3BB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B1CD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C28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4FD8036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1CA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CA4E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C15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4A0915F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9BBF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CC80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71FF9A9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282F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507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CFD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A42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237B1F1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AF8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513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906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A3D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986B" w14:textId="77777777" w:rsidR="00092709" w:rsidRPr="00534A5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3BB6EE47" w14:textId="77777777" w:rsidR="00092709" w:rsidRPr="00534A5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3DFF67A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92709" w14:paraId="3733DBF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28E9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758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33BE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B24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47992E6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5643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4B1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5279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BE0F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102F1" w14:textId="77777777" w:rsidR="00092709" w:rsidRPr="00534A5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721ADABF" w14:textId="77777777" w:rsidR="00092709" w:rsidRPr="00534A5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B46D3B1" w14:textId="77777777" w:rsidR="00092709" w:rsidRPr="00534A55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92709" w14:paraId="576B72B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0C3E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7B1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0A8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0A8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626859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88F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36A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4BD7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7E64A64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4F1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6E8A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2E8BF8D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5E87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03EC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53B0D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724A2" w14:textId="77777777" w:rsidR="00092709" w:rsidRPr="000C4604" w:rsidRDefault="00092709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3C8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BE10E6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3F2075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1705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DFF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2A0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CDC0" w14:textId="77777777" w:rsidR="00092709" w:rsidRPr="000C4604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16FE22DB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092709" w14:paraId="7C69985B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0174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9A5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E6487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6AF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572BF42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554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D9DB2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6B8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155579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EAA4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6FC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2BA3E42B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E48C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ADB0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053255D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FEE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311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7300200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6DA1F3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278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1AA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4F30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FBA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563E" w14:textId="77777777" w:rsidR="00092709" w:rsidRPr="00BB30B6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2EC45D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6D3F2CB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092709" w14:paraId="42D0641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FE31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7CF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B71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EEE1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7365F03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B2C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B656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701F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632E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BEB1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026C0393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DA83E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C281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AE4D3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773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30FEC5C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7475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2788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4C1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13EA1DB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070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5836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45FCE71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C226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D19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CA1AD7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6EDA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5DE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AC4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E47A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D76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59A8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4BFC" w14:textId="77777777" w:rsidR="00092709" w:rsidRPr="000C4604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092709" w14:paraId="3BAC61F7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A14C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93B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1825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0FEC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9EE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E43B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370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01474F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8FF8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B96D" w14:textId="77777777" w:rsidR="00092709" w:rsidRPr="000C4604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092709" w14:paraId="49DD8E62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712A0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2726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4A7C5B1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9AF6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90C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21C7121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B02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CF8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83D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E96135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FBFD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FD53B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043F368" w14:textId="77777777" w:rsidR="00092709" w:rsidRPr="006C1F61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45EE7B2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28E2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41D1" w14:textId="77777777" w:rsidR="00092709" w:rsidRDefault="0009270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AEFE" w14:textId="77777777" w:rsidR="00092709" w:rsidRDefault="0009270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055C" w14:textId="77777777" w:rsidR="00092709" w:rsidRDefault="00092709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9861" w14:textId="77777777" w:rsidR="00092709" w:rsidRDefault="0009270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81C0" w14:textId="77777777" w:rsidR="00092709" w:rsidRDefault="0009270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E8BA6" w14:textId="77777777" w:rsidR="00092709" w:rsidRDefault="00092709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4488" w14:textId="77777777" w:rsidR="00092709" w:rsidRDefault="00092709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FE88" w14:textId="77777777" w:rsidR="00092709" w:rsidRPr="004143AF" w:rsidRDefault="00092709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601A76FD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4A08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093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9967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8073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B50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0CAA1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559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1FD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D4AB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0F514E5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C410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993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1022BE8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138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0EB7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570566E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9AB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10EF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9D9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37A213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FF59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B92D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2BD9D89" w14:textId="77777777" w:rsidR="00092709" w:rsidRPr="00D84BDE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5A71B35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051A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7C9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140143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F1F2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5AFB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2E2374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683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006C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E3C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C54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E33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2E89CE1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D7F9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46C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2C3B2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575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D763A2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491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F267D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8FE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264192E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E20D5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4E96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6CF75C7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72DC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587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6821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9BD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29C28FD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64A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7C2447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4F42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5774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087A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0091" w14:textId="77777777" w:rsidR="00092709" w:rsidRPr="00534C03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0A21A920" w14:textId="77777777" w:rsidR="00092709" w:rsidRPr="00534C03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861DA0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092709" w14:paraId="5B06EEC7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269F0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050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318225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9D80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2A4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72C83D36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22C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DDF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5D5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A50C22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FD95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10AD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6E284A1" w14:textId="77777777" w:rsidR="00092709" w:rsidRPr="00D84BDE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62D5D950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1D6A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2C2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A87647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B9A4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9A0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1D4C30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4A4ABE2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E8F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BBB9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A08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C366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DDDE" w14:textId="77777777" w:rsidR="00092709" w:rsidRPr="001F07B1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1BB883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42661F91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092709" w14:paraId="43405383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B185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D24E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160B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8E5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0E7B00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937B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0BB374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89CB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F2E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9708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BE53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0E4A07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0DEC748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092709" w14:paraId="628A1B78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9FF6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4BE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A4DA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010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B07695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7CE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A57FE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827F8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21C5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7891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44A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C22BF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1F1E254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92709" w14:paraId="6E89681F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A747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431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52D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117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54F455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1A8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D19C97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A4CA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82A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B72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5507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AD405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092709" w14:paraId="2296025F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6168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8BC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1A14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4C9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FED99E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B9E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0F2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501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8B21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50F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D32E1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659BBC5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2709" w14:paraId="7351030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5AE08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599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239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207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E464F2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3D2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BA4C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AC0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59D9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AEE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3DF0F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092709" w14:paraId="6CB43BAD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D7BA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B17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0E15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174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BF26B2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ED7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473EBD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4E87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3AD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A4AB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2E6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840100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092709" w14:paraId="6B2BED56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25934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F56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6941C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B20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437087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A1F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34B52A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B27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7AF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5BE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792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DE8FC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673EB17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92709" w14:paraId="06F53F1F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EFC9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A91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EC49B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1B57" w14:textId="77777777" w:rsidR="00092709" w:rsidRPr="00AD0C48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85AB8D0" w14:textId="77777777" w:rsidR="00092709" w:rsidRPr="00AD0C48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E61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537FB1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6910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35E2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1797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E28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A6693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1F7AE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56BC0AC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2709" w14:paraId="4AA9ECBB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33CC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E10B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24DC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6D8CC" w14:textId="77777777" w:rsidR="00092709" w:rsidRDefault="0009270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107F1E4" w14:textId="77777777" w:rsidR="00092709" w:rsidRDefault="0009270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28D75AE5" w14:textId="77777777" w:rsidR="00092709" w:rsidRDefault="0009270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68C6DD54" w14:textId="77777777" w:rsidR="00092709" w:rsidRPr="002532C4" w:rsidRDefault="00092709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D89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E3D4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E1BD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39E3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7C3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5690D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4DFF64C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59CA8DA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092709" w14:paraId="79E376A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9553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97B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76B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0508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112CB9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A195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914C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F74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79956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438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761A63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72DF419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2709" w14:paraId="29832308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8F69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6A6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31FB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6358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5206F5DE" w14:textId="77777777" w:rsidR="00092709" w:rsidRPr="0037264C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29C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9E5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3A1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74CB2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FA31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2C061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3F357F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2709" w14:paraId="12D7B74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C47F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06C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E63B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685B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5B16053" w14:textId="77777777" w:rsidR="00092709" w:rsidRPr="003A070D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90DF9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B750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583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5D31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F14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C1E76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092709" w14:paraId="74F95E4E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1774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C17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AC3A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AEB2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F07BD41" w14:textId="77777777" w:rsidR="00092709" w:rsidRPr="00F401CD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313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6111EE1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6D427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84B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0D17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C26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DB344C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1472036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2709" w14:paraId="045EE9D4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D903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198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879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92FD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F63BE8B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50918AAD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1E0D1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A730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C09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419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2A89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7C7EF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5E1FC89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92709" w14:paraId="1D22D16B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1A7E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419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2F2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B707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B84DAC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4788C049" w14:textId="77777777" w:rsidR="00092709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64459393" w14:textId="77777777" w:rsidR="00092709" w:rsidRPr="002532C4" w:rsidRDefault="00092709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4D2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FBA8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585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C232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C1A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CC9E3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03DF008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092709" w14:paraId="7D53EDE9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C212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225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B8AC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07540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063EFF21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5786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94E9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715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96A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721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2EBBD73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73D14C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092709" w14:paraId="2915EE84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0426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ED1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4EB0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8818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161E6F8A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C3E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FBF7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E90E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8C04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72555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32A00A5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0B98AFD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92709" w14:paraId="215E30E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194A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15D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96014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8E9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A973BCE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E4A1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4E4E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0844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CAD4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14B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F5B6C7F" w14:textId="77777777" w:rsidR="00092709" w:rsidRPr="00CB3447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092709" w14:paraId="6376250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10C6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4E8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64C9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3627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467D6CC8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FCD0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8E54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1365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3DA2CC3A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1B24D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F6A8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3807E32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7E1AFF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11E1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BA63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0CAF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4934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0922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6EE054DC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7156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CBBFF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F19C" w14:textId="77777777" w:rsidR="00092709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F4EB" w14:textId="77777777" w:rsidR="00092709" w:rsidRPr="004143AF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2EEEAF7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7358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BDED" w14:textId="77777777" w:rsidR="00092709" w:rsidRDefault="0009270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0775" w14:textId="77777777" w:rsidR="00092709" w:rsidRPr="00D33E71" w:rsidRDefault="0009270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15F5" w14:textId="77777777" w:rsidR="00092709" w:rsidRDefault="00092709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F2214A0" w14:textId="77777777" w:rsidR="00092709" w:rsidRDefault="00092709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EF93" w14:textId="77777777" w:rsidR="00092709" w:rsidRDefault="0009270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E19C" w14:textId="77777777" w:rsidR="00092709" w:rsidRDefault="0009270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0200" w14:textId="77777777" w:rsidR="00092709" w:rsidRDefault="00092709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9C3B" w14:textId="77777777" w:rsidR="00092709" w:rsidRDefault="00092709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3624C" w14:textId="77777777" w:rsidR="00092709" w:rsidRPr="004143AF" w:rsidRDefault="00092709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092709" w14:paraId="3C3AB0E0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2D83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BB8D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FC91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39B1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54920E3F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63A7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0AC32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AF2A8" w14:textId="77777777" w:rsidR="00092709" w:rsidRDefault="00092709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BBE38" w14:textId="77777777" w:rsidR="00092709" w:rsidRPr="00D33E71" w:rsidRDefault="00092709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D441B" w14:textId="77777777" w:rsidR="00092709" w:rsidRDefault="00092709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92709" w14:paraId="4646885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5EF6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D82F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23DD749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A5D1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F80C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1927DC40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3F6B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C03E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D23A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F4C1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695A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92709" w14:paraId="50125CB2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927B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2B7D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13BC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C50C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59034E93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48D9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98CE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7E6EE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33F54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77EB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315920A0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E8D6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4137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D556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35D5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1720144F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CBB4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8A49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00D0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813C9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F955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654D31BE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5F6F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FFD6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9EC4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9FDF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07E9D940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0184F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F1610D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D4BE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2262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D904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4B4A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2D4E28D2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3A63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C52D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27AF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26AB2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0640DE5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053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B33F49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BCCB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9974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CB95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082B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2C11B618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0D9E8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4560D" w14:textId="77777777" w:rsidR="00092709" w:rsidRDefault="0009270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5F01C" w14:textId="77777777" w:rsidR="00092709" w:rsidRPr="00D33E71" w:rsidRDefault="0009270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55A3" w14:textId="77777777" w:rsidR="00092709" w:rsidRDefault="00092709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407249C" w14:textId="77777777" w:rsidR="00092709" w:rsidRDefault="00092709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38B5" w14:textId="77777777" w:rsidR="00092709" w:rsidRDefault="0009270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FD04EE6" w14:textId="77777777" w:rsidR="00092709" w:rsidRDefault="0009270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8A8D" w14:textId="77777777" w:rsidR="00092709" w:rsidRPr="00D33E71" w:rsidRDefault="0009270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F127" w14:textId="77777777" w:rsidR="00092709" w:rsidRDefault="00092709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4C46" w14:textId="77777777" w:rsidR="00092709" w:rsidRPr="00D33E71" w:rsidRDefault="00092709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CA82" w14:textId="77777777" w:rsidR="00092709" w:rsidRDefault="00092709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102D04D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7A87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75A4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E044D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AAC7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D8F85F6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2F6E6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096A8CC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ED692BF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8C86DCC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C28FEBB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1AAE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981BD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2BAA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0A33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872085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4F74791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6D813076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092709" w14:paraId="542832EA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B48D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5626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BA9E0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C773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5004EC9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B3DD9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9CF3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1FE6E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87DF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3B8C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92709" w14:paraId="3FF697E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18AC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D33E9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38AD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262E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5898AAC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F221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EAA965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2D28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2A7A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6714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6586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7150336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502D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CC74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54C98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81D84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8C11090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6CAF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2473F87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625D029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539784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2DB0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7003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E9F9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C8DB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30903AF9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0D8F4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CDA6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3E4F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030D8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93EA7A3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D189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7C04CE3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7526B51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FEBEDE0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6FFB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E693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74895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31ED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45CB3C2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2F2F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5F7EA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9DAE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F59A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6F7E32B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DABC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50A2" w14:textId="77777777" w:rsidR="00092709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85E3E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796A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2D251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2B32DE4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6084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7D72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07C061EC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5699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C30CF" w14:textId="77777777" w:rsidR="00092709" w:rsidRDefault="00092709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34E9272D" w14:textId="77777777" w:rsidR="00092709" w:rsidRDefault="00092709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C91A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FEFE5" w14:textId="77777777" w:rsidR="00092709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EAFF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2B6D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D8ED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092709" w14:paraId="08B1596A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3BA7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5FEA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8393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89FF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B40F58B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8C3B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F1924CF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02A6178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8E17979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3CFDF239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4853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8D45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3FF1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0361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5257149C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DB54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D23F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7A596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3826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7EBEB64F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F0DA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78DAA6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EB19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DAEC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7C74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5D90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5934C161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8075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2F5E6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059E2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5316F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27F62C64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D39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08EF2AD7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B2B8F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E24C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02CD1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120A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2709" w14:paraId="4C6F6DD0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8579" w14:textId="77777777" w:rsidR="00092709" w:rsidRDefault="00092709" w:rsidP="00092709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47A1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A8B5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8EA97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71DC8918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3484450C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9A36B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1357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5D7C8" w14:textId="77777777" w:rsidR="00092709" w:rsidRDefault="00092709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F225" w14:textId="77777777" w:rsidR="00092709" w:rsidRPr="00D33E71" w:rsidRDefault="00092709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2ACB" w14:textId="77777777" w:rsidR="00092709" w:rsidRDefault="00092709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9D49204" w14:textId="77777777" w:rsidR="00092709" w:rsidRPr="00BA7DAE" w:rsidRDefault="00092709" w:rsidP="000A5D7E">
      <w:pPr>
        <w:tabs>
          <w:tab w:val="left" w:pos="2748"/>
        </w:tabs>
        <w:rPr>
          <w:sz w:val="20"/>
          <w:lang w:val="ro-RO"/>
        </w:rPr>
      </w:pPr>
    </w:p>
    <w:p w14:paraId="2BBABBAE" w14:textId="77777777" w:rsidR="00092709" w:rsidRDefault="00092709" w:rsidP="00F663CA">
      <w:pPr>
        <w:pStyle w:val="Heading1"/>
        <w:spacing w:line="360" w:lineRule="auto"/>
      </w:pPr>
      <w:r>
        <w:t>LINIA 501</w:t>
      </w:r>
    </w:p>
    <w:p w14:paraId="35BEC785" w14:textId="77777777" w:rsidR="00092709" w:rsidRPr="003A27E1" w:rsidRDefault="00092709" w:rsidP="0099543A">
      <w:pPr>
        <w:pStyle w:val="Heading1"/>
        <w:spacing w:line="360" w:lineRule="auto"/>
      </w:pPr>
      <w:r>
        <w:t>BUZĂU - NEHOIAŞU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092709" w14:paraId="280E9FB9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913D4" w14:textId="77777777" w:rsidR="00092709" w:rsidRDefault="00092709" w:rsidP="0009270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960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13+300</w:t>
            </w:r>
          </w:p>
          <w:p w14:paraId="71DAD85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13+350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B8D1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06B8" w14:textId="77777777" w:rsidR="00092709" w:rsidRDefault="00092709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E7B3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B390" w14:textId="77777777" w:rsidR="00092709" w:rsidRPr="00E240C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A795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E2399" w14:textId="77777777" w:rsidR="00092709" w:rsidRPr="00B754A2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7D6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138A826C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2397F" w14:textId="77777777" w:rsidR="00092709" w:rsidRDefault="00092709" w:rsidP="00092709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AD4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15+325</w:t>
            </w:r>
          </w:p>
          <w:p w14:paraId="31E95FF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15+375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EC9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DAE9" w14:textId="77777777" w:rsidR="00092709" w:rsidRDefault="00092709">
            <w:pPr>
              <w:spacing w:before="20" w:after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Buzău Nord - Berca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CDAC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13491" w14:textId="77777777" w:rsidR="00092709" w:rsidRPr="00E240C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94B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00FF" w14:textId="77777777" w:rsidR="00092709" w:rsidRPr="00B754A2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276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3BA2135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6C38319" w14:textId="77777777" w:rsidR="00092709" w:rsidRDefault="00092709" w:rsidP="00E7698F">
      <w:pPr>
        <w:pStyle w:val="Heading1"/>
        <w:spacing w:line="360" w:lineRule="auto"/>
      </w:pPr>
      <w:r>
        <w:t>LINIA 504</w:t>
      </w:r>
    </w:p>
    <w:p w14:paraId="658903A3" w14:textId="77777777" w:rsidR="00092709" w:rsidRPr="00A16A49" w:rsidRDefault="00092709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2709" w14:paraId="40515C8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6ED6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1F3C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71A2635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2F4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2CC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5DDCDB1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9A2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CF16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882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636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D7F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3D0BA9B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037BD2C4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092709" w14:paraId="59ACB64F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9125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F3B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2CFD5A9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94C0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6044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674EF4E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71FD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1243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24CA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13E4C63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1FD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47DD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2709" w14:paraId="75152C8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EA69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A5B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4788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9FB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50968A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BBF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8D2F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FC3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71E5E5E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A8C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8A600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2709" w14:paraId="54985DE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4CA1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79ED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60B6977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C05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825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2B1BD5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99C1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880F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6F8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0DC9843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A9F8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31DD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787FA98C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0446957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BB62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F8A59" w14:textId="77777777" w:rsidR="00092709" w:rsidRDefault="00092709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18+650</w:t>
            </w:r>
          </w:p>
          <w:p w14:paraId="724B59F6" w14:textId="77777777" w:rsidR="00092709" w:rsidRDefault="00092709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263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9234" w14:textId="77777777" w:rsidR="00092709" w:rsidRDefault="00092709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0B228B4B" w14:textId="77777777" w:rsidR="00092709" w:rsidRDefault="00092709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6AC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2669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8D5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44E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4D41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2709" w14:paraId="44782B66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0753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B10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2405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5C2C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93E734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2BDA72D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A2F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F3B1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A4A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92BDB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547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756BDF7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B24F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5AC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D16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C2E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59BC0E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457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E77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402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5377F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ED69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92709" w14:paraId="1001AF5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7675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3B3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CA70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DE96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36FEF8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097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60D7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C65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ADDB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718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092709" w14:paraId="1610EA97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9284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8E8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B6EF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930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F0DAF4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4B2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E386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42A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CD20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1C3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49FD50C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92709" w14:paraId="2EB3A9BC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465D8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3D1C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B5F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92D3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DC9228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473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5090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606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432E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F2DF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092709" w14:paraId="567CF22A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69F0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F17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E41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A81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0C8F453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13C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3C65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DCD0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5352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393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092709" w14:paraId="18A7444B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0BA7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C9B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D588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CA5D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1502DE0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AF58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529ACA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E65E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535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8E2C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E5B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EE8162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092709" w14:paraId="3E71E08D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AE76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CE1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3CE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B59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AD196B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4A1E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51B0264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9795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267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470D0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A88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3C5985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092709" w14:paraId="38E584CC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5BBD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C255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9575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254B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48A9A91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5CFB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C53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1225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371E9A1A" w14:textId="77777777" w:rsidR="00092709" w:rsidRDefault="0009270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AA05" w14:textId="77777777" w:rsidR="00092709" w:rsidRPr="00D0473F" w:rsidRDefault="00092709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3BB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1E3DCDB9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565B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CF8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257A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D96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B9DB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7C8F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C335" w14:textId="77777777" w:rsidR="00092709" w:rsidRDefault="0009270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2B31932F" w14:textId="77777777" w:rsidR="00092709" w:rsidRDefault="00092709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3E21" w14:textId="77777777" w:rsidR="00092709" w:rsidRDefault="00092709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397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0241F76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E1DD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A2D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60B5FDD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75A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53C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3EC4C7C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5E76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92A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17C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A6E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E14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282B3E60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7DF8F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6E2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BC0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7A3D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D16614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C548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5A6221D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8CE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2FA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897C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2AE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CE6CA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092709" w14:paraId="605784E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BE72" w14:textId="77777777" w:rsidR="00092709" w:rsidRDefault="00092709" w:rsidP="00092709">
            <w:pPr>
              <w:pStyle w:val="Style1"/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DF8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F5C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259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D1EF31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B6E7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F8B322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CD27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2815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87DF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68B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EB84E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092709" w14:paraId="03BE359E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1DDEC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57F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5F2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D68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1F20C8A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E519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B3B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831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D183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656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32911AC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092709" w14:paraId="7700F78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ADA4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2BB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2457F69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94C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AB8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45C859B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AF5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5A1B5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808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5C5B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E5AD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2709" w14:paraId="1E66846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52CDD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224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4A2AF1B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868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0670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FBD086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2C3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5EB5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3D0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C44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B5D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2709" w14:paraId="4772C3D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2D57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553FA" w14:textId="77777777" w:rsidR="00092709" w:rsidRDefault="0009270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32534A7B" w14:textId="77777777" w:rsidR="00092709" w:rsidRDefault="0009270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0E0D" w14:textId="77777777" w:rsidR="00092709" w:rsidRDefault="0009270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D97F" w14:textId="77777777" w:rsidR="00092709" w:rsidRDefault="00092709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4ED4AFA2" w14:textId="77777777" w:rsidR="00092709" w:rsidRDefault="00092709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B32A" w14:textId="77777777" w:rsidR="00092709" w:rsidRDefault="0009270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3FE0" w14:textId="77777777" w:rsidR="00092709" w:rsidRPr="00D0473F" w:rsidRDefault="0009270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6A9C" w14:textId="77777777" w:rsidR="00092709" w:rsidRDefault="00092709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D4C9" w14:textId="77777777" w:rsidR="00092709" w:rsidRPr="00D0473F" w:rsidRDefault="00092709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155D" w14:textId="77777777" w:rsidR="00092709" w:rsidRPr="004C4194" w:rsidRDefault="00092709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9C14B4E" w14:textId="77777777" w:rsidR="00092709" w:rsidRDefault="00092709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CAD9DE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7E34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5BF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6A83131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EC3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B14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71CF2A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9B8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8614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691E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D5DB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42054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5991454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1BC5E0F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7F88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401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680BDC8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C74B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595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564966C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968F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AE4E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CE7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5777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6A10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1E9CF24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FF7723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15850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E07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468FE75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A55A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0D8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50606A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4CF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A90F2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77F5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EF66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E304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9C2C475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79EB80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14FB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A8F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E60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22E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11D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A8AC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851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469C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946F" w14:textId="77777777" w:rsidR="00092709" w:rsidRPr="00E03C2B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1B0E1DE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092709" w14:paraId="58CDAD4E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E7D1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1FC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27E71F6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DA396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AF8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397F6F1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7CC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1AE32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995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9A8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3E25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2AB183C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42982CB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7EAC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778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4BCD721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4DE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21D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4462BC5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FC05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19E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8B8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9C1F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2488C" w14:textId="77777777" w:rsidR="00092709" w:rsidRPr="00E4349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2AD6034B" w14:textId="77777777" w:rsidR="00092709" w:rsidRPr="00E4349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6F492551" w14:textId="77777777" w:rsidR="00092709" w:rsidRPr="00E4349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092709" w14:paraId="0E0C1EED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9504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8A2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3121C46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8385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6DB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5FA3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E9F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889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9C24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F840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DC9B407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3C505E1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2E49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653D" w14:textId="77777777" w:rsidR="00092709" w:rsidRDefault="0009270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246789EA" w14:textId="77777777" w:rsidR="00092709" w:rsidRDefault="0009270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9BB0" w14:textId="77777777" w:rsidR="00092709" w:rsidRPr="00D0473F" w:rsidRDefault="0009270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7E4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0E89E1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4F36E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831A" w14:textId="77777777" w:rsidR="00092709" w:rsidRDefault="0009270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4281" w14:textId="77777777" w:rsidR="00092709" w:rsidRDefault="0009270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2256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FE0E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3753D7F" w14:textId="77777777" w:rsidR="00092709" w:rsidRPr="00D0576C" w:rsidRDefault="0009270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341B4B1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734A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69C98" w14:textId="77777777" w:rsidR="00092709" w:rsidRDefault="0009270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1D6274B3" w14:textId="77777777" w:rsidR="00092709" w:rsidRDefault="0009270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A5B5" w14:textId="77777777" w:rsidR="00092709" w:rsidRDefault="0009270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F0D0" w14:textId="77777777" w:rsidR="00092709" w:rsidRDefault="00092709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3D5B3028" w14:textId="77777777" w:rsidR="00092709" w:rsidRDefault="00092709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4B24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9167" w14:textId="77777777" w:rsidR="00092709" w:rsidRDefault="0009270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D07E" w14:textId="77777777" w:rsidR="00092709" w:rsidRDefault="0009270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54D5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27C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092709" w14:paraId="7C0C9CAE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E69C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AF5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400746B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B777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3A0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2DEE0AA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F9B8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D923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16FE" w14:textId="77777777" w:rsidR="00092709" w:rsidRDefault="0009270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CABE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A4E7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4910F80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6DFEEC8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B0BB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FB09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7B26E66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CAD2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A63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4F2A7FB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681F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428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2A01" w14:textId="77777777" w:rsidR="00092709" w:rsidRDefault="0009270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56F6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D2BE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9F77F6A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7CB80D1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505C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D43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58CDAA1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C38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ACD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9B89" w14:textId="77777777" w:rsidR="00092709" w:rsidRDefault="00092709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BD4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CEC7E" w14:textId="77777777" w:rsidR="00092709" w:rsidRDefault="00092709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4AF4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60C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2E06D94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092709" w14:paraId="270E986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9B8F4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391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4670EA8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DA1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76A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29C9E91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F097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0CD7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775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FE6B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3E37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2E49AAC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6970E89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2159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382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4FC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0E2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05A33EE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992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80ED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E56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84EE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D5B61" w14:textId="77777777" w:rsidR="00092709" w:rsidRPr="00423757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7DE77C8F" w14:textId="77777777" w:rsidR="00092709" w:rsidRPr="00423757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34A26F5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092709" w14:paraId="735EDD9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5901B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630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E4A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C3D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58343C9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070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C05B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45F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E594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383B" w14:textId="77777777" w:rsidR="00092709" w:rsidRPr="00F94F88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8E04A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44545C1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092709" w14:paraId="7020C4C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8AD66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0E21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6B7F7E5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1A4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496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6E4C909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D61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CCC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DBE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49CA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9863" w14:textId="77777777" w:rsidR="00092709" w:rsidRPr="00F94F88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AE54484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B37E7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78C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6E8143C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F898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7D96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4DBD0E5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7D4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5261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2C8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D0AD7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D057" w14:textId="77777777" w:rsidR="00092709" w:rsidRPr="004C4194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BC68B92" w14:textId="77777777" w:rsidR="00092709" w:rsidRPr="00D0576C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15AEA73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6C0B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D80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A1D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6CA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14CE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1F0655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7E6D1E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B30BD2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57D4724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FF17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BB0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7CD9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613B" w14:textId="77777777" w:rsidR="00092709" w:rsidRPr="006E4685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E1A3836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2BB3" w14:textId="77777777" w:rsidR="00092709" w:rsidRDefault="00092709" w:rsidP="00092709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376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989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180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42BA9F9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8E53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ACDE01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E6C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809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BC3C" w14:textId="77777777" w:rsidR="00092709" w:rsidRPr="00D0473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224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4EEB6CD2" w14:textId="77777777" w:rsidR="00092709" w:rsidRDefault="00092709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8F08554" w14:textId="77777777" w:rsidR="00092709" w:rsidRDefault="00092709" w:rsidP="00547665">
      <w:pPr>
        <w:pStyle w:val="Heading1"/>
        <w:spacing w:line="360" w:lineRule="auto"/>
      </w:pPr>
      <w:r>
        <w:t>LINIA 505</w:t>
      </w:r>
    </w:p>
    <w:p w14:paraId="3E37DAFB" w14:textId="77777777" w:rsidR="00092709" w:rsidRPr="009479E0" w:rsidRDefault="00092709" w:rsidP="001E02E2">
      <w:pPr>
        <w:pStyle w:val="Heading1"/>
        <w:spacing w:line="360" w:lineRule="auto"/>
        <w:rPr>
          <w:sz w:val="20"/>
          <w:szCs w:val="20"/>
        </w:rPr>
      </w:pPr>
      <w:r>
        <w:t>COMĂNEŞTI - MOINEŞTI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092709" w14:paraId="3E2236A0" w14:textId="77777777">
        <w:trPr>
          <w:cantSplit/>
          <w:trHeight w:val="89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A593" w14:textId="77777777" w:rsidR="00092709" w:rsidRDefault="00092709" w:rsidP="00092709">
            <w:pPr>
              <w:numPr>
                <w:ilvl w:val="0"/>
                <w:numId w:val="2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E2C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A99E" w14:textId="77777777" w:rsidR="00092709" w:rsidRPr="00277A5C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0CF65" w14:textId="77777777" w:rsidR="00092709" w:rsidRDefault="0009270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Moinești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03A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AC4D1D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BB3E2B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5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D270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D67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AEB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F47520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X St. Moinești</w:t>
            </w:r>
          </w:p>
        </w:tc>
      </w:tr>
    </w:tbl>
    <w:p w14:paraId="4196636E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82B80D9" w14:textId="77777777" w:rsidR="00092709" w:rsidRDefault="00092709" w:rsidP="00F04622">
      <w:pPr>
        <w:pStyle w:val="Heading1"/>
        <w:spacing w:line="360" w:lineRule="auto"/>
      </w:pPr>
      <w:r>
        <w:t>LINIA 600</w:t>
      </w:r>
    </w:p>
    <w:p w14:paraId="57FAC6FE" w14:textId="77777777" w:rsidR="00092709" w:rsidRDefault="00092709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2709" w14:paraId="45F90F22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E706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BA87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119AF4E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1748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D3CE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9FD563C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1D5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8299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DD6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E79F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A0FF" w14:textId="77777777" w:rsidR="00092709" w:rsidRPr="009E2C90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70CAE138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638A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9D5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52D113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991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2096" w14:textId="77777777" w:rsidR="00092709" w:rsidRDefault="00092709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CDBDF6C" w14:textId="77777777" w:rsidR="00092709" w:rsidRDefault="00092709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736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BD30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E0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AD2E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0B8BE" w14:textId="77777777" w:rsidR="00092709" w:rsidRPr="005D499E" w:rsidRDefault="00092709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F8C349A" w14:textId="77777777" w:rsidR="00092709" w:rsidRPr="009E2C90" w:rsidRDefault="00092709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4C2282FC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0320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BE1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6865300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7AE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4C663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7D3B8EF7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931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A344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388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52B0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FF22" w14:textId="77777777" w:rsidR="00092709" w:rsidRPr="00DD03D3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92709" w14:paraId="3F13CC34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C9E6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959E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4C4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6409" w14:textId="77777777" w:rsidR="00092709" w:rsidRDefault="00092709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8D1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047F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651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6CF72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10E07" w14:textId="77777777" w:rsidR="00092709" w:rsidRPr="00DD03D3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92709" w14:paraId="415D0B38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C06D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18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02D6474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962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35AAC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2A3A61E9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AF0E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804D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D96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E636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7C63" w14:textId="77777777" w:rsidR="00092709" w:rsidRPr="005D499E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1863A27B" w14:textId="77777777" w:rsidR="00092709" w:rsidRPr="009E2C90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7E78A7F0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44893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F21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1AB4292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C45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0B28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6B60D74B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49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5FA6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383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CEA6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9325" w14:textId="77777777" w:rsidR="00092709" w:rsidRPr="005D20EA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92709" w14:paraId="6305F843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968C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7C8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2DE8669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514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BEC22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089E97F1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7A5E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A4D2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6DE5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5F1C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9528" w14:textId="77777777" w:rsidR="00092709" w:rsidRPr="005D499E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13BED28" w14:textId="77777777" w:rsidR="00092709" w:rsidRPr="009E2C90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0F4F518E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20F48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416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7E96FD2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DC1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A33E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04A128F1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52F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CDA0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522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CC87A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E043" w14:textId="77777777" w:rsidR="00092709" w:rsidRPr="005D499E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33F5290" w14:textId="77777777" w:rsidR="00092709" w:rsidRPr="009E2C90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6947EB17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75FF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A76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00CB011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09A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2E65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44ECB3EB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F0AA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9C8AC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433F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98D01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1AC8" w14:textId="77777777" w:rsidR="00092709" w:rsidRPr="005D499E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40F74612" w14:textId="77777777" w:rsidR="00092709" w:rsidRPr="009E2C90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4BB359A6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C74C" w14:textId="77777777" w:rsidR="00092709" w:rsidRDefault="00092709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5E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6953FE2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1F9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ABE4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52C3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DA0D" w14:textId="77777777" w:rsidR="00092709" w:rsidRPr="002F6CE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2F4A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3D0E" w14:textId="77777777" w:rsidR="00092709" w:rsidRPr="00C1413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225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092709" w14:paraId="4F9F8A3E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058E" w14:textId="77777777" w:rsidR="00092709" w:rsidRDefault="00092709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E0AB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6B4FCFEB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8555E" w14:textId="77777777" w:rsidR="00092709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DFAC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B24F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5EF6" w14:textId="77777777" w:rsidR="00092709" w:rsidRPr="002F6CED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CA2C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ECC6" w14:textId="77777777" w:rsidR="00092709" w:rsidRPr="00C14131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4C42" w14:textId="77777777" w:rsidR="00092709" w:rsidRDefault="00092709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63766221" w14:textId="77777777" w:rsidR="00092709" w:rsidRDefault="00092709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092709" w14:paraId="0701F48E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48D6" w14:textId="77777777" w:rsidR="00092709" w:rsidRDefault="00092709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0B30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41B4A" w14:textId="77777777" w:rsidR="00092709" w:rsidRPr="00C14131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79A42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EF5AE8B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D8CC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76CADCD4" w14:textId="77777777" w:rsidR="00092709" w:rsidRDefault="00092709" w:rsidP="00092709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5F869F3C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A97A221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A3F4" w14:textId="77777777" w:rsidR="00092709" w:rsidRPr="002F6CED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AAEB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ED10" w14:textId="77777777" w:rsidR="00092709" w:rsidRPr="00C14131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543AD" w14:textId="77777777" w:rsidR="00092709" w:rsidRDefault="0009270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68F05A1C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A19B" w14:textId="77777777" w:rsidR="00092709" w:rsidRDefault="00092709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B615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50B8" w14:textId="77777777" w:rsidR="00092709" w:rsidRPr="00C14131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7DE3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274152E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3A5D4387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6644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9040F7B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7BD28DD0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643D" w14:textId="77777777" w:rsidR="00092709" w:rsidRPr="002F6CED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65C7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7987" w14:textId="77777777" w:rsidR="00092709" w:rsidRPr="00C14131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12201" w14:textId="77777777" w:rsidR="00092709" w:rsidRDefault="0009270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38928B22" w14:textId="77777777" w:rsidR="00092709" w:rsidRDefault="0009270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092709" w14:paraId="603EFA8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DE4E" w14:textId="77777777" w:rsidR="00092709" w:rsidRDefault="00092709" w:rsidP="00E02B0C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3305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3B1B" w14:textId="77777777" w:rsidR="00092709" w:rsidRPr="00C14131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8510D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5C5A3C2F" w14:textId="77777777" w:rsidR="00092709" w:rsidRDefault="00092709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B676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B3B891C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D282" w14:textId="77777777" w:rsidR="00092709" w:rsidRPr="002F6CED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AF2D" w14:textId="77777777" w:rsidR="00092709" w:rsidRDefault="00092709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250B" w14:textId="77777777" w:rsidR="00092709" w:rsidRPr="00C14131" w:rsidRDefault="00092709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DECB6" w14:textId="77777777" w:rsidR="00092709" w:rsidRDefault="00092709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6B1DE2FC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54D237AE" w14:textId="77777777" w:rsidR="00092709" w:rsidRDefault="00092709" w:rsidP="003C645F">
      <w:pPr>
        <w:pStyle w:val="Heading1"/>
        <w:spacing w:line="360" w:lineRule="auto"/>
      </w:pPr>
      <w:r>
        <w:t>LINIA 602</w:t>
      </w:r>
    </w:p>
    <w:p w14:paraId="1FAF03ED" w14:textId="77777777" w:rsidR="00092709" w:rsidRDefault="00092709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92709" w14:paraId="30656E4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5C4A" w14:textId="77777777" w:rsidR="00092709" w:rsidRDefault="00092709" w:rsidP="0009270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376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437D774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5F19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18E3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55A7AF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80DF" w14:textId="77777777" w:rsidR="00092709" w:rsidRPr="00406474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9965" w14:textId="77777777" w:rsidR="00092709" w:rsidRPr="00DA41E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17BE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AFA257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AE4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DFB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30C0D41" w14:textId="77777777" w:rsidR="00092709" w:rsidRPr="0007619C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1D33F045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506B" w14:textId="77777777" w:rsidR="00092709" w:rsidRDefault="00092709" w:rsidP="00092709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DDC4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D89887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CE7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7C8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60323F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2A79" w14:textId="77777777" w:rsidR="00092709" w:rsidRPr="00406474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2DD7" w14:textId="77777777" w:rsidR="00092709" w:rsidRPr="00DA41E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485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281F93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4156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A4A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7DA4FC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C955284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50036D96" w14:textId="77777777" w:rsidR="00092709" w:rsidRDefault="00092709" w:rsidP="004F6534">
      <w:pPr>
        <w:pStyle w:val="Heading1"/>
        <w:spacing w:line="360" w:lineRule="auto"/>
      </w:pPr>
      <w:r>
        <w:t>LINIA 700</w:t>
      </w:r>
    </w:p>
    <w:p w14:paraId="2E8FEF22" w14:textId="77777777" w:rsidR="00092709" w:rsidRDefault="00092709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92709" w14:paraId="12BC451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A472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92F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CB2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74F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9415E7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496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D64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E1DD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7AF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589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9237CD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573E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DCF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915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D8B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05608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436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A62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C55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63A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280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69438A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6468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CB1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EF8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E4C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5F399F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71D6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F5D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623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D6C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B73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5720D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092709" w14:paraId="19A5C969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BA0F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A54B" w14:textId="77777777" w:rsidR="00092709" w:rsidRDefault="0009270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11E7" w14:textId="77777777" w:rsidR="00092709" w:rsidRDefault="0009270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994B9" w14:textId="77777777" w:rsidR="00092709" w:rsidRDefault="00092709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53D4" w14:textId="77777777" w:rsidR="00092709" w:rsidRPr="00E4222D" w:rsidRDefault="0009270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F4B9E97" w14:textId="77777777" w:rsidR="00092709" w:rsidRPr="00E4222D" w:rsidRDefault="0009270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230FF800" w14:textId="77777777" w:rsidR="00092709" w:rsidRPr="00E4222D" w:rsidRDefault="00092709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6A9D61E" w14:textId="77777777" w:rsidR="00092709" w:rsidRDefault="0009270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06A1" w14:textId="77777777" w:rsidR="00092709" w:rsidRDefault="0009270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1E22" w14:textId="77777777" w:rsidR="00092709" w:rsidRDefault="00092709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801C6" w14:textId="77777777" w:rsidR="00092709" w:rsidRDefault="00092709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F9D8" w14:textId="77777777" w:rsidR="00092709" w:rsidRDefault="00092709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08D298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C70E1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30FE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D22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109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F816D0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9EE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79140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3094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628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BE8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AAB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5F2E70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9043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413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CF5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402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CD5FD0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BB7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7A3CC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185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5E74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594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9C12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888448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E1DE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D1D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4CC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9CF1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35BC2E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442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C533CF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F34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728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DA4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31E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01CEFC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9F889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858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32C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F90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AAE2BC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941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2C34F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17F7C69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940F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B04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0C85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44F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4C1326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9D26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931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F25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63B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410769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61A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582C40B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34BBD91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1A8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9E7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1B4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947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72D298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9AD3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385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2BF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8DF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FE7A0B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1C2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697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ED8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8227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F65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7D9772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8D57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264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A22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3C1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45FE46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99B1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22</w:t>
            </w:r>
          </w:p>
          <w:p w14:paraId="2A503F4A" w14:textId="77777777" w:rsidR="00092709" w:rsidRPr="00B401EA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C39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52DA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6FA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8AC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E8C3B5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762C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448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16D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8B0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AB7541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563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4E53587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EC8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FD75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74B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DAC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46F2FF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6F24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9F8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DE8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E57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1A02B21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719B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1822308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D44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9AB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0309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43AC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92709" w14:paraId="095DD0D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1055B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44F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319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4B7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57C628F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E548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E9EE11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D315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A299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9BFE0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B53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092709" w14:paraId="057ED00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E993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96F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CD8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B6E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76312C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8D4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419AB7B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67869AC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BAF0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9447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09F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B4F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FE988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EB9DC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24A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250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9D1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4A8DA12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EDB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C84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A32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0B530AA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D8F6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16B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22BF58A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BFDE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883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F1E7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BB2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570C9D4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07F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274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9CB5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5D4B2AB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75D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A98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6999B2C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17F9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775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DE5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61E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6C1F05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3B1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8FD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A0FD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26CD56D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130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BD1B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408371C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267A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FA4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351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396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651A1FA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DBE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FF8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6F87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FB4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551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92B81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8C49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729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3BBBA27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44B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BF28" w14:textId="77777777" w:rsidR="00092709" w:rsidRDefault="00092709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2CFB39B9" w14:textId="77777777" w:rsidR="00092709" w:rsidRDefault="00092709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400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F33D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B7F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7E2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F00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2709" w14:paraId="0BF303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80E5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E839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767C279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2BA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082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02C68403" w14:textId="77777777" w:rsidR="00092709" w:rsidRPr="008A1A04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1C8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BAF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4DE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3A60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321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5CDE67B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3AB5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E69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79E397C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893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717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76E9356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9ED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2E1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102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6B8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254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092709" w14:paraId="485641D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DBD88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CF36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2231BC7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6D340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31C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1489EFA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C526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219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CA0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CB5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474A" w14:textId="77777777" w:rsidR="00092709" w:rsidRPr="00C20CA5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D20A491" w14:textId="77777777" w:rsidR="00092709" w:rsidRPr="00EB107D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E98BBD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8B5EA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79F9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0AB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D92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3F9CBDA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D13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E7AF62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576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2D1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65D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280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DB412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5E456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092709" w14:paraId="07E533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BB90B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B7D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6DE7423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128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47BF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0D14920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6933654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E78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E94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39E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443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97A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59C579F9" w14:textId="77777777" w:rsidR="00092709" w:rsidRPr="00C401D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092709" w14:paraId="6CCC304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3602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D89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3DF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204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4F85D45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C30600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46DFE20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F97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587E71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C17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760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FAE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310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37F5D3D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092709" w14:paraId="3576544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4D979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7F47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364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DCD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39F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9D1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50B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59A3B89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89D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E92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00EFD43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8D3E0F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2736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375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DC0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3ACA913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21E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64A9D5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DBF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3F8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5C9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BD0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E88C46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AE1D6D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9C5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1F998E5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2BF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57F9" w14:textId="77777777" w:rsidR="00092709" w:rsidRDefault="00092709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0F618DED" w14:textId="77777777" w:rsidR="00092709" w:rsidRDefault="00092709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85D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E45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1F03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402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286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35DA7B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FE3F2AB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73F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BCA70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0B7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7A7FD4A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F3DB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EED3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4EF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40026C1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8983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3B611" w14:textId="77777777" w:rsidR="00092709" w:rsidRPr="00C20CA5" w:rsidRDefault="00092709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E9C8656" w14:textId="77777777" w:rsidR="00092709" w:rsidRPr="00EB107D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89084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FAA1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A5F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C66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36C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1F6716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A2E5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80FEA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6ED5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D03A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8CC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064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40D22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CAB50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092709" w14:paraId="32CA8C9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3C60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6EEC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92E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7616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54FF91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D74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C3766B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2CE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7D6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545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A1D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2EA2B37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092709" w14:paraId="595552A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E3A3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A91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814F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4A7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E0B291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8AC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43BE022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CC5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DF41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9C3D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CC6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D02ED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A2848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0FC37B1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092709" w14:paraId="253F091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1C1B1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6D0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9B8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373A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A0871B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14C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64CC0E7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1F8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52E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D98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C2C0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D2829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E846C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2FF0000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92709" w14:paraId="430264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197C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B19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DE5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E25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1A58C7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393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56A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5D6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E66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853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316F3E4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B45B6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0923F1D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92709" w14:paraId="788B7BE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868E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C48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8D0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E84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5671035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852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237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037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E280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075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3A2C63D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FED58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7253164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092709" w14:paraId="10C5F52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8D4E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BB1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F4F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580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128A5D9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E59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455877C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96F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1F6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898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164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B282A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4A41A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092709" w14:paraId="327D14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475E" w14:textId="77777777" w:rsidR="00092709" w:rsidRDefault="00092709" w:rsidP="00092709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A55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92F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9C1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62A7FFF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A09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554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EE5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606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86A0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18E4B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90A12B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038595E8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30BC7CF2" w14:textId="77777777" w:rsidR="00092709" w:rsidRDefault="00092709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4A122841" w14:textId="77777777" w:rsidR="00092709" w:rsidRDefault="00092709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092709" w14:paraId="0F955904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255F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8C9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39051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438E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1071E8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BE90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496A6C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5288F65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F92A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77E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67B02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EE5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4A62B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B8F24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B33365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76B8189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092709" w14:paraId="7EAAEF05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AC6B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670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4F96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F16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A05DF7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9DDA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7898FCD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2028FEF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974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A20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EBB1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B69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00E87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3E40C9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6EC4602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092709" w14:paraId="4022CEA1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8E12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411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2A093FF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9F27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6C64" w14:textId="77777777" w:rsidR="00092709" w:rsidRDefault="00092709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4380E46" w14:textId="77777777" w:rsidR="00092709" w:rsidRDefault="00092709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540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0D5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E3F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917D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2D91" w14:textId="77777777" w:rsidR="00092709" w:rsidRPr="006A2576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5B7C069D" w14:textId="77777777" w:rsidR="00092709" w:rsidRPr="006A2576" w:rsidRDefault="00092709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4016A773" w14:textId="77777777" w:rsidR="00092709" w:rsidRDefault="00092709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5759F0DF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C6E4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C87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504F049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073B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2EC9" w14:textId="77777777" w:rsidR="00092709" w:rsidRDefault="00092709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949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23F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8C4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8B28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780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62849A4D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81AA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2AC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7EDF95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668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46C5" w14:textId="77777777" w:rsidR="00092709" w:rsidRDefault="00092709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EBD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EBF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8B2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B0F5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686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4E194D9B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0561D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45DB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1DC24C0" w14:textId="77777777" w:rsidR="00092709" w:rsidRDefault="00092709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A97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6AF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9323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6A2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11B2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EA6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657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57DE5189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1DEF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1F8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4DA5953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5AC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C760" w14:textId="77777777" w:rsidR="00092709" w:rsidRPr="001904F7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943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53B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0A0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FFD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7DB2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092709" w14:paraId="64071294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D8CD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BF6C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6686327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C04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D0A1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C09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E5AB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F91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ABF2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37A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2EBE131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9CD7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E59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20D5A2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2A0A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EBC98" w14:textId="77777777" w:rsidR="00092709" w:rsidRPr="00DA3842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C98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A76C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B07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14C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D1C0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DF98E3D" w14:textId="77777777" w:rsidR="00092709" w:rsidRDefault="00092709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49D2957F" w14:textId="77777777" w:rsidR="00092709" w:rsidRDefault="00092709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26E61AA5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F06B0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63A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35BF61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C3323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7F5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BD3D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CC6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922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F2F5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91C5" w14:textId="77777777" w:rsidR="00092709" w:rsidRPr="00175A2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4DA1B0A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EAE1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A9C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5EB8402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1FB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7798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5BC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5A15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DF6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E5C9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28A8" w14:textId="77777777" w:rsidR="00092709" w:rsidRPr="00175A2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6B80979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3882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A965" w14:textId="77777777" w:rsidR="00092709" w:rsidRDefault="0009270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5D2F" w14:textId="77777777" w:rsidR="00092709" w:rsidRDefault="0009270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B794" w14:textId="77777777" w:rsidR="00092709" w:rsidRDefault="00092709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4D48AFF" w14:textId="77777777" w:rsidR="00092709" w:rsidRDefault="00092709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377F" w14:textId="77777777" w:rsidR="00092709" w:rsidRDefault="0009270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C8EDB53" w14:textId="77777777" w:rsidR="00092709" w:rsidRDefault="0009270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F756" w14:textId="77777777" w:rsidR="00092709" w:rsidRDefault="0009270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D8591" w14:textId="77777777" w:rsidR="00092709" w:rsidRDefault="00092709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9F806" w14:textId="77777777" w:rsidR="00092709" w:rsidRPr="001304AF" w:rsidRDefault="00092709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CAAF" w14:textId="77777777" w:rsidR="00092709" w:rsidRDefault="0009270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086082" w14:textId="77777777" w:rsidR="00092709" w:rsidRDefault="0009270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6B3943" w14:textId="77777777" w:rsidR="00092709" w:rsidRPr="00175A24" w:rsidRDefault="00092709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092709" w14:paraId="400CE679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EE19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185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751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9E6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2145FC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71D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DF03B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D0C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572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413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CBB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60C8C9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7B1CC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92709" w14:paraId="33549897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8F6A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BF1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5FD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0CBC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566FAE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F0D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A8888C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185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E08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5A4F0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86F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E7B4A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096AD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092709" w14:paraId="4DBA167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B4A4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4E4F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105C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EE5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AFC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6A71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736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0859F46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5BD9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8FC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0AA6BC5E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98E9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200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86F757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464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F40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690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7CD4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7C7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154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578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92709" w14:paraId="585D0FA1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52715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2EA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00806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A6F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B225B4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5F5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2EF708D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B69D" w14:textId="77777777" w:rsidR="00092709" w:rsidRPr="00CA307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84F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FE92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0BE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3124C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092709" w14:paraId="26FE34C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D80D0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5F9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2565F36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72F6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2183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FA7CF72" w14:textId="77777777" w:rsidR="00092709" w:rsidRPr="00180EA2" w:rsidRDefault="00092709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E1D9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B14E" w14:textId="77777777" w:rsidR="00092709" w:rsidRPr="00CA307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8C9A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424B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440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C8F2C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C175AA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092709" w14:paraId="43B3AC8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7EDC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5DF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A93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CDC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DA43A2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16B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09D8" w14:textId="77777777" w:rsidR="00092709" w:rsidRPr="00CA307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8E3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A13C29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853A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08D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99FDC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5AA4A1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E8F2B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92709" w14:paraId="2414BFD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4EF2" w14:textId="77777777" w:rsidR="00092709" w:rsidRDefault="00092709" w:rsidP="00092709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719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2888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EDA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1C2107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5A5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E7F007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6942892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BEE5" w14:textId="77777777" w:rsidR="00092709" w:rsidRPr="00CA307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237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288FD" w14:textId="77777777" w:rsidR="00092709" w:rsidRPr="001304A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15F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0CBC0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3F97488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29C5CB4B" w14:textId="77777777" w:rsidR="00092709" w:rsidRPr="00B71446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B102213" w14:textId="77777777" w:rsidR="00092709" w:rsidRDefault="00092709">
      <w:pPr>
        <w:tabs>
          <w:tab w:val="left" w:pos="6382"/>
        </w:tabs>
        <w:rPr>
          <w:sz w:val="20"/>
        </w:rPr>
      </w:pPr>
    </w:p>
    <w:p w14:paraId="7602449A" w14:textId="77777777" w:rsidR="00092709" w:rsidRDefault="00092709" w:rsidP="00B52218">
      <w:pPr>
        <w:pStyle w:val="Heading1"/>
        <w:spacing w:line="360" w:lineRule="auto"/>
      </w:pPr>
      <w:r>
        <w:t>LINIA 704</w:t>
      </w:r>
    </w:p>
    <w:p w14:paraId="500ECF2C" w14:textId="77777777" w:rsidR="00092709" w:rsidRDefault="00092709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2709" w14:paraId="3769289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A75E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BFE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62EACDD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F29D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5E8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2894632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161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C71A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FA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3F443FD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0097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6BA2" w14:textId="77777777" w:rsidR="00092709" w:rsidRPr="001467E0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39100A55" w14:textId="77777777" w:rsidR="00092709" w:rsidRPr="00C00026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482462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B852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6FED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BB9A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C49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669A66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C59B10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620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B19D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8C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275FC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22B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34988C8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7D44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7574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BDED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F33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50D5F8D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BB9661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D78F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469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EE4C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4D10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285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5502685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26D4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82A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5999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120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57649EE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4A301AD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9D8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0693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40F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3966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D1D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76C8F40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699F88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9FAA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8EC4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D49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0BEE611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30FD76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0DD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04FD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0D4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BBC0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38AB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0C58FD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C07A1F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B21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25D199A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0AD8D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ED2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75AD304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2E8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DA7C6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A148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275217F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57D9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DAE0" w14:textId="77777777" w:rsidR="00092709" w:rsidRPr="001467E0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09EA250" w14:textId="77777777" w:rsidR="00092709" w:rsidRPr="008D7F2C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C71022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2CB8A0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3937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302CFEB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AA8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1D1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420FAB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164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10DB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89FD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7D94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6ABF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092709" w14:paraId="68DB2F8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66C1B63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65A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A1F7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375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66D061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90AE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D127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B967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83025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B7E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E95502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B056A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964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719D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75B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6568CE7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A04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8A2464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E7852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AA0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5F8C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86F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9E0E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092709" w14:paraId="414ADDD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4DD3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671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6326D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300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28D356E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B85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1A8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91F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CAA2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862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A7CC0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092709" w14:paraId="77260A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7A75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2CB0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5E9A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32A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66A226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E5A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94BA1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F0D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8F8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86A9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2DFF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F6765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092709" w14:paraId="300F3F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208D" w14:textId="77777777" w:rsidR="00092709" w:rsidRDefault="00092709" w:rsidP="00092709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6F0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5287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E4E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9A14B6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77D9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F9363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80BA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12CB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78AC" w14:textId="77777777" w:rsidR="00092709" w:rsidRPr="00E4080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3DC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27706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53F30C06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B33D929" w14:textId="77777777" w:rsidR="00092709" w:rsidRDefault="00092709" w:rsidP="00D06EF4">
      <w:pPr>
        <w:pStyle w:val="Heading1"/>
        <w:spacing w:line="360" w:lineRule="auto"/>
      </w:pPr>
      <w:r>
        <w:t>LINIA 705</w:t>
      </w:r>
    </w:p>
    <w:p w14:paraId="2F1EC5B9" w14:textId="77777777" w:rsidR="00092709" w:rsidRDefault="00092709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2709" w14:paraId="7C07F3F8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41D27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F3DE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  <w:p w14:paraId="4267A85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7D2F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2A8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3A6218B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3F3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B177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FA9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92CC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7B3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6FC1E5A4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763F5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2995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9+250</w:t>
            </w:r>
          </w:p>
          <w:p w14:paraId="0232DCE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077E1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F245" w14:textId="77777777" w:rsidR="00092709" w:rsidRDefault="00092709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-</w:t>
            </w:r>
          </w:p>
          <w:p w14:paraId="6E421176" w14:textId="77777777" w:rsidR="00092709" w:rsidRDefault="00092709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D83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D6CF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88A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7D7C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B9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09B3F50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B57E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98C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3429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B3E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2F8B88C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70BD8D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BA8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4090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948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CC12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9DE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01199AE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7557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711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053B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7BE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3CE4341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5B2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747D5B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3 - 7 </w:t>
            </w:r>
          </w:p>
          <w:p w14:paraId="19DF517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745C0E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93B2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E07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1609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4B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FF23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3.</w:t>
            </w:r>
          </w:p>
        </w:tc>
      </w:tr>
      <w:tr w:rsidR="00092709" w14:paraId="07F235B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819A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BF2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C6BC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C0CA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Tuluceşti</w:t>
            </w:r>
          </w:p>
          <w:p w14:paraId="377DAA1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559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CA97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CE0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03B0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2C0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C4335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şi 4.</w:t>
            </w:r>
          </w:p>
        </w:tc>
      </w:tr>
      <w:tr w:rsidR="00092709" w14:paraId="093332D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C421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175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27+300</w:t>
            </w:r>
          </w:p>
          <w:p w14:paraId="632BD12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AFF1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842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Tuluceşti -</w:t>
            </w:r>
          </w:p>
          <w:p w14:paraId="06B85AB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B47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0EBA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EB2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D259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7F4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4C0A4F3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1624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0BF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  <w:p w14:paraId="5409C97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C5C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76FC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Tg. Bujor</w:t>
            </w:r>
          </w:p>
          <w:p w14:paraId="47983B9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44A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C655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9AE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323C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08F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5A7CEE2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B624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4FA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66+950</w:t>
            </w:r>
          </w:p>
          <w:p w14:paraId="4EA9ABE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C9B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9304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Tg. Bujor -</w:t>
            </w:r>
          </w:p>
          <w:p w14:paraId="3A0ECF3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4C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2FDB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2C24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9A00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DB4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5BEDFEB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8892A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2B89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80+600</w:t>
            </w:r>
          </w:p>
          <w:p w14:paraId="0FAF883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65D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1FE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04BFCF1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993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E5F6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DD3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7DF0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31A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permanentă.</w:t>
            </w:r>
          </w:p>
        </w:tc>
      </w:tr>
      <w:tr w:rsidR="00092709" w14:paraId="101EF4C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F39D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BF0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98+575</w:t>
            </w:r>
          </w:p>
          <w:p w14:paraId="2513461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8BF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A51A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Bereşti -</w:t>
            </w:r>
          </w:p>
          <w:p w14:paraId="238A71A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7815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9C6BE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1C3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8F32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75ED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3F95131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CAC3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603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104+943</w:t>
            </w:r>
          </w:p>
          <w:p w14:paraId="1C6B4C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B357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EBA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Bârlad -</w:t>
            </w:r>
          </w:p>
          <w:p w14:paraId="119EE70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68A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E312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09A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E71F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6FB8" w14:textId="77777777" w:rsidR="00092709" w:rsidRPr="00D84B80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84B8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7E0FCF6A" w14:textId="77777777" w:rsidR="00092709" w:rsidRPr="00577556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7755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A57A92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1D51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7C9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FE110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9D05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480B9E6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00C9A20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A5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0F71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545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8158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BF4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B7FAB01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13223" w14:textId="77777777" w:rsidR="00092709" w:rsidRDefault="00092709" w:rsidP="00092709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0A9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D3DE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B5E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Bereşti </w:t>
            </w:r>
          </w:p>
          <w:p w14:paraId="043E38F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  <w:p w14:paraId="621CDBC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794D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186D7F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6,  7, diag.</w:t>
            </w:r>
          </w:p>
          <w:p w14:paraId="5D19393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  -  5, </w:t>
            </w:r>
          </w:p>
          <w:p w14:paraId="2BB3C17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 -  7, </w:t>
            </w:r>
          </w:p>
          <w:p w14:paraId="2A12336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8DE0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A1A9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783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E4F91" w14:textId="77777777" w:rsidR="00092709" w:rsidRPr="006A1A9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493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C981A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2 - 6.</w:t>
            </w:r>
          </w:p>
        </w:tc>
      </w:tr>
    </w:tbl>
    <w:p w14:paraId="0BCFF5D8" w14:textId="77777777" w:rsidR="00092709" w:rsidRPr="00454E32" w:rsidRDefault="0009270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62547ED6" w14:textId="77777777" w:rsidR="00092709" w:rsidRDefault="00092709" w:rsidP="00BD6EB6">
      <w:pPr>
        <w:pStyle w:val="Heading1"/>
        <w:spacing w:line="360" w:lineRule="auto"/>
      </w:pPr>
      <w:r>
        <w:t>LINIA 706 A</w:t>
      </w:r>
    </w:p>
    <w:p w14:paraId="5E92B8EC" w14:textId="77777777" w:rsidR="00092709" w:rsidRDefault="00092709" w:rsidP="00D70D6B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RAMIFICAŢIE HALTA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92709" w14:paraId="6483C5B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D2621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852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CF61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AE8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64FF7BC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C773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E888" w14:textId="77777777" w:rsidR="00092709" w:rsidRPr="000B62B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3519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0F4E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F5D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8F73DF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04EC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A19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A947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C6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82FD98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1AE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7EDF9F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934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0CF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8D0B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C97A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7254B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286D5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1 - 4.</w:t>
            </w:r>
          </w:p>
        </w:tc>
      </w:tr>
      <w:tr w:rsidR="00092709" w14:paraId="01C4EE9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09EF1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E739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70B8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240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433EA9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CE8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36E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94B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A3D8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947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25BB4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8F4E8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şi 9.</w:t>
            </w:r>
          </w:p>
        </w:tc>
      </w:tr>
      <w:tr w:rsidR="00092709" w14:paraId="5209539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8E6A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7E1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8BD7B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F23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2FD523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6D61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750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F96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B5038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3FC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394B9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1537C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092709" w14:paraId="6A53B77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8539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AC7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BD2D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671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CC21EB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2581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F20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D7C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AA479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476F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695E19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FC263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092709" w14:paraId="5355647E" w14:textId="77777777">
        <w:trPr>
          <w:cantSplit/>
          <w:trHeight w:val="12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511C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62D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2600A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579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14C34B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F29C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24, 26,  36 </w:t>
            </w:r>
          </w:p>
          <w:p w14:paraId="06433E5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CBC777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 32 / 38, 34 / 40, 46 / 50 şi </w:t>
            </w:r>
          </w:p>
          <w:p w14:paraId="4540B9F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3F54" w14:textId="77777777" w:rsidR="00092709" w:rsidRPr="000B62B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759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40A1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365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28210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E88709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1 - 13.</w:t>
            </w:r>
          </w:p>
        </w:tc>
      </w:tr>
      <w:tr w:rsidR="00092709" w14:paraId="4BC126A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22CC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AA9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99C28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8659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82D975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9D6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464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945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5AE56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06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A03D5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5D638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şi 6.</w:t>
            </w:r>
          </w:p>
        </w:tc>
      </w:tr>
      <w:tr w:rsidR="00092709" w14:paraId="25A5E6C0" w14:textId="77777777">
        <w:trPr>
          <w:cantSplit/>
          <w:trHeight w:val="15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06B2" w14:textId="77777777" w:rsidR="00092709" w:rsidRDefault="00092709" w:rsidP="00092709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CAA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6441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F2C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00B462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983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087328B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4EEA6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1278BC3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3CD9D5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7C6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B0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72E9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0C0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D4D83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77528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</w:tbl>
    <w:p w14:paraId="68922831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3987CA1E" w14:textId="77777777" w:rsidR="00092709" w:rsidRDefault="00092709" w:rsidP="0094622D">
      <w:pPr>
        <w:pStyle w:val="Heading1"/>
        <w:spacing w:line="360" w:lineRule="auto"/>
      </w:pPr>
      <w:r>
        <w:t>LINIA 706 B</w:t>
      </w:r>
    </w:p>
    <w:p w14:paraId="2961C288" w14:textId="77777777" w:rsidR="00092709" w:rsidRDefault="00092709" w:rsidP="00961F23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RAMIFICAŢIE TULUCEŞTI - GALAŢI BRATEŞ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3"/>
        <w:gridCol w:w="870"/>
        <w:gridCol w:w="755"/>
        <w:gridCol w:w="870"/>
        <w:gridCol w:w="755"/>
        <w:gridCol w:w="2490"/>
      </w:tblGrid>
      <w:tr w:rsidR="00092709" w14:paraId="5DA41F5C" w14:textId="77777777">
        <w:trPr>
          <w:cantSplit/>
          <w:trHeight w:val="100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A8E2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B8E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1E62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4C5F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44F9D03F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E4C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97311E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0844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CC6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7200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810A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4E4191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92709" w14:paraId="52F80CAF" w14:textId="77777777">
        <w:trPr>
          <w:cantSplit/>
          <w:trHeight w:val="340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049A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195A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5445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BD4E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F1362E1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3E2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1AEE7E7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A757CD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1842D1A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şi </w:t>
            </w:r>
          </w:p>
          <w:p w14:paraId="5672623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A52F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F2E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3B1C7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170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5784B9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92709" w14:paraId="616AA64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B7DF4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AE1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287E3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40002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3CA12B5D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9521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5ABA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516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EF9B1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DF4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2709" w14:paraId="21C0658C" w14:textId="77777777">
        <w:trPr>
          <w:cantSplit/>
          <w:trHeight w:val="10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5174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3B08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C9CB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4FE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B1044FB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38E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A1A1EE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485C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B83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7BDB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8B4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1E3F87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092709" w14:paraId="0CFC011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45DB0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11C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442E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401F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9F9D3EE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441C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53D9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97C8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38F0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064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F70FF3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şi 2.</w:t>
            </w:r>
          </w:p>
        </w:tc>
      </w:tr>
      <w:tr w:rsidR="00092709" w14:paraId="0E0FD078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322A7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433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FCFE6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726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530D0767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CB6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588E9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1F9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F8F6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E10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F07172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şi 9.</w:t>
            </w:r>
          </w:p>
        </w:tc>
      </w:tr>
      <w:tr w:rsidR="00092709" w14:paraId="72B75AB6" w14:textId="77777777">
        <w:trPr>
          <w:cantSplit/>
          <w:trHeight w:val="7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3FE6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05C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E8CF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F92E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25E4B75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70C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D27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40E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7718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9AEC3" w14:textId="77777777" w:rsidR="00092709" w:rsidRPr="00484EAF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CA2168C" w14:textId="77777777" w:rsidR="00092709" w:rsidRPr="00484EAF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71480366" w14:textId="77777777" w:rsidR="00092709" w:rsidRPr="00484EAF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484EAF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92709" w14:paraId="2B0B1004" w14:textId="77777777">
        <w:trPr>
          <w:cantSplit/>
          <w:trHeight w:val="88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DF4A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61EB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C7B9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CB3D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7550C47D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EDD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24, 26 şi 36, T.D.J.</w:t>
            </w:r>
          </w:p>
          <w:p w14:paraId="24462EE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şi </w:t>
            </w:r>
          </w:p>
          <w:p w14:paraId="33818AA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76B2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18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383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A6F7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3DC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4B7D24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092709" w14:paraId="4D7205AD" w14:textId="77777777">
        <w:trPr>
          <w:cantSplit/>
          <w:trHeight w:val="5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22698" w14:textId="77777777" w:rsidR="00092709" w:rsidRDefault="00092709" w:rsidP="00092709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F777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55A3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266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4EE359B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3C4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0F6A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220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9206" w14:textId="77777777" w:rsidR="00092709" w:rsidRPr="00147184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CE3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F16EC4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şi 6.</w:t>
            </w:r>
          </w:p>
        </w:tc>
      </w:tr>
    </w:tbl>
    <w:p w14:paraId="2A50AC8E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AA9B0EE" w14:textId="77777777" w:rsidR="00092709" w:rsidRDefault="00092709" w:rsidP="00155979">
      <w:pPr>
        <w:pStyle w:val="Heading1"/>
        <w:spacing w:line="360" w:lineRule="auto"/>
      </w:pPr>
      <w:r>
        <w:t>LINIA 706 E</w:t>
      </w:r>
    </w:p>
    <w:p w14:paraId="7AF5647D" w14:textId="77777777" w:rsidR="00092709" w:rsidRDefault="00092709" w:rsidP="00427A2C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MĂRFURI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2709" w14:paraId="5222D780" w14:textId="77777777">
        <w:trPr>
          <w:cantSplit/>
          <w:trHeight w:val="28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FAEF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6F7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6E31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23BF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46016F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3E5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1B89D74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213E86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20C780B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21 / 23, 25 / 29 </w:t>
            </w:r>
          </w:p>
          <w:p w14:paraId="20A11F3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037E9D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6514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870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24C8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F5A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69D0DB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1 - 14.</w:t>
            </w:r>
          </w:p>
        </w:tc>
      </w:tr>
      <w:tr w:rsidR="00092709" w14:paraId="4FCB3FA7" w14:textId="77777777">
        <w:trPr>
          <w:cantSplit/>
          <w:trHeight w:val="40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3D0B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85E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67AD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59D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ADBB95E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3155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0A9C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1ED5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C2229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783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2709" w14:paraId="7E8665E7" w14:textId="77777777">
        <w:trPr>
          <w:cantSplit/>
          <w:trHeight w:val="6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BE90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6C6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BB28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0EFC3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6CAB3A0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EC4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CA098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608E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0D94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C997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6F1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D8E7E0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1 - 4.</w:t>
            </w:r>
          </w:p>
        </w:tc>
      </w:tr>
      <w:tr w:rsidR="00092709" w14:paraId="71F292E2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03D11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693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9F4E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524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9FE003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B7EC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3357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806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A332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7C5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5672B3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și 2.</w:t>
            </w:r>
          </w:p>
        </w:tc>
      </w:tr>
      <w:tr w:rsidR="00092709" w14:paraId="3802382A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9CC23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FAB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6E11A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69C7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1514CE23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4DC3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4EF2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592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612B3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154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835EE4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și 9.</w:t>
            </w:r>
          </w:p>
        </w:tc>
      </w:tr>
      <w:tr w:rsidR="00092709" w14:paraId="346B0F51" w14:textId="77777777">
        <w:trPr>
          <w:cantSplit/>
          <w:trHeight w:val="3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6319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86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B271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A7EBB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5AC9212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709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1A18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AC32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0D4E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2FEA" w14:textId="77777777" w:rsidR="00092709" w:rsidRPr="001A5376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95F2841" w14:textId="77777777" w:rsidR="00092709" w:rsidRPr="001A5376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2983661" w14:textId="77777777" w:rsidR="00092709" w:rsidRPr="001A5376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1A5376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92709" w14:paraId="6011F447" w14:textId="77777777">
        <w:trPr>
          <w:cantSplit/>
          <w:trHeight w:val="30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555F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C0C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6784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F1422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4B44CBF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008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AEC77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24, 26 </w:t>
            </w:r>
          </w:p>
          <w:p w14:paraId="0F25DF9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36 </w:t>
            </w:r>
          </w:p>
          <w:p w14:paraId="3AFF7DC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688C73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32 / 38, 34 / 40, 46 / 50 </w:t>
            </w:r>
          </w:p>
          <w:p w14:paraId="784F118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C60106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2234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015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4B915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16D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B73445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1 - 13.</w:t>
            </w:r>
          </w:p>
        </w:tc>
      </w:tr>
      <w:tr w:rsidR="00092709" w14:paraId="7A92F76E" w14:textId="77777777">
        <w:trPr>
          <w:cantSplit/>
          <w:trHeight w:val="8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41DA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1DE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6C0F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2AF5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146B2A1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71C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B37B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6E2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D490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535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35CFA8F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5 și 6.</w:t>
            </w:r>
          </w:p>
        </w:tc>
      </w:tr>
      <w:tr w:rsidR="00092709" w14:paraId="6D315FDF" w14:textId="77777777">
        <w:trPr>
          <w:cantSplit/>
          <w:trHeight w:val="135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B2B06" w14:textId="77777777" w:rsidR="00092709" w:rsidRDefault="00092709" w:rsidP="00092709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6CF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0+691</w:t>
            </w:r>
          </w:p>
          <w:p w14:paraId="5C46BC8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AA856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D347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AE4E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Brateş - </w:t>
            </w:r>
          </w:p>
          <w:p w14:paraId="1AA3AF9E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50C9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3F5F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8E7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61E3" w14:textId="77777777" w:rsidR="00092709" w:rsidRPr="00ED347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28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4723A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schimbătorul numărul 6 Grupa Galaţi Brateş, la schimbătorul numărul 1 Grupa Galaţi Mărfuri.</w:t>
            </w:r>
          </w:p>
        </w:tc>
      </w:tr>
    </w:tbl>
    <w:p w14:paraId="1A37D7D0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66951EFB" w14:textId="77777777" w:rsidR="00092709" w:rsidRDefault="00092709" w:rsidP="00D762FB">
      <w:pPr>
        <w:pStyle w:val="Heading1"/>
        <w:spacing w:line="360" w:lineRule="auto"/>
      </w:pPr>
      <w:r>
        <w:lastRenderedPageBreak/>
        <w:t>LINIA 706 F</w:t>
      </w:r>
    </w:p>
    <w:p w14:paraId="01D26C3D" w14:textId="77777777" w:rsidR="00092709" w:rsidRDefault="00092709" w:rsidP="004B5C20">
      <w:pPr>
        <w:pStyle w:val="Heading1"/>
        <w:spacing w:line="360" w:lineRule="auto"/>
        <w:rPr>
          <w:b w:val="0"/>
          <w:bCs w:val="0"/>
          <w:sz w:val="8"/>
        </w:rPr>
      </w:pPr>
      <w:r>
        <w:t>GALAŢI CĂLĂTORI - GALAŢI BRATEŞ - GALAŢI TRANSBORDARE - GALAŢI LARGĂ A</w:t>
      </w:r>
    </w:p>
    <w:tbl>
      <w:tblPr>
        <w:tblW w:w="10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3"/>
        <w:gridCol w:w="2201"/>
        <w:gridCol w:w="869"/>
        <w:gridCol w:w="753"/>
        <w:gridCol w:w="869"/>
        <w:gridCol w:w="753"/>
        <w:gridCol w:w="2490"/>
      </w:tblGrid>
      <w:tr w:rsidR="00092709" w14:paraId="484B9469" w14:textId="77777777">
        <w:trPr>
          <w:cantSplit/>
          <w:trHeight w:val="70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069A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FC6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6CE0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B15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686B113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66C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551497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 şi 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C649F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147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A207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BD3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5B86B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092709" w14:paraId="6878C7EB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6513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571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260+480</w:t>
            </w:r>
          </w:p>
          <w:p w14:paraId="3ED4778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260+915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3B87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AC0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1900018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 Brateş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88A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9575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C901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42A7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9F66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2DCED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semnalul M 1 </w:t>
            </w:r>
          </w:p>
          <w:p w14:paraId="5A65D62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staţia Galaţi Călători</w:t>
            </w:r>
          </w:p>
          <w:p w14:paraId="0FD505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11 </w:t>
            </w:r>
          </w:p>
          <w:p w14:paraId="7A3F464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staţia </w:t>
            </w:r>
            <w:r w:rsidRPr="007412FF">
              <w:rPr>
                <w:b/>
                <w:bCs/>
                <w:i/>
                <w:sz w:val="20"/>
                <w:lang w:val="ro-RO"/>
              </w:rPr>
              <w:t>Galaţi Brateş.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</w:tr>
      <w:tr w:rsidR="00092709" w14:paraId="643ABC48" w14:textId="77777777">
        <w:trPr>
          <w:cantSplit/>
          <w:trHeight w:val="191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7B60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1F7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E3F0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4CB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91E1E1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547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17 </w:t>
            </w:r>
          </w:p>
          <w:p w14:paraId="40D9D88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053ED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21 / 23, 25 / 29 </w:t>
            </w:r>
          </w:p>
          <w:p w14:paraId="2ED13E9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C5B0A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31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4DB86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6D4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A650E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3890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DC9B3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1 - 14.</w:t>
            </w:r>
          </w:p>
        </w:tc>
      </w:tr>
      <w:tr w:rsidR="00092709" w14:paraId="150CC248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FE4F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F99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B880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7F6B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3F1B4C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593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5C15B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A276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5D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A94BD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8E60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74683B7" w14:textId="77777777">
        <w:trPr>
          <w:cantSplit/>
          <w:trHeight w:val="9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5F8AF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11B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E5F8A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4049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7B616F1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D6A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68593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și 39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F09F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C27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9D6E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3805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80764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1 - 4.</w:t>
            </w:r>
          </w:p>
        </w:tc>
      </w:tr>
      <w:tr w:rsidR="00092709" w14:paraId="7BEB89F0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0255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64A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121E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CC4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FE7E52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051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5476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134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420C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8E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4374F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2.</w:t>
            </w:r>
          </w:p>
        </w:tc>
      </w:tr>
      <w:tr w:rsidR="00092709" w14:paraId="7D134E2C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A457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63A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443A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A4C4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BEBEB6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773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57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BA83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B050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151E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FA7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0D9580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şi 92.</w:t>
            </w:r>
          </w:p>
        </w:tc>
      </w:tr>
      <w:tr w:rsidR="00092709" w14:paraId="27AA97BB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E651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A6D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51C9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512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65C1E4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C8F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60AC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9D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4FE7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3E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EA83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C333E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1 - 14.</w:t>
            </w:r>
          </w:p>
        </w:tc>
      </w:tr>
      <w:tr w:rsidR="00092709" w14:paraId="26944052" w14:textId="77777777">
        <w:trPr>
          <w:cantSplit/>
          <w:trHeight w:val="38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BBF8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0D8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FE97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994B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65AEA4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74D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63280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24, 26 </w:t>
            </w:r>
          </w:p>
          <w:p w14:paraId="5C04686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36 </w:t>
            </w:r>
          </w:p>
          <w:p w14:paraId="3026A7B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5FCDEF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nr. </w:t>
            </w:r>
          </w:p>
          <w:p w14:paraId="6102682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32 / 38, 34 / 40, 46 / 50 </w:t>
            </w:r>
          </w:p>
          <w:p w14:paraId="3462390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733408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 / 52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333D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8DD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7536A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C8F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055CC8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1 - 13.</w:t>
            </w:r>
          </w:p>
        </w:tc>
      </w:tr>
      <w:tr w:rsidR="00092709" w14:paraId="210326B0" w14:textId="77777777">
        <w:trPr>
          <w:cantSplit/>
          <w:trHeight w:val="78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4536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DDA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B3AC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C36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4CF9DC5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510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DFD44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60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C9D4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D2C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495A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B24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4C0FB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6.</w:t>
            </w:r>
          </w:p>
        </w:tc>
      </w:tr>
      <w:tr w:rsidR="00092709" w14:paraId="3C73CA96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FED8E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91C3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264+000</w:t>
            </w:r>
          </w:p>
          <w:p w14:paraId="443CCD6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3384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460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Transbordare - Galaţi Largă 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BD30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A491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186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F1D6F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E20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7BE3AAC9" w14:textId="77777777">
        <w:trPr>
          <w:cantSplit/>
          <w:trHeight w:val="2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9E34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16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45D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51F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2175784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329405D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40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184A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9B3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2A28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26C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2F91A81" w14:textId="77777777">
        <w:trPr>
          <w:cantSplit/>
          <w:trHeight w:val="6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EE2F" w14:textId="77777777" w:rsidR="00092709" w:rsidRDefault="00092709" w:rsidP="00092709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630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06B6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A5CC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6D06A81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899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92D319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nr.  28 </w:t>
            </w:r>
          </w:p>
          <w:p w14:paraId="75D4F9A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 15 </w:t>
            </w:r>
          </w:p>
          <w:p w14:paraId="067A36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97DA40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40AA38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9 - 13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EC46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5555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13C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2ED6" w14:textId="77777777" w:rsidR="00092709" w:rsidRPr="00D5555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D845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DB953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8 - 10.</w:t>
            </w:r>
          </w:p>
        </w:tc>
      </w:tr>
    </w:tbl>
    <w:p w14:paraId="497A9C6E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64CF845F" w14:textId="77777777" w:rsidR="00092709" w:rsidRDefault="00092709" w:rsidP="002F1D47">
      <w:pPr>
        <w:pStyle w:val="Heading1"/>
        <w:spacing w:line="360" w:lineRule="auto"/>
      </w:pPr>
      <w:r>
        <w:t>LINIA 706 H</w:t>
      </w:r>
    </w:p>
    <w:p w14:paraId="08162DCC" w14:textId="77777777" w:rsidR="00092709" w:rsidRDefault="00092709" w:rsidP="0075000F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- GALAŢI BAZIN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2709" w14:paraId="3C26305F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79332" w14:textId="77777777" w:rsidR="00092709" w:rsidRDefault="00092709" w:rsidP="0009270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6C5D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EF45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E5B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17B4113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341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12, 54, 58, 62, 64 și TDJ 14/16 și 18/20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4D6B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CD6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9F7E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6BA9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0BEDF6E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058E38D0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1 - 14.</w:t>
            </w:r>
          </w:p>
        </w:tc>
      </w:tr>
      <w:tr w:rsidR="00092709" w14:paraId="64B6E4E4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A77D1" w14:textId="77777777" w:rsidR="00092709" w:rsidRDefault="00092709" w:rsidP="0009270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557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3CC1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1640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466FE9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1BA7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24, 26, 36 și TDJ 32/38, 34/40, 46/50 și 48/52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A91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EDB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0E40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6A65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B926090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598F2CCF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la liniile 1 - 1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3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092709" w14:paraId="40E8720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DF56" w14:textId="77777777" w:rsidR="00092709" w:rsidRDefault="00092709" w:rsidP="0009270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BE4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BA67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F0FC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0223DF2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61F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EEB2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ED9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AC46" w14:textId="77777777" w:rsidR="00092709" w:rsidRPr="005650BB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BAEB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775B99C4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1026F096" w14:textId="77777777" w:rsidR="00092709" w:rsidRPr="00211C81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5 și 6</w:t>
            </w:r>
            <w:r w:rsidRPr="00211C81">
              <w:rPr>
                <w:b/>
                <w:bCs/>
                <w:i/>
                <w:iCs/>
                <w:spacing w:val="6"/>
                <w:sz w:val="20"/>
                <w:lang w:val="ro-RO"/>
              </w:rPr>
              <w:t>.</w:t>
            </w:r>
          </w:p>
        </w:tc>
      </w:tr>
      <w:tr w:rsidR="00092709" w14:paraId="49A4B51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221C" w14:textId="77777777" w:rsidR="00092709" w:rsidRDefault="00092709" w:rsidP="00092709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474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0+647</w:t>
            </w:r>
          </w:p>
          <w:p w14:paraId="2B6CC7C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4510" w14:textId="77777777" w:rsidR="00092709" w:rsidRPr="004C242C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C242C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1E8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 -</w:t>
            </w:r>
          </w:p>
          <w:p w14:paraId="1A6EDEDD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Bazin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722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AF37" w14:textId="77777777" w:rsidR="00092709" w:rsidRPr="004F0B2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862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6B34" w14:textId="77777777" w:rsidR="00092709" w:rsidRPr="004F0B2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713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B9A6E8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schimbătorul numărul 6 </w:t>
            </w:r>
          </w:p>
          <w:p w14:paraId="3E8FDEC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Grupa Galaţi Brateş, </w:t>
            </w:r>
          </w:p>
          <w:p w14:paraId="3062640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la T.D.J. numărul 38 / 40 Grupa Galaţi Bazin.</w:t>
            </w:r>
          </w:p>
        </w:tc>
      </w:tr>
    </w:tbl>
    <w:p w14:paraId="4EC4FF70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A390936" w14:textId="77777777" w:rsidR="00092709" w:rsidRDefault="00092709" w:rsidP="00661BBB">
      <w:pPr>
        <w:pStyle w:val="Heading1"/>
        <w:spacing w:line="360" w:lineRule="auto"/>
      </w:pPr>
      <w:r>
        <w:t>LINIA 706 J</w:t>
      </w:r>
    </w:p>
    <w:p w14:paraId="19232E11" w14:textId="77777777" w:rsidR="00092709" w:rsidRDefault="00092709" w:rsidP="00B5312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MĂRFURI - GALAŢI BAZIN - GALAŢI LARGĂ A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2709" w14:paraId="7B46A2EF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B06A8" w14:textId="77777777" w:rsidR="00092709" w:rsidRDefault="00092709" w:rsidP="0009270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5BF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1+525</w:t>
            </w:r>
          </w:p>
          <w:p w14:paraId="43749D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7DC2" w14:textId="77777777" w:rsidR="00092709" w:rsidRPr="009B367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B367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6FB0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Mărfuri</w:t>
            </w:r>
          </w:p>
          <w:p w14:paraId="6D83A8A6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6 directă </w:t>
            </w:r>
          </w:p>
          <w:p w14:paraId="6EE9CFEE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BF6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48C0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DD6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37E5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B1B9E" w14:textId="77777777" w:rsidR="00092709" w:rsidRPr="000B6A72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D8F448F" w14:textId="77777777" w:rsidR="00092709" w:rsidRPr="000B6A72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Afectează intrări - ieşiri </w:t>
            </w:r>
          </w:p>
          <w:p w14:paraId="4C45D25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peste sch. 2</w:t>
            </w: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 </w:t>
            </w: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cale largă, </w:t>
            </w:r>
          </w:p>
          <w:p w14:paraId="2DA3AD9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st. </w:t>
            </w:r>
            <w:r w:rsidRPr="000B6A72">
              <w:rPr>
                <w:b/>
                <w:bCs/>
                <w:i/>
                <w:iCs/>
                <w:sz w:val="20"/>
                <w:lang w:val="ro-RO"/>
              </w:rPr>
              <w:t>Galaţi Mărfuri, Cap Y.</w:t>
            </w:r>
          </w:p>
        </w:tc>
      </w:tr>
      <w:tr w:rsidR="00092709" w14:paraId="0F9991E0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B66A" w14:textId="77777777" w:rsidR="00092709" w:rsidRDefault="00092709" w:rsidP="0009270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E9A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1+570</w:t>
            </w:r>
          </w:p>
          <w:p w14:paraId="6776BF9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4+180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1372" w14:textId="77777777" w:rsidR="00092709" w:rsidRPr="009B367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F0B4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Mărfuri -</w:t>
            </w:r>
          </w:p>
          <w:p w14:paraId="57AEFFA2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C6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CA72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5A1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2D06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2503" w14:textId="77777777" w:rsidR="00092709" w:rsidRPr="000B6A72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 w:rsidRPr="000B6A72"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2709" w14:paraId="0AB47CEA" w14:textId="77777777">
        <w:trPr>
          <w:cantSplit/>
          <w:trHeight w:val="141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F12E" w14:textId="77777777" w:rsidR="00092709" w:rsidRDefault="00092709" w:rsidP="0009270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2B0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AA0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4730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</w:t>
            </w:r>
          </w:p>
          <w:p w14:paraId="710DE55A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</w:t>
            </w:r>
          </w:p>
          <w:p w14:paraId="3D2499AB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8053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15DA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C243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FC0C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2191" w14:textId="77777777" w:rsidR="00092709" w:rsidRPr="000B6A72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2709" w14:paraId="78F791FD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8CA30" w14:textId="77777777" w:rsidR="00092709" w:rsidRDefault="00092709" w:rsidP="0009270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819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0B6B" w14:textId="77777777" w:rsidR="00092709" w:rsidRPr="009B367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DCFE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0741BCF1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FFA13A8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176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CE1C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FB4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132E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9D6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2709" w14:paraId="612EA313" w14:textId="77777777">
        <w:trPr>
          <w:cantSplit/>
          <w:trHeight w:val="7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88B80" w14:textId="77777777" w:rsidR="00092709" w:rsidRDefault="00092709" w:rsidP="0009270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C79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7E98" w14:textId="77777777" w:rsidR="00092709" w:rsidRPr="009B367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47E2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187B1EC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  <w:p w14:paraId="3DC1784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4230624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553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4938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EB73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C870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4514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2709" w14:paraId="0957FD3E" w14:textId="77777777">
        <w:trPr>
          <w:cantSplit/>
          <w:trHeight w:val="195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F607" w14:textId="77777777" w:rsidR="00092709" w:rsidRDefault="00092709" w:rsidP="00092709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5A7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2F20" w14:textId="77777777" w:rsidR="00092709" w:rsidRPr="009B3676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9D90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50BA8D54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BEA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0CBA350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şi </w:t>
            </w:r>
          </w:p>
          <w:p w14:paraId="5E902D4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9BF6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C775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D1BC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CBAF" w14:textId="77777777" w:rsidR="00092709" w:rsidRPr="008C7758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AE0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3E0FD0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0 - 7.</w:t>
            </w:r>
          </w:p>
        </w:tc>
      </w:tr>
    </w:tbl>
    <w:p w14:paraId="0F9AE521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2D3F1ACE" w14:textId="77777777" w:rsidR="00092709" w:rsidRDefault="00092709" w:rsidP="00A97D04">
      <w:pPr>
        <w:pStyle w:val="Heading1"/>
        <w:spacing w:line="360" w:lineRule="auto"/>
      </w:pPr>
      <w:r>
        <w:t>LINIA 706 K</w:t>
      </w:r>
    </w:p>
    <w:p w14:paraId="68F41877" w14:textId="77777777" w:rsidR="00092709" w:rsidRDefault="00092709" w:rsidP="001012E1">
      <w:pPr>
        <w:pStyle w:val="Heading1"/>
        <w:spacing w:line="360" w:lineRule="auto"/>
        <w:rPr>
          <w:b w:val="0"/>
          <w:bCs w:val="0"/>
          <w:sz w:val="8"/>
        </w:rPr>
      </w:pPr>
      <w:r>
        <w:t>GALAŢI BRATEŞ - GALAŢI LARGĂ (CALE LARGĂ)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92709" w14:paraId="4A31EE45" w14:textId="77777777">
        <w:trPr>
          <w:cantSplit/>
          <w:trHeight w:val="12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7FF1" w14:textId="77777777" w:rsidR="00092709" w:rsidRDefault="00092709" w:rsidP="0009270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444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260+180</w:t>
            </w:r>
          </w:p>
          <w:p w14:paraId="4B7017D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261+160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01203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D4A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Călători -</w:t>
            </w:r>
          </w:p>
          <w:p w14:paraId="081EFE0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Brateş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9B0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EF82B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4BE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4E027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E0D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79FD3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semnalul M 27 din staţia Galaţi Călători</w:t>
            </w:r>
          </w:p>
          <w:p w14:paraId="65F4D22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semnalul M 25 </w:t>
            </w:r>
          </w:p>
          <w:p w14:paraId="7C2FA09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 staţia Galaţi Brateş.</w:t>
            </w:r>
          </w:p>
        </w:tc>
      </w:tr>
      <w:tr w:rsidR="00092709" w14:paraId="2699A152" w14:textId="77777777">
        <w:trPr>
          <w:cantSplit/>
          <w:trHeight w:val="1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EA64E" w14:textId="77777777" w:rsidR="00092709" w:rsidRDefault="00092709" w:rsidP="0009270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E4F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920D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6FC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2A78031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largă + normală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22C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</w:t>
            </w:r>
          </w:p>
          <w:p w14:paraId="0111360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9F2A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DCD3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5F2AF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BFB0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CD54440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E8A99" w14:textId="77777777" w:rsidR="00092709" w:rsidRDefault="00092709" w:rsidP="0009270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F83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EC6E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0B2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Brateş</w:t>
            </w:r>
          </w:p>
          <w:p w14:paraId="198EE2A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A0F9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de la călcâiul sch. </w:t>
            </w:r>
          </w:p>
          <w:p w14:paraId="4653DA8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nr.  66 până la călcâiul sch. </w:t>
            </w:r>
          </w:p>
          <w:p w14:paraId="19F4723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nr. 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B91E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0878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C810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0A5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14BE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semnalele M 46</w:t>
            </w:r>
          </w:p>
          <w:p w14:paraId="09DBB5A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M 4 cale largă.</w:t>
            </w:r>
          </w:p>
        </w:tc>
      </w:tr>
      <w:tr w:rsidR="00092709" w14:paraId="185B9E40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3101" w14:textId="77777777" w:rsidR="00092709" w:rsidRDefault="00092709" w:rsidP="0009270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CC07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6B8D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ABD4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30CC9B2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0 prim.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8BD6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B00D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B81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39BF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188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371F0E4" w14:textId="77777777">
        <w:trPr>
          <w:cantSplit/>
          <w:trHeight w:val="16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2B620" w14:textId="77777777" w:rsidR="00092709" w:rsidRDefault="00092709" w:rsidP="0009270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97E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E690B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8D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Galaţi Largă A</w:t>
            </w:r>
          </w:p>
          <w:p w14:paraId="6FEDFF1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prim. - expedieri</w:t>
            </w:r>
          </w:p>
          <w:p w14:paraId="1860FA7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(cale largă + normală)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75A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74DE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04EA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3222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0C4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B0B2636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2BAC" w14:textId="77777777" w:rsidR="00092709" w:rsidRDefault="00092709" w:rsidP="0009270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F65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E8342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42A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0D106E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586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1B075A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42C0D0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de legătură dintre acestea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B723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168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7B4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2A28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38C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1DA2A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F6CC5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0 - 7.</w:t>
            </w:r>
          </w:p>
        </w:tc>
      </w:tr>
      <w:tr w:rsidR="00092709" w14:paraId="6CA7D85C" w14:textId="77777777">
        <w:trPr>
          <w:cantSplit/>
          <w:trHeight w:val="1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CD51" w14:textId="77777777" w:rsidR="00092709" w:rsidRDefault="00092709" w:rsidP="00092709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85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EC696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5364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Largă A</w:t>
            </w:r>
          </w:p>
          <w:p w14:paraId="306FBD6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CA3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vf. inimă de încă-lecare </w:t>
            </w:r>
          </w:p>
          <w:p w14:paraId="041A7E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</w:t>
            </w:r>
          </w:p>
          <w:p w14:paraId="077836B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des-călecare</w:t>
            </w:r>
          </w:p>
          <w:p w14:paraId="29D6B5C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266+300</w:t>
            </w:r>
          </w:p>
          <w:p w14:paraId="2D07B9A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până la vf. </w:t>
            </w:r>
          </w:p>
          <w:p w14:paraId="1C6B18C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</w:t>
            </w:r>
          </w:p>
          <w:p w14:paraId="53A1AE6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Largă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97A3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34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048E" w14:textId="77777777" w:rsidR="00092709" w:rsidRPr="007C168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9EA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E243901" w14:textId="77777777" w:rsidR="00092709" w:rsidRPr="00487DEA" w:rsidRDefault="0009270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4FCA305E" w14:textId="77777777" w:rsidR="00092709" w:rsidRDefault="00092709" w:rsidP="0005618A">
      <w:pPr>
        <w:pStyle w:val="Heading1"/>
        <w:spacing w:line="360" w:lineRule="auto"/>
      </w:pPr>
      <w:r>
        <w:t>LINIA 706 K+F</w:t>
      </w:r>
    </w:p>
    <w:p w14:paraId="1AAE6B87" w14:textId="77777777" w:rsidR="00092709" w:rsidRDefault="00092709" w:rsidP="008C2FB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LARGĂ A - POD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2709" w14:paraId="4AAA2A3D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EAAB" w14:textId="77777777" w:rsidR="00092709" w:rsidRDefault="00092709" w:rsidP="0009270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A66A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266+300</w:t>
            </w:r>
          </w:p>
          <w:p w14:paraId="0C0202C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270+800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10613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DDD2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Galaţi Largă A - Frontieră de Stat </w:t>
            </w:r>
          </w:p>
          <w:p w14:paraId="79C48FBC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Pod Prut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265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D78F" w14:textId="77777777" w:rsidR="00092709" w:rsidRPr="00E021B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2C2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2F56" w14:textId="77777777" w:rsidR="00092709" w:rsidRPr="00E021B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AC0A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CDD61F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De la inima de încălecare - descălecare până la paleta de semnalizare a limitării de viteză </w:t>
            </w:r>
          </w:p>
          <w:p w14:paraId="440338E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L.V. = 5 km/h pentru Scanner-ul de la Frontiera de Stat.</w:t>
            </w:r>
          </w:p>
        </w:tc>
      </w:tr>
      <w:tr w:rsidR="00092709" w14:paraId="4A4498D5" w14:textId="77777777">
        <w:trPr>
          <w:cantSplit/>
          <w:trHeight w:val="99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354D3" w14:textId="77777777" w:rsidR="00092709" w:rsidRDefault="00092709" w:rsidP="00092709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2DB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271+800</w:t>
            </w:r>
          </w:p>
          <w:p w14:paraId="1D38CA7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272+054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93F9" w14:textId="77777777" w:rsidR="00092709" w:rsidRPr="00E021B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6F48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Galaţi Largă A - Frontieră de Stat  </w:t>
            </w:r>
          </w:p>
          <w:p w14:paraId="390ADCFF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Pod Prut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F32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3608" w14:textId="77777777" w:rsidR="00092709" w:rsidRPr="00E021B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906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6095" w14:textId="77777777" w:rsidR="00092709" w:rsidRPr="00E021B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11D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6040BE2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Pe toată lungimea Podului Prut, </w:t>
            </w:r>
          </w:p>
          <w:p w14:paraId="2ECB59E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Cale largă şi normală, plus 24 m (prelungire distanţă 24 m din cauza introducerii pe teren a limitării  de  viteză permanente de 5 km / h).</w:t>
            </w:r>
          </w:p>
        </w:tc>
      </w:tr>
    </w:tbl>
    <w:p w14:paraId="44A7F9C5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1BD03D24" w14:textId="77777777" w:rsidR="00092709" w:rsidRDefault="00092709" w:rsidP="006A59BE">
      <w:pPr>
        <w:pStyle w:val="Heading1"/>
        <w:spacing w:line="360" w:lineRule="auto"/>
      </w:pPr>
      <w:r>
        <w:t xml:space="preserve">LINIA 706 L </w:t>
      </w:r>
    </w:p>
    <w:p w14:paraId="1EC65CC1" w14:textId="77777777" w:rsidR="00092709" w:rsidRDefault="00092709" w:rsidP="000545DA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GALAŢI BRATEŞ CALE LARGĂ - HALTĂ TUNEL - RAMIFICAŢIE TUNEL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2709" w14:paraId="5B70205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2750" w14:textId="77777777" w:rsidR="00092709" w:rsidRDefault="00092709" w:rsidP="0009270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E01A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2CFB" w14:textId="77777777" w:rsidR="00092709" w:rsidRPr="00951D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15893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388FCC81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472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89325" w14:textId="77777777" w:rsidR="00092709" w:rsidRPr="00951D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A76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7775" w14:textId="77777777" w:rsidR="00092709" w:rsidRPr="00951D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AE3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228ECD8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092709" w14:paraId="01277435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8BF0" w14:textId="77777777" w:rsidR="00092709" w:rsidRDefault="00092709" w:rsidP="0009270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75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0D6B" w14:textId="77777777" w:rsidR="00092709" w:rsidRPr="00951D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C898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2661397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B10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 până la vf. sch. 68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F364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36C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E023" w14:textId="77777777" w:rsidR="00092709" w:rsidRPr="00951D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891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030F4A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  <w:tr w:rsidR="00092709" w14:paraId="769DE7A2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C32F" w14:textId="77777777" w:rsidR="00092709" w:rsidRDefault="00092709" w:rsidP="00092709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C92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A640" w14:textId="77777777" w:rsidR="00092709" w:rsidRPr="00951D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1DC75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Brateş </w:t>
            </w:r>
          </w:p>
          <w:p w14:paraId="67A37468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95F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68 și 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286D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AA5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0BFE" w14:textId="77777777" w:rsidR="00092709" w:rsidRPr="00951D7A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E0F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0B527D4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15 - 17.</w:t>
            </w:r>
          </w:p>
        </w:tc>
      </w:tr>
    </w:tbl>
    <w:p w14:paraId="22CC2AF0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65B5AF5B" w14:textId="77777777" w:rsidR="00092709" w:rsidRDefault="00092709" w:rsidP="00BC4232">
      <w:pPr>
        <w:pStyle w:val="Heading1"/>
        <w:spacing w:line="360" w:lineRule="auto"/>
      </w:pPr>
      <w:r>
        <w:t>LINIA 708 A</w:t>
      </w:r>
    </w:p>
    <w:p w14:paraId="06152E53" w14:textId="77777777" w:rsidR="00092709" w:rsidRDefault="00092709" w:rsidP="009A57E6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CĂLĂTORI - BARBOŞI tRIAJ</w:t>
      </w:r>
      <w:r>
        <w:rPr>
          <w:caps/>
          <w:sz w:val="20"/>
        </w:rPr>
        <w:t xml:space="preserve">  </w:t>
      </w:r>
      <w:r>
        <w:t>RACORDARE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2709" w14:paraId="51AAC291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C7B8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C61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6D7F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4432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B511A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849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40F8B6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88E6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B12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F797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32E3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F04C4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 și 1 - 3 Furnal.</w:t>
            </w:r>
          </w:p>
        </w:tc>
      </w:tr>
      <w:tr w:rsidR="00092709" w14:paraId="18F5BD75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03CD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9A2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4026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D7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D85F6B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F59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7BB5D0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823C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9E85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9325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D31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5F4C1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7 - 11.</w:t>
            </w:r>
          </w:p>
        </w:tc>
      </w:tr>
      <w:tr w:rsidR="00092709" w14:paraId="3D4A4D59" w14:textId="77777777">
        <w:trPr>
          <w:cantSplit/>
          <w:trHeight w:val="56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FB76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89C0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BC26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C96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FD07F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173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102D34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E74B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1C8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8A04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718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290D9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FBD5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X.</w:t>
            </w:r>
          </w:p>
        </w:tc>
      </w:tr>
      <w:tr w:rsidR="00092709" w14:paraId="7A415B3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12EA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951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82E6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15D3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952C30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C38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5929DFB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37  / 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963CD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78E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9100F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D6A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EBCDC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8 - 11.</w:t>
            </w:r>
          </w:p>
        </w:tc>
      </w:tr>
      <w:tr w:rsidR="00092709" w14:paraId="48DE0BF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978F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0F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312AD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73E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5BB44D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3FA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338E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65D1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BDF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2B208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95C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A2C7F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şi 11.</w:t>
            </w:r>
          </w:p>
        </w:tc>
      </w:tr>
      <w:tr w:rsidR="00092709" w14:paraId="7BC9771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2C1E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22F4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C68FF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CCF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576E5E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EE38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C4A86C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917A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9B65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5B460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8F4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859C4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şi 2 Furnal.</w:t>
            </w:r>
          </w:p>
        </w:tc>
      </w:tr>
      <w:tr w:rsidR="00092709" w14:paraId="1790B0DB" w14:textId="77777777">
        <w:trPr>
          <w:cantSplit/>
          <w:trHeight w:val="9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37CC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8A0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8D80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3D5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A971F2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A, linia 5 </w:t>
            </w:r>
          </w:p>
          <w:p w14:paraId="129228F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DF8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F112B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7C8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518E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959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FCBBAFB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D8F1D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7FEE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07E4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935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37C3E7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DDD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E6FDBB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0947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6A90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7EC1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817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B0736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48AAC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 6.</w:t>
            </w:r>
          </w:p>
        </w:tc>
      </w:tr>
      <w:tr w:rsidR="00092709" w14:paraId="3DAD3176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0F53D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1EF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DD73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63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87FFD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B8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F4C80E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ADB17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3D6D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2657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937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DB67D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2A954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6, st. Barboși Triaj Grupa A Cap Y.</w:t>
            </w:r>
          </w:p>
        </w:tc>
      </w:tr>
      <w:tr w:rsidR="00092709" w14:paraId="5DBB4F25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5AF4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095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6D55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3E5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5DAFFE4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851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0BEDE19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C2C3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894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66B3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DA6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77D1E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092709" w14:paraId="1C92D168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374C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5E4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40424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A8F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CA17B3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0A01FB3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A3B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1799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1A2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2922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CFB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05D54A9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5248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634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93CE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06C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F8AAC7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D10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E8CFEA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2776E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8F4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5CBC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510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09BCF38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30D82DA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092709" w14:paraId="1F523ABB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B92D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CED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4B944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312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62EA1F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A50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B0BEA7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7547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F87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A921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290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77DE142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1DB762B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4F0CFD3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D946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14E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4D16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322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0C041C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9AC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3AE97BF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9676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FDA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4F12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653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și 1D.</w:t>
            </w:r>
          </w:p>
          <w:p w14:paraId="14D9DC9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5A299D7" w14:textId="77777777">
        <w:trPr>
          <w:cantSplit/>
          <w:trHeight w:val="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76E5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AED3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D98F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16B9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2C26D8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0C85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3B1F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2F0B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C897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2B7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7D2934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11 şi 12.</w:t>
            </w:r>
          </w:p>
        </w:tc>
      </w:tr>
      <w:tr w:rsidR="00092709" w14:paraId="28925F66" w14:textId="77777777">
        <w:tblPrEx>
          <w:tblCellMar>
            <w:left w:w="0" w:type="dxa"/>
            <w:right w:w="0" w:type="dxa"/>
          </w:tblCellMar>
        </w:tblPrEx>
        <w:trPr>
          <w:cantSplit/>
          <w:trHeight w:val="5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4A0CD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AE3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5FDA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DDB4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7F6FC02" w14:textId="77777777" w:rsidR="00092709" w:rsidRDefault="00092709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CCB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6936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299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5732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209D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B0F79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173E5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59BE50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7521B10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Barboşi Triaj. </w:t>
            </w:r>
          </w:p>
        </w:tc>
      </w:tr>
      <w:tr w:rsidR="00092709" w14:paraId="3EE8FD81" w14:textId="77777777">
        <w:trPr>
          <w:cantSplit/>
          <w:trHeight w:val="182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8288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50E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A249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815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22FCB7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  <w:p w14:paraId="3E9E5A2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602B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07D2A07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3663A0D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271F4D1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76DD99D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2E648EB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33394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AAB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917B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10A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3C788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092709" w14:paraId="7A123965" w14:textId="77777777">
        <w:trPr>
          <w:cantSplit/>
          <w:trHeight w:val="6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209F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A36A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04631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9A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B27319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308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EB34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0D0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5EA5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1B40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D3A94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 49.</w:t>
            </w:r>
          </w:p>
        </w:tc>
      </w:tr>
      <w:tr w:rsidR="00092709" w14:paraId="50DA6531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0DCC4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2157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0392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B86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D0E226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DF1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7F39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B1BA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8FF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C90B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A98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6D581E" w14:textId="77777777" w:rsidR="00092709" w:rsidRPr="00245F94" w:rsidRDefault="00092709">
            <w:pPr>
              <w:spacing w:before="40" w:after="40" w:line="360" w:lineRule="auto"/>
              <w:ind w:left="57" w:right="57"/>
              <w:rPr>
                <w:b/>
                <w:i/>
                <w:iCs/>
                <w:spacing w:val="-2"/>
                <w:sz w:val="20"/>
                <w:lang w:val="ro-RO"/>
              </w:rPr>
            </w:pP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Afectează intrări - ieşiri la liniile 0D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-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 xml:space="preserve"> </w:t>
            </w:r>
            <w:r w:rsidRPr="00245F94">
              <w:rPr>
                <w:b/>
                <w:i/>
                <w:iCs/>
                <w:spacing w:val="-2"/>
                <w:sz w:val="20"/>
                <w:lang w:val="ro-RO"/>
              </w:rPr>
              <w:t>49</w:t>
            </w:r>
            <w:r>
              <w:rPr>
                <w:b/>
                <w:i/>
                <w:iCs/>
                <w:spacing w:val="-2"/>
                <w:sz w:val="20"/>
                <w:lang w:val="ro-RO"/>
              </w:rPr>
              <w:t>.</w:t>
            </w:r>
          </w:p>
        </w:tc>
      </w:tr>
      <w:tr w:rsidR="00092709" w14:paraId="64C6E7DC" w14:textId="77777777">
        <w:trPr>
          <w:cantSplit/>
          <w:trHeight w:val="91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F106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666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FEA5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EFB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D46D97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64D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9FA87E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1218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C06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BA1C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8D2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C345ABA" w14:textId="77777777">
        <w:trPr>
          <w:cantSplit/>
          <w:trHeight w:val="166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C2D5" w14:textId="77777777" w:rsidR="00092709" w:rsidRDefault="00092709" w:rsidP="00092709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2C0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A3A1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A3D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AAE03D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F4D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17B1DB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4A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DD61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903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BFD0C" w14:textId="77777777" w:rsidR="00092709" w:rsidRPr="00DB1BA1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8D6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E86C4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8FB58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1 - 8 primiri - expedieri, st. Barboşi  Călători  Cap Y.</w:t>
            </w:r>
          </w:p>
        </w:tc>
      </w:tr>
    </w:tbl>
    <w:p w14:paraId="5F898B7A" w14:textId="77777777" w:rsidR="00092709" w:rsidRDefault="00092709" w:rsidP="00F03EFC">
      <w:pPr>
        <w:spacing w:before="40" w:after="40" w:line="192" w:lineRule="auto"/>
        <w:ind w:right="57"/>
        <w:rPr>
          <w:sz w:val="20"/>
          <w:lang w:val="ro-RO"/>
        </w:rPr>
      </w:pPr>
    </w:p>
    <w:p w14:paraId="449F90DC" w14:textId="77777777" w:rsidR="00092709" w:rsidRDefault="00092709" w:rsidP="00CA1B1F">
      <w:pPr>
        <w:pStyle w:val="Heading1"/>
        <w:spacing w:line="360" w:lineRule="auto"/>
      </w:pPr>
      <w:r>
        <w:t>LINIA 708 B</w:t>
      </w:r>
    </w:p>
    <w:p w14:paraId="388533F8" w14:textId="77777777" w:rsidR="00092709" w:rsidRDefault="00092709" w:rsidP="00C0218F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BARBOŞI CĂLĂTORI  BUCLA I şi BUCLA II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2709" w14:paraId="0A0BAF52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8815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896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5DAF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C29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402ECC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29D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EA85AB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213B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0ACE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C76F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9DC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teren.Afectează intrări - ieşiri la liniile 1-6</w:t>
            </w:r>
          </w:p>
        </w:tc>
      </w:tr>
      <w:tr w:rsidR="00092709" w14:paraId="04322C0D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19B5A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BF3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3E3C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4AA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CFFC89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 D </w:t>
            </w:r>
          </w:p>
          <w:p w14:paraId="7BBFC28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300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2993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CC9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65F35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2242" w14:textId="77777777" w:rsidR="00092709" w:rsidRPr="005D0EFE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8A375A8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9BAF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3B7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916D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FCF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6220E4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BB53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1B46BA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C47C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58D7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9520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5BB5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23C2280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6A8703A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936D24C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8806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076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B1BE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4BB5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704A3A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C81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736B11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67B6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941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45AE5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FEE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120, </w:t>
            </w:r>
          </w:p>
          <w:p w14:paraId="2CA2933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73F5D69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17CE57A" w14:textId="77777777">
        <w:trPr>
          <w:cantSplit/>
          <w:trHeight w:val="5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8D4C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4E5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10A4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28A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AB1C75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312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diag. </w:t>
            </w:r>
          </w:p>
          <w:p w14:paraId="307D3E8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28 - 118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76D8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0B7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54919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0EA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0D  și 1D.</w:t>
            </w:r>
          </w:p>
          <w:p w14:paraId="51A852CA" w14:textId="77777777" w:rsidR="00092709" w:rsidRPr="005D0EFE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232DDB2" w14:textId="77777777">
        <w:trPr>
          <w:cantSplit/>
          <w:trHeight w:val="64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47D8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111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A7A6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74A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151137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A70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C5CB1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9633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C8B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ECED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51A1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069D9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1D, 11 şi 12 din </w:t>
            </w:r>
          </w:p>
          <w:p w14:paraId="49D8EE18" w14:textId="77777777" w:rsidR="00092709" w:rsidRPr="005D0EFE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D0EF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5D0EF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092709" w14:paraId="2D56275D" w14:textId="77777777">
        <w:trPr>
          <w:cantSplit/>
          <w:trHeight w:val="15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BA60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BE0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10FE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B7F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78C5FF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17D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 sch. </w:t>
            </w:r>
          </w:p>
          <w:p w14:paraId="0880704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22, 24 </w:t>
            </w:r>
          </w:p>
          <w:p w14:paraId="426085B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şi </w:t>
            </w:r>
          </w:p>
          <w:p w14:paraId="0BF7D97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T.D.J.</w:t>
            </w:r>
          </w:p>
          <w:p w14:paraId="3E5D6A7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30  /  34,</w:t>
            </w:r>
          </w:p>
          <w:p w14:paraId="20CB1E3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32  / 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17E5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85F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D2B6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B4745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19C98E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- 49.</w:t>
            </w:r>
          </w:p>
        </w:tc>
      </w:tr>
      <w:tr w:rsidR="00092709" w14:paraId="012FCBF6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E39D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ED2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D953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E4B3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B196C8F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A4D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C513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170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78EE9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2955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1186D8E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45 - 49 şi Revizia de Vagoane Barboşi Triaj.</w:t>
            </w:r>
          </w:p>
        </w:tc>
      </w:tr>
      <w:tr w:rsidR="00092709" w14:paraId="3C059D9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5B02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2FE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62AD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752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33B3E5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D7F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ED55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9E1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8CE9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5A055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A4C6F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724673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la liniile 1D -  49.</w:t>
            </w:r>
          </w:p>
        </w:tc>
      </w:tr>
      <w:tr w:rsidR="00092709" w14:paraId="40E72CD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C8958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DD1B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C7D5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E222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E61358D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3E2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B6D7FD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1A60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E47D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3AD9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5618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EA133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10AEA2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 xml:space="preserve">Afectează intrări - ieşiri </w:t>
            </w:r>
          </w:p>
          <w:p w14:paraId="0AC4F492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-4"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pacing w:val="-4"/>
                <w:sz w:val="20"/>
                <w:lang w:val="ro-RO"/>
              </w:rPr>
              <w:t>la liniile 0D – 49.</w:t>
            </w:r>
          </w:p>
        </w:tc>
      </w:tr>
      <w:tr w:rsidR="00092709" w14:paraId="424A87F8" w14:textId="77777777">
        <w:tblPrEx>
          <w:tblCellMar>
            <w:left w:w="0" w:type="dxa"/>
            <w:right w:w="0" w:type="dxa"/>
          </w:tblCellMar>
        </w:tblPrEx>
        <w:trPr>
          <w:cantSplit/>
          <w:trHeight w:val="124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85CC" w14:textId="77777777" w:rsidR="00092709" w:rsidRDefault="00092709" w:rsidP="00092709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D99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3+280</w:t>
            </w:r>
          </w:p>
          <w:p w14:paraId="012396A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4+515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30C5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DBB1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Triaj -</w:t>
            </w:r>
          </w:p>
          <w:p w14:paraId="6F8E10B5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CFE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131A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ABE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A67E" w14:textId="77777777" w:rsidR="00092709" w:rsidRPr="00EE47D6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06F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08023D" w14:textId="77777777" w:rsidR="00092709" w:rsidRPr="00B22714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22714">
              <w:rPr>
                <w:b/>
                <w:bCs/>
                <w:i/>
                <w:iCs/>
                <w:sz w:val="20"/>
                <w:lang w:val="ro-RO"/>
              </w:rPr>
              <w:t xml:space="preserve">De la călcâiul schimbătorului numărul 2 St. Barboşi Triaj Grupa B la schimbătorul numărul 7 St. Barboşi </w:t>
            </w:r>
            <w:r w:rsidRPr="00B22714">
              <w:rPr>
                <w:b/>
                <w:bCs/>
                <w:i/>
                <w:sz w:val="20"/>
                <w:lang w:val="ro-RO"/>
              </w:rPr>
              <w:t>Călători</w:t>
            </w:r>
            <w:r w:rsidRPr="00B2271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</w:tbl>
    <w:p w14:paraId="404F1C92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42C7CD30" w14:textId="77777777" w:rsidR="00092709" w:rsidRDefault="00092709" w:rsidP="00C025C3">
      <w:pPr>
        <w:pStyle w:val="Heading1"/>
        <w:spacing w:line="360" w:lineRule="auto"/>
      </w:pPr>
      <w:r>
        <w:t xml:space="preserve">LINIA 708 C </w:t>
      </w:r>
    </w:p>
    <w:p w14:paraId="0617876D" w14:textId="77777777" w:rsidR="00092709" w:rsidRDefault="00092709" w:rsidP="002A1D70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BARBOŞI TRAJ GRUPA A - RAMIFICAŢIE BARBOŞI TRIAJ POST 14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092709" w14:paraId="6C752BE0" w14:textId="77777777">
        <w:trPr>
          <w:cantSplit/>
          <w:trHeight w:val="13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32408" w14:textId="77777777" w:rsidR="00092709" w:rsidRDefault="00092709" w:rsidP="00092709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A3308" w14:textId="77777777" w:rsidR="00092709" w:rsidRDefault="00092709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47181" w14:textId="77777777" w:rsidR="00092709" w:rsidRPr="0047363B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3328" w14:textId="77777777" w:rsidR="00092709" w:rsidRDefault="0009270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164E88CF" w14:textId="77777777" w:rsidR="00092709" w:rsidRDefault="0009270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29AA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4EFF" w14:textId="77777777" w:rsidR="00092709" w:rsidRPr="004B2FA4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D9096" w14:textId="77777777" w:rsidR="00092709" w:rsidRDefault="00092709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9F63" w14:textId="77777777" w:rsidR="00092709" w:rsidRPr="0047363B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F6B16" w14:textId="77777777" w:rsidR="00092709" w:rsidRDefault="00092709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56C07D5" w14:textId="77777777" w:rsidR="00092709" w:rsidRDefault="00092709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7 - 11.</w:t>
            </w:r>
          </w:p>
        </w:tc>
      </w:tr>
      <w:tr w:rsidR="00092709" w14:paraId="3B343D9F" w14:textId="77777777">
        <w:trPr>
          <w:cantSplit/>
          <w:trHeight w:val="139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124BD" w14:textId="77777777" w:rsidR="00092709" w:rsidRDefault="00092709" w:rsidP="00092709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43F3" w14:textId="77777777" w:rsidR="00092709" w:rsidRDefault="00092709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7A3A" w14:textId="77777777" w:rsidR="00092709" w:rsidRPr="0047363B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FB859" w14:textId="77777777" w:rsidR="00092709" w:rsidRDefault="0009270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047FE76E" w14:textId="77777777" w:rsidR="00092709" w:rsidRDefault="0009270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2A2C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B134" w14:textId="77777777" w:rsidR="00092709" w:rsidRPr="004B2FA4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DBDA" w14:textId="77777777" w:rsidR="00092709" w:rsidRDefault="00092709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0A5F" w14:textId="77777777" w:rsidR="00092709" w:rsidRPr="0047363B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9FA0" w14:textId="77777777" w:rsidR="00092709" w:rsidRDefault="00092709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767910B" w14:textId="77777777" w:rsidR="00092709" w:rsidRDefault="00092709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8 - 11.</w:t>
            </w:r>
          </w:p>
        </w:tc>
      </w:tr>
      <w:tr w:rsidR="00092709" w14:paraId="22752F6A" w14:textId="77777777">
        <w:trPr>
          <w:cantSplit/>
          <w:trHeight w:val="140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C272" w14:textId="77777777" w:rsidR="00092709" w:rsidRDefault="00092709" w:rsidP="00092709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6667" w14:textId="77777777" w:rsidR="00092709" w:rsidRDefault="00092709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7934" w14:textId="77777777" w:rsidR="00092709" w:rsidRPr="0047363B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7610" w14:textId="77777777" w:rsidR="00092709" w:rsidRDefault="0009270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Barboşi Triaj Gr. A</w:t>
            </w:r>
          </w:p>
          <w:p w14:paraId="26852A2B" w14:textId="77777777" w:rsidR="00092709" w:rsidRDefault="00092709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6BBE" w14:textId="77777777" w:rsidR="00092709" w:rsidRDefault="00092709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33BD" w14:textId="77777777" w:rsidR="00092709" w:rsidRPr="004B2FA4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  <w:r w:rsidRPr="004B2FA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99BA" w14:textId="77777777" w:rsidR="00092709" w:rsidRDefault="00092709">
            <w:pPr>
              <w:spacing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33A9" w14:textId="77777777" w:rsidR="00092709" w:rsidRPr="0047363B" w:rsidRDefault="00092709">
            <w:pPr>
              <w:spacing w:before="120" w:line="360" w:lineRule="auto"/>
              <w:ind w:left="57" w:right="57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B1FD" w14:textId="77777777" w:rsidR="00092709" w:rsidRDefault="00092709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5D3702D9" w14:textId="77777777" w:rsidR="00092709" w:rsidRDefault="00092709">
            <w:pPr>
              <w:spacing w:line="360" w:lineRule="auto"/>
              <w:ind w:left="9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10 şi 11.</w:t>
            </w:r>
          </w:p>
        </w:tc>
      </w:tr>
    </w:tbl>
    <w:p w14:paraId="04A8B8F2" w14:textId="77777777" w:rsidR="00092709" w:rsidRDefault="00092709">
      <w:pPr>
        <w:spacing w:line="192" w:lineRule="auto"/>
        <w:ind w:right="57"/>
        <w:rPr>
          <w:sz w:val="20"/>
          <w:lang w:val="ro-RO"/>
        </w:rPr>
      </w:pPr>
    </w:p>
    <w:p w14:paraId="2C430506" w14:textId="77777777" w:rsidR="00092709" w:rsidRDefault="00092709" w:rsidP="002030C7">
      <w:pPr>
        <w:pStyle w:val="Heading1"/>
        <w:spacing w:line="360" w:lineRule="auto"/>
      </w:pPr>
      <w:r>
        <w:t>LINIA 708 D</w:t>
      </w:r>
    </w:p>
    <w:p w14:paraId="2224840F" w14:textId="77777777" w:rsidR="00092709" w:rsidRDefault="00092709" w:rsidP="009A47B1">
      <w:pPr>
        <w:pStyle w:val="Heading1"/>
        <w:spacing w:line="360" w:lineRule="auto"/>
        <w:rPr>
          <w:b w:val="0"/>
          <w:bCs w:val="0"/>
          <w:sz w:val="8"/>
        </w:rPr>
      </w:pPr>
      <w:r>
        <w:t>BARBOŞI TRIAJ - MĂLINA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2709" w14:paraId="66DA73A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F4DC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8B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C59F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2BF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D00ABD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670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598C21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E58B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EDD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F5ED3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A4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1AE88F9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10 şi 11.</w:t>
            </w:r>
          </w:p>
        </w:tc>
      </w:tr>
      <w:tr w:rsidR="00092709" w14:paraId="3FA4645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5336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296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B4F4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69D0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6B2EBB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919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240E7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1B03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20E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029A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7D8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D5F64A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1 - 6 și 1 - 3 Furnal.</w:t>
            </w:r>
          </w:p>
        </w:tc>
      </w:tr>
      <w:tr w:rsidR="00092709" w14:paraId="102FF35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AD82B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ACA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7EDB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63C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886FF4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B9BD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8971DB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CFD0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3477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95F19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04C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4C7DC65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092709" w14:paraId="51691F9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73FBA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845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8355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196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980C09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320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754D91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16CF" w14:textId="77777777" w:rsidR="00092709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9E4E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6CBA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AEA3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CF94217" w14:textId="77777777" w:rsidR="00092709" w:rsidRPr="00E66186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66186">
              <w:rPr>
                <w:b/>
                <w:bCs/>
                <w:i/>
                <w:iCs/>
                <w:sz w:val="20"/>
                <w:lang w:val="ro-RO"/>
              </w:rPr>
              <w:t xml:space="preserve">la liniile 5 și 6, st. </w:t>
            </w:r>
            <w:r w:rsidRPr="00E66186">
              <w:rPr>
                <w:b/>
                <w:bCs/>
                <w:i/>
                <w:sz w:val="20"/>
                <w:lang w:val="ro-RO"/>
              </w:rPr>
              <w:t>Barboşi Triaj Gr. A, Cap X.</w:t>
            </w:r>
          </w:p>
        </w:tc>
      </w:tr>
      <w:tr w:rsidR="00092709" w14:paraId="339CE51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6070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8E7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5227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3789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DA4F05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5D7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CE50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AA75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33529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B3D5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8 - 11.</w:t>
            </w:r>
          </w:p>
        </w:tc>
      </w:tr>
      <w:tr w:rsidR="00092709" w14:paraId="7CE1CA8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26FC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53C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0F5F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A90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8A8FCA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5</w:t>
            </w:r>
          </w:p>
          <w:p w14:paraId="35F1CE4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C02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8443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C2C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135F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F24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2A84D3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B2DE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E02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88C4B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D55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257380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878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6B942D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9C9A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94C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EE5B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FA0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21F046F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DE5D2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şi 2F.</w:t>
            </w:r>
          </w:p>
        </w:tc>
      </w:tr>
      <w:tr w:rsidR="00092709" w14:paraId="204FEE0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7C6B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E04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DDC1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FB2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D669A7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3B5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3070D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967C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FD9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9572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1F7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13D4E50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6344B6" w14:textId="77777777" w:rsidR="00092709" w:rsidRPr="00130084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30084">
              <w:rPr>
                <w:b/>
                <w:bCs/>
                <w:i/>
                <w:iCs/>
                <w:sz w:val="20"/>
                <w:lang w:val="ro-RO"/>
              </w:rPr>
              <w:t>la liniile 5 și 6 st.</w:t>
            </w:r>
            <w:r w:rsidRPr="00130084">
              <w:rPr>
                <w:b/>
                <w:bCs/>
                <w:i/>
                <w:sz w:val="20"/>
                <w:lang w:val="ro-RO"/>
              </w:rPr>
              <w:t xml:space="preserve"> Barboşi Triaj Gr. A, Cap Y</w:t>
            </w:r>
            <w:r w:rsidRPr="0013008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2709" w14:paraId="46BAEB8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82AC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CB2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CDF2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B12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7740E5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E0C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1FAA6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 / 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7B5B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9A4F9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181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0A5E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09F5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8D11A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EA75E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1F – 11A.</w:t>
            </w:r>
          </w:p>
        </w:tc>
      </w:tr>
      <w:tr w:rsidR="00092709" w14:paraId="6CF55436" w14:textId="77777777">
        <w:trPr>
          <w:cantSplit/>
          <w:trHeight w:val="12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5923" w14:textId="77777777" w:rsidR="00092709" w:rsidRDefault="00092709" w:rsidP="00092709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44F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3B85A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36A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0E50817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E7A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C5A022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4766" w14:textId="77777777" w:rsidR="00092709" w:rsidRPr="009A4F95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DFC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D42D" w14:textId="77777777" w:rsidR="00092709" w:rsidRPr="00091C1D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A36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33A2B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</w:tbl>
    <w:p w14:paraId="1AAC9BBF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585530BF" w14:textId="77777777" w:rsidR="00092709" w:rsidRDefault="00092709" w:rsidP="000457EA">
      <w:pPr>
        <w:pStyle w:val="Heading1"/>
        <w:spacing w:line="276" w:lineRule="auto"/>
      </w:pPr>
      <w:r>
        <w:t>LINIA 708 E</w:t>
      </w:r>
    </w:p>
    <w:p w14:paraId="573C05C6" w14:textId="77777777" w:rsidR="00092709" w:rsidRDefault="00092709" w:rsidP="000457EA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BARBOŞI CĂLĂTORI - CĂTUŞA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92709" w14:paraId="20C94119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661EF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E1F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C043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83A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4D7C28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E67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2B8E688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40  /  40A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BC1D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A45A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4E3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ADB4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4AE8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85812DA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28CF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1670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BC4F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D5B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6020EC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E73D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B142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386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770C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6B55D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B589EDB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D30AF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2709" w14:paraId="51EF6CDD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F15E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3682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AB89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7AE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51C3C2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43A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9CF3D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0220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5B88A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54BE3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20D47CB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87E1D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la liniile 6 - 8 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2709" w14:paraId="6C6674B1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034DF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9400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3CE8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2625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BF3066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8BD9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F11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ECA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C96F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59C36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2709" w14:paraId="5B181432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A988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F95C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F4AA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6F8A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11DB87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B37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CA6FC8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A8A5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9C6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184B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D409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1BA0822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D6AFE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4F28246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5209C00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2709" w14:paraId="01CBA28E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AB97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892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CFEA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39CC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2A20F45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7A7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4D7347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DF80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E74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387B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FB9C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56BAC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2047E93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092709" w14:paraId="4D7D4D91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C972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0C8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A063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6CDC8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8A146FF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A09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C527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20E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903D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6F3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5088E8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1 - 8 </w:t>
            </w:r>
          </w:p>
          <w:p w14:paraId="3450C82E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expedieri, </w:t>
            </w:r>
          </w:p>
          <w:p w14:paraId="1A1C5F36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i/>
                <w:iCs/>
                <w:sz w:val="20"/>
                <w:lang w:val="ro-RO"/>
              </w:rPr>
            </w:pPr>
            <w:r w:rsidRPr="003E6870">
              <w:rPr>
                <w:b/>
                <w:bCs/>
                <w:i/>
                <w:iCs/>
                <w:sz w:val="20"/>
                <w:lang w:val="ro-RO"/>
              </w:rPr>
              <w:t>st. Barboşi Călători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3E6870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2709" w14:paraId="2C86AF30" w14:textId="77777777">
        <w:tblPrEx>
          <w:tblCellMar>
            <w:left w:w="0" w:type="dxa"/>
            <w:right w:w="0" w:type="dxa"/>
          </w:tblCellMar>
        </w:tblPrEx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5A14B" w14:textId="77777777" w:rsidR="00092709" w:rsidRDefault="00092709" w:rsidP="00092709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B07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255450A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D4B6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0CE1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6169E782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Cătușa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42E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D8E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11F1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1ABA4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6B9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5FB9FC6" w14:textId="77777777" w:rsidR="00092709" w:rsidRPr="0099384A" w:rsidRDefault="00092709" w:rsidP="000457EA">
      <w:pPr>
        <w:spacing w:before="40" w:after="40" w:line="276" w:lineRule="auto"/>
        <w:ind w:right="57"/>
        <w:rPr>
          <w:sz w:val="20"/>
          <w:szCs w:val="20"/>
          <w:lang w:val="ro-RO"/>
        </w:rPr>
      </w:pPr>
    </w:p>
    <w:p w14:paraId="6769A58C" w14:textId="77777777" w:rsidR="00092709" w:rsidRDefault="00092709" w:rsidP="00E44A86">
      <w:pPr>
        <w:pStyle w:val="Heading1"/>
        <w:spacing w:line="276" w:lineRule="auto"/>
      </w:pPr>
      <w:r>
        <w:t>LINIA 708 F</w:t>
      </w:r>
    </w:p>
    <w:p w14:paraId="5B00E012" w14:textId="77777777" w:rsidR="00092709" w:rsidRDefault="00092709" w:rsidP="00E44A86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VARIANTA SUPRATRAVERSATĂ  BARBOŞI TRIAJ - BARBOŞI CĂLĂTORI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92709" w14:paraId="670DC494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082D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86E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1+020</w:t>
            </w:r>
          </w:p>
          <w:p w14:paraId="171C377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DCB9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6EC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Complex Barboşi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FD1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6706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1AD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4C6D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AC6B" w14:textId="77777777" w:rsidR="00092709" w:rsidRPr="0052422F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2422F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2064EE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52422F"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7F9FFB5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3CFE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A88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FF9D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8148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D879D6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B, linia 1D </w:t>
            </w:r>
          </w:p>
          <w:p w14:paraId="76AEAB5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45E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ACC5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C7D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B834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A411" w14:textId="77777777" w:rsidR="00092709" w:rsidRPr="00DF516B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6B0536D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B34B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3DB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60D2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3D7E1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12BDA17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0E9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11941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2DC7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3CEB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BBD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118, </w:t>
            </w:r>
          </w:p>
          <w:p w14:paraId="0D760BD8" w14:textId="77777777" w:rsidR="00092709" w:rsidRPr="00DF516B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04B108E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3A8D1A5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4296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1AA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7DC9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660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2EFFF5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F8A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4FFE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A7C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60D9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0E1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nr.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120</w:t>
            </w:r>
            <w:r w:rsidRPr="00DF516B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</w:p>
          <w:p w14:paraId="753D71F5" w14:textId="77777777" w:rsidR="00092709" w:rsidRPr="00DF516B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liniile 0D și 1D.</w:t>
            </w:r>
          </w:p>
          <w:p w14:paraId="5149B4C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F516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8695509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65E1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58C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D327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86B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74AEE49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41A9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0E39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46B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F806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E47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4C340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7483A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1D, 11 şi 12 </w:t>
            </w:r>
          </w:p>
          <w:p w14:paraId="18EB5D5C" w14:textId="77777777" w:rsidR="00092709" w:rsidRPr="009D322E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</w:t>
            </w:r>
            <w:r w:rsidRPr="009D322E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9D322E">
              <w:rPr>
                <w:b/>
                <w:bCs/>
                <w:i/>
                <w:sz w:val="20"/>
                <w:lang w:val="ro-RO"/>
              </w:rPr>
              <w:t>Barboşi Triaj Gr. B.</w:t>
            </w:r>
          </w:p>
        </w:tc>
      </w:tr>
      <w:tr w:rsidR="00092709" w14:paraId="6538A2C1" w14:textId="77777777">
        <w:trPr>
          <w:cantSplit/>
          <w:trHeight w:val="67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001B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CA5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920E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FDA0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F2B5E0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5AE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56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55BD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1D3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5E04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E836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4449A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CB7FB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16EE56D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5086FA2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92709" w14:paraId="7D528E08" w14:textId="77777777">
        <w:trPr>
          <w:cantSplit/>
          <w:trHeight w:val="3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8C378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A80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57A0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7B7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62C8D5C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1B8C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B04A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C5F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B90C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1E82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0B44ED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40DE0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şi </w:t>
            </w:r>
          </w:p>
          <w:p w14:paraId="13918EA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521B532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92709" w14:paraId="1F3A6477" w14:textId="77777777">
        <w:trPr>
          <w:cantSplit/>
          <w:trHeight w:val="16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BAF2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C16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0B243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A69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4A8B623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3FD5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peste sch.   22, 24 </w:t>
            </w:r>
          </w:p>
          <w:p w14:paraId="2B5B149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6032268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T.D.J. </w:t>
            </w:r>
          </w:p>
          <w:p w14:paraId="7EFD911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30 / 34 </w:t>
            </w:r>
          </w:p>
          <w:p w14:paraId="60B3FD1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şi </w:t>
            </w:r>
          </w:p>
          <w:p w14:paraId="74013E2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32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8150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DE2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ADBA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C827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55535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6BEB9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– 49.</w:t>
            </w:r>
          </w:p>
        </w:tc>
      </w:tr>
      <w:tr w:rsidR="00092709" w14:paraId="2F3004F8" w14:textId="77777777">
        <w:trPr>
          <w:cantSplit/>
          <w:trHeight w:val="98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E3D4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F12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C39A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B66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E913D8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08B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F499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4EF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910C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723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0FA7BC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A2A58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41 - 49, </w:t>
            </w:r>
          </w:p>
          <w:p w14:paraId="36B4D16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Revizia Vagoane </w:t>
            </w:r>
          </w:p>
          <w:p w14:paraId="51D35B6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</w:t>
            </w:r>
          </w:p>
          <w:p w14:paraId="346559B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şi la liniile de spălare.</w:t>
            </w:r>
          </w:p>
        </w:tc>
      </w:tr>
      <w:tr w:rsidR="00092709" w14:paraId="706B2ECA" w14:textId="77777777">
        <w:trPr>
          <w:cantSplit/>
          <w:trHeight w:val="3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741C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441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1219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250EE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29777A1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0CE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F63109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A222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E96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5308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15DB6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94AFB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25B37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45 - 49 </w:t>
            </w:r>
          </w:p>
          <w:p w14:paraId="136368C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şi Revizia de vagoane </w:t>
            </w:r>
          </w:p>
          <w:p w14:paraId="67B6F1E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Barboşi Triaj.</w:t>
            </w:r>
          </w:p>
        </w:tc>
      </w:tr>
      <w:tr w:rsidR="00092709" w14:paraId="0B0D3A90" w14:textId="77777777">
        <w:trPr>
          <w:cantSplit/>
          <w:trHeight w:val="87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EF98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8FE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8503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9EF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Triaj</w:t>
            </w:r>
          </w:p>
          <w:p w14:paraId="312EC353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0D3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1EFA41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176C72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 şi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9B07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F56A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08EE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F582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1E55A6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CB29B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31 – 49.</w:t>
            </w:r>
          </w:p>
        </w:tc>
      </w:tr>
      <w:tr w:rsidR="00092709" w14:paraId="40D1D767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664E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767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4237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1E69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1136613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126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7F746C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AF23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5716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594B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7FB4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ECCA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2709" w14:paraId="6CD09579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51F9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A93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115F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14F6B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A00708D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78E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72E4D0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F396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7B4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A94E7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3A68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3B75E02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402A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52D1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E150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A752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7CE4B9D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A11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12B23F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1200" w14:textId="77777777" w:rsidR="00092709" w:rsidRPr="008A45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5E3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6A7A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A5E1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53D3A797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D1399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 xml:space="preserve"> - 8 </w:t>
            </w:r>
          </w:p>
          <w:p w14:paraId="6A9C8CEF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 </w:t>
            </w:r>
          </w:p>
          <w:p w14:paraId="12D7968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37FC9"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337FC9">
              <w:rPr>
                <w:b/>
                <w:bCs/>
                <w:i/>
                <w:sz w:val="20"/>
                <w:lang w:val="ro-RO"/>
              </w:rPr>
              <w:t>t. Barboşi Călători Cap Y</w:t>
            </w:r>
            <w:r w:rsidRPr="00337FC9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092709" w14:paraId="5204468F" w14:textId="77777777">
        <w:trPr>
          <w:cantSplit/>
          <w:trHeight w:val="40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7B2B" w14:textId="77777777" w:rsidR="00092709" w:rsidRDefault="00092709" w:rsidP="00092709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17F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0+460</w:t>
            </w:r>
          </w:p>
          <w:p w14:paraId="50ECDF9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4A72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BFC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 -</w:t>
            </w:r>
          </w:p>
          <w:p w14:paraId="26C8BA6B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Barboși Triaj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757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FA7F" w14:textId="77777777" w:rsidR="00092709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B0A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D52F" w14:textId="77777777" w:rsidR="00092709" w:rsidRPr="00E5716F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53AFA" w14:textId="77777777" w:rsidR="00092709" w:rsidRPr="00337FC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67DCD41" w14:textId="77777777" w:rsidR="00092709" w:rsidRDefault="00092709" w:rsidP="002F0159">
      <w:pPr>
        <w:pStyle w:val="Heading1"/>
        <w:spacing w:line="276" w:lineRule="auto"/>
      </w:pPr>
      <w:r>
        <w:lastRenderedPageBreak/>
        <w:t>LINIA 708 H</w:t>
      </w:r>
    </w:p>
    <w:p w14:paraId="4337F148" w14:textId="77777777" w:rsidR="00092709" w:rsidRDefault="00092709" w:rsidP="002F0159">
      <w:pPr>
        <w:pStyle w:val="Heading1"/>
        <w:spacing w:line="276" w:lineRule="auto"/>
        <w:rPr>
          <w:b w:val="0"/>
          <w:bCs w:val="0"/>
          <w:sz w:val="8"/>
        </w:rPr>
      </w:pPr>
      <w:r>
        <w:rPr>
          <w:caps/>
        </w:rPr>
        <w:t>RAMIFICAŢIE BARBOŞI  PORT - BARBOŞI PORT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2709" w14:paraId="06C47F9C" w14:textId="77777777">
        <w:trPr>
          <w:cantSplit/>
          <w:trHeight w:val="9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399C" w14:textId="77777777" w:rsidR="00092709" w:rsidRDefault="00092709" w:rsidP="0009270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096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6B9D98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6FE5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A751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Ramificaţie Barboşi Port -</w:t>
            </w:r>
          </w:p>
          <w:p w14:paraId="4436A378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Port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12A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6544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9806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1278" w14:textId="77777777" w:rsidR="00092709" w:rsidRPr="00DA56C3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5BD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1750FD35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De la vârful sch. nr. 3R Ramificație Barboși Port</w:t>
            </w:r>
          </w:p>
          <w:p w14:paraId="190E9347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 xml:space="preserve">la vârful sch. nr. 1 </w:t>
            </w:r>
          </w:p>
          <w:p w14:paraId="5F34C70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st. Barboș Port.</w:t>
            </w:r>
          </w:p>
        </w:tc>
      </w:tr>
      <w:tr w:rsidR="00092709" w14:paraId="4ECCEB93" w14:textId="77777777">
        <w:trPr>
          <w:cantSplit/>
          <w:trHeight w:val="58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4742" w14:textId="77777777" w:rsidR="00092709" w:rsidRDefault="00092709" w:rsidP="0009270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82AB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D633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D5AF0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68E67F21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FBF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6079160E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2,  3,  </w:t>
            </w:r>
          </w:p>
          <w:p w14:paraId="204FF84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5, 13,  15, 17,  19, 4,  </w:t>
            </w:r>
          </w:p>
          <w:p w14:paraId="36F4391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6,</w:t>
            </w:r>
          </w:p>
          <w:p w14:paraId="523F393D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E83CC1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 / 11, </w:t>
            </w:r>
          </w:p>
          <w:p w14:paraId="0139CD5A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10, peste diag.</w:t>
            </w:r>
          </w:p>
          <w:p w14:paraId="2187A94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2 - 4, </w:t>
            </w:r>
          </w:p>
          <w:p w14:paraId="6C74AE8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4 - 6, </w:t>
            </w:r>
          </w:p>
          <w:p w14:paraId="535851D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4 - 10, </w:t>
            </w:r>
          </w:p>
          <w:p w14:paraId="7E4775D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1 - 3, </w:t>
            </w:r>
          </w:p>
          <w:p w14:paraId="1680E52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3 - 9,</w:t>
            </w:r>
          </w:p>
          <w:p w14:paraId="69E371B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11 - 15,</w:t>
            </w:r>
          </w:p>
          <w:p w14:paraId="558E58F0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5 - 13, </w:t>
            </w:r>
          </w:p>
          <w:p w14:paraId="50F6D8C3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5 - 9, </w:t>
            </w:r>
          </w:p>
          <w:p w14:paraId="28E6880F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3 - 13,</w:t>
            </w:r>
          </w:p>
          <w:p w14:paraId="2EFE6B69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11 - 17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B6B51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0E9E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A16E9" w14:textId="77777777" w:rsidR="00092709" w:rsidRPr="00DA56C3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DA3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  <w:p w14:paraId="49DA17B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liniile 1 - 5.</w:t>
            </w:r>
          </w:p>
        </w:tc>
      </w:tr>
      <w:tr w:rsidR="00092709" w14:paraId="6611E685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384D" w14:textId="77777777" w:rsidR="00092709" w:rsidRDefault="00092709" w:rsidP="0009270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AA9E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4EB24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B751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52DE8633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4265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FDCC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6488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A50D" w14:textId="77777777" w:rsidR="00092709" w:rsidRPr="00DA56C3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AFED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092709" w14:paraId="3DB93DAD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6AD6" w14:textId="77777777" w:rsidR="00092709" w:rsidRDefault="00092709" w:rsidP="00092709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6A82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E41A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A259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Port</w:t>
            </w:r>
          </w:p>
          <w:p w14:paraId="6C81EF32" w14:textId="77777777" w:rsidR="00092709" w:rsidRDefault="00092709">
            <w:pPr>
              <w:spacing w:before="40" w:after="40" w:line="276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3, 4 şi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3A37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1CEE" w14:textId="77777777" w:rsidR="00092709" w:rsidRPr="00B724A5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724A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C534" w14:textId="77777777" w:rsidR="00092709" w:rsidRDefault="0009270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4791" w14:textId="77777777" w:rsidR="00092709" w:rsidRPr="00DA56C3" w:rsidRDefault="0009270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39D4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067FF084" w14:textId="77777777" w:rsidR="00092709" w:rsidRPr="00C67EA9" w:rsidRDefault="00092709" w:rsidP="002F0159">
      <w:pPr>
        <w:spacing w:before="40" w:after="40" w:line="276" w:lineRule="auto"/>
        <w:ind w:right="57"/>
        <w:rPr>
          <w:b/>
          <w:bCs/>
          <w:sz w:val="20"/>
          <w:lang w:val="ro-RO"/>
        </w:rPr>
      </w:pPr>
    </w:p>
    <w:p w14:paraId="0F2DD12A" w14:textId="77777777" w:rsidR="00092709" w:rsidRDefault="00092709" w:rsidP="00F0370D">
      <w:pPr>
        <w:pStyle w:val="Heading1"/>
        <w:spacing w:line="360" w:lineRule="auto"/>
      </w:pPr>
      <w:r>
        <w:t>LINIA 800</w:t>
      </w:r>
    </w:p>
    <w:p w14:paraId="6BBDF386" w14:textId="77777777" w:rsidR="00092709" w:rsidRDefault="00092709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92709" w14:paraId="01904E3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44F84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B744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80B2D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1994A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825A7C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64680" w14:textId="77777777" w:rsidR="00092709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B7537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C9B37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B7DD3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6D043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1D23DC73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47BF4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4046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AA533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05E5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760B82D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67E7F" w14:textId="77777777" w:rsidR="00092709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FBA69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F13A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2C345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9E570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8B7D81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CDB55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6FE27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119CC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79C13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E0B4D22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AEF17" w14:textId="77777777" w:rsidR="00092709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301C0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6E5A9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5661A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AC7E4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934481" w14:textId="77777777" w:rsidR="00092709" w:rsidRDefault="00092709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092709" w:rsidRPr="00A8307A" w14:paraId="2846AE6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8B76E" w14:textId="77777777" w:rsidR="00092709" w:rsidRPr="00A75A00" w:rsidRDefault="00092709" w:rsidP="00092709">
            <w:pPr>
              <w:numPr>
                <w:ilvl w:val="0"/>
                <w:numId w:val="26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1B3BB" w14:textId="77777777" w:rsidR="00092709" w:rsidRPr="00A8307A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8CC53" w14:textId="77777777" w:rsidR="00092709" w:rsidRPr="00A8307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35941" w14:textId="77777777" w:rsidR="00092709" w:rsidRPr="00A8307A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3E8EE" w14:textId="77777777" w:rsidR="00092709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FFBD5E3" w14:textId="77777777" w:rsidR="00092709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7B496716" w14:textId="77777777" w:rsidR="00092709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A04C07C" w14:textId="77777777" w:rsidR="00092709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93AE0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47773" w14:textId="77777777" w:rsidR="00092709" w:rsidRPr="00A8307A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7229C" w14:textId="77777777" w:rsidR="00092709" w:rsidRPr="00A8307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79E7A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679187" w14:textId="77777777" w:rsidR="00092709" w:rsidRPr="00A8307A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092709" w14:paraId="46AC2E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6E66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15B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204B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FCA45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3EFF77A2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4F07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52ED9CD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5054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5BC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33D8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B42F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CF14A9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A823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2A1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8C8D6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7A7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9821" w14:textId="77777777" w:rsidR="00092709" w:rsidRDefault="00092709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BC8DC7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9196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E9CE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5429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77F2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6A3EE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76E3B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8C1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890C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6A9A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A563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0FCB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A9F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9D62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8FF7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D1515F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44E34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9091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90DA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4C3A7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2A9F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7F4E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6BDBC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AC71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280B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12024A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EEB7FC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92709" w14:paraId="11F441F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63C7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8D1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070C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220B7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DFA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D4FA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1CF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0E928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75CE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CD243F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F45882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092709" w14:paraId="79247F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E9FC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6467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A6EB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8DF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F1BA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27EB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3B8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D674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F843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68D255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59DA9D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092709" w14:paraId="591E7D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1F42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D6B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AC48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076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75B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42F3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4511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15DA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E1EC3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AF257D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3DEF9E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092709" w14:paraId="54FAB8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CA26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BD9E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1784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E784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6E25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AE76E51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C9FB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470A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D781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7C35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092709" w14:paraId="252E7F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F961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DEA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2103D8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5EF5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A5D5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7CB7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AF4A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6FCA" w14:textId="77777777" w:rsidR="00092709" w:rsidRDefault="0009270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35308448" w14:textId="77777777" w:rsidR="00092709" w:rsidRDefault="00092709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8737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0048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4EB451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3E2B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A33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4DD55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EA0F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42AF15A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2141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962C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14D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1265438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D679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D0A5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04FB99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32C5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AA4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13D4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8D46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7464876D" w14:textId="77777777" w:rsidR="00092709" w:rsidRPr="008B251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C4800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52F4F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FD05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947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59ED" w14:textId="77777777" w:rsidR="00092709" w:rsidRPr="008D08DE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9CC1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092709" w14:paraId="706B0F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ECBD3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3E02" w14:textId="77777777" w:rsidR="00092709" w:rsidRDefault="0009270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C331" w14:textId="77777777" w:rsidR="00092709" w:rsidRPr="001161EA" w:rsidRDefault="0009270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215F" w14:textId="77777777" w:rsidR="00092709" w:rsidRDefault="00092709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7FDAE292" w14:textId="77777777" w:rsidR="00092709" w:rsidRDefault="00092709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E990" w14:textId="77777777" w:rsidR="00092709" w:rsidRDefault="0009270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3B36E9CB" w14:textId="77777777" w:rsidR="00092709" w:rsidRDefault="0009270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D83A" w14:textId="77777777" w:rsidR="00092709" w:rsidRPr="001161EA" w:rsidRDefault="0009270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0DD9" w14:textId="77777777" w:rsidR="00092709" w:rsidRDefault="0009270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2370" w14:textId="77777777" w:rsidR="00092709" w:rsidRPr="008D08DE" w:rsidRDefault="00092709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3ED9" w14:textId="77777777" w:rsidR="00092709" w:rsidRDefault="00092709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092709" w14:paraId="0F1FC82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841F1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AADF" w14:textId="77777777" w:rsidR="00092709" w:rsidRDefault="0009270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EB33" w14:textId="77777777" w:rsidR="00092709" w:rsidRPr="001161EA" w:rsidRDefault="0009270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FA97" w14:textId="77777777" w:rsidR="00092709" w:rsidRDefault="00092709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3E62" w14:textId="77777777" w:rsidR="00092709" w:rsidRDefault="0009270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1309" w14:textId="77777777" w:rsidR="00092709" w:rsidRPr="001161EA" w:rsidRDefault="0009270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2D84" w14:textId="77777777" w:rsidR="00092709" w:rsidRDefault="00092709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F459" w14:textId="77777777" w:rsidR="00092709" w:rsidRDefault="00092709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3DA8B" w14:textId="77777777" w:rsidR="00092709" w:rsidRDefault="0009270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1613C2AB" w14:textId="77777777" w:rsidR="00092709" w:rsidRDefault="00092709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092709" w14:paraId="7BB435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61B2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BCF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E8CA" w14:textId="77777777" w:rsidR="00092709" w:rsidRPr="001161EA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64DAC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2A9E937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CA0E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E05F29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5537A268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E41AD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7825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E54D" w14:textId="77777777" w:rsidR="00092709" w:rsidRPr="001161EA" w:rsidRDefault="00092709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CAE36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092709" w14:paraId="4F87C5B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ECDD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AC55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0EBF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955E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8562B36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9E6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2DFD521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6A44496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BB99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CBD9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39EB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D067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7A5484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4C68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E63C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44F7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AA845" w14:textId="77777777" w:rsidR="00092709" w:rsidRDefault="0009270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E465886" w14:textId="77777777" w:rsidR="00092709" w:rsidRDefault="00092709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F77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F0C2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C3797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D721A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058C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092709" w14:paraId="07A273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8E59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A14E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01749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1F3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B1C56B2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E31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25D9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2B66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16BC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31C5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A815A0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528AC4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092709" w14:paraId="49B3026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1BFD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A76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FDCE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A8F65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81BDB14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4961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C1A81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A1E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E8FE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3C74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6B012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436C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4840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4C94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6E2E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A47BF31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849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204ED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D10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3769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9BA0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301BAD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2B35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6D51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86D4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D5B04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51986CA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C128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0A33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2B3C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5512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A56D4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5AC99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89F3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DD97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67D2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C8F7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6C59839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C38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3549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E9F1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93C7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2E8DF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C3FB3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623C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78E8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1F57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3C3F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99E2F9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1495044F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0A9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B008D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010E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5C23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93B1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38A010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E426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753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E95E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96F0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EDC3C39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11A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F1D0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9BD8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7ACC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A8F9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4D70929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38874648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092709" w14:paraId="572058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97C3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152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FD9E2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5C9C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BEA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339D57B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1165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1F5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29AB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84FAD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0D56F6C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092709" w14:paraId="3914EF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95D0B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304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F35D4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10EC2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0DE0155A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CE3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3BB3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722B0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335A798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F83B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0B963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092709" w14:paraId="50809E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9203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6EF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709E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4AA5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0DE6F56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2167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041C4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D713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A3A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4C61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E680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07A46CD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EB70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147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A8FF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114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BB1DE6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214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2040B24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70A8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BF57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2C12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829D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C64A2F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6474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A4E0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01C3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96E42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C379A57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D69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15BC662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7A781B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02929DE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76380D60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1316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0C87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9991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398C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2840AD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1E1D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36A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3860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8BF3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669B14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065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67D7737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EAED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725E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6C0B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D16A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59CA158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0647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4BB1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5CE3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1E8D" w14:textId="77777777" w:rsidR="00092709" w:rsidRDefault="0009270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5D9AF8A" w14:textId="77777777" w:rsidR="00092709" w:rsidRDefault="0009270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E9F9" w14:textId="77777777" w:rsidR="00092709" w:rsidRPr="00F565BC" w:rsidRDefault="00092709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482FA8B5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80AE2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65D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4FA8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DCB7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092709" w14:paraId="7F69053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771F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C33E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F956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353F2" w14:textId="77777777" w:rsidR="00092709" w:rsidRDefault="0009270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6D866EB" w14:textId="77777777" w:rsidR="00092709" w:rsidRDefault="00092709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136E4" w14:textId="77777777" w:rsidR="00092709" w:rsidRDefault="0009270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ED3836C" w14:textId="77777777" w:rsidR="00092709" w:rsidRDefault="00092709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A1B9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07BA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75C64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1881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092709" w14:paraId="34B9D5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4493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AD85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5935E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64FF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76A6818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BBD0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266006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D079" w14:textId="77777777" w:rsidR="00092709" w:rsidRPr="001161EA" w:rsidRDefault="00092709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8B20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03F2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3307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0C784C3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13CF1FF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2A1CB694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2A9517AB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092709" w14:paraId="613CA34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92E9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6C9EB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E49C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AFCE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36507A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3746C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1F63C83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C2902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0D2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AE8A2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5E6D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263251B1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74C1D3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092709" w14:paraId="434D325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0BCB9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EE8F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A668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E867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68CA4BC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C10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4B31DF4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F169C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2F8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DAC9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FFFD9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133715D4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092709" w14:paraId="752887E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1D83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2EA82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2E62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1F12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0B7DB98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287018FB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B28F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62DF00D4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A1B4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4451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ADAA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5595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DF14A9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092709" w14:paraId="201A880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D549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15E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1F15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3761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E125A67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1D4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EA02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37ED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59D6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53F4E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4EEAB2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3ACC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72F0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17F6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09BE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5387B8A" w14:textId="77777777" w:rsidR="00092709" w:rsidRDefault="00092709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3BD8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97B9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6E4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33A4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0DF9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092709" w14:paraId="64EAC03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C809B" w14:textId="77777777" w:rsidR="00092709" w:rsidRDefault="00092709" w:rsidP="00092709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6ED5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EC7E1" w14:textId="77777777" w:rsidR="00092709" w:rsidRPr="001161EA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EF28" w14:textId="77777777" w:rsidR="00092709" w:rsidRDefault="0009270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0F1CB5D" w14:textId="77777777" w:rsidR="00092709" w:rsidRDefault="00092709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95F6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DCC6" w14:textId="77777777" w:rsidR="00092709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9309" w14:textId="77777777" w:rsidR="00092709" w:rsidRDefault="00092709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AAE6" w14:textId="77777777" w:rsidR="00092709" w:rsidRPr="008D08DE" w:rsidRDefault="00092709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D8F4" w14:textId="77777777" w:rsidR="00092709" w:rsidRDefault="00092709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DDCC76" w14:textId="77777777" w:rsidR="00092709" w:rsidRDefault="00092709">
      <w:pPr>
        <w:spacing w:before="40" w:after="40" w:line="192" w:lineRule="auto"/>
        <w:ind w:right="57"/>
        <w:rPr>
          <w:sz w:val="20"/>
          <w:lang w:val="ro-RO"/>
        </w:rPr>
      </w:pPr>
    </w:p>
    <w:p w14:paraId="205C73D2" w14:textId="77777777" w:rsidR="00092709" w:rsidRDefault="00092709" w:rsidP="00FF5C69">
      <w:pPr>
        <w:pStyle w:val="Heading1"/>
        <w:spacing w:line="276" w:lineRule="auto"/>
      </w:pPr>
      <w:r>
        <w:t>LINIA 804</w:t>
      </w:r>
    </w:p>
    <w:p w14:paraId="15D41323" w14:textId="77777777" w:rsidR="00092709" w:rsidRDefault="00092709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092709" w14:paraId="463A03A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E303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8D8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314D710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CC2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8C0B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059D401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794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12A6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4858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209DF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88CE" w14:textId="77777777" w:rsidR="00092709" w:rsidRPr="00436B1D" w:rsidRDefault="0009270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092709" w14:paraId="52076E3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F092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DA0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2D10C88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0335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FC3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75D5B741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4259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BCFC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BE7CF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EF59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32F9" w14:textId="77777777" w:rsidR="00092709" w:rsidRPr="00436B1D" w:rsidRDefault="0009270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92709" w14:paraId="4189FB4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4C8A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F6B8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29F5A73F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E16B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DB54B" w14:textId="77777777" w:rsidR="00092709" w:rsidRDefault="0009270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700B58C" w14:textId="77777777" w:rsidR="00092709" w:rsidRDefault="0009270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714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C48E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368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BD8D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AD80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92709" w14:paraId="30917B3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2B87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D35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19C4007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5D8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A3EA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362C42F7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DA5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228ED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E67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18F5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2B8D" w14:textId="77777777" w:rsidR="00092709" w:rsidRPr="00E25A4B" w:rsidRDefault="00092709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55336AB5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2709" w14:paraId="78597678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E889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BDC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5F5DD48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28F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B231" w14:textId="77777777" w:rsidR="00092709" w:rsidRDefault="0009270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D03D952" w14:textId="77777777" w:rsidR="00092709" w:rsidRDefault="00092709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D842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94208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EF8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F8727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A1BB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92709" w14:paraId="2D55242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DD3F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72E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10E3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3AFC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411C356C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23A43ED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D72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D1C1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D55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4A1370F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0E57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0074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D93DFE0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91728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205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55177608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F53D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7E0F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3EEDC88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4332F35B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4AEBDC2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EB26AD6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93F6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30E76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CB5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C8A6C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730B2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0E45D116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06B98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6A2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36E3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639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1C68F8B0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2193C3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1D273637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8C9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2918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513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4E82859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CB673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082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2709" w14:paraId="3477EA90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DFB7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2748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8E33B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FB7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068E471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23107F3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D5BB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EE4433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5BC1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6FAB8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2523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5D5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184AA74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57DF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E03B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0352621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2269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CFC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0FA476D3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450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2F9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1B48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5CD2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9897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092709" w14:paraId="3C43AF78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F68F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C4AA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5F4B52D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254C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C5FA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11D4DAD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4DD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DB83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297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FA2A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11D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7A97D95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2709" w14:paraId="483DB88A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6FA1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A2F9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72E0348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113C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FDB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503C3EC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79EA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D822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46D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E885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DDF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852B6DA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2709" w14:paraId="670A7EB4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D5CD4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EEA9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65B95CF8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91F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C150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6013F01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7EE1D2F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04E27FD3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04E7CED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5E1B3735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1E56A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AF0B9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9B2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39D5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7F9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4C0F918F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BA2F9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ED4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730F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F0C1D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79A082D5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1E7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145831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C441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9C4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0449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36ED3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59345DDD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ED00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C88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FDCD9" w14:textId="77777777" w:rsidR="00092709" w:rsidRPr="00A152FB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83E8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1603CF1C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D27A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501C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2F5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0F79" w14:textId="77777777" w:rsidR="00092709" w:rsidRPr="00F9444C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B59E5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679B8097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1BF8D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5D0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1EE31F4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6CF8" w14:textId="77777777" w:rsidR="00092709" w:rsidRPr="00A152FB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52F1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12BC29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212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B5A5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5FD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BB30" w14:textId="77777777" w:rsidR="00092709" w:rsidRPr="00F9444C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FDB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F5E8183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2709" w14:paraId="17B8E189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0063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C68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1A043C5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B007D" w14:textId="77777777" w:rsidR="00092709" w:rsidRPr="00A152FB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8811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6D6A0B0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2F5F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192C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4F4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1E27" w14:textId="77777777" w:rsidR="00092709" w:rsidRPr="00F9444C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3AE90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91C8F7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92709" w14:paraId="602FE85F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10AC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97065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9D1B1" w14:textId="77777777" w:rsidR="00092709" w:rsidRPr="00A152FB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6EEF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EE2956D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3ED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9F628C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3081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AE2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566C" w14:textId="77777777" w:rsidR="00092709" w:rsidRPr="00F9444C" w:rsidRDefault="0009270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41A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5EC7EE3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CC99AA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92709" w14:paraId="0C2E7CE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67A5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E45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5DFA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3C94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054BDE0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187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2C47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9AD2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7D64743B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E4B6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D589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39C430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42809A2" w14:textId="77777777" w:rsidR="00092709" w:rsidRDefault="0009270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063510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92709" w14:paraId="6C26E446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9ECE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2C7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8CCD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578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DB5EC0C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7AE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6D1A59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ADC8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AB4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5932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B8EB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F50DC7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092709" w14:paraId="1348E4F2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034DC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B74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48ED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7FCB" w14:textId="77777777" w:rsidR="00092709" w:rsidRDefault="00092709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20C86477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FB4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A8A9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3B6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0737C5DE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9006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7D667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2709" w14:paraId="0AEA331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D2E1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001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56F9B" w14:textId="77777777" w:rsidR="00092709" w:rsidRPr="00A152FB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6893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8C05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73A1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E33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2F6FCAB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15267" w14:textId="77777777" w:rsidR="00092709" w:rsidRPr="00F9444C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33DE5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92709" w14:paraId="267D3378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5C17B" w14:textId="77777777" w:rsidR="00092709" w:rsidRDefault="00092709" w:rsidP="00092709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6F44" w14:textId="77777777" w:rsidR="00092709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5D5468B" w14:textId="77777777" w:rsidR="00092709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F6DF" w14:textId="77777777" w:rsidR="00092709" w:rsidRPr="00A152FB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EA194" w14:textId="77777777" w:rsidR="00092709" w:rsidRDefault="00092709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7911" w14:textId="77777777" w:rsidR="00092709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53E5" w14:textId="77777777" w:rsidR="00092709" w:rsidRPr="00F9444C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6669" w14:textId="77777777" w:rsidR="00092709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6CFEAB66" w14:textId="77777777" w:rsidR="00092709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25F6B" w14:textId="77777777" w:rsidR="00092709" w:rsidRDefault="00092709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4CFC" w14:textId="77777777" w:rsidR="00092709" w:rsidRDefault="00092709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C2C5252" w14:textId="77777777" w:rsidR="00092709" w:rsidRDefault="00092709" w:rsidP="00802827">
      <w:pPr>
        <w:spacing w:line="276" w:lineRule="auto"/>
        <w:ind w:right="57"/>
        <w:rPr>
          <w:sz w:val="20"/>
          <w:lang w:val="ro-RO"/>
        </w:rPr>
      </w:pPr>
    </w:p>
    <w:p w14:paraId="3A3F361B" w14:textId="77777777" w:rsidR="00092709" w:rsidRDefault="00092709" w:rsidP="00A73B8F">
      <w:pPr>
        <w:pStyle w:val="Heading1"/>
        <w:spacing w:line="360" w:lineRule="auto"/>
      </w:pPr>
      <w:r>
        <w:t>LINIA 813 B</w:t>
      </w:r>
    </w:p>
    <w:p w14:paraId="260B85AC" w14:textId="77777777" w:rsidR="00092709" w:rsidRDefault="00092709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92709" w14:paraId="41089B86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E57D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A34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F351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4A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E4FCC2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807A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A2970F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02DEDC5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BD91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3F1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36EA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758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33E1FD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61597C7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092709" w14:paraId="60BB42ED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49A9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940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8D50D9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72F0C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CD5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7B56E86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E18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DF84A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145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FED5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182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447EA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355C1387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366C7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8A4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AEAB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7B6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CD73CB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5DB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8591D2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F9CC3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D9E8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C25C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466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34517E0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092709" w14:paraId="4DB6F15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051A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E6ED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0BDF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3FF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0765A9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42B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9464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38A5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B094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10B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0BBBC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30B5B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092709" w14:paraId="6B8AC6E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4642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3FE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2004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FB8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61FBEE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F26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E3CB" w14:textId="77777777" w:rsidR="00092709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8BF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0C19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E99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5FB23921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A0AE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15B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EE65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606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AADFC6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C81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2884E73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5F06F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9D8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1227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132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1A4750E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F6B609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092709" w14:paraId="7CE724B0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9A3A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78AD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7044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947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635F9D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828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514F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C27B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F74C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C13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FCA4C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449C3B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092709" w14:paraId="683C1FFD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7DE1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0A0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DF6CC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C48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30E4A4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BB8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76BF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608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8DB4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E25D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2F18F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DD0CA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092709" w14:paraId="4041B41D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1043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D4F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21BD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271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BBFE95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65E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F049C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C464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0392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F0A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11E168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01345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92709" w14:paraId="1675A2DC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9374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979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45C83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F39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325E3A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C7A8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4115719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CB47" w14:textId="77777777" w:rsidR="00092709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54B0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F9B03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A88F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5126E2BB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82B3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F063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B3E6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3F4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B93F7B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F3C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42E9A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478A" w14:textId="77777777" w:rsidR="00092709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68D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465E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4F7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64ADDA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092709" w14:paraId="7E966E48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F234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9FA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1060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27FD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7FDEB1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033C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B3E7CF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74D8B6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14EA405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2E56" w14:textId="77777777" w:rsidR="00092709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916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E9ED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7EF1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00BC52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092709" w14:paraId="5B2749BA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C48D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53E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68AEE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B28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D79400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A30B8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94BFD6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1EBB" w14:textId="77777777" w:rsidR="00092709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C77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2BA2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86E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332CDD0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092709" w14:paraId="26C7D0DF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440A9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4FF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47B09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E1B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AA0BE7E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AF6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DF521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F6B6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8A8C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DBF3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64DA0303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BB73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0CB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651B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7F4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3D25854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555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1D94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9B1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C9E0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6E4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ED68030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81E7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3F6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32D03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705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23D299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E1E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E092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FF9B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AA7C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A345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EC9D318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8D12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F15D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4026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B09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5ED0994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EFF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A23E47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A917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9FBC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DAF8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369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20C255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CC118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092709" w14:paraId="0093DAAB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1225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C16E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3DF9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36F5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9D26B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C2A7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67EC" w14:textId="77777777" w:rsidR="00092709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87BF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A160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A47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D117E1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8DFF9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092709" w14:paraId="21E3F4A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812D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77E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40AEC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AFD6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7DD961B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0AD4833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D289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E7C2F" w14:textId="77777777" w:rsidR="00092709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EC335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A192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254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E5A47C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092709" w14:paraId="5149630B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68B5" w14:textId="77777777" w:rsidR="00092709" w:rsidRDefault="00092709" w:rsidP="00092709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D0E2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81B82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26EA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CF5ACF0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2311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1FA4" w14:textId="77777777" w:rsidR="00092709" w:rsidRPr="00305F8E" w:rsidRDefault="00092709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88F9A" w14:textId="77777777" w:rsidR="00092709" w:rsidRDefault="0009270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C330" w14:textId="77777777" w:rsidR="00092709" w:rsidRPr="00305F8E" w:rsidRDefault="0009270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E3C7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DC0CE2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E6E76F" w14:textId="77777777" w:rsidR="00092709" w:rsidRDefault="0009270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07696F0C" w14:textId="77777777" w:rsidR="00092709" w:rsidRDefault="00092709" w:rsidP="002242FB">
      <w:pPr>
        <w:spacing w:before="40" w:after="40" w:line="192" w:lineRule="auto"/>
        <w:ind w:right="57"/>
        <w:rPr>
          <w:lang w:val="ro-RO"/>
        </w:rPr>
      </w:pPr>
    </w:p>
    <w:p w14:paraId="7E5ECED6" w14:textId="77777777" w:rsidR="00092709" w:rsidRDefault="00092709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1631EED7" w14:textId="77777777" w:rsidR="00092709" w:rsidRDefault="00092709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092709" w14:paraId="0383A179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74C4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41B3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0FDF" w14:textId="77777777" w:rsidR="00092709" w:rsidRPr="002B6917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BF6B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3C24AC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C9FFF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C75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615F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A75F" w14:textId="77777777" w:rsidR="00092709" w:rsidRPr="002A6824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EC36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80DA48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647DE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FF03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E685" w14:textId="77777777" w:rsidR="00092709" w:rsidRPr="002B6917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430D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A880F2F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402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A9946A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9365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652C4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1F4A8" w14:textId="77777777" w:rsidR="00092709" w:rsidRPr="002A6824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3A77F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07A6C0F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BBE3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B0D5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AC27" w14:textId="77777777" w:rsidR="00092709" w:rsidRPr="002B6917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26A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EC92112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9D2A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69C7FDD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8621A0A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268DD1EB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AE782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0367B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AE66" w14:textId="77777777" w:rsidR="00092709" w:rsidRPr="002A6824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753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3C84EC5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3CA5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4927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03462" w14:textId="77777777" w:rsidR="00092709" w:rsidRPr="002B6917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7DEC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A9BD46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EE7B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79B532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07EA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6627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5900" w14:textId="77777777" w:rsidR="00092709" w:rsidRPr="002A6824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2791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24AF5BC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EF5D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9A00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DC52" w14:textId="77777777" w:rsidR="00092709" w:rsidRPr="002B6917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62C68" w14:textId="77777777" w:rsidR="00092709" w:rsidRDefault="0009270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6223380" w14:textId="77777777" w:rsidR="00092709" w:rsidRDefault="0009270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854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02ECB69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5E2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0191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DF88" w14:textId="77777777" w:rsidR="00092709" w:rsidRPr="002A6824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45A9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092709" w14:paraId="50FF0184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FE283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AEE7" w14:textId="77777777" w:rsidR="00092709" w:rsidRDefault="0009270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FC2BD" w14:textId="77777777" w:rsidR="00092709" w:rsidRPr="002B6917" w:rsidRDefault="0009270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98F0" w14:textId="77777777" w:rsidR="00092709" w:rsidRDefault="0009270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9BE0594" w14:textId="77777777" w:rsidR="00092709" w:rsidRDefault="00092709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E92A" w14:textId="77777777" w:rsidR="00092709" w:rsidRDefault="0009270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3745C766" w14:textId="77777777" w:rsidR="00092709" w:rsidRDefault="0009270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776A" w14:textId="77777777" w:rsidR="00092709" w:rsidRDefault="0009270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4CB71" w14:textId="77777777" w:rsidR="00092709" w:rsidRDefault="0009270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D6ECA" w14:textId="77777777" w:rsidR="00092709" w:rsidRPr="002A6824" w:rsidRDefault="00092709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12D4" w14:textId="77777777" w:rsidR="00092709" w:rsidRDefault="00092709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092709" w14:paraId="1E90574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0F20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2739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A56C" w14:textId="77777777" w:rsidR="00092709" w:rsidRPr="002B6917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19D7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1BB45D1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28722E4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35D6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58921D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144C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6892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9563" w14:textId="77777777" w:rsidR="00092709" w:rsidRPr="002A6824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C39E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7332BB2B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C7DD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1BEF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0E2C97F0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8C2E" w14:textId="77777777" w:rsidR="00092709" w:rsidRPr="002B6917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B12D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FA4FDD6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07AAE991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0597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4840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E8349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335F5EAA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5CBF" w14:textId="77777777" w:rsidR="00092709" w:rsidRPr="002A6824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060C" w14:textId="77777777" w:rsidR="00092709" w:rsidRDefault="00092709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92709" w14:paraId="68B7B7C0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6564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A870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94F2" w14:textId="77777777" w:rsidR="00092709" w:rsidRPr="002B6917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F3F5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FB5B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08EBCDD8" w14:textId="77777777" w:rsidR="00092709" w:rsidRDefault="00092709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8DA4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B2EE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32F1" w14:textId="77777777" w:rsidR="00092709" w:rsidRPr="002A6824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49A0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0B0F658E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092709" w14:paraId="7B8C54F4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1F4F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FC62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F79E" w14:textId="77777777" w:rsidR="00092709" w:rsidRPr="002B6917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85532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92F1D" w14:textId="77777777" w:rsidR="00092709" w:rsidRDefault="00092709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3E1B" w14:textId="77777777" w:rsidR="00092709" w:rsidRPr="00557C88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87217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C5DB" w14:textId="77777777" w:rsidR="00092709" w:rsidRPr="002A6824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32CF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25F747" w14:textId="77777777" w:rsidR="00092709" w:rsidRPr="00D83307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092709" w14:paraId="564A5FE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FFB6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D8B0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9D2B" w14:textId="77777777" w:rsidR="00092709" w:rsidRPr="002B6917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7488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8CB4D30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04BA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28B1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CEF6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AA35" w14:textId="77777777" w:rsidR="00092709" w:rsidRPr="002A6824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6A07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6CAE30F2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77E2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1E2D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6E9A" w14:textId="77777777" w:rsidR="00092709" w:rsidRPr="002B6917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E403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445F074E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085E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BE24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2333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373E" w14:textId="77777777" w:rsidR="00092709" w:rsidRPr="002A6824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0597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5BCA8AA3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9701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F6EE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BBC9" w14:textId="77777777" w:rsidR="00092709" w:rsidRPr="002B6917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F81F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5597887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C6E1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9EE5" w14:textId="77777777" w:rsidR="00092709" w:rsidRPr="00557C88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AC60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E260" w14:textId="77777777" w:rsidR="00092709" w:rsidRPr="002A6824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4E53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92709" w14:paraId="339525A4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69CF" w14:textId="77777777" w:rsidR="00092709" w:rsidRDefault="00092709" w:rsidP="00092709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CE78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81C7" w14:textId="77777777" w:rsidR="00092709" w:rsidRPr="002B6917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5AE8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483C1ED1" w14:textId="77777777" w:rsidR="00092709" w:rsidRPr="006315B8" w:rsidRDefault="00092709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1C08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2C29" w14:textId="77777777" w:rsidR="00092709" w:rsidRPr="00557C88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DEC9" w14:textId="77777777" w:rsidR="00092709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A035" w14:textId="77777777" w:rsidR="00092709" w:rsidRPr="002A6824" w:rsidRDefault="00092709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ED44" w14:textId="77777777" w:rsidR="00092709" w:rsidRDefault="00092709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BD1D98B" w14:textId="77777777" w:rsidR="00092709" w:rsidRPr="00930181" w:rsidRDefault="00092709">
      <w:pPr>
        <w:tabs>
          <w:tab w:val="left" w:pos="3183"/>
        </w:tabs>
      </w:pPr>
    </w:p>
    <w:p w14:paraId="2D8225D3" w14:textId="77777777" w:rsidR="00092709" w:rsidRDefault="0009270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37C90A8" w14:textId="77777777" w:rsidR="00545310" w:rsidRDefault="0054531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8FAEB83" w14:textId="77777777" w:rsidR="00545310" w:rsidRDefault="0054531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A68573A" w14:textId="77777777" w:rsidR="00545310" w:rsidRPr="00C21F42" w:rsidRDefault="0054531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F1D8B4" w14:textId="77777777" w:rsidR="00092709" w:rsidRPr="00C21F42" w:rsidRDefault="0009270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D137569" w14:textId="77777777" w:rsidR="00092709" w:rsidRPr="00C21F42" w:rsidRDefault="00092709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E8C3F71" w14:textId="77777777" w:rsidR="00092709" w:rsidRPr="00C21F42" w:rsidRDefault="00092709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156ACD76" w14:textId="77777777" w:rsidR="00092709" w:rsidRDefault="00092709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D58E1A3" w14:textId="77777777" w:rsidR="00092709" w:rsidRPr="00C21F42" w:rsidRDefault="00092709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5D505C8" w14:textId="77777777" w:rsidR="00092709" w:rsidRPr="00C21F42" w:rsidRDefault="00092709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284B7BC9" w14:textId="77777777" w:rsidR="00092709" w:rsidRPr="00C21F42" w:rsidRDefault="00092709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72D89559" w14:textId="77777777" w:rsidR="00092709" w:rsidRPr="00C21F42" w:rsidRDefault="00092709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D608E6F" w14:textId="77777777" w:rsidR="00FB37F1" w:rsidRPr="00B5229E" w:rsidRDefault="00FB37F1" w:rsidP="00B5229E"/>
    <w:sectPr w:rsidR="00FB37F1" w:rsidRPr="00B5229E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8C2F1" w14:textId="77777777" w:rsidR="00A9778E" w:rsidRDefault="00A9778E">
      <w:r>
        <w:separator/>
      </w:r>
    </w:p>
  </w:endnote>
  <w:endnote w:type="continuationSeparator" w:id="0">
    <w:p w14:paraId="112CB4B9" w14:textId="77777777" w:rsidR="00A9778E" w:rsidRDefault="00A9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ED6E" w14:textId="77777777" w:rsidR="005C7D70" w:rsidRDefault="005C7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4626" w14:textId="77777777" w:rsidR="005C7D70" w:rsidRDefault="005C7D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270EA" w14:textId="77777777" w:rsidR="005C7D70" w:rsidRDefault="005C7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F7BA4" w14:textId="77777777" w:rsidR="00A9778E" w:rsidRDefault="00A9778E">
      <w:r>
        <w:separator/>
      </w:r>
    </w:p>
  </w:footnote>
  <w:footnote w:type="continuationSeparator" w:id="0">
    <w:p w14:paraId="3AD17156" w14:textId="77777777" w:rsidR="00A9778E" w:rsidRDefault="00A97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391A1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A42F0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D6BE1A" w14:textId="1A075491" w:rsidR="006F5073" w:rsidRDefault="00E4556F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A72657">
      <w:rPr>
        <w:b/>
        <w:bCs/>
        <w:i/>
        <w:iCs/>
        <w:sz w:val="22"/>
      </w:rPr>
      <w:t>decada 21-30 septembrie 2026</w:t>
    </w:r>
  </w:p>
  <w:p w14:paraId="5747EBDF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7B0F2B2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D30B096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4FF35DE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4665767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7E015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2605CE6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7CC2BEB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EBDC2C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50E6B93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3E5C5A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8014EA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5345C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24BD304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8F1D270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022C07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3E94C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4BDDB629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3A21B0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CF30CF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344650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1E3769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4A0EB2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A229C34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CCF530D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38B2039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2040D16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71AD7D6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6D7B959C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4A5B708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0F7D689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EEE1F2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02E362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7DF0F0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4FD86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792EE3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6CFC23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B59576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9277789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9B0B6" w14:textId="77777777" w:rsidR="006F5073" w:rsidRDefault="009032D5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215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42CF2E3" w14:textId="18F54519" w:rsidR="00004110" w:rsidRPr="00A048AC" w:rsidRDefault="00E4556F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72657">
      <w:rPr>
        <w:b/>
        <w:bCs/>
        <w:i/>
        <w:iCs/>
        <w:sz w:val="22"/>
      </w:rPr>
      <w:t>decada 21-30 septembrie 2026</w:t>
    </w:r>
  </w:p>
  <w:p w14:paraId="4B6EADDB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1077A8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42CB64B6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FE37D8D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25543F20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2C066B3E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D4D0158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5E393BF3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C01B1B">
      <w:rPr>
        <w:rStyle w:val="PageNumber"/>
        <w:b/>
        <w:bCs/>
      </w:rPr>
      <w:t>GALATI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628629F0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54BDAED8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E97EF2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7B7C1A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F8D4FA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B34A8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23EA42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2DEDD3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5AD853E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8179A1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80122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845C7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81578E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ACBB01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332E9C4C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1E2EEFD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09B3077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431E7E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9994414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07D5ACF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B58BF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6B8119C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E883B4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B57EA91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6CE7E3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ACDC187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05AAEC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5003CA7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C7BB8E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718F8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C9BC91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F7E673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F4AD6D0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51FD2F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0EDFD3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170D0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1F0438B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8682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166D2B"/>
    <w:multiLevelType w:val="hybridMultilevel"/>
    <w:tmpl w:val="9F5E80B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" w15:restartNumberingAfterBreak="0">
    <w:nsid w:val="05FF2E43"/>
    <w:multiLevelType w:val="hybridMultilevel"/>
    <w:tmpl w:val="112C42A0"/>
    <w:lvl w:ilvl="0" w:tplc="18D0268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947A8"/>
    <w:multiLevelType w:val="hybridMultilevel"/>
    <w:tmpl w:val="72EE7C20"/>
    <w:lvl w:ilvl="0" w:tplc="05AE5BE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08F71537"/>
    <w:multiLevelType w:val="hybridMultilevel"/>
    <w:tmpl w:val="8258CBE8"/>
    <w:lvl w:ilvl="0" w:tplc="F8624B1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B1001A"/>
    <w:multiLevelType w:val="hybridMultilevel"/>
    <w:tmpl w:val="893A1F9E"/>
    <w:lvl w:ilvl="0" w:tplc="D6F63A7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AB878BE"/>
    <w:multiLevelType w:val="hybridMultilevel"/>
    <w:tmpl w:val="88BAE5CC"/>
    <w:lvl w:ilvl="0" w:tplc="BECE7C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1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0442BC8"/>
    <w:multiLevelType w:val="hybridMultilevel"/>
    <w:tmpl w:val="A10E389C"/>
    <w:lvl w:ilvl="0" w:tplc="C1A6AB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6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9655BBD"/>
    <w:multiLevelType w:val="hybridMultilevel"/>
    <w:tmpl w:val="56649AF2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1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2BAF1DFA"/>
    <w:multiLevelType w:val="hybridMultilevel"/>
    <w:tmpl w:val="C3BA53BC"/>
    <w:lvl w:ilvl="0" w:tplc="6DF242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EC50E4"/>
    <w:multiLevelType w:val="hybridMultilevel"/>
    <w:tmpl w:val="FA681E10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3F3C17EE"/>
    <w:multiLevelType w:val="hybridMultilevel"/>
    <w:tmpl w:val="49640428"/>
    <w:lvl w:ilvl="0" w:tplc="BA0E40A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 w15:restartNumberingAfterBreak="0">
    <w:nsid w:val="45AB6C06"/>
    <w:multiLevelType w:val="hybridMultilevel"/>
    <w:tmpl w:val="609002C0"/>
    <w:lvl w:ilvl="0" w:tplc="D1728F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5632CA"/>
    <w:multiLevelType w:val="hybridMultilevel"/>
    <w:tmpl w:val="EA183726"/>
    <w:lvl w:ilvl="0" w:tplc="274A8B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1" w15:restartNumberingAfterBreak="0">
    <w:nsid w:val="521B0EB2"/>
    <w:multiLevelType w:val="hybridMultilevel"/>
    <w:tmpl w:val="D2940926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54143B75"/>
    <w:multiLevelType w:val="hybridMultilevel"/>
    <w:tmpl w:val="7EB0860C"/>
    <w:lvl w:ilvl="0" w:tplc="77D2509C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3" w15:restartNumberingAfterBreak="0">
    <w:nsid w:val="57CF5823"/>
    <w:multiLevelType w:val="hybridMultilevel"/>
    <w:tmpl w:val="2FE6D804"/>
    <w:lvl w:ilvl="0" w:tplc="97065C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71A20"/>
    <w:multiLevelType w:val="hybridMultilevel"/>
    <w:tmpl w:val="4C281BE6"/>
    <w:lvl w:ilvl="0" w:tplc="9E26A0A8">
      <w:start w:val="1"/>
      <w:numFmt w:val="decimal"/>
      <w:lvlRestart w:val="0"/>
      <w:suff w:val="nothing"/>
      <w:lvlText w:val="%1"/>
      <w:lvlJc w:val="right"/>
      <w:pPr>
        <w:ind w:left="142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7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BEF0130"/>
    <w:multiLevelType w:val="hybridMultilevel"/>
    <w:tmpl w:val="770695A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F0065F"/>
    <w:multiLevelType w:val="hybridMultilevel"/>
    <w:tmpl w:val="3E128F6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000237215">
    <w:abstractNumId w:val="26"/>
  </w:num>
  <w:num w:numId="2" w16cid:durableId="861819633">
    <w:abstractNumId w:val="3"/>
  </w:num>
  <w:num w:numId="3" w16cid:durableId="1591767497">
    <w:abstractNumId w:val="2"/>
  </w:num>
  <w:num w:numId="4" w16cid:durableId="1122653465">
    <w:abstractNumId w:val="30"/>
  </w:num>
  <w:num w:numId="5" w16cid:durableId="777944883">
    <w:abstractNumId w:val="37"/>
  </w:num>
  <w:num w:numId="6" w16cid:durableId="1968508375">
    <w:abstractNumId w:val="41"/>
  </w:num>
  <w:num w:numId="7" w16cid:durableId="1549150130">
    <w:abstractNumId w:val="20"/>
  </w:num>
  <w:num w:numId="8" w16cid:durableId="198907255">
    <w:abstractNumId w:val="11"/>
  </w:num>
  <w:num w:numId="9" w16cid:durableId="431781731">
    <w:abstractNumId w:val="39"/>
  </w:num>
  <w:num w:numId="10" w16cid:durableId="1325358431">
    <w:abstractNumId w:val="17"/>
  </w:num>
  <w:num w:numId="11" w16cid:durableId="1855000937">
    <w:abstractNumId w:val="19"/>
  </w:num>
  <w:num w:numId="12" w16cid:durableId="959454411">
    <w:abstractNumId w:val="12"/>
  </w:num>
  <w:num w:numId="13" w16cid:durableId="1173565625">
    <w:abstractNumId w:val="35"/>
  </w:num>
  <w:num w:numId="14" w16cid:durableId="640156197">
    <w:abstractNumId w:val="34"/>
  </w:num>
  <w:num w:numId="15" w16cid:durableId="653335047">
    <w:abstractNumId w:val="27"/>
  </w:num>
  <w:num w:numId="16" w16cid:durableId="2047750135">
    <w:abstractNumId w:val="28"/>
  </w:num>
  <w:num w:numId="17" w16cid:durableId="1679386374">
    <w:abstractNumId w:val="9"/>
  </w:num>
  <w:num w:numId="18" w16cid:durableId="1510023386">
    <w:abstractNumId w:val="13"/>
  </w:num>
  <w:num w:numId="19" w16cid:durableId="1266616428">
    <w:abstractNumId w:val="4"/>
  </w:num>
  <w:num w:numId="20" w16cid:durableId="1029453343">
    <w:abstractNumId w:val="33"/>
  </w:num>
  <w:num w:numId="21" w16cid:durableId="1582984117">
    <w:abstractNumId w:val="29"/>
  </w:num>
  <w:num w:numId="22" w16cid:durableId="2063602025">
    <w:abstractNumId w:val="21"/>
  </w:num>
  <w:num w:numId="23" w16cid:durableId="1463235399">
    <w:abstractNumId w:val="7"/>
  </w:num>
  <w:num w:numId="24" w16cid:durableId="2057923312">
    <w:abstractNumId w:val="6"/>
  </w:num>
  <w:num w:numId="25" w16cid:durableId="2059743704">
    <w:abstractNumId w:val="25"/>
  </w:num>
  <w:num w:numId="26" w16cid:durableId="147095383">
    <w:abstractNumId w:val="8"/>
  </w:num>
  <w:num w:numId="27" w16cid:durableId="163328099">
    <w:abstractNumId w:val="23"/>
  </w:num>
  <w:num w:numId="28" w16cid:durableId="660425498">
    <w:abstractNumId w:val="10"/>
  </w:num>
  <w:num w:numId="29" w16cid:durableId="1945767896">
    <w:abstractNumId w:val="15"/>
  </w:num>
  <w:num w:numId="30" w16cid:durableId="1318147945">
    <w:abstractNumId w:val="14"/>
  </w:num>
  <w:num w:numId="31" w16cid:durableId="871113184">
    <w:abstractNumId w:val="36"/>
  </w:num>
  <w:num w:numId="32" w16cid:durableId="2027291874">
    <w:abstractNumId w:val="18"/>
  </w:num>
  <w:num w:numId="33" w16cid:durableId="641540049">
    <w:abstractNumId w:val="31"/>
  </w:num>
  <w:num w:numId="34" w16cid:durableId="739838168">
    <w:abstractNumId w:val="40"/>
  </w:num>
  <w:num w:numId="35" w16cid:durableId="2025284750">
    <w:abstractNumId w:val="38"/>
  </w:num>
  <w:num w:numId="36" w16cid:durableId="34431756">
    <w:abstractNumId w:val="1"/>
  </w:num>
  <w:num w:numId="37" w16cid:durableId="805053220">
    <w:abstractNumId w:val="22"/>
  </w:num>
  <w:num w:numId="38" w16cid:durableId="36777662">
    <w:abstractNumId w:val="32"/>
  </w:num>
  <w:num w:numId="39" w16cid:durableId="1914466302">
    <w:abstractNumId w:val="24"/>
  </w:num>
  <w:num w:numId="40" w16cid:durableId="1526557946">
    <w:abstractNumId w:val="5"/>
  </w:num>
  <w:num w:numId="41" w16cid:durableId="2025477355">
    <w:abstractNumId w:val="16"/>
  </w:num>
  <w:num w:numId="42" w16cid:durableId="2109692499">
    <w:abstractNumId w:val="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pp1cYpnZyWzImi6MKtHh7aeoXSKSAoGTDIMN9vOT/fq7u6bjiBwGjtlkWzxYOgfpkg2VNWo3gIdhMRd5TIk5mg==" w:salt="Fl1TUP09dS/MzKE0ArhmB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8C3"/>
    <w:rsid w:val="0000195D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5D8A"/>
    <w:rsid w:val="00005E7F"/>
    <w:rsid w:val="00006151"/>
    <w:rsid w:val="0000637C"/>
    <w:rsid w:val="00006405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36C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2A5F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7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31"/>
    <w:rsid w:val="00052E84"/>
    <w:rsid w:val="0005428C"/>
    <w:rsid w:val="0005447B"/>
    <w:rsid w:val="00054A92"/>
    <w:rsid w:val="00054DD5"/>
    <w:rsid w:val="00054DDE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916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3E8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969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5B0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0B42"/>
    <w:rsid w:val="000825A4"/>
    <w:rsid w:val="00082704"/>
    <w:rsid w:val="00083EBE"/>
    <w:rsid w:val="00083F1D"/>
    <w:rsid w:val="000849CE"/>
    <w:rsid w:val="000851FF"/>
    <w:rsid w:val="00085588"/>
    <w:rsid w:val="00086325"/>
    <w:rsid w:val="000864FC"/>
    <w:rsid w:val="00086881"/>
    <w:rsid w:val="00087050"/>
    <w:rsid w:val="00087C80"/>
    <w:rsid w:val="000902A4"/>
    <w:rsid w:val="000907E7"/>
    <w:rsid w:val="00091597"/>
    <w:rsid w:val="00091853"/>
    <w:rsid w:val="000918B6"/>
    <w:rsid w:val="00092696"/>
    <w:rsid w:val="00092709"/>
    <w:rsid w:val="00092E9C"/>
    <w:rsid w:val="00093021"/>
    <w:rsid w:val="0009306A"/>
    <w:rsid w:val="0009306D"/>
    <w:rsid w:val="0009332F"/>
    <w:rsid w:val="00093344"/>
    <w:rsid w:val="000934ED"/>
    <w:rsid w:val="000948BC"/>
    <w:rsid w:val="00094A69"/>
    <w:rsid w:val="00094F09"/>
    <w:rsid w:val="00095336"/>
    <w:rsid w:val="0009552E"/>
    <w:rsid w:val="000959A0"/>
    <w:rsid w:val="00095BDF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1B5"/>
    <w:rsid w:val="000A4308"/>
    <w:rsid w:val="000A4481"/>
    <w:rsid w:val="000A484A"/>
    <w:rsid w:val="000A4D14"/>
    <w:rsid w:val="000A4F21"/>
    <w:rsid w:val="000A50EC"/>
    <w:rsid w:val="000A52AD"/>
    <w:rsid w:val="000A558B"/>
    <w:rsid w:val="000A5E7D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8F6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E91"/>
    <w:rsid w:val="000D43E1"/>
    <w:rsid w:val="000D4D0E"/>
    <w:rsid w:val="000D52D2"/>
    <w:rsid w:val="000D53F8"/>
    <w:rsid w:val="000D567E"/>
    <w:rsid w:val="000D5CB8"/>
    <w:rsid w:val="000D5E36"/>
    <w:rsid w:val="000D5EDB"/>
    <w:rsid w:val="000D6084"/>
    <w:rsid w:val="000D6208"/>
    <w:rsid w:val="000D6601"/>
    <w:rsid w:val="000D7203"/>
    <w:rsid w:val="000D790D"/>
    <w:rsid w:val="000D7D26"/>
    <w:rsid w:val="000E0117"/>
    <w:rsid w:val="000E0541"/>
    <w:rsid w:val="000E08A4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3FED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775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1F77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505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189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0F4F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56F"/>
    <w:rsid w:val="0014665A"/>
    <w:rsid w:val="001467FB"/>
    <w:rsid w:val="00146A04"/>
    <w:rsid w:val="00146A61"/>
    <w:rsid w:val="00147225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15E"/>
    <w:rsid w:val="0015738F"/>
    <w:rsid w:val="001574C6"/>
    <w:rsid w:val="00157965"/>
    <w:rsid w:val="00160D55"/>
    <w:rsid w:val="001616EC"/>
    <w:rsid w:val="00161B3A"/>
    <w:rsid w:val="00161EA6"/>
    <w:rsid w:val="001620F9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2F1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655"/>
    <w:rsid w:val="00183893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EF4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A7E8D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2E5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274"/>
    <w:rsid w:val="001E04B9"/>
    <w:rsid w:val="001E0672"/>
    <w:rsid w:val="001E0B96"/>
    <w:rsid w:val="001E1739"/>
    <w:rsid w:val="001E1B1B"/>
    <w:rsid w:val="001E1C21"/>
    <w:rsid w:val="001E2701"/>
    <w:rsid w:val="001E2F83"/>
    <w:rsid w:val="001E3025"/>
    <w:rsid w:val="001E31D2"/>
    <w:rsid w:val="001E3211"/>
    <w:rsid w:val="001E3347"/>
    <w:rsid w:val="001E3429"/>
    <w:rsid w:val="001E3C85"/>
    <w:rsid w:val="001E482D"/>
    <w:rsid w:val="001E4BCB"/>
    <w:rsid w:val="001E51AA"/>
    <w:rsid w:val="001E5587"/>
    <w:rsid w:val="001E5AB2"/>
    <w:rsid w:val="001E5C07"/>
    <w:rsid w:val="001E697A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2F70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300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4B7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190E"/>
    <w:rsid w:val="00212265"/>
    <w:rsid w:val="0021247E"/>
    <w:rsid w:val="002131B5"/>
    <w:rsid w:val="00213918"/>
    <w:rsid w:val="00213E69"/>
    <w:rsid w:val="00214EEE"/>
    <w:rsid w:val="00215495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24B"/>
    <w:rsid w:val="00222522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339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DE7"/>
    <w:rsid w:val="00243FD2"/>
    <w:rsid w:val="00244823"/>
    <w:rsid w:val="00244868"/>
    <w:rsid w:val="002453B7"/>
    <w:rsid w:val="002455DA"/>
    <w:rsid w:val="00245744"/>
    <w:rsid w:val="00246578"/>
    <w:rsid w:val="002472CD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061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6B12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08F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29E3"/>
    <w:rsid w:val="00293180"/>
    <w:rsid w:val="00293B28"/>
    <w:rsid w:val="00293C56"/>
    <w:rsid w:val="0029455D"/>
    <w:rsid w:val="00294C1D"/>
    <w:rsid w:val="00294F7F"/>
    <w:rsid w:val="00295974"/>
    <w:rsid w:val="00295DFB"/>
    <w:rsid w:val="0029611A"/>
    <w:rsid w:val="00296A7E"/>
    <w:rsid w:val="00296FB7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A1"/>
    <w:rsid w:val="002A7AF0"/>
    <w:rsid w:val="002A7C3B"/>
    <w:rsid w:val="002B03AB"/>
    <w:rsid w:val="002B131A"/>
    <w:rsid w:val="002B1D89"/>
    <w:rsid w:val="002B1DD3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6CB5"/>
    <w:rsid w:val="002B767F"/>
    <w:rsid w:val="002B7AEB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2099"/>
    <w:rsid w:val="002D2D8E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649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5AC9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779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98"/>
    <w:rsid w:val="003147DC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77E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C3A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387"/>
    <w:rsid w:val="003426A8"/>
    <w:rsid w:val="003427AC"/>
    <w:rsid w:val="003427B1"/>
    <w:rsid w:val="00342829"/>
    <w:rsid w:val="0034284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AFF"/>
    <w:rsid w:val="00350EBB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4F5"/>
    <w:rsid w:val="003555E7"/>
    <w:rsid w:val="00355ACF"/>
    <w:rsid w:val="00355EE0"/>
    <w:rsid w:val="003562AB"/>
    <w:rsid w:val="00356753"/>
    <w:rsid w:val="00357663"/>
    <w:rsid w:val="00357866"/>
    <w:rsid w:val="00357A7E"/>
    <w:rsid w:val="00357F6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474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56C"/>
    <w:rsid w:val="003718DB"/>
    <w:rsid w:val="00371DF6"/>
    <w:rsid w:val="00371E42"/>
    <w:rsid w:val="003722A7"/>
    <w:rsid w:val="003723FA"/>
    <w:rsid w:val="00372B95"/>
    <w:rsid w:val="0037303C"/>
    <w:rsid w:val="0037355B"/>
    <w:rsid w:val="00373CA6"/>
    <w:rsid w:val="003740CF"/>
    <w:rsid w:val="0037439F"/>
    <w:rsid w:val="00374A1C"/>
    <w:rsid w:val="00374D5F"/>
    <w:rsid w:val="00374F10"/>
    <w:rsid w:val="00374F8A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ED5"/>
    <w:rsid w:val="00383B81"/>
    <w:rsid w:val="00386BA4"/>
    <w:rsid w:val="00386BC6"/>
    <w:rsid w:val="00387032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03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DA1"/>
    <w:rsid w:val="003A4E4C"/>
    <w:rsid w:val="003A57AA"/>
    <w:rsid w:val="003A5C85"/>
    <w:rsid w:val="003A5DAF"/>
    <w:rsid w:val="003A6145"/>
    <w:rsid w:val="003A63B2"/>
    <w:rsid w:val="003A7F79"/>
    <w:rsid w:val="003B00B1"/>
    <w:rsid w:val="003B00EF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E5C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366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F0B"/>
    <w:rsid w:val="003E6F3B"/>
    <w:rsid w:val="003E70E2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3B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4762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6F5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20A5C"/>
    <w:rsid w:val="00420AFB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0FDC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F86"/>
    <w:rsid w:val="00436073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7696"/>
    <w:rsid w:val="00450F7C"/>
    <w:rsid w:val="00451492"/>
    <w:rsid w:val="00452302"/>
    <w:rsid w:val="00452B7D"/>
    <w:rsid w:val="00452FC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C43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708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903BD"/>
    <w:rsid w:val="00490716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26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B71"/>
    <w:rsid w:val="004B6C03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121"/>
    <w:rsid w:val="004C1954"/>
    <w:rsid w:val="004C19A3"/>
    <w:rsid w:val="004C1A33"/>
    <w:rsid w:val="004C2352"/>
    <w:rsid w:val="004C2CAC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0D86"/>
    <w:rsid w:val="004D1D64"/>
    <w:rsid w:val="004D216A"/>
    <w:rsid w:val="004D23A5"/>
    <w:rsid w:val="004D23D6"/>
    <w:rsid w:val="004D2CD8"/>
    <w:rsid w:val="004D2E74"/>
    <w:rsid w:val="004D32AE"/>
    <w:rsid w:val="004D34DA"/>
    <w:rsid w:val="004D3C04"/>
    <w:rsid w:val="004D3F59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ED9"/>
    <w:rsid w:val="004E20D3"/>
    <w:rsid w:val="004E2A7C"/>
    <w:rsid w:val="004E2B74"/>
    <w:rsid w:val="004E2C15"/>
    <w:rsid w:val="004E442B"/>
    <w:rsid w:val="004E481C"/>
    <w:rsid w:val="004E49AD"/>
    <w:rsid w:val="004E4B91"/>
    <w:rsid w:val="004E517F"/>
    <w:rsid w:val="004E547C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AA2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09F"/>
    <w:rsid w:val="00500A2A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FF"/>
    <w:rsid w:val="005051E9"/>
    <w:rsid w:val="00505754"/>
    <w:rsid w:val="00505862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C65"/>
    <w:rsid w:val="00511D51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46F8"/>
    <w:rsid w:val="0052589D"/>
    <w:rsid w:val="00525CC8"/>
    <w:rsid w:val="00526399"/>
    <w:rsid w:val="00526950"/>
    <w:rsid w:val="00526DCE"/>
    <w:rsid w:val="005275A5"/>
    <w:rsid w:val="00527869"/>
    <w:rsid w:val="005306CC"/>
    <w:rsid w:val="005309B9"/>
    <w:rsid w:val="00530FB7"/>
    <w:rsid w:val="005311B1"/>
    <w:rsid w:val="00532713"/>
    <w:rsid w:val="00532963"/>
    <w:rsid w:val="00532D66"/>
    <w:rsid w:val="00533615"/>
    <w:rsid w:val="00533B63"/>
    <w:rsid w:val="00534866"/>
    <w:rsid w:val="00534F3A"/>
    <w:rsid w:val="00535011"/>
    <w:rsid w:val="00535928"/>
    <w:rsid w:val="005359E6"/>
    <w:rsid w:val="00535C17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310"/>
    <w:rsid w:val="00545A6E"/>
    <w:rsid w:val="00546427"/>
    <w:rsid w:val="005469E7"/>
    <w:rsid w:val="00546B74"/>
    <w:rsid w:val="00547048"/>
    <w:rsid w:val="005471B2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D9"/>
    <w:rsid w:val="00557EE8"/>
    <w:rsid w:val="00560995"/>
    <w:rsid w:val="00560BC7"/>
    <w:rsid w:val="005612C4"/>
    <w:rsid w:val="005613F8"/>
    <w:rsid w:val="0056157F"/>
    <w:rsid w:val="00561777"/>
    <w:rsid w:val="0056236A"/>
    <w:rsid w:val="00562A5F"/>
    <w:rsid w:val="00562B3A"/>
    <w:rsid w:val="00562D64"/>
    <w:rsid w:val="00563C02"/>
    <w:rsid w:val="00563C76"/>
    <w:rsid w:val="00563FCF"/>
    <w:rsid w:val="005642BE"/>
    <w:rsid w:val="0056434A"/>
    <w:rsid w:val="005647B4"/>
    <w:rsid w:val="00564D8A"/>
    <w:rsid w:val="00565312"/>
    <w:rsid w:val="0056554E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A3F"/>
    <w:rsid w:val="00570F1A"/>
    <w:rsid w:val="00571CCB"/>
    <w:rsid w:val="00571D9D"/>
    <w:rsid w:val="00572909"/>
    <w:rsid w:val="00572C65"/>
    <w:rsid w:val="00573382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B43"/>
    <w:rsid w:val="00581CAD"/>
    <w:rsid w:val="00581D25"/>
    <w:rsid w:val="00582032"/>
    <w:rsid w:val="0058221E"/>
    <w:rsid w:val="00582901"/>
    <w:rsid w:val="00582AB5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E78"/>
    <w:rsid w:val="00594F17"/>
    <w:rsid w:val="00595492"/>
    <w:rsid w:val="005957A9"/>
    <w:rsid w:val="0059591D"/>
    <w:rsid w:val="00595C1F"/>
    <w:rsid w:val="00595DA4"/>
    <w:rsid w:val="00596665"/>
    <w:rsid w:val="00597582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36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2E17"/>
    <w:rsid w:val="005C3A1C"/>
    <w:rsid w:val="005C3D71"/>
    <w:rsid w:val="005C3DBE"/>
    <w:rsid w:val="005C3EA9"/>
    <w:rsid w:val="005C4CFF"/>
    <w:rsid w:val="005C4E20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C7D70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541"/>
    <w:rsid w:val="005D587C"/>
    <w:rsid w:val="005D5CFE"/>
    <w:rsid w:val="005D5F87"/>
    <w:rsid w:val="005D60C8"/>
    <w:rsid w:val="005D6278"/>
    <w:rsid w:val="005D714E"/>
    <w:rsid w:val="005D7386"/>
    <w:rsid w:val="005D73C6"/>
    <w:rsid w:val="005D7D58"/>
    <w:rsid w:val="005D7E42"/>
    <w:rsid w:val="005E0B9C"/>
    <w:rsid w:val="005E17BE"/>
    <w:rsid w:val="005E1ED5"/>
    <w:rsid w:val="005E1F23"/>
    <w:rsid w:val="005E1F70"/>
    <w:rsid w:val="005E22E3"/>
    <w:rsid w:val="005E28EA"/>
    <w:rsid w:val="005E2A94"/>
    <w:rsid w:val="005E2D3B"/>
    <w:rsid w:val="005E2EED"/>
    <w:rsid w:val="005E37C3"/>
    <w:rsid w:val="005E37DA"/>
    <w:rsid w:val="005E3A61"/>
    <w:rsid w:val="005E4358"/>
    <w:rsid w:val="005E4459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D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73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2DDD"/>
    <w:rsid w:val="00613A34"/>
    <w:rsid w:val="00613C25"/>
    <w:rsid w:val="00613E25"/>
    <w:rsid w:val="006141B9"/>
    <w:rsid w:val="006142C0"/>
    <w:rsid w:val="006146DF"/>
    <w:rsid w:val="006149AD"/>
    <w:rsid w:val="00614F82"/>
    <w:rsid w:val="00614F8C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4633"/>
    <w:rsid w:val="00624868"/>
    <w:rsid w:val="00625CBC"/>
    <w:rsid w:val="006260F9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2C72"/>
    <w:rsid w:val="00643903"/>
    <w:rsid w:val="006440B6"/>
    <w:rsid w:val="0064439C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6CB"/>
    <w:rsid w:val="00651B46"/>
    <w:rsid w:val="00651D62"/>
    <w:rsid w:val="006522ED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57D25"/>
    <w:rsid w:val="00660E35"/>
    <w:rsid w:val="0066176B"/>
    <w:rsid w:val="00661D27"/>
    <w:rsid w:val="0066294E"/>
    <w:rsid w:val="0066309E"/>
    <w:rsid w:val="0066359B"/>
    <w:rsid w:val="006637C0"/>
    <w:rsid w:val="00663882"/>
    <w:rsid w:val="00664F5D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D14"/>
    <w:rsid w:val="00676F93"/>
    <w:rsid w:val="00677279"/>
    <w:rsid w:val="00680488"/>
    <w:rsid w:val="00680DAF"/>
    <w:rsid w:val="006811EC"/>
    <w:rsid w:val="00681246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5BB3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3D3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72BC"/>
    <w:rsid w:val="006B0113"/>
    <w:rsid w:val="006B0200"/>
    <w:rsid w:val="006B0426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18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5D0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932"/>
    <w:rsid w:val="006D2BB6"/>
    <w:rsid w:val="006D3539"/>
    <w:rsid w:val="006D3A57"/>
    <w:rsid w:val="006D50D5"/>
    <w:rsid w:val="006D51B9"/>
    <w:rsid w:val="006D5435"/>
    <w:rsid w:val="006D5D92"/>
    <w:rsid w:val="006D6C3C"/>
    <w:rsid w:val="006D6DE0"/>
    <w:rsid w:val="006D6EE3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3C6"/>
    <w:rsid w:val="006E37B4"/>
    <w:rsid w:val="006E3DD5"/>
    <w:rsid w:val="006E3F88"/>
    <w:rsid w:val="006E413E"/>
    <w:rsid w:val="006E42A5"/>
    <w:rsid w:val="006E4384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0CB7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06FA6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737"/>
    <w:rsid w:val="007219B0"/>
    <w:rsid w:val="00722455"/>
    <w:rsid w:val="00722513"/>
    <w:rsid w:val="00722686"/>
    <w:rsid w:val="00722B35"/>
    <w:rsid w:val="00723AA9"/>
    <w:rsid w:val="00723EEF"/>
    <w:rsid w:val="007256AA"/>
    <w:rsid w:val="00725750"/>
    <w:rsid w:val="00725D50"/>
    <w:rsid w:val="00725DC0"/>
    <w:rsid w:val="0072650F"/>
    <w:rsid w:val="00726BD7"/>
    <w:rsid w:val="007275B5"/>
    <w:rsid w:val="00727FC0"/>
    <w:rsid w:val="00730064"/>
    <w:rsid w:val="00730467"/>
    <w:rsid w:val="007305E1"/>
    <w:rsid w:val="0073062D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37D3E"/>
    <w:rsid w:val="00740278"/>
    <w:rsid w:val="00740757"/>
    <w:rsid w:val="00741105"/>
    <w:rsid w:val="0074124C"/>
    <w:rsid w:val="00741A4A"/>
    <w:rsid w:val="00741B06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0E69"/>
    <w:rsid w:val="00751224"/>
    <w:rsid w:val="00751BF8"/>
    <w:rsid w:val="00751D6E"/>
    <w:rsid w:val="00751EF2"/>
    <w:rsid w:val="00751F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5B"/>
    <w:rsid w:val="007564CA"/>
    <w:rsid w:val="00756A23"/>
    <w:rsid w:val="00756ED0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79"/>
    <w:rsid w:val="007636B1"/>
    <w:rsid w:val="007638C3"/>
    <w:rsid w:val="00763CEE"/>
    <w:rsid w:val="00763EDE"/>
    <w:rsid w:val="00763F3E"/>
    <w:rsid w:val="00764000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895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4F35"/>
    <w:rsid w:val="007854AE"/>
    <w:rsid w:val="00785F86"/>
    <w:rsid w:val="007861E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027"/>
    <w:rsid w:val="00796144"/>
    <w:rsid w:val="00796406"/>
    <w:rsid w:val="00796A09"/>
    <w:rsid w:val="00797323"/>
    <w:rsid w:val="00797701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A5A"/>
    <w:rsid w:val="007B1BA5"/>
    <w:rsid w:val="007B1C21"/>
    <w:rsid w:val="007B1F57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6A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03D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6A1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C0A"/>
    <w:rsid w:val="007D6598"/>
    <w:rsid w:val="007D6641"/>
    <w:rsid w:val="007D78CE"/>
    <w:rsid w:val="007D7B5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3553"/>
    <w:rsid w:val="007E3E98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36F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2ED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44AA"/>
    <w:rsid w:val="00804848"/>
    <w:rsid w:val="00804A27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89B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B06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21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C32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804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E06"/>
    <w:rsid w:val="00890058"/>
    <w:rsid w:val="008902AA"/>
    <w:rsid w:val="008906E7"/>
    <w:rsid w:val="008910A1"/>
    <w:rsid w:val="008910AC"/>
    <w:rsid w:val="00891858"/>
    <w:rsid w:val="00891C46"/>
    <w:rsid w:val="0089282A"/>
    <w:rsid w:val="00892DB8"/>
    <w:rsid w:val="0089323B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4F5"/>
    <w:rsid w:val="00897A47"/>
    <w:rsid w:val="00897CF8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4E59"/>
    <w:rsid w:val="008C569A"/>
    <w:rsid w:val="008C5703"/>
    <w:rsid w:val="008C57AB"/>
    <w:rsid w:val="008C5857"/>
    <w:rsid w:val="008C5907"/>
    <w:rsid w:val="008C5E33"/>
    <w:rsid w:val="008C5E50"/>
    <w:rsid w:val="008C5FB3"/>
    <w:rsid w:val="008C6D20"/>
    <w:rsid w:val="008C7233"/>
    <w:rsid w:val="008C7747"/>
    <w:rsid w:val="008C78FC"/>
    <w:rsid w:val="008C79DA"/>
    <w:rsid w:val="008C7C63"/>
    <w:rsid w:val="008C7C7A"/>
    <w:rsid w:val="008D0418"/>
    <w:rsid w:val="008D054E"/>
    <w:rsid w:val="008D09DB"/>
    <w:rsid w:val="008D0EA4"/>
    <w:rsid w:val="008D199F"/>
    <w:rsid w:val="008D1C01"/>
    <w:rsid w:val="008D1CEB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C58"/>
    <w:rsid w:val="008E13ED"/>
    <w:rsid w:val="008E1AAC"/>
    <w:rsid w:val="008E1F1C"/>
    <w:rsid w:val="008E235C"/>
    <w:rsid w:val="008E2FF5"/>
    <w:rsid w:val="008E31B5"/>
    <w:rsid w:val="008E32AC"/>
    <w:rsid w:val="008E347E"/>
    <w:rsid w:val="008E5536"/>
    <w:rsid w:val="008E55DE"/>
    <w:rsid w:val="008E56FA"/>
    <w:rsid w:val="008E5A70"/>
    <w:rsid w:val="008E623F"/>
    <w:rsid w:val="008E6ADE"/>
    <w:rsid w:val="008E6C40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6843"/>
    <w:rsid w:val="008F7F27"/>
    <w:rsid w:val="00900015"/>
    <w:rsid w:val="00900086"/>
    <w:rsid w:val="009003A4"/>
    <w:rsid w:val="00900459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2D5"/>
    <w:rsid w:val="00903A3B"/>
    <w:rsid w:val="00903FAA"/>
    <w:rsid w:val="00904200"/>
    <w:rsid w:val="009046E3"/>
    <w:rsid w:val="0090476C"/>
    <w:rsid w:val="00905584"/>
    <w:rsid w:val="009056A1"/>
    <w:rsid w:val="00905BC6"/>
    <w:rsid w:val="00905CDF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5E"/>
    <w:rsid w:val="009129D5"/>
    <w:rsid w:val="00912B8F"/>
    <w:rsid w:val="00913261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6D39"/>
    <w:rsid w:val="00917C44"/>
    <w:rsid w:val="00920C08"/>
    <w:rsid w:val="00920F11"/>
    <w:rsid w:val="009210E6"/>
    <w:rsid w:val="00921119"/>
    <w:rsid w:val="009214A4"/>
    <w:rsid w:val="00921597"/>
    <w:rsid w:val="00921BBD"/>
    <w:rsid w:val="009221F0"/>
    <w:rsid w:val="009222C2"/>
    <w:rsid w:val="0092265D"/>
    <w:rsid w:val="009235A9"/>
    <w:rsid w:val="009239FE"/>
    <w:rsid w:val="00923E27"/>
    <w:rsid w:val="0092474A"/>
    <w:rsid w:val="00924856"/>
    <w:rsid w:val="00925ABB"/>
    <w:rsid w:val="00925B39"/>
    <w:rsid w:val="009264F3"/>
    <w:rsid w:val="00926533"/>
    <w:rsid w:val="009266B1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659"/>
    <w:rsid w:val="00934B89"/>
    <w:rsid w:val="00934C51"/>
    <w:rsid w:val="00935142"/>
    <w:rsid w:val="00935391"/>
    <w:rsid w:val="0093542C"/>
    <w:rsid w:val="0093563F"/>
    <w:rsid w:val="0093576B"/>
    <w:rsid w:val="009358E4"/>
    <w:rsid w:val="00936637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908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1FB8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2FE7"/>
    <w:rsid w:val="009634D7"/>
    <w:rsid w:val="0096388A"/>
    <w:rsid w:val="00963A6D"/>
    <w:rsid w:val="009647AF"/>
    <w:rsid w:val="00964A0E"/>
    <w:rsid w:val="00964BFA"/>
    <w:rsid w:val="0096521B"/>
    <w:rsid w:val="00965B91"/>
    <w:rsid w:val="009667DB"/>
    <w:rsid w:val="00966D26"/>
    <w:rsid w:val="0096768B"/>
    <w:rsid w:val="00967AAC"/>
    <w:rsid w:val="00967B7C"/>
    <w:rsid w:val="00970154"/>
    <w:rsid w:val="009702C7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6FEA"/>
    <w:rsid w:val="009774AA"/>
    <w:rsid w:val="00977787"/>
    <w:rsid w:val="0097789A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13D"/>
    <w:rsid w:val="00984995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A2E"/>
    <w:rsid w:val="009A1E87"/>
    <w:rsid w:val="009A241B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627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5A6"/>
    <w:rsid w:val="009D5AD3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47F"/>
    <w:rsid w:val="009E2A22"/>
    <w:rsid w:val="009E2B61"/>
    <w:rsid w:val="009E36E3"/>
    <w:rsid w:val="009E372A"/>
    <w:rsid w:val="009E3DE8"/>
    <w:rsid w:val="009E4154"/>
    <w:rsid w:val="009E57A1"/>
    <w:rsid w:val="009E5A1B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7AD"/>
    <w:rsid w:val="009F1CC7"/>
    <w:rsid w:val="009F2C2C"/>
    <w:rsid w:val="009F2E84"/>
    <w:rsid w:val="009F34A4"/>
    <w:rsid w:val="009F51D5"/>
    <w:rsid w:val="009F5415"/>
    <w:rsid w:val="009F5B60"/>
    <w:rsid w:val="009F5DA1"/>
    <w:rsid w:val="009F64C3"/>
    <w:rsid w:val="009F64DB"/>
    <w:rsid w:val="009F6EA2"/>
    <w:rsid w:val="009F728E"/>
    <w:rsid w:val="009F7993"/>
    <w:rsid w:val="00A01CBD"/>
    <w:rsid w:val="00A01D26"/>
    <w:rsid w:val="00A01F75"/>
    <w:rsid w:val="00A02136"/>
    <w:rsid w:val="00A02B5A"/>
    <w:rsid w:val="00A03102"/>
    <w:rsid w:val="00A039C2"/>
    <w:rsid w:val="00A03C9F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4A5"/>
    <w:rsid w:val="00A10AAD"/>
    <w:rsid w:val="00A10AF4"/>
    <w:rsid w:val="00A117BC"/>
    <w:rsid w:val="00A11E7D"/>
    <w:rsid w:val="00A122A4"/>
    <w:rsid w:val="00A124A9"/>
    <w:rsid w:val="00A12E25"/>
    <w:rsid w:val="00A12ED5"/>
    <w:rsid w:val="00A13B4A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5BFF"/>
    <w:rsid w:val="00A26303"/>
    <w:rsid w:val="00A2692F"/>
    <w:rsid w:val="00A269E5"/>
    <w:rsid w:val="00A27436"/>
    <w:rsid w:val="00A2765E"/>
    <w:rsid w:val="00A278EA"/>
    <w:rsid w:val="00A27B68"/>
    <w:rsid w:val="00A27E0D"/>
    <w:rsid w:val="00A3015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8BE"/>
    <w:rsid w:val="00A409D2"/>
    <w:rsid w:val="00A40A4E"/>
    <w:rsid w:val="00A4129E"/>
    <w:rsid w:val="00A4154F"/>
    <w:rsid w:val="00A41581"/>
    <w:rsid w:val="00A415BE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706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41"/>
    <w:rsid w:val="00A56FA5"/>
    <w:rsid w:val="00A57D9A"/>
    <w:rsid w:val="00A60432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1CF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1AC"/>
    <w:rsid w:val="00A724B6"/>
    <w:rsid w:val="00A72657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1606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4A2"/>
    <w:rsid w:val="00A93588"/>
    <w:rsid w:val="00A936B7"/>
    <w:rsid w:val="00A94CE5"/>
    <w:rsid w:val="00A96222"/>
    <w:rsid w:val="00A9778E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3E5D"/>
    <w:rsid w:val="00AA415A"/>
    <w:rsid w:val="00AA42F0"/>
    <w:rsid w:val="00AA466A"/>
    <w:rsid w:val="00AA5606"/>
    <w:rsid w:val="00AA59B6"/>
    <w:rsid w:val="00AA64FF"/>
    <w:rsid w:val="00AA651A"/>
    <w:rsid w:val="00AA669D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47D"/>
    <w:rsid w:val="00AC3BE0"/>
    <w:rsid w:val="00AC3C86"/>
    <w:rsid w:val="00AC3E10"/>
    <w:rsid w:val="00AC3F6F"/>
    <w:rsid w:val="00AC40FE"/>
    <w:rsid w:val="00AC4114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19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88E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663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2006"/>
    <w:rsid w:val="00B12EC7"/>
    <w:rsid w:val="00B12EEC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56E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5C6"/>
    <w:rsid w:val="00B31508"/>
    <w:rsid w:val="00B31AF7"/>
    <w:rsid w:val="00B31AFC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9EF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3490"/>
    <w:rsid w:val="00B4354B"/>
    <w:rsid w:val="00B43623"/>
    <w:rsid w:val="00B43C4E"/>
    <w:rsid w:val="00B43CB8"/>
    <w:rsid w:val="00B43E6A"/>
    <w:rsid w:val="00B4473E"/>
    <w:rsid w:val="00B45038"/>
    <w:rsid w:val="00B451D8"/>
    <w:rsid w:val="00B45AF8"/>
    <w:rsid w:val="00B45B6C"/>
    <w:rsid w:val="00B462CB"/>
    <w:rsid w:val="00B46C0A"/>
    <w:rsid w:val="00B47551"/>
    <w:rsid w:val="00B50B17"/>
    <w:rsid w:val="00B50D05"/>
    <w:rsid w:val="00B51B44"/>
    <w:rsid w:val="00B51D0F"/>
    <w:rsid w:val="00B5229E"/>
    <w:rsid w:val="00B53AE1"/>
    <w:rsid w:val="00B53CFF"/>
    <w:rsid w:val="00B54A45"/>
    <w:rsid w:val="00B54B8E"/>
    <w:rsid w:val="00B550A7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76F"/>
    <w:rsid w:val="00B57AEC"/>
    <w:rsid w:val="00B60034"/>
    <w:rsid w:val="00B6007D"/>
    <w:rsid w:val="00B6025B"/>
    <w:rsid w:val="00B60A1F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648"/>
    <w:rsid w:val="00B64A72"/>
    <w:rsid w:val="00B64E3A"/>
    <w:rsid w:val="00B653DA"/>
    <w:rsid w:val="00B654BE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50"/>
    <w:rsid w:val="00B743F1"/>
    <w:rsid w:val="00B74473"/>
    <w:rsid w:val="00B74A7D"/>
    <w:rsid w:val="00B74EC6"/>
    <w:rsid w:val="00B764B3"/>
    <w:rsid w:val="00B77376"/>
    <w:rsid w:val="00B7759A"/>
    <w:rsid w:val="00B77FEB"/>
    <w:rsid w:val="00B80E32"/>
    <w:rsid w:val="00B80FE2"/>
    <w:rsid w:val="00B81130"/>
    <w:rsid w:val="00B81182"/>
    <w:rsid w:val="00B82195"/>
    <w:rsid w:val="00B822CD"/>
    <w:rsid w:val="00B823FB"/>
    <w:rsid w:val="00B8245D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87F5E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7D9"/>
    <w:rsid w:val="00B9499C"/>
    <w:rsid w:val="00B94FBE"/>
    <w:rsid w:val="00B95AB6"/>
    <w:rsid w:val="00B95B92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B7B1E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40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95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5665"/>
    <w:rsid w:val="00BD625D"/>
    <w:rsid w:val="00BD6264"/>
    <w:rsid w:val="00BD633C"/>
    <w:rsid w:val="00BD6904"/>
    <w:rsid w:val="00BD69FD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28D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86D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B"/>
    <w:rsid w:val="00C01B1C"/>
    <w:rsid w:val="00C01E36"/>
    <w:rsid w:val="00C02067"/>
    <w:rsid w:val="00C0294D"/>
    <w:rsid w:val="00C02D1C"/>
    <w:rsid w:val="00C037AA"/>
    <w:rsid w:val="00C03AFB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38E4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81D"/>
    <w:rsid w:val="00C309C6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B8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5D04"/>
    <w:rsid w:val="00C46AB9"/>
    <w:rsid w:val="00C46C37"/>
    <w:rsid w:val="00C47952"/>
    <w:rsid w:val="00C50114"/>
    <w:rsid w:val="00C50202"/>
    <w:rsid w:val="00C50739"/>
    <w:rsid w:val="00C50A5D"/>
    <w:rsid w:val="00C51101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4939"/>
    <w:rsid w:val="00C55190"/>
    <w:rsid w:val="00C55E15"/>
    <w:rsid w:val="00C5769A"/>
    <w:rsid w:val="00C576B9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67DB9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4DA4"/>
    <w:rsid w:val="00C74F46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BF9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403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2044"/>
    <w:rsid w:val="00CB2198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C4"/>
    <w:rsid w:val="00CB7AEF"/>
    <w:rsid w:val="00CB7EC5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1EC0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D81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39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471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279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208"/>
    <w:rsid w:val="00D2398F"/>
    <w:rsid w:val="00D23CD8"/>
    <w:rsid w:val="00D2517B"/>
    <w:rsid w:val="00D25A88"/>
    <w:rsid w:val="00D25D3F"/>
    <w:rsid w:val="00D26531"/>
    <w:rsid w:val="00D267D8"/>
    <w:rsid w:val="00D267FC"/>
    <w:rsid w:val="00D26959"/>
    <w:rsid w:val="00D2698C"/>
    <w:rsid w:val="00D26EEA"/>
    <w:rsid w:val="00D27009"/>
    <w:rsid w:val="00D27422"/>
    <w:rsid w:val="00D276CB"/>
    <w:rsid w:val="00D27B0A"/>
    <w:rsid w:val="00D300C8"/>
    <w:rsid w:val="00D30E88"/>
    <w:rsid w:val="00D3190B"/>
    <w:rsid w:val="00D31B2C"/>
    <w:rsid w:val="00D3208B"/>
    <w:rsid w:val="00D32170"/>
    <w:rsid w:val="00D322E7"/>
    <w:rsid w:val="00D3257C"/>
    <w:rsid w:val="00D32C32"/>
    <w:rsid w:val="00D3313F"/>
    <w:rsid w:val="00D332C3"/>
    <w:rsid w:val="00D338A3"/>
    <w:rsid w:val="00D3391C"/>
    <w:rsid w:val="00D33CA4"/>
    <w:rsid w:val="00D3446E"/>
    <w:rsid w:val="00D345FE"/>
    <w:rsid w:val="00D348BB"/>
    <w:rsid w:val="00D34D79"/>
    <w:rsid w:val="00D354B3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1EF4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5D22"/>
    <w:rsid w:val="00D46065"/>
    <w:rsid w:val="00D46EE6"/>
    <w:rsid w:val="00D47167"/>
    <w:rsid w:val="00D4752E"/>
    <w:rsid w:val="00D47923"/>
    <w:rsid w:val="00D47BCC"/>
    <w:rsid w:val="00D506FA"/>
    <w:rsid w:val="00D50749"/>
    <w:rsid w:val="00D508C3"/>
    <w:rsid w:val="00D50C71"/>
    <w:rsid w:val="00D514D4"/>
    <w:rsid w:val="00D514F7"/>
    <w:rsid w:val="00D515B9"/>
    <w:rsid w:val="00D51A19"/>
    <w:rsid w:val="00D51D5C"/>
    <w:rsid w:val="00D51F6D"/>
    <w:rsid w:val="00D52585"/>
    <w:rsid w:val="00D53C63"/>
    <w:rsid w:val="00D5521C"/>
    <w:rsid w:val="00D55555"/>
    <w:rsid w:val="00D55718"/>
    <w:rsid w:val="00D55803"/>
    <w:rsid w:val="00D56011"/>
    <w:rsid w:val="00D5602F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6C2"/>
    <w:rsid w:val="00D7270C"/>
    <w:rsid w:val="00D731CD"/>
    <w:rsid w:val="00D7348C"/>
    <w:rsid w:val="00D73582"/>
    <w:rsid w:val="00D73E14"/>
    <w:rsid w:val="00D74367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942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52B"/>
    <w:rsid w:val="00D86714"/>
    <w:rsid w:val="00D868E7"/>
    <w:rsid w:val="00D86AB4"/>
    <w:rsid w:val="00D86FCB"/>
    <w:rsid w:val="00D877C7"/>
    <w:rsid w:val="00D87935"/>
    <w:rsid w:val="00D87A41"/>
    <w:rsid w:val="00D87ACB"/>
    <w:rsid w:val="00D906DD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8F1"/>
    <w:rsid w:val="00D95AF1"/>
    <w:rsid w:val="00D96452"/>
    <w:rsid w:val="00D96E07"/>
    <w:rsid w:val="00D971FA"/>
    <w:rsid w:val="00D97498"/>
    <w:rsid w:val="00D976A9"/>
    <w:rsid w:val="00D97E85"/>
    <w:rsid w:val="00DA0E79"/>
    <w:rsid w:val="00DA14D9"/>
    <w:rsid w:val="00DA1650"/>
    <w:rsid w:val="00DA1911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B6E19"/>
    <w:rsid w:val="00DC0659"/>
    <w:rsid w:val="00DC0E1B"/>
    <w:rsid w:val="00DC1047"/>
    <w:rsid w:val="00DC12DA"/>
    <w:rsid w:val="00DC1441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2C54"/>
    <w:rsid w:val="00DE32E6"/>
    <w:rsid w:val="00DE3A4A"/>
    <w:rsid w:val="00DE4768"/>
    <w:rsid w:val="00DE6513"/>
    <w:rsid w:val="00DE6673"/>
    <w:rsid w:val="00DE69A4"/>
    <w:rsid w:val="00DE7B82"/>
    <w:rsid w:val="00DE7C3B"/>
    <w:rsid w:val="00DF0F21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C62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68B7"/>
    <w:rsid w:val="00E0700C"/>
    <w:rsid w:val="00E07745"/>
    <w:rsid w:val="00E1023D"/>
    <w:rsid w:val="00E10388"/>
    <w:rsid w:val="00E114FF"/>
    <w:rsid w:val="00E115D0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1CC3"/>
    <w:rsid w:val="00E223E0"/>
    <w:rsid w:val="00E22C93"/>
    <w:rsid w:val="00E22DE1"/>
    <w:rsid w:val="00E23111"/>
    <w:rsid w:val="00E23AFC"/>
    <w:rsid w:val="00E23C75"/>
    <w:rsid w:val="00E23FC3"/>
    <w:rsid w:val="00E24142"/>
    <w:rsid w:val="00E24C79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723"/>
    <w:rsid w:val="00E3091E"/>
    <w:rsid w:val="00E309AC"/>
    <w:rsid w:val="00E310E8"/>
    <w:rsid w:val="00E311BE"/>
    <w:rsid w:val="00E312BE"/>
    <w:rsid w:val="00E314B5"/>
    <w:rsid w:val="00E328F9"/>
    <w:rsid w:val="00E329C5"/>
    <w:rsid w:val="00E32C51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079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471"/>
    <w:rsid w:val="00E4556F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BA6"/>
    <w:rsid w:val="00E512F1"/>
    <w:rsid w:val="00E51AF5"/>
    <w:rsid w:val="00E522FD"/>
    <w:rsid w:val="00E52444"/>
    <w:rsid w:val="00E527B6"/>
    <w:rsid w:val="00E52891"/>
    <w:rsid w:val="00E52C3B"/>
    <w:rsid w:val="00E52F42"/>
    <w:rsid w:val="00E5321C"/>
    <w:rsid w:val="00E53AEB"/>
    <w:rsid w:val="00E54F8E"/>
    <w:rsid w:val="00E55170"/>
    <w:rsid w:val="00E55A9F"/>
    <w:rsid w:val="00E55BE7"/>
    <w:rsid w:val="00E55D0D"/>
    <w:rsid w:val="00E56550"/>
    <w:rsid w:val="00E5697A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5FB2"/>
    <w:rsid w:val="00E666C4"/>
    <w:rsid w:val="00E66725"/>
    <w:rsid w:val="00E6676A"/>
    <w:rsid w:val="00E668C6"/>
    <w:rsid w:val="00E66F4B"/>
    <w:rsid w:val="00E670DE"/>
    <w:rsid w:val="00E67436"/>
    <w:rsid w:val="00E67A3B"/>
    <w:rsid w:val="00E67DC9"/>
    <w:rsid w:val="00E70A7D"/>
    <w:rsid w:val="00E71249"/>
    <w:rsid w:val="00E713D3"/>
    <w:rsid w:val="00E71982"/>
    <w:rsid w:val="00E72331"/>
    <w:rsid w:val="00E72453"/>
    <w:rsid w:val="00E724EE"/>
    <w:rsid w:val="00E7270A"/>
    <w:rsid w:val="00E72FB7"/>
    <w:rsid w:val="00E7331B"/>
    <w:rsid w:val="00E733A1"/>
    <w:rsid w:val="00E73565"/>
    <w:rsid w:val="00E73853"/>
    <w:rsid w:val="00E73FBA"/>
    <w:rsid w:val="00E74928"/>
    <w:rsid w:val="00E75250"/>
    <w:rsid w:val="00E7601F"/>
    <w:rsid w:val="00E76299"/>
    <w:rsid w:val="00E76918"/>
    <w:rsid w:val="00E76970"/>
    <w:rsid w:val="00E769D7"/>
    <w:rsid w:val="00E76C7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5E6A"/>
    <w:rsid w:val="00E864A5"/>
    <w:rsid w:val="00E86509"/>
    <w:rsid w:val="00E86C82"/>
    <w:rsid w:val="00E86D96"/>
    <w:rsid w:val="00E86F81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5DA3"/>
    <w:rsid w:val="00E96482"/>
    <w:rsid w:val="00E967EF"/>
    <w:rsid w:val="00E9697D"/>
    <w:rsid w:val="00E97608"/>
    <w:rsid w:val="00E978FB"/>
    <w:rsid w:val="00E979CB"/>
    <w:rsid w:val="00EA03E1"/>
    <w:rsid w:val="00EA0446"/>
    <w:rsid w:val="00EA0C63"/>
    <w:rsid w:val="00EA12E9"/>
    <w:rsid w:val="00EA16C9"/>
    <w:rsid w:val="00EA1A17"/>
    <w:rsid w:val="00EA2335"/>
    <w:rsid w:val="00EA3078"/>
    <w:rsid w:val="00EA3162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7C8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4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00B"/>
    <w:rsid w:val="00EC21DF"/>
    <w:rsid w:val="00EC2282"/>
    <w:rsid w:val="00EC248D"/>
    <w:rsid w:val="00EC2B14"/>
    <w:rsid w:val="00EC2C6C"/>
    <w:rsid w:val="00EC2DE9"/>
    <w:rsid w:val="00EC311D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00"/>
    <w:rsid w:val="00EC73DB"/>
    <w:rsid w:val="00EC759E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67"/>
    <w:rsid w:val="00ED68D8"/>
    <w:rsid w:val="00ED710A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84F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7AF"/>
    <w:rsid w:val="00EF1993"/>
    <w:rsid w:val="00EF1EED"/>
    <w:rsid w:val="00EF2364"/>
    <w:rsid w:val="00EF2503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DD7"/>
    <w:rsid w:val="00F00F72"/>
    <w:rsid w:val="00F0134E"/>
    <w:rsid w:val="00F01E4E"/>
    <w:rsid w:val="00F02379"/>
    <w:rsid w:val="00F0249A"/>
    <w:rsid w:val="00F02EC6"/>
    <w:rsid w:val="00F02FF1"/>
    <w:rsid w:val="00F035C2"/>
    <w:rsid w:val="00F03765"/>
    <w:rsid w:val="00F03C76"/>
    <w:rsid w:val="00F03E86"/>
    <w:rsid w:val="00F03FC9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0FD"/>
    <w:rsid w:val="00F31722"/>
    <w:rsid w:val="00F32010"/>
    <w:rsid w:val="00F3210D"/>
    <w:rsid w:val="00F326ED"/>
    <w:rsid w:val="00F32AC4"/>
    <w:rsid w:val="00F32D1F"/>
    <w:rsid w:val="00F3319E"/>
    <w:rsid w:val="00F3363B"/>
    <w:rsid w:val="00F336EE"/>
    <w:rsid w:val="00F338AE"/>
    <w:rsid w:val="00F33966"/>
    <w:rsid w:val="00F33A0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B71"/>
    <w:rsid w:val="00F37D6D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462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8D9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64B"/>
    <w:rsid w:val="00F649C7"/>
    <w:rsid w:val="00F65017"/>
    <w:rsid w:val="00F653B6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15B"/>
    <w:rsid w:val="00F7247C"/>
    <w:rsid w:val="00F724CA"/>
    <w:rsid w:val="00F72AB3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3C0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6E97"/>
    <w:rsid w:val="00F87F55"/>
    <w:rsid w:val="00F9034A"/>
    <w:rsid w:val="00F906AC"/>
    <w:rsid w:val="00F907C9"/>
    <w:rsid w:val="00F90CE0"/>
    <w:rsid w:val="00F90F03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3AA"/>
    <w:rsid w:val="00F97446"/>
    <w:rsid w:val="00F9772A"/>
    <w:rsid w:val="00F97CBD"/>
    <w:rsid w:val="00FA0310"/>
    <w:rsid w:val="00FA128E"/>
    <w:rsid w:val="00FA199D"/>
    <w:rsid w:val="00FA1C19"/>
    <w:rsid w:val="00FA2013"/>
    <w:rsid w:val="00FA2228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7087"/>
    <w:rsid w:val="00FA7464"/>
    <w:rsid w:val="00FA7905"/>
    <w:rsid w:val="00FA7BB1"/>
    <w:rsid w:val="00FB0C7E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3E84"/>
    <w:rsid w:val="00FB4418"/>
    <w:rsid w:val="00FB4621"/>
    <w:rsid w:val="00FB4AB5"/>
    <w:rsid w:val="00FB5E0C"/>
    <w:rsid w:val="00FB5FC1"/>
    <w:rsid w:val="00FB6090"/>
    <w:rsid w:val="00FB7599"/>
    <w:rsid w:val="00FB7719"/>
    <w:rsid w:val="00FB7A20"/>
    <w:rsid w:val="00FB7D05"/>
    <w:rsid w:val="00FC0665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2E97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F4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58F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CFCB54E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B645A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B645A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594E78"/>
    <w:pPr>
      <w:numPr>
        <w:numId w:val="4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12660</Words>
  <Characters>72165</Characters>
  <Application>Microsoft Office Word</Application>
  <DocSecurity>0</DocSecurity>
  <Lines>601</Lines>
  <Paragraphs>169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84656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2026-09-11T07:16:00Z</dcterms:created>
  <dcterms:modified xsi:type="dcterms:W3CDTF">2026-09-11T08:45:00Z</dcterms:modified>
</cp:coreProperties>
</file>