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EDCB" w14:textId="77777777" w:rsidR="005F4EE8" w:rsidRPr="00484029" w:rsidRDefault="005F4EE8" w:rsidP="00FE7F5E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0785C94D" w14:textId="7C606368" w:rsidR="005F4EE8" w:rsidRPr="00484029" w:rsidRDefault="005F4EE8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32884419" w14:textId="77777777" w:rsidR="005F4EE8" w:rsidRDefault="005F4EE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0A9449B" w14:textId="77777777" w:rsidR="005F4EE8" w:rsidRDefault="005F4EE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8B9B9C2" w14:textId="77777777" w:rsidR="005F4EE8" w:rsidRDefault="005F4EE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3818444F" w14:textId="77777777" w:rsidR="005F4EE8" w:rsidRDefault="005F4EE8">
      <w:pPr>
        <w:jc w:val="center"/>
        <w:rPr>
          <w:sz w:val="28"/>
        </w:rPr>
      </w:pPr>
    </w:p>
    <w:p w14:paraId="160155B5" w14:textId="77777777" w:rsidR="005F4EE8" w:rsidRDefault="005F4EE8">
      <w:pPr>
        <w:jc w:val="center"/>
        <w:rPr>
          <w:sz w:val="28"/>
        </w:rPr>
      </w:pPr>
    </w:p>
    <w:p w14:paraId="4C41AD69" w14:textId="77777777" w:rsidR="005F4EE8" w:rsidRDefault="005F4EE8">
      <w:pPr>
        <w:jc w:val="center"/>
        <w:rPr>
          <w:sz w:val="28"/>
        </w:rPr>
      </w:pPr>
    </w:p>
    <w:p w14:paraId="2377FA26" w14:textId="77777777" w:rsidR="005F4EE8" w:rsidRDefault="005F4EE8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4CC4564D" w14:textId="77777777" w:rsidR="005F4EE8" w:rsidRDefault="005F4EE8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232FA14A" w14:textId="77777777" w:rsidR="005F4EE8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0FEEB94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54B5B23" w14:textId="77777777" w:rsidR="005F4EE8" w:rsidRDefault="005F4EE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6F443F3" w14:textId="77777777" w:rsidR="005F4EE8" w:rsidRDefault="005F4EE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43DFB365" w14:textId="77777777" w:rsidR="005F4EE8" w:rsidRDefault="005F4EE8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5F4EE8" w14:paraId="7DADCBF2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7F1F5AA" w14:textId="77777777" w:rsidR="005F4EE8" w:rsidRDefault="005F4EE8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86A8202" w14:textId="77777777" w:rsidR="005F4EE8" w:rsidRDefault="005F4EE8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490A34F5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79E779E" w14:textId="77777777" w:rsidR="005F4EE8" w:rsidRDefault="005F4EE8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055FAF5C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2D7106C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F9DDB52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5F3BBB1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2746C84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773B721" w14:textId="77777777" w:rsidR="005F4EE8" w:rsidRDefault="005F4EE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5D454926" w14:textId="77777777" w:rsidR="005F4EE8" w:rsidRDefault="005F4EE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461420AE" w14:textId="77777777" w:rsidR="005F4EE8" w:rsidRDefault="005F4EE8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D367FF1" w14:textId="77777777" w:rsidR="005F4EE8" w:rsidRDefault="005F4EE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ED6F406" w14:textId="77777777" w:rsidR="005F4EE8" w:rsidRDefault="005F4EE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75C8238" w14:textId="77777777" w:rsidR="005F4EE8" w:rsidRDefault="005F4EE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2FC5185" w14:textId="77777777" w:rsidR="005F4EE8" w:rsidRDefault="005F4EE8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4D0377B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2ED2D32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FEBA3E4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DFB3BAB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A2CE0CB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6B8A523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4A3FDF0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0251D24F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7FDC651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5F4EE8" w14:paraId="44C42DFF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F75EE71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A490B57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1F44DB7A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FA4AD1D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B920A8C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CAB94F9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D7ECE74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4C3023E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7839F703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2C61CE8" w14:textId="77777777" w:rsidR="005F4EE8" w:rsidRDefault="005F4E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54FE2FF" w14:textId="77777777" w:rsidR="005F4EE8" w:rsidRDefault="005F4E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52575EA" w14:textId="77777777" w:rsidR="005F4EE8" w:rsidRDefault="005F4EE8">
      <w:pPr>
        <w:spacing w:line="192" w:lineRule="auto"/>
        <w:jc w:val="center"/>
      </w:pPr>
    </w:p>
    <w:p w14:paraId="79296985" w14:textId="77777777" w:rsidR="005F4EE8" w:rsidRDefault="005F4EE8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44C21983" w14:textId="77777777" w:rsidR="005F4EE8" w:rsidRPr="007E3B71" w:rsidRDefault="005F4EE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5599CB7" w14:textId="77777777" w:rsidR="005F4EE8" w:rsidRPr="007E3B71" w:rsidRDefault="005F4EE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9DE086D" w14:textId="77777777" w:rsidR="005F4EE8" w:rsidRPr="007E3B71" w:rsidRDefault="005F4EE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F60B105" w14:textId="77777777" w:rsidR="005F4EE8" w:rsidRDefault="005F4EE8" w:rsidP="0095691E">
      <w:pPr>
        <w:pStyle w:val="Heading1"/>
        <w:spacing w:line="360" w:lineRule="auto"/>
      </w:pPr>
      <w:r>
        <w:t>LINIA 300</w:t>
      </w:r>
    </w:p>
    <w:p w14:paraId="2B73DB7E" w14:textId="77777777" w:rsidR="005F4EE8" w:rsidRDefault="005F4EE8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5F4EE8" w14:paraId="66C98D5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3FF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0D1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4EAB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DBE0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B6ED79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37A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4BA5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D43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B1DF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8FD3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46E0A2D8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D81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CF4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CA99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558E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997F9BB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7046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F223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183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8DE2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EED7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6CBB07B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124F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326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3FE8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4F25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350A32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EC2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7401F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0EE3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F01C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2D41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CA3D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4665C6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5F4EE8" w14:paraId="2DAD4B5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C674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3B5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35DB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C896" w14:textId="77777777" w:rsidR="005F4EE8" w:rsidRDefault="005F4EE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D88D48C" w14:textId="77777777" w:rsidR="005F4EE8" w:rsidRDefault="005F4EE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D63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E4FD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C0D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ABA1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FE94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DCDA8B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C8D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81DB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719E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AA0A" w14:textId="77777777" w:rsidR="005F4EE8" w:rsidRDefault="005F4EE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3458" w14:textId="77777777" w:rsidR="005F4EE8" w:rsidRPr="00E4222D" w:rsidRDefault="005F4EE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D3817B1" w14:textId="77777777" w:rsidR="005F4EE8" w:rsidRPr="00E4222D" w:rsidRDefault="005F4EE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BF1C7BA" w14:textId="77777777" w:rsidR="005F4EE8" w:rsidRPr="00E4222D" w:rsidRDefault="005F4EE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5881007" w14:textId="77777777" w:rsidR="005F4EE8" w:rsidRDefault="005F4EE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8DC6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A55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E915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8D9E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6647F7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1E71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A41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4520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A1A3" w14:textId="77777777" w:rsidR="005F4EE8" w:rsidRPr="00E4222D" w:rsidRDefault="005F4EE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A8DB" w14:textId="77777777" w:rsidR="005F4EE8" w:rsidRPr="00E4222D" w:rsidRDefault="005F4EE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ADB4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AB8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2CE7464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9D42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BECD" w14:textId="77777777" w:rsidR="005F4EE8" w:rsidRPr="00E4222D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5F4EE8" w14:paraId="017068B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B1A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DFFC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B1D9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8980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A18F222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B4E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AE2D93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DDA4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A64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F459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D766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2D110819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7939E96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502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DFC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F69E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C1A5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F89C44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18B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D2F8D7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643A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D5E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71D5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F417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BAC58F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5F4EE8" w14:paraId="562A160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B25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B93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D48F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5588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053D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F643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40F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6F22B27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DAE4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331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017B748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DD6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BDB3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5C855B9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99E2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2767" w14:textId="77777777" w:rsidR="005F4EE8" w:rsidRDefault="005F4EE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6C0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BEE0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870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9705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6A51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1EC46D5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17D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86E6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1679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EF88" w14:textId="77777777" w:rsidR="005F4EE8" w:rsidRDefault="005F4EE8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79B0A80" w14:textId="77777777" w:rsidR="005F4EE8" w:rsidRDefault="005F4EE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9F0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90CF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10B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4C9C38A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5816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F48D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728F12CC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505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990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D059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DDD9F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01BD6D6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7A7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7C25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86A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E3F9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8940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4B64E7B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FEF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2D81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927F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C38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FBC6D5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095B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462B9C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3A7EF43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336AEC4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27F6DF3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499F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250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C706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1BA7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5F88B3C7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1A65B888" w14:textId="77777777" w:rsidR="005F4EE8" w:rsidRPr="004870EE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5F4EE8" w14:paraId="6CEAC58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14B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D9DC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1AEACE0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3CEE94D2" w14:textId="77777777" w:rsidR="005F4EE8" w:rsidRDefault="005F4EE8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7D0118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698C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0E75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55E1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5522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BC4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380D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F8CE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65B2A73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01C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7C1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A8A4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56D9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904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F97F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4BF6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9F1F98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9B3D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30AD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0D3B8F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5F4EE8" w14:paraId="31F3813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4FF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2A37" w14:textId="77777777" w:rsidR="005F4EE8" w:rsidRDefault="005F4EE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3F5735E" w14:textId="77777777" w:rsidR="005F4EE8" w:rsidRDefault="005F4EE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D2DC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2978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E1D8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020C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536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CC51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009D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8261EC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5F4EE8" w14:paraId="64EBD49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C73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82D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4CBE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CD25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E02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1E98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92AB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3292A81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C7C7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0632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D96B08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5F4EE8" w14:paraId="46B4BBE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980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D8A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6463FAC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5A99D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B6BD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4E2B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BBD6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D00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0A09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DA47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7E3C33CB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1651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E32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9B04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D879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62A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E866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5B16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2B3202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44BF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1F4B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19702FB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F1BF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281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F64A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38FF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D844662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FCD6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9CC726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09BA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E768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5B84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D5E2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2E0D8D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1CABAE1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5F4EE8" w14:paraId="0E958EF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617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FC25D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4E6A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102C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45E255C1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AAED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0976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B2A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B91E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5E75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159FE28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5E4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F85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372A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0F0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CE3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E694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B59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03395C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11E3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0636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D709CE" w14:textId="77777777" w:rsidR="005F4EE8" w:rsidRPr="00D344C9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F4EE8" w14:paraId="29C2B53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1656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B64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829EE9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785D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3E08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A63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D96F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536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C60D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B191" w14:textId="77777777" w:rsidR="005F4EE8" w:rsidRDefault="005F4EE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E8E0780" w14:textId="77777777" w:rsidR="005F4EE8" w:rsidRPr="00D344C9" w:rsidRDefault="005F4EE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F4EE8" w14:paraId="3D63360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87E6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4DA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FCF19D6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2CB6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39A2" w14:textId="77777777" w:rsidR="005F4EE8" w:rsidRDefault="005F4EE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0C6A489" w14:textId="77777777" w:rsidR="005F4EE8" w:rsidRDefault="005F4EE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0DC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55C09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3DC9A35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7B8C159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4824817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B88979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5286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7EAC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E4D7BD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61B5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59F5" w14:textId="77777777" w:rsidR="005F4EE8" w:rsidRDefault="005F4EE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08F9EC" w14:textId="77777777" w:rsidR="005F4EE8" w:rsidRDefault="005F4EE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068BE8F" w14:textId="77777777" w:rsidR="005F4EE8" w:rsidRPr="00D344C9" w:rsidRDefault="005F4EE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5F4EE8" w14:paraId="5C4B302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D90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A32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4045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66A5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21677AC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D00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4ADC45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928E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0D9A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B9BD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7DF9" w14:textId="77777777" w:rsidR="005F4EE8" w:rsidRDefault="005F4EE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4E8C07" w14:textId="77777777" w:rsidR="005F4EE8" w:rsidRDefault="005F4EE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15EC8D3" w14:textId="77777777" w:rsidR="005F4EE8" w:rsidRDefault="005F4EE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5F4EE8" w14:paraId="1D721BC1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186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88F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C871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5BC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9E910F9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DEB8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533936D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F6EE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F43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76BC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F034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0EAF91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5F4EE8" w14:paraId="643FE9F5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78E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16A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F158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9889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71E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4BE4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1A4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C18102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997E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3604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56F69E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182E8EA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3EB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A1E2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1A91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17BF" w14:textId="77777777" w:rsidR="005F4EE8" w:rsidRDefault="005F4EE8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E9E1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415F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8AD1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3B55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09B1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7256582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CE8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B2F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987A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3A6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C72DF67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3A9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F02C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8880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590A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937F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595A301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F66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22C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455F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2ADF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0AC934B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5579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E9C3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9968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1422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1EA9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29A3586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64A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32E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19FD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CB7C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8FF4650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450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41AE355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6900507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E1DAC8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2F06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E8AC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F31C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773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3ACD73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8E87A2A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5F4EE8" w14:paraId="413494D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40C6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ED5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A407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8BC5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BA7B545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F47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6BDE8F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D450" w14:textId="77777777" w:rsidR="005F4EE8" w:rsidRPr="00600D25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DC06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BFA7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2B9A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FB9AD27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5F4EE8" w14:paraId="6046D6D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2C9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1ADE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60FB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6F13" w14:textId="77777777" w:rsidR="005F4EE8" w:rsidRDefault="005F4EE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680814CD" w14:textId="77777777" w:rsidR="005F4EE8" w:rsidRDefault="005F4EE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E1B4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7915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C111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89FB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561A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F4EE8" w14:paraId="5979F60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0D8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1E48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7E02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E201" w14:textId="77777777" w:rsidR="005F4EE8" w:rsidRDefault="005F4EE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CC7FA95" w14:textId="77777777" w:rsidR="005F4EE8" w:rsidRDefault="005F4EE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0523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F5D8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290C" w14:textId="77777777" w:rsidR="005F4EE8" w:rsidRDefault="005F4EE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9970" w14:textId="77777777" w:rsidR="005F4EE8" w:rsidRDefault="005F4EE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1CB4" w14:textId="77777777" w:rsidR="005F4EE8" w:rsidRDefault="005F4EE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F4EE8" w14:paraId="42D29D8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BC0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CA0A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C6C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F07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6B46D2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920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3CD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6724" w14:textId="77777777" w:rsidR="005F4EE8" w:rsidRPr="00E731A9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76F5A8C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9594FF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411B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5204" w14:textId="77777777" w:rsidR="005F4EE8" w:rsidRDefault="005F4EE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5BFB5FE9" w14:textId="77777777" w:rsidR="005F4EE8" w:rsidRDefault="005F4EE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59B532C" w14:textId="77777777" w:rsidR="005F4EE8" w:rsidRPr="001D4392" w:rsidRDefault="005F4EE8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F4EE8" w14:paraId="77B6614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C02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60A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CC7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F83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2622DB7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AE9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61DE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7663" w14:textId="77777777" w:rsidR="005F4EE8" w:rsidRPr="00E731A9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57188DCE" w14:textId="77777777" w:rsidR="005F4EE8" w:rsidRPr="00E731A9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6404E98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B7EF99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F0A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F5E2" w14:textId="77777777" w:rsidR="005F4EE8" w:rsidRPr="00616BAF" w:rsidRDefault="005F4EE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3E84B7" w14:textId="77777777" w:rsidR="005F4EE8" w:rsidRDefault="005F4EE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476415C" w14:textId="77777777" w:rsidR="005F4EE8" w:rsidRPr="003B726B" w:rsidRDefault="005F4EE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5F4EE8" w14:paraId="0831395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C2F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E25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DE3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260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44638F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9A4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45F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336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375DD1D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C907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DEC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6F3F5F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28401DE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8244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455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4F8B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89CF" w14:textId="77777777" w:rsidR="005F4EE8" w:rsidRDefault="005F4EE8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1AE9C8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723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5DA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EB8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1FF6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079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0E5359D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EBB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4E9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8851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4B4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579404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D23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17DE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669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526C22AC" w14:textId="77777777" w:rsidR="005F4EE8" w:rsidRPr="00E731A9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197AFC93" w14:textId="77777777" w:rsidR="005F4EE8" w:rsidRPr="00E731A9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E384FF2" w14:textId="77777777" w:rsidR="005F4EE8" w:rsidRPr="001D4392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C7C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5D4F" w14:textId="77777777" w:rsidR="005F4EE8" w:rsidRDefault="005F4EE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B2B4EAD" w14:textId="77777777" w:rsidR="005F4EE8" w:rsidRDefault="005F4EE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7763EC7" w14:textId="77777777" w:rsidR="005F4EE8" w:rsidRPr="003B726B" w:rsidRDefault="005F4EE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F4EE8" w14:paraId="46EBCC5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8F8F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1D7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3B9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1C3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58A5B24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A25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899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699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3AE2390B" w14:textId="77777777" w:rsidR="005F4EE8" w:rsidRPr="00E731A9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13B33284" w14:textId="77777777" w:rsidR="005F4EE8" w:rsidRPr="00E731A9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CA5AB6C" w14:textId="77777777" w:rsidR="005F4EE8" w:rsidRPr="001D4392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344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BD7E" w14:textId="77777777" w:rsidR="005F4EE8" w:rsidRPr="00616BAF" w:rsidRDefault="005F4EE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2A76F9" w14:textId="77777777" w:rsidR="005F4EE8" w:rsidRDefault="005F4EE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022ED06" w14:textId="77777777" w:rsidR="005F4EE8" w:rsidRPr="003B726B" w:rsidRDefault="005F4EE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5F4EE8" w14:paraId="1174E3E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9C5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BB4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6E6E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516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33F75F7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6FA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5DD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C4B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5FFF47C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4AE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315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0F5251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79C47A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5F4EE8" w14:paraId="26BC6C1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C46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433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88F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72D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1D72F59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E44CC7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E1E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FBC5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70A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0C8CD0C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EDF1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E32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5F4EE8" w14:paraId="02E01B97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696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731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C977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B61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0EEB84B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640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456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466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D00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EC3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16CDC1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5F4EE8" w14:paraId="7021D43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255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E21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54254DA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420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0D7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1E5536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15F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C79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60D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FD6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6EC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EA3773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1328EE33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549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F70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6A71D7B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BA4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850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E0D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97B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078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8B2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F05F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78DB6119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73D3A71D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E69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A39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B4C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CC2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11B8D58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AE5215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08E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5B4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A8A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7982A6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6965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EF1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F4EE8" w14:paraId="7AD6F872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E83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4AC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376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FBE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D52A6A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2C2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B3BE6E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3855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FE0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403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14E9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598CDC8B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2A6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3DA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3AA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16F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3B75F1D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FB4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960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A1A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32BE2B7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126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0760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46366F6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A54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540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9C6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2CE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BCC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26F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913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5FA7163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EB4B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5A84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52BC2B4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7D44A63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5F4EE8" w14:paraId="19248E40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F8DF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41C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378E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138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99E42A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1E8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897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ABA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1E4884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E3E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066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26C8B3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0C45083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F09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8CD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7A07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56A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6EAE250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47A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FFC778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638185A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AF11FD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B86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C7E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930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508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3FB134D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1BAC78F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770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3F3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8ACE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BD4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7BC5233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D29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D991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882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227D69B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06C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8E1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BC3A56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3ED0CD2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956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B6A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3A70DA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38C6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E8D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0D1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558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963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261F5E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3EF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919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16034F8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3199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B20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77DC31F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F43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15B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9DC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6B8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EA0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ADE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AE2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694D02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5F4EE8" w14:paraId="3E77860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A73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B32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FEF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1A9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9F5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D47060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E9F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CE8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A99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48A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342E37F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B60F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114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8521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E17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291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22730E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C37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2D3F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859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E4E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5364D08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454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0F1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90F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FC8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FA3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B96359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C5F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61C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44F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B07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24D48FC6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71D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BBD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7FF2CC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A9E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EEE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5FBE96F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992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715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DA3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4F8174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AC5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BCF5" w14:textId="77777777" w:rsidR="005F4EE8" w:rsidRPr="0019324E" w:rsidRDefault="005F4EE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426C8C3" w14:textId="77777777" w:rsidR="005F4EE8" w:rsidRPr="000160B5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6EF0BECC" w14:textId="77777777" w:rsidR="005F4EE8" w:rsidRPr="006B78FD" w:rsidRDefault="005F4EE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392A664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C558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EC0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67F0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402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57EC31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996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07DFAC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D09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5B8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C05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58BE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2243F07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5F4EE8" w14:paraId="6A3D6AB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22A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F0E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E43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20B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AFEE79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3006612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910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99C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F70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CD0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1940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D67D5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E92A12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5F4EE8" w14:paraId="618753A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2A5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9A4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683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FE6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2403E4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7A8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544024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4D18888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3B87E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6ED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A6A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CEA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884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7F00C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E4E00F4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5F4EE8" w14:paraId="2CAD37B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09C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CDC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DA2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229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2B0266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6F3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26BDB8E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0534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77D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D4F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A0A2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22265ED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5F4EE8" w14:paraId="32EDBB1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9896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5BB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DE7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099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79A0DA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149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AD6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A86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6827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94FB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FDF41D6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5F4EE8" w14:paraId="1D695A0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F6B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750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E11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1A4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1B3D14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2A6F99C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66C62F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12C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BBA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E19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40B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239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1E7C4FFF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EC5C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84C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D13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FB6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668B45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59DBA5E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A796F0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678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C083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5D2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4270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8F0A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23C869F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A98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5DB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916FB7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F6D3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E5A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3C5175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89B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2505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0E1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37ADAC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F9C0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81A49" w14:textId="77777777" w:rsidR="005F4EE8" w:rsidRPr="0019324E" w:rsidRDefault="005F4EE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6252CB3" w14:textId="77777777" w:rsidR="005F4EE8" w:rsidRPr="000160B5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4B30A21F" w14:textId="77777777" w:rsidR="005F4EE8" w:rsidRPr="005C2BB7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AC13C4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CF04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C5B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1D33C6B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CCF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580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287BE8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7E6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760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D11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5F4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693C" w14:textId="77777777" w:rsidR="005F4EE8" w:rsidRPr="00DE4F3A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C0AE3F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8D9156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B18354B" w14:textId="77777777" w:rsidR="005F4EE8" w:rsidRPr="00DE4F3A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F4EE8" w14:paraId="2352928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A5A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7EB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34EE8C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F4C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B31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CA2091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2F4396B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B34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130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509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37D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865E" w14:textId="77777777" w:rsidR="005F4EE8" w:rsidRPr="00DE4F3A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DD07DD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2789C1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807EE6D" w14:textId="77777777" w:rsidR="005F4EE8" w:rsidRPr="00DE4F3A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F4EE8" w14:paraId="4B39A09D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2BF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E55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03B0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6E2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5FD3815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E92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80D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6B0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2BE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1B3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328DDF1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712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3E3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0F673FB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F566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FA1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42BE20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FDB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05E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4FC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8637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C36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09557F8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AC4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223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12CA615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4F36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F4C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F8E982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83D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76E4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F3F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8DEB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50E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439FC8" w14:textId="77777777" w:rsidR="005F4EE8" w:rsidRPr="00CB2A72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4EE8" w14:paraId="64B6DCA7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C0B4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7EA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93A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F54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9A80BF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E47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973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586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049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217F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62C99D7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D28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5E8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303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DA5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29F1E05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A9F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BDC8D2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85C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324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FD6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0F7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8761E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3C2C9F0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F4EE8" w14:paraId="0C57D73B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5DD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77E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58C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6F9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221BD5F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E2E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FD1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91B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36BD911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121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3FF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5F4EE8" w14:paraId="615504A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B1C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D8E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308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012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9E96D3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F50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E37044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D44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D83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B9E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B44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8E2F94E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36832CA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F4EE8" w14:paraId="522AF8ED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F39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5E5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06D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909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353A73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83B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1C470D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45D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4EF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7D73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7A4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7F8C9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8409F46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F4EE8" w14:paraId="4F1C0C9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744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0CB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3CB7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24E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CB4856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0E2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D21597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E52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F3B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988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8111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AC17DA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5F4EE8" w14:paraId="57B4443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E989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E1F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BF9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BBD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7B081C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110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B4B046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A83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C91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08D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F9C5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D6A4C1" w14:textId="77777777" w:rsidR="005F4EE8" w:rsidRPr="00D344C9" w:rsidRDefault="005F4EE8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F7B4935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F4EE8" w14:paraId="1C488FC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DEE4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980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444C73F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CD5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267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4250F66C" w14:textId="77777777" w:rsidR="005F4EE8" w:rsidRDefault="005F4EE8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370A75C3" w14:textId="77777777" w:rsidR="005F4EE8" w:rsidRDefault="005F4EE8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7C3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945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7EB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FE8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8F4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58A75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019E3E5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F4EE8" w14:paraId="1FB3AF8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7E2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BFD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6A0A3447" w14:textId="77777777" w:rsidR="005F4EE8" w:rsidRPr="001F1B3D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2484893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0B90113E" w14:textId="77777777" w:rsidR="005F4EE8" w:rsidRPr="001F1B3D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3557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1ED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14AC64C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4E9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829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D51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D08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EBC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3056854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8D4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E8AE" w14:textId="77777777" w:rsidR="005F4EE8" w:rsidRDefault="005F4EE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5E6C6022" w14:textId="77777777" w:rsidR="005F4EE8" w:rsidRDefault="005F4EE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DB2E" w14:textId="77777777" w:rsidR="005F4EE8" w:rsidRPr="00600D25" w:rsidRDefault="005F4EE8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63F4" w14:textId="77777777" w:rsidR="005F4EE8" w:rsidRDefault="005F4EE8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6560" w14:textId="77777777" w:rsidR="005F4EE8" w:rsidRDefault="005F4EE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F6A2" w14:textId="77777777" w:rsidR="005F4EE8" w:rsidRPr="00600D25" w:rsidRDefault="005F4EE8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67C4" w14:textId="77777777" w:rsidR="005F4EE8" w:rsidRDefault="005F4EE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858C" w14:textId="77777777" w:rsidR="005F4EE8" w:rsidRPr="00600D25" w:rsidRDefault="005F4EE8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204E" w14:textId="77777777" w:rsidR="005F4EE8" w:rsidRDefault="005F4EE8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F41F04" w14:textId="77777777" w:rsidR="005F4EE8" w:rsidRPr="00E134F4" w:rsidRDefault="005F4EE8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F4EE8" w14:paraId="6ACFEA1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4181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93C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BA9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B0D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6F0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3C903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9A4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F7B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80A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F683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0BE1040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45E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4DF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F7C4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D76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62E70D1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54ED4647" w14:textId="77777777" w:rsidR="005F4EE8" w:rsidRDefault="005F4EE8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EA5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99B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20E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311E125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8EA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A09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80BE87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2FF5BFC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62B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FEB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CD2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215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5F63142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D3F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BD56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5E9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2E29923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D74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4DB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0B5F7F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588DBC05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00D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7BD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EBD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DC6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9BE701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2AE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DAD16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704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55A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6C7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DCA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5AFC0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E83FCF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5F4EE8" w14:paraId="1E9279D6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EF8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9EA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7F5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52A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C77719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713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89F0A0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060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706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A67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D98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9D5EA82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5F4EE8" w14:paraId="6DFA379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BCE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435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FF0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A5B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DDBFB7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83E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0F7A6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7A3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5DA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C3F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8A5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4505BF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5F4EE8" w14:paraId="3C254F7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A4F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A7B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DC1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2D0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1D6813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58F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98CFAF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732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6DF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CCA3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3605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02FB5FA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10A6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B0E1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9C40" w14:textId="77777777" w:rsidR="005F4EE8" w:rsidRPr="00600D25" w:rsidRDefault="005F4EE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2E65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287CF27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EBC0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9BB03C3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0F9A" w14:textId="77777777" w:rsidR="005F4EE8" w:rsidRPr="00600D25" w:rsidRDefault="005F4EE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76E3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CA8A" w14:textId="77777777" w:rsidR="005F4EE8" w:rsidRPr="00600D25" w:rsidRDefault="005F4EE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F570" w14:textId="77777777" w:rsidR="005F4EE8" w:rsidRPr="00D344C9" w:rsidRDefault="005F4EE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A29359" w14:textId="77777777" w:rsidR="005F4EE8" w:rsidRPr="00D344C9" w:rsidRDefault="005F4EE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5F4EE8" w14:paraId="18FD70C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447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397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091803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480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CEB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791453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9AC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C72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631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174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0C8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4EE8" w14:paraId="2A38D35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7FE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9E6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AFC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8DD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2192B7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ADE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54F4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ECE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80D591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EAB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67BF" w14:textId="77777777" w:rsidR="005F4EE8" w:rsidRPr="00FF6B4A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4EE8" w14:paraId="43AB298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93D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7F0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831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AE1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E89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F90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20B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778AFBA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2AD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CAAD" w14:textId="77777777" w:rsidR="005F4EE8" w:rsidRPr="00FF6B4A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5F4EE8" w14:paraId="6743B01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5831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FBD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DA5F94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977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BFE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433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21D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24C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CC1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9555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45FE19A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ACB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737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9D8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844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81F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C954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8B3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4FF7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A866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47704A5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429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28D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EB6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F7C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BA8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A51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00E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80F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8927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19972C5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267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F09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65CB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DD6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F27D59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EB6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D64F87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2D0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FF3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193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92E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C40F9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5F4EE8" w14:paraId="031F9DE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C239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DC8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D607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79C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7ED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9C0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BE2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3FC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65F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5F4EE8" w14:paraId="28DCFB5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8E3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131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B9F651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40B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245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F06F2B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642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8BE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DF3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84A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3F2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60CCB8DE" w14:textId="77777777" w:rsidR="005F4EE8" w:rsidRPr="00F10273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4EE8" w14:paraId="332EEE0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C2A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40E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113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84BB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EDCEFA6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747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E0A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99E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94AD29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A48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D00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5F4EE8" w14:paraId="0EB7096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F0B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6D3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0686F5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EB1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C73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586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2FD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4A8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28A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DDF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9FC4A3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6F2DA58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7DF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619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D206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120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C5A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5E1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DB6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4E0D844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DEC5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230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5F4EE8" w14:paraId="75FEA58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B61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2AA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1EBA3F8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14F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725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8A6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AFD0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32E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0888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09C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6D13591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198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9EF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448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680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2D0C51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B01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6E126B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37F5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7BC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8AD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4CD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4EAB6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5F4EE8" w14:paraId="3097EBF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1DFF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8F4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C095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DE8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EAEEF6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471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17C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F00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F6C3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75D9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0CAE1B8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05F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FCF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78A5B3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16A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33F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E0D993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CBF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D675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34A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9E9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025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1B8444" w14:textId="77777777" w:rsidR="005F4EE8" w:rsidRPr="00056F61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4EE8" w14:paraId="181F750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5A46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DA7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DE91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3F63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EB18338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D56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DD5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DF8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F71EDF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331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EE70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B321A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5F4EE8" w14:paraId="6F343B7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D06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D0DD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2BC9923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87F1" w14:textId="77777777" w:rsidR="005F4EE8" w:rsidRDefault="005F4EE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F32E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D400240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4996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CE8A" w14:textId="77777777" w:rsidR="005F4EE8" w:rsidRDefault="005F4EE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762D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CDC615A" w14:textId="77777777" w:rsidR="005F4EE8" w:rsidRDefault="005F4EE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C510" w14:textId="77777777" w:rsidR="005F4EE8" w:rsidRDefault="005F4EE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CAF4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1781F22C" w14:textId="77777777" w:rsidR="005F4EE8" w:rsidRDefault="005F4EE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5F4EE8" w14:paraId="3001604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B731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BBE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46D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8F55" w14:textId="77777777" w:rsidR="005F4EE8" w:rsidRDefault="005F4EE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1AB5A43F" w14:textId="77777777" w:rsidR="005F4EE8" w:rsidRDefault="005F4EE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BBB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F3A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93F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65C968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193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B1E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F4EE8" w14:paraId="63B295D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659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93D1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837B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D541" w14:textId="77777777" w:rsidR="005F4EE8" w:rsidRDefault="005F4EE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1B11" w14:textId="77777777" w:rsidR="005F4EE8" w:rsidRPr="00DF66C9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60F45023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3D50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DD6F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CE15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BE8A" w14:textId="77777777" w:rsidR="005F4EE8" w:rsidRDefault="005F4EE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179F22C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2D8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48E5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6EC1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BBCE" w14:textId="77777777" w:rsidR="005F4EE8" w:rsidRDefault="005F4EE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9192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6FAC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E6F6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3E2A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A015" w14:textId="77777777" w:rsidR="005F4EE8" w:rsidRDefault="005F4EE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591B161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8A9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0D49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61DE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4BE6" w14:textId="77777777" w:rsidR="005F4EE8" w:rsidRDefault="005F4EE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B6FB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A1E9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429C" w14:textId="77777777" w:rsidR="005F4EE8" w:rsidRDefault="005F4EE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21C8" w14:textId="77777777" w:rsidR="005F4EE8" w:rsidRDefault="005F4EE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B799" w14:textId="77777777" w:rsidR="005F4EE8" w:rsidRDefault="005F4EE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1ED37B5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477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906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6FC0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D24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393744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398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0CE95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44C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7DC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F0B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89E1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174EB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1330F02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5F4EE8" w14:paraId="0F2B771A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B57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864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7DD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799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3EDC601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EC3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A060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4FE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3FCD204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B84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7BF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78913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467C6B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4C3E5ABA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5F4EE8" w14:paraId="5FD6A7D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D8A5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EE4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3C4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7BF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469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EDB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83C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C5B3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598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24AEF9A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5F4EE8" w14:paraId="7E81B50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7BC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921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B40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6BF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15BE31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A27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2571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5B4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6EAB7E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B01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813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13033E8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5F4EE8" w14:paraId="15258A9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AE8B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F9E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63A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730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AB3DB6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70F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FB661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0FD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822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F4B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052C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97A5541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5F4EE8" w14:paraId="7037ABDF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6C84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DD7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06E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E8D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90AA77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84B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F2B7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4F3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D64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521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44CFBAA2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5F4EE8" w14:paraId="4C52EC7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6DB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E2E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5E7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438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E6A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B4B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B52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AAB5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CB7B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5F4EE8" w14:paraId="263E847D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C00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108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F806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A8E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FAD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666AC9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1BF74C2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93182A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B6F397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0FA7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702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8291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FA0D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1CAAE8A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78F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69F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CDD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EDDA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CA38CF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2E6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CF8F7D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EB8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22EB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48A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A3E9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5F4EE8" w14:paraId="0F6325E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162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BAA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622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595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65A544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26068E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835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6C67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8B2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1C6F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950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4892063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1DC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509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61C9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270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E43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5C41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20D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183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EC0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3C951BF2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2F0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5C2F" w14:textId="77777777" w:rsidR="005F4EE8" w:rsidRDefault="005F4EE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459A" w14:textId="77777777" w:rsidR="005F4EE8" w:rsidRDefault="005F4EE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E636" w14:textId="77777777" w:rsidR="005F4EE8" w:rsidRDefault="005F4EE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741F611B" w14:textId="77777777" w:rsidR="005F4EE8" w:rsidRDefault="005F4EE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2DD518D" w14:textId="77777777" w:rsidR="005F4EE8" w:rsidRDefault="005F4EE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7B18" w14:textId="77777777" w:rsidR="005F4EE8" w:rsidRDefault="005F4EE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1EB7" w14:textId="77777777" w:rsidR="005F4EE8" w:rsidRDefault="005F4EE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0189" w14:textId="77777777" w:rsidR="005F4EE8" w:rsidRDefault="005F4EE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E6FC14E" w14:textId="77777777" w:rsidR="005F4EE8" w:rsidRDefault="005F4EE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B3B0" w14:textId="77777777" w:rsidR="005F4EE8" w:rsidRDefault="005F4EE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456D" w14:textId="77777777" w:rsidR="005F4EE8" w:rsidRDefault="005F4EE8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487B523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F95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641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6B0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456F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10719542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C7F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110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A36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2FB6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20AD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7C0E15C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82E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30E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35B0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48A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5D95EC7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254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D0881D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2A69CA4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EAD4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8E5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C32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5CD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6D04628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F259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25D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477B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1C5E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FE1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9E3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452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6EA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470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2F2761F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D65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07F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6CF2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5974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934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DADA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838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265DEC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D40E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13C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1B0F232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A5F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B42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04A4902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89A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681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4E0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B000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A5B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8D1C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6263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7520C578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F83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260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F3FF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577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B4F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267B4DD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36500B9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34D9A315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2295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61E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863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387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1669D51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5F4EE8" w14:paraId="3B39EC1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7EF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77D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EF03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39D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5DCE5276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52C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9B4C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487E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D7D915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7ED7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B57A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01B5B240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7E54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25C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4397CF5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FF7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2691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5F7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58EE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6512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4FBD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C43A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209BCE6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F82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8F4D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22E2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34DB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A008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311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258F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1F4EAF8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7F1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7B08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F4EE8" w14:paraId="5333EF1E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1FD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F79C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20D3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E99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FC6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43DE4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0735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3A7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F81D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3C24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604FFF07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3B0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28F4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CEF6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A7A9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4715C547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0831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F9A5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117A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2354" w14:textId="77777777" w:rsidR="005F4EE8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1538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3BE5611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88C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474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75D8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B8B5" w14:textId="77777777" w:rsidR="005F4EE8" w:rsidRDefault="005F4EE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DE6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AB30FC7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32711086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693A63E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595D6FE3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4FB9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5A80" w14:textId="77777777" w:rsidR="005F4EE8" w:rsidRDefault="005F4EE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C8BA" w14:textId="77777777" w:rsidR="005F4EE8" w:rsidRPr="00600D25" w:rsidRDefault="005F4EE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5487" w14:textId="77777777" w:rsidR="005F4EE8" w:rsidRPr="00D344C9" w:rsidRDefault="005F4EE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4EE8" w14:paraId="7F731A5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681E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47C6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60F4" w14:textId="77777777" w:rsidR="005F4EE8" w:rsidRPr="00600D25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4B61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0736A0CF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CD23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3A18A6F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7748B28A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AF65FC1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8C44043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3BE21951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BF1FD22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F0D8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7319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5DC0" w14:textId="77777777" w:rsidR="005F4EE8" w:rsidRPr="00600D25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5629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25D2446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655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2CBE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5E26" w14:textId="77777777" w:rsidR="005F4EE8" w:rsidRPr="00600D25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AB93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21A60317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5747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3B67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9497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4B35" w14:textId="77777777" w:rsidR="005F4EE8" w:rsidRPr="00600D25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0EBE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2A1EE77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D6F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B1A5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D576" w14:textId="77777777" w:rsidR="005F4EE8" w:rsidRPr="00600D25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1DDC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3C7E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7CF70C3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2C25AB27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C77E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FBD3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9954" w14:textId="77777777" w:rsidR="005F4EE8" w:rsidRPr="00600D25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16E4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5F4EE8" w14:paraId="087FBF2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BAB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BDD3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6C99277C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A619" w14:textId="77777777" w:rsidR="005F4EE8" w:rsidRPr="00600D25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F636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220E2307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79DE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0793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68A6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5E66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74CD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70CADC2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1D7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90C9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4317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9B8D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5408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6848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86E6" w14:textId="77777777" w:rsidR="005F4EE8" w:rsidRDefault="005F4EE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D908" w14:textId="77777777" w:rsidR="005F4EE8" w:rsidRDefault="005F4EE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D995" w14:textId="77777777" w:rsidR="005F4EE8" w:rsidRDefault="005F4EE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146755E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B8C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B63B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A73C16A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BA08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7310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0EB0275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0D96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7E71E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4982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D161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1EDA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48D6A6E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6E69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96C6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A2C0199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11FD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F4B8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3B52091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3FE8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69F7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1BE5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0113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0A6B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5EF8D8B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D0D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BBEA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23FCDFB1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616B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10BA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F6A74A7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16A4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619B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2A7C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B335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E220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6FD06C9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BE5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2176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8542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0334" w14:textId="77777777" w:rsidR="005F4EE8" w:rsidRDefault="005F4EE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ADA5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5EEB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3E42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15B11823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A5FF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FE37" w14:textId="77777777" w:rsidR="005F4EE8" w:rsidRDefault="005F4EE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20783C6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597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BD4A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B885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8AE1" w14:textId="77777777" w:rsidR="005F4EE8" w:rsidRDefault="005F4EE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94EF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5B56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A2CB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63143A8F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60AF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E029" w14:textId="77777777" w:rsidR="005F4EE8" w:rsidRDefault="005F4EE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32DD6E9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9F33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488F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7869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FB30" w14:textId="77777777" w:rsidR="005F4EE8" w:rsidRDefault="005F4EE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05E7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4D5D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D44E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2612A75A" w14:textId="77777777" w:rsidR="005F4EE8" w:rsidRDefault="005F4EE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FA91" w14:textId="77777777" w:rsidR="005F4EE8" w:rsidRDefault="005F4EE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6279" w14:textId="77777777" w:rsidR="005F4EE8" w:rsidRDefault="005F4EE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4EE8" w14:paraId="715DF3BB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286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713A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3BC4AEB0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7001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9694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78CB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D319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2744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7E245CF3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E337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A87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5B50965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305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3B20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FE36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3150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AA19FC8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8DB4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0842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ABF5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C9FF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F60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6455714F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3CE8C196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5761D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F4EE8" w14:paraId="6262A2C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AA3F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004A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E2B6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3311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FD3C99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8E14B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F2BB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CCC5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7D6D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B2F7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21D56495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12805A1C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0D9D91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F4EE8" w14:paraId="1A30807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D992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A1DD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5D73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C72A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C496D8D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8527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F538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4D32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4790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3555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7A4EC56F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3AF91F1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29D72D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F4EE8" w14:paraId="1BF9959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01AA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BC96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9A90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588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5708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A5A6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9FAF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AFE6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F4A7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15D08C4D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A3337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F4EE8" w14:paraId="04D85BC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F74D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2915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B185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F935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4EE4172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6811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09C0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DFB9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6EEF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9F89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5F184D5E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5D0011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F4EE8" w14:paraId="0FC0F09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AAD7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EEFF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6DE5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F269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09B88AC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2937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110C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F30C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C63D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D273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06526547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040859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F4EE8" w14:paraId="374809A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65F0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9D27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A97A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96BA9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1107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60AE2331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ED23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257F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1B14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B2F8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E6B2BA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9637338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5F4EE8" w14:paraId="310A325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25FC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2338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E41D9AE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ED35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F3FA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A30D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EC69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44F3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D8B8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FEC3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4EE8" w14:paraId="60ED560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1F18" w14:textId="77777777" w:rsidR="005F4EE8" w:rsidRDefault="005F4EE8" w:rsidP="005F4EE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DB78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07727F43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D9C6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4FC0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7C3F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74B3" w14:textId="77777777" w:rsidR="005F4EE8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BB82" w14:textId="77777777" w:rsidR="005F4EE8" w:rsidRDefault="005F4EE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6B2D" w14:textId="77777777" w:rsidR="005F4EE8" w:rsidRPr="00600D25" w:rsidRDefault="005F4EE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8E6A" w14:textId="77777777" w:rsidR="005F4EE8" w:rsidRDefault="005F4EE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01BB946" w14:textId="77777777" w:rsidR="005F4EE8" w:rsidRPr="0095691E" w:rsidRDefault="005F4EE8" w:rsidP="0095691E"/>
    <w:p w14:paraId="41359DA4" w14:textId="77777777" w:rsidR="005F4EE8" w:rsidRDefault="005F4EE8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40ED61BD" w14:textId="77777777" w:rsidR="005F4EE8" w:rsidRPr="005D215B" w:rsidRDefault="005F4EE8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4EE8" w14:paraId="1C126C3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5C3C" w14:textId="77777777" w:rsidR="005F4EE8" w:rsidRDefault="005F4EE8" w:rsidP="005F4EE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5C1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ABCD" w14:textId="77777777" w:rsidR="005F4EE8" w:rsidRPr="00B3607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B71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71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AE4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51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43BE086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FBD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24F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5F4EE8" w14:paraId="635F68A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A5EA" w14:textId="77777777" w:rsidR="005F4EE8" w:rsidRDefault="005F4EE8" w:rsidP="005F4EE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BD2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5A87" w14:textId="77777777" w:rsidR="005F4EE8" w:rsidRPr="00B3607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C81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9BB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A852C9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B14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111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3AB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16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FA0AB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5479E55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5F4EE8" w14:paraId="085ADE4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F3A1" w14:textId="77777777" w:rsidR="005F4EE8" w:rsidRDefault="005F4EE8" w:rsidP="005F4EE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4D1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50E1" w14:textId="77777777" w:rsidR="005F4EE8" w:rsidRPr="00B3607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CCA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47D9523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44F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2B4612D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9A6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2D6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5C9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47F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5F4EE8" w14:paraId="392AC46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0436" w14:textId="77777777" w:rsidR="005F4EE8" w:rsidRDefault="005F4EE8" w:rsidP="005F4EE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3F9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6C7D" w14:textId="77777777" w:rsidR="005F4EE8" w:rsidRPr="00B3607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B3F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705A687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57675CE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D2B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B26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509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3FB09B9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896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32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9F6D7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6E366E1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8BE2925" w14:textId="77777777" w:rsidR="005F4EE8" w:rsidRDefault="005F4EE8">
      <w:pPr>
        <w:spacing w:before="40" w:after="40" w:line="192" w:lineRule="auto"/>
        <w:ind w:right="57"/>
        <w:rPr>
          <w:sz w:val="20"/>
          <w:lang w:val="en-US"/>
        </w:rPr>
      </w:pPr>
    </w:p>
    <w:p w14:paraId="2BE0C97E" w14:textId="77777777" w:rsidR="005F4EE8" w:rsidRDefault="005F4EE8" w:rsidP="00F14E3C">
      <w:pPr>
        <w:pStyle w:val="Heading1"/>
        <w:spacing w:line="360" w:lineRule="auto"/>
      </w:pPr>
      <w:r>
        <w:t>LINIA 301 F1</w:t>
      </w:r>
    </w:p>
    <w:p w14:paraId="699EAE07" w14:textId="77777777" w:rsidR="005F4EE8" w:rsidRDefault="005F4EE8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5F4EE8" w14:paraId="2433BA70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38C9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1C4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F46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165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6CC18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414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E85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C14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836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18B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39C4E6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16B4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E43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D56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09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B6AD0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B53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1BF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4E1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71F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FD3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078F1B7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1DE4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5E1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5CE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5E9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EFA72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8D1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9AA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75A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5D5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A4AE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C0E8F58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B2E0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1A7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E79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C46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CA78BD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A56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AB0486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7D5556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2C88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59D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41E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69C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5ED688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0892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AE9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CF3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13A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110D15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E0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611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8870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DEA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94B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E2286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B4AC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275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199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23B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62A4BB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BD3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A5E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F24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189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120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A44C71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D0B3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35A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EEB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87D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76883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627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E519FA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CD9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FB3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5E7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0F2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9E2ABF9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17D1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86B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FF0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A6E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44AD3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595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78E658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2CDAB13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CCE0A8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FFE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B5E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443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085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3861EF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1290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F44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489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AC2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98541D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D85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BDF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EC0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719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0F7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E89FC21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03A9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614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D15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C96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23E695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E30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3226F9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3B20F0F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820A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44A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143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EE4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59C4DA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5701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931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798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208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1430D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F42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042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AF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D87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509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7F9990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0FD5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242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30A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2E2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961E5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458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15E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DC7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CA5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A19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DD92A5D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02E5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003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A6A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6E7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C4AE5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E5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BC7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5E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820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D0F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535F72E9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DFDD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165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3D5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7F6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64DBCC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E08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6658AC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2E0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F46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8F3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50F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6A05BD78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3F6C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BF7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138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D1D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4F4477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DE6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576EC90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50238AA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0D5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1A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73A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5A0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ADE3B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5F4EE8" w14:paraId="6E475E9E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8433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900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9EA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6B4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83619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F5C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995345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C06138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CED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266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2EA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F6C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5F4EE8" w14:paraId="0DC0463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D40E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E2D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566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8B4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C23FE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CA4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8F9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6BD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F45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C5F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E7FCAF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0832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39F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628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098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C02E33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D19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C68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4BE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E596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915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1C8B59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0C11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A87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B13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C9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D9950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6F3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437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B00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0CE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BB2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2EBEB26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5E0F" w14:textId="77777777" w:rsidR="005F4EE8" w:rsidRDefault="005F4EE8" w:rsidP="005F4EE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2BE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640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DA9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D33E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180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C10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119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BFB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260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6E60630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02C457D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4169B70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0F9F7A0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74198AB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7FA8C1BB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2C4D94B5" w14:textId="77777777" w:rsidR="005F4EE8" w:rsidRDefault="005F4EE8" w:rsidP="007E3B63">
      <w:pPr>
        <w:pStyle w:val="Heading1"/>
        <w:spacing w:line="360" w:lineRule="auto"/>
      </w:pPr>
      <w:r>
        <w:t>LINIA 301 G</w:t>
      </w:r>
    </w:p>
    <w:p w14:paraId="374EAAF0" w14:textId="77777777" w:rsidR="005F4EE8" w:rsidRDefault="005F4EE8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5F4EE8" w14:paraId="712DB607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08217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BA272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3AD15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3C4E9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560704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825A0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51A87105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4BD6F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42563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B2D8A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EFA85" w14:textId="77777777" w:rsidR="005F4EE8" w:rsidRDefault="005F4EE8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09B4746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D122C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EDD8D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65393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107B8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2F1E51A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EE652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06A363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5B717BC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64A0E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3F537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3422E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EBAA5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269DBB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A21AB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A83C6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E1713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80D11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0A24DC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4E40A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D1E7C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7667F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3DBBE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1FE68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A160D1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DA4BD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5AA2C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E26B6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004F6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0B1A20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5FF69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44B6B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E0D67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517D6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04A7A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19D3BA2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7B2D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4F0D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A087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5027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335E4B4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7CAC" w14:textId="77777777" w:rsidR="005F4EE8" w:rsidRDefault="005F4EE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229D91" w14:textId="77777777" w:rsidR="005F4EE8" w:rsidRDefault="005F4EE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8E4E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1CE0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B5B5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D605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0E474F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8A11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B4AD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0620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B2B8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D76266B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AE16" w14:textId="77777777" w:rsidR="005F4EE8" w:rsidRDefault="005F4EE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39F6C52" w14:textId="77777777" w:rsidR="005F4EE8" w:rsidRDefault="005F4EE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60B2FAC" w14:textId="77777777" w:rsidR="005F4EE8" w:rsidRDefault="005F4EE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C7ED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C543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5FF9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BBFB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E896335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CC1E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65D4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C4212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6E07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14CD2F0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3D91" w14:textId="77777777" w:rsidR="005F4EE8" w:rsidRDefault="005F4EE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A57D199" w14:textId="77777777" w:rsidR="005F4EE8" w:rsidRDefault="005F4EE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9FF7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A837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0584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9A5B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B341A1A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D366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E6AB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F647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D88F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CEACCD4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A3A1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521D52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343BB7B8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DB04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2C1B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C0D4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67A0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551C63B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1B07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D59B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4AAB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2DCF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510DB4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A961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B2CD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1DAA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EFA1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CA68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6736E7C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A617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A656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ECF5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6A4B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AC7950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E97F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5289B83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9323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4F13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6FF0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011D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A5CA0F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4052" w14:textId="77777777" w:rsidR="005F4EE8" w:rsidRDefault="005F4EE8" w:rsidP="005F4EE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6940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7F75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A915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F8574F3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84D0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0731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9E4B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85A2" w14:textId="77777777" w:rsidR="005F4EE8" w:rsidRDefault="005F4EE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4EEC" w14:textId="77777777" w:rsidR="005F4EE8" w:rsidRDefault="005F4EE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E989C0B" w14:textId="77777777" w:rsidR="005F4EE8" w:rsidRDefault="005F4EE8">
      <w:pPr>
        <w:spacing w:before="40" w:line="192" w:lineRule="auto"/>
        <w:ind w:right="57"/>
        <w:rPr>
          <w:sz w:val="20"/>
          <w:lang w:val="ro-RO"/>
        </w:rPr>
      </w:pPr>
    </w:p>
    <w:p w14:paraId="03CE0CEF" w14:textId="77777777" w:rsidR="005F4EE8" w:rsidRDefault="005F4EE8" w:rsidP="00956F37">
      <w:pPr>
        <w:pStyle w:val="Heading1"/>
        <w:spacing w:line="360" w:lineRule="auto"/>
      </w:pPr>
      <w:r>
        <w:t>LINIA 301 N</w:t>
      </w:r>
    </w:p>
    <w:p w14:paraId="12D2E77F" w14:textId="77777777" w:rsidR="005F4EE8" w:rsidRDefault="005F4EE8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F4EE8" w14:paraId="4119135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AF3B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37D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D89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2BF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EFD564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06E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2BC6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27B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8631" w14:textId="77777777" w:rsidR="005F4EE8" w:rsidRPr="0022092F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FE4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BF89E4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65FE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BC9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5F8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648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743C9B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0A7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308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695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F976" w14:textId="77777777" w:rsidR="005F4EE8" w:rsidRPr="0022092F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E8F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C62D21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CD46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CFF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394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5C7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6AF42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BC8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654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6E5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DA60" w14:textId="77777777" w:rsidR="005F4EE8" w:rsidRPr="0022092F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60A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5ACC77" w14:textId="77777777" w:rsidR="005F4EE8" w:rsidRPr="00474FB0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5F4EE8" w14:paraId="6A02BEC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770E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29B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B60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6B15" w14:textId="77777777" w:rsidR="005F4EE8" w:rsidRDefault="005F4EE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FBBBDE1" w14:textId="77777777" w:rsidR="005F4EE8" w:rsidRDefault="005F4EE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0B8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E2A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0BB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4128" w14:textId="77777777" w:rsidR="005F4EE8" w:rsidRPr="0022092F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59C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F69AE4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9FB4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73D6" w14:textId="77777777" w:rsidR="005F4EE8" w:rsidRDefault="005F4EE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C278" w14:textId="77777777" w:rsidR="005F4EE8" w:rsidRDefault="005F4EE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3462" w14:textId="77777777" w:rsidR="005F4EE8" w:rsidRDefault="005F4EE8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75AF" w14:textId="77777777" w:rsidR="005F4EE8" w:rsidRPr="00E4222D" w:rsidRDefault="005F4EE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3C28B7F" w14:textId="77777777" w:rsidR="005F4EE8" w:rsidRPr="00E4222D" w:rsidRDefault="005F4EE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96E6792" w14:textId="77777777" w:rsidR="005F4EE8" w:rsidRPr="00E4222D" w:rsidRDefault="005F4EE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B881D1D" w14:textId="77777777" w:rsidR="005F4EE8" w:rsidRDefault="005F4EE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A98B" w14:textId="77777777" w:rsidR="005F4EE8" w:rsidRDefault="005F4EE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0253" w14:textId="77777777" w:rsidR="005F4EE8" w:rsidRDefault="005F4EE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1945" w14:textId="77777777" w:rsidR="005F4EE8" w:rsidRPr="0022092F" w:rsidRDefault="005F4EE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5438" w14:textId="77777777" w:rsidR="005F4EE8" w:rsidRDefault="005F4EE8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290BE4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B926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AFD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689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F7EC" w14:textId="77777777" w:rsidR="005F4EE8" w:rsidRDefault="005F4EE8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B97A" w14:textId="77777777" w:rsidR="005F4EE8" w:rsidRDefault="005F4EE8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659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589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160A" w14:textId="77777777" w:rsidR="005F4EE8" w:rsidRPr="0022092F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4E6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530DC68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831C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906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203B9BD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2C5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106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E30F5A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41F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3D3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F4B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3374" w14:textId="77777777" w:rsidR="005F4EE8" w:rsidRPr="0022092F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9F3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2ABC7E1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A51A" w14:textId="77777777" w:rsidR="005F4EE8" w:rsidRDefault="005F4EE8" w:rsidP="005F4EE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B1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2F9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210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662F91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6CA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2815B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0AC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A94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5C9D" w14:textId="77777777" w:rsidR="005F4EE8" w:rsidRPr="0022092F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DFF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3D42DF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7E952D7C" w14:textId="77777777" w:rsidR="005F4EE8" w:rsidRDefault="005F4EE8" w:rsidP="007F72A5">
      <w:pPr>
        <w:pStyle w:val="Heading1"/>
        <w:spacing w:line="360" w:lineRule="auto"/>
      </w:pPr>
      <w:r>
        <w:t>LINIA 301 O</w:t>
      </w:r>
    </w:p>
    <w:p w14:paraId="3BFEF13F" w14:textId="77777777" w:rsidR="005F4EE8" w:rsidRDefault="005F4EE8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4EE8" w14:paraId="7DBC607F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D9D3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489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D4D9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87E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570D1E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959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3DBD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2F9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629D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E1B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B41FC2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EB7D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CDDE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7377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4FB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ECAA46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C2F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3222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347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ABA6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C0C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DD7979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ED76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8F6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0DFB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37A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5345AA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E06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55CD06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BD3B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7B0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2897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DE0D" w14:textId="77777777" w:rsidR="005F4EE8" w:rsidRDefault="005F4EE8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97C2A9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D02D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05C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2678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AEC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FC8B77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478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4B736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6E09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3DA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857C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B5C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6B6B962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F5DE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07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B934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05C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215E0A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A75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BC153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B46D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AFB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B09A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F09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652CCE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A6FC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0F3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08E6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0C3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D60575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C21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3A584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81A7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AAE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15F8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BD0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CBFB2C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9031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777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53D7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298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FAD483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B76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60DE8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DC41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8E5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9810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612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26BA2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5F4EE8" w14:paraId="0058F610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0D08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CC5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F6AE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393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E22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BCEA11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4A98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95A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8820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FB6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FD9F1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CC4AA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5F4EE8" w14:paraId="1D7806D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6DEB" w14:textId="77777777" w:rsidR="005F4EE8" w:rsidRDefault="005F4EE8" w:rsidP="005F4EE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D3B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321A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AFDB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23E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3C5E885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11A1596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CE07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E30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0A9E" w14:textId="77777777" w:rsidR="005F4EE8" w:rsidRPr="00F1029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1F4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258C0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6C79F34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20AAA080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0D9A5397" w14:textId="77777777" w:rsidR="005F4EE8" w:rsidRDefault="005F4EE8" w:rsidP="003260D9">
      <w:pPr>
        <w:pStyle w:val="Heading1"/>
        <w:spacing w:line="360" w:lineRule="auto"/>
      </w:pPr>
      <w:r>
        <w:t>LINIA 301 P</w:t>
      </w:r>
    </w:p>
    <w:p w14:paraId="74859208" w14:textId="77777777" w:rsidR="005F4EE8" w:rsidRDefault="005F4EE8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4EE8" w14:paraId="0F81316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365D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7890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D991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84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9D0FA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499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DEE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F19F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8D85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114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5A99A9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EBC5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DCFA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38B0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97E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77F065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D82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3D2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3F4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E69A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914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D34B2E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D950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98B9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AFB2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2C3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DB4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18B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3FB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AA77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7B6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BD3F5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5F4EE8" w:rsidRPr="00A8307A" w14:paraId="697DE7D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BCEE" w14:textId="77777777" w:rsidR="005F4EE8" w:rsidRPr="00A75A00" w:rsidRDefault="005F4EE8" w:rsidP="005F4EE8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F550" w14:textId="77777777" w:rsidR="005F4EE8" w:rsidRPr="00A8307A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EBD5" w14:textId="77777777" w:rsidR="005F4EE8" w:rsidRPr="00A830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284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2A7C8309" w14:textId="77777777" w:rsidR="005F4EE8" w:rsidRPr="00A8307A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AAF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9BA6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D658" w14:textId="77777777" w:rsidR="005F4EE8" w:rsidRPr="00A8307A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B9CC" w14:textId="77777777" w:rsidR="005F4EE8" w:rsidRPr="00A830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9A0F" w14:textId="77777777" w:rsidR="005F4EE8" w:rsidRPr="00A8307A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8A5702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44BA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65B1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1424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5E9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8B121C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396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5CC6F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B796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FAF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B65B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B3D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2F80A8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B720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257B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DE3D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9C0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A9DB36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787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D53A1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05BB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D4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2F99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F1C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5F4EE8" w14:paraId="0D64B11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D58F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9F0C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6FDD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6FB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159D4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E38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AB001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6018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635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ECA7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99A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1EBDD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5F4EE8" w14:paraId="41399CC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F26F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6ACF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62FC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4AF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14EE0E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161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C596D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FA4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F27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127F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2817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BE226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5F4EE8" w14:paraId="758E6C9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91AD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7EB3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8599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200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A1AEB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867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37542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3C9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B10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D4D3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6B7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A93CC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5F4EE8" w14:paraId="677013E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FC08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AAE0" w14:textId="77777777" w:rsidR="005F4EE8" w:rsidRDefault="005F4EE8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49D6" w14:textId="77777777" w:rsidR="005F4EE8" w:rsidRPr="001B37B8" w:rsidRDefault="005F4EE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7753" w14:textId="77777777" w:rsidR="005F4EE8" w:rsidRDefault="005F4EE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FAD8A2A" w14:textId="77777777" w:rsidR="005F4EE8" w:rsidRDefault="005F4EE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2D05" w14:textId="77777777" w:rsidR="005F4EE8" w:rsidRDefault="005F4EE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BE08C3" w14:textId="77777777" w:rsidR="005F4EE8" w:rsidRDefault="005F4EE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E28D" w14:textId="77777777" w:rsidR="005F4EE8" w:rsidRDefault="005F4EE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2088" w14:textId="77777777" w:rsidR="005F4EE8" w:rsidRDefault="005F4EE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A4B4" w14:textId="77777777" w:rsidR="005F4EE8" w:rsidRPr="001B37B8" w:rsidRDefault="005F4EE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2FB5" w14:textId="77777777" w:rsidR="005F4EE8" w:rsidRDefault="005F4EE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BD765B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A84A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115F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5855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812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6DB1E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952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519107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952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E74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9C54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474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DDB6A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B402A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5F4EE8" w14:paraId="7094AA7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E02C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9E6C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760B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5D0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FE90DD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AB1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5E4CE8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15D4C36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FC06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3A5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CC02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4FC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1B6F9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5F4EE8" w14:paraId="7223D36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F41F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0F06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10C7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739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6A44C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F60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D7813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4C4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770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8629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B05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D673C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5F4EE8" w14:paraId="56CD6CA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44BF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2DD4" w14:textId="77777777" w:rsidR="005F4EE8" w:rsidRDefault="005F4EE8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DAB6" w14:textId="77777777" w:rsidR="005F4EE8" w:rsidRPr="001B37B8" w:rsidRDefault="005F4EE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308A" w14:textId="77777777" w:rsidR="005F4EE8" w:rsidRDefault="005F4EE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3B6EF5B" w14:textId="77777777" w:rsidR="005F4EE8" w:rsidRDefault="005F4EE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4C00" w14:textId="77777777" w:rsidR="005F4EE8" w:rsidRDefault="005F4EE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B582F3" w14:textId="77777777" w:rsidR="005F4EE8" w:rsidRDefault="005F4EE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9426" w14:textId="77777777" w:rsidR="005F4EE8" w:rsidRDefault="005F4EE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309F" w14:textId="77777777" w:rsidR="005F4EE8" w:rsidRDefault="005F4EE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3428" w14:textId="77777777" w:rsidR="005F4EE8" w:rsidRPr="001B37B8" w:rsidRDefault="005F4EE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A7B0" w14:textId="77777777" w:rsidR="005F4EE8" w:rsidRDefault="005F4EE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39FDE2" w14:textId="77777777" w:rsidR="005F4EE8" w:rsidRDefault="005F4EE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5F4EE8" w14:paraId="004E4BF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A97F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1F69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FAC7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72E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9E6836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A3F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63B43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C51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7E8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6266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B1B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74222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5F4EE8" w14:paraId="28225EDE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25DC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4EAD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1E57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9AC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BB71CA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2F7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0C8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83F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38B5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1E0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08089D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4071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0811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45EC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4F1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84B15D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0BC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7DC01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E4D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D5F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DC0A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42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55894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5F4EE8" w14:paraId="7B3735D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D7AB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6C32" w14:textId="77777777" w:rsidR="005F4EE8" w:rsidRDefault="005F4EE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B964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1BA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CA6A5E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F0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1078F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977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331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8274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685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DDC76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5F4EE8" w14:paraId="5D626253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9CAD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606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3B2B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9BB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A28878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7A59" w14:textId="77777777" w:rsidR="005F4EE8" w:rsidRDefault="005F4EE8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21939CD9" w14:textId="77777777" w:rsidR="005F4EE8" w:rsidRDefault="005F4EE8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6F4F5B1" w14:textId="77777777" w:rsidR="005F4EE8" w:rsidRDefault="005F4EE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5E5D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188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1843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89A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F2543E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F800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D66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861C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C5B4" w14:textId="77777777" w:rsidR="005F4EE8" w:rsidRDefault="005F4EE8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354C42A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49A6370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7F2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0DEDE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FA8E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FD8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7CF6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BD7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4FDDF8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A18E8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A5F8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74D0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47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A09127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242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D1838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3905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350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40F0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E02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4E920F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65A9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C48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81D3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758F" w14:textId="77777777" w:rsidR="005F4EE8" w:rsidRDefault="005F4EE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3F4DD2B" w14:textId="77777777" w:rsidR="005F4EE8" w:rsidRDefault="005F4EE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9BE1" w14:textId="77777777" w:rsidR="005F4EE8" w:rsidRDefault="005F4EE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C9D7BC" w14:textId="77777777" w:rsidR="005F4EE8" w:rsidRDefault="005F4EE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2EB2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55F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46A3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CDD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28B655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F4AC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67F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3857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3CD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F27F3A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3F4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1B68A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B0C8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ACC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B94F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11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386549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C183F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E79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DA0E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467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C9A2FD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D2F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8F771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B480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5D8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F0E2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F1D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E701E6A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FBE0" w14:textId="77777777" w:rsidR="005F4EE8" w:rsidRDefault="005F4EE8" w:rsidP="005F4EE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AF5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9D42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C21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A35F9B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E4D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EAA90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75D2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DD2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9956" w14:textId="77777777" w:rsidR="005F4EE8" w:rsidRPr="001B37B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1C2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E4BBCE0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194CF592" w14:textId="77777777" w:rsidR="005F4EE8" w:rsidRDefault="005F4EE8" w:rsidP="00E81B3B">
      <w:pPr>
        <w:pStyle w:val="Heading1"/>
        <w:spacing w:line="360" w:lineRule="auto"/>
      </w:pPr>
      <w:r>
        <w:t>LINIA 314 G</w:t>
      </w:r>
    </w:p>
    <w:p w14:paraId="3875A134" w14:textId="77777777" w:rsidR="005F4EE8" w:rsidRDefault="005F4EE8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4EE8" w14:paraId="284C7B26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2674" w14:textId="77777777" w:rsidR="005F4EE8" w:rsidRDefault="005F4EE8" w:rsidP="005F4EE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EC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26CF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B90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E0D159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702FA3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8D3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34E6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504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2716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48A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2013A2C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2F08" w14:textId="77777777" w:rsidR="005F4EE8" w:rsidRDefault="005F4EE8" w:rsidP="005F4EE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11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4C5F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B96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F872C3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FB7E94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7A7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14CE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054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DBA6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3B3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CDF0C39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5C43" w14:textId="77777777" w:rsidR="005F4EE8" w:rsidRDefault="005F4EE8" w:rsidP="005F4EE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4B9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6E46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3BA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BDEA02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F4B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064C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735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BEDF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3FC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EE6F20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4EE8" w14:paraId="2B721D67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A3ED" w14:textId="77777777" w:rsidR="005F4EE8" w:rsidRDefault="005F4EE8" w:rsidP="005F4EE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7DE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1491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B0F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B0F55E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9A6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EAEF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AF4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62E8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1A8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339620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4EE8" w14:paraId="0A240EC8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CC1D" w14:textId="77777777" w:rsidR="005F4EE8" w:rsidRDefault="005F4EE8" w:rsidP="005F4EE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4A4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71AA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364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991885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1F27A5C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F0FA40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672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1482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AFE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AB67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70D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507D6B8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B433" w14:textId="77777777" w:rsidR="005F4EE8" w:rsidRDefault="005F4EE8" w:rsidP="005F4EE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BC1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23E9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508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F78FFD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6FFB09E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0CB700D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F49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7548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28B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D5D8" w14:textId="77777777" w:rsidR="005F4EE8" w:rsidRPr="00DF53C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8A9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8C52C55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3539349F" w14:textId="77777777" w:rsidR="005F4EE8" w:rsidRDefault="005F4EE8" w:rsidP="003A5387">
      <w:pPr>
        <w:pStyle w:val="Heading1"/>
        <w:spacing w:line="360" w:lineRule="auto"/>
      </w:pPr>
      <w:r>
        <w:t>LINIA 316</w:t>
      </w:r>
    </w:p>
    <w:p w14:paraId="6EA4951F" w14:textId="77777777" w:rsidR="005F4EE8" w:rsidRDefault="005F4EE8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4EE8" w14:paraId="0E2349D3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AC8A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01B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FD0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17A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0562716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7EE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A75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36E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1424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6E1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9626F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62D8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5F4EE8" w14:paraId="1CAB575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DD1E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D45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EA3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073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58F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6571E37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5D30959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2BE691C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773385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2A4437A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1618767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507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45D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F877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98E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161EE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5F4EE8" w14:paraId="374E2DF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320B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D71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7A6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99B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104612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839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E36EAD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93B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700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5472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711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F4FA0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29091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5F4EE8" w14:paraId="2B07A6D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2823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AFC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BF0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6A2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B73E7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4C8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EE7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757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4A72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DDB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2C518B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7FC2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1B8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F30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CCA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9BFE13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87F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38B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B05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8885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0F6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8625CD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220F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83C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3F592A1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2C38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351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6ED3778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CE3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C8C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62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FAC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2C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5C7549C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3CA3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157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CD9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155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915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6AF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3DF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498E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AD1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7FFAA47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81BA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85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7334E88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5696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A6B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2C07756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B50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762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A13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90A7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3B4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4EE8" w14:paraId="46221F1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2D32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DB5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64095BF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F7E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7B2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7A4D8AF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391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38B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86E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83B7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F2F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2533242E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66A9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28C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1E48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99E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22FE31F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B9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FA76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3B5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399D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15C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59B99C5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AFDC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58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7335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727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6AF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1B4776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73554CA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A6AC99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DC533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EA6F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9A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F19A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7FF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9DA246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E438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276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E24C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55A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3391AB8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2FC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28943F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0701C7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18B6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FEC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A0AF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409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5F4EE8" w14:paraId="4407A1C5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F9DB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306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379FDF0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CF91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98F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3A40D4F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C969" w14:textId="77777777" w:rsidR="005F4EE8" w:rsidRPr="00273EC0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B342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DD5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4D75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63F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4EE8" w14:paraId="563BF81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CE64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CBA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090E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13A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55670F5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3BD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D917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239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48B2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C3A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A00887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7253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C54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EB12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F20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2138E6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C94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7EB2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1F8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1021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ACC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E9EB73D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E59F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B49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F42B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F93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7C702B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744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D356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85E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B121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EEC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267390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82AA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95FE" w14:textId="77777777" w:rsidR="005F4EE8" w:rsidRDefault="005F4EE8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472BE9C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02C1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9E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6BF7B0E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AD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3DA3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691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46C9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660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193E024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2ED0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7ABA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8B3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DEB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CA7921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F3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9EE7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B51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535F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499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8D1EB0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96B6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CF6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BC6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52F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4BFE91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667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7271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2E0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5A69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2F3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86B1EE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33ED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DEC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54B5E77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924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83A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CA6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B8D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D70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A16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A3F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C99E8E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7EC6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2E0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7E3A699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450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1DE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4671B9CD" w14:textId="77777777" w:rsidR="005F4EE8" w:rsidRPr="00830247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BE9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A8B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1F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48A5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A03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31119F9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6D25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DBE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7D3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7F9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4F3AA5F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B91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479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D66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359B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6A8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BEE0D0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588D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DF2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E0E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2D8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BC524F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669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35B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1BB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602C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5B4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1CF7EAE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B0C3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264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0175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97A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052E92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86E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ACD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0BF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3511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7CF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C627CE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965B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DCE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65F7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5D7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5A0A7D6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591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DFA3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673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FA72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EF5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337C75F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6868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4A5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401B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046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236DDC6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02C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8DD1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4D6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AD39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510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7853E8" w14:textId="77777777" w:rsidR="005F4EE8" w:rsidRPr="000D7AA7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5F4EE8" w14:paraId="1C8C608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440D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9DE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B34B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F31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2CE0DE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FCE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2DB7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B2B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5D1F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0FA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139FED6C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E3B1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EB4B" w14:textId="77777777" w:rsidR="005F4EE8" w:rsidRDefault="005F4EE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8EF6" w14:textId="77777777" w:rsidR="005F4EE8" w:rsidRPr="00F6236C" w:rsidRDefault="005F4EE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50BA" w14:textId="77777777" w:rsidR="005F4EE8" w:rsidRDefault="005F4EE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30B6D5D9" w14:textId="77777777" w:rsidR="005F4EE8" w:rsidRDefault="005F4EE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BD58" w14:textId="77777777" w:rsidR="005F4EE8" w:rsidRDefault="005F4EE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DF2A" w14:textId="77777777" w:rsidR="005F4EE8" w:rsidRDefault="005F4EE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3463" w14:textId="77777777" w:rsidR="005F4EE8" w:rsidRDefault="005F4EE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838B" w14:textId="77777777" w:rsidR="005F4EE8" w:rsidRPr="00F6236C" w:rsidRDefault="005F4EE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5393" w14:textId="77777777" w:rsidR="005F4EE8" w:rsidRDefault="005F4EE8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B72B14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F27E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B6B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551FAC4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AD1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F7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CF3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0163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2AB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F90E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7ABC" w14:textId="77777777" w:rsidR="005F4EE8" w:rsidRPr="007F77BB" w:rsidRDefault="005F4EE8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3BE14076" w14:textId="77777777" w:rsidR="005F4EE8" w:rsidRDefault="005F4EE8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5F4EE8" w14:paraId="1F5A94A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ED5F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186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C8F1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99F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53239A5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BE4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06E9F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18C4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235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CE0A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39E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75CF693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A6AD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3D2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2AEAFD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F7E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C5E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2F5BC30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B6A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2FB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64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179D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CE0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0BEBF2D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5F4EE8" w14:paraId="4A1CA01E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01CF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21F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CA4F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20C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E46313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94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EED2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CF7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1EFD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951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D34DC6B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6ACD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146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F29B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F99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375715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EB6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C5FA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C44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14C3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5A6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18A6B04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C006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872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2534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0D6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43B66F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C1D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F9BF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E76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6482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C65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5F4EE8" w14:paraId="64289C62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9378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503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1DDB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262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5627D7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67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6B12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47D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B73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68D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4EE8" w14:paraId="52F3414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3AFD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B8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8B8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BDD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A84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DDC1B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9BB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6AF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25AD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5F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1D94079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4C080B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424C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4C3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44A0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90E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F10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4EE1C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238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CD4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528B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51B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721BEF8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6EF57C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6D01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A39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BF95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B99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7B0F45A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A85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2769E6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4B08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5BC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D475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6D5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79639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5F4EE8" w14:paraId="285B724C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1E54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419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768E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F5B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6C971B1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CCA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616BD5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CC16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5B6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8DF4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8AD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57C1E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B6A16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F4EE8" w14:paraId="1ACF3047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91B8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F1DF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F8DF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7E0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2DE44F9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A39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E0A25A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8323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CA6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BDF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4E3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2CD8F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8C6A1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F4EE8" w14:paraId="6F7D42E1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DC8D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CF0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15BA6C0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0189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ADD4" w14:textId="77777777" w:rsidR="005F4EE8" w:rsidRDefault="005F4EE8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555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B9D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A73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3D68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706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8EA8524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A56E" w14:textId="77777777" w:rsidR="005F4EE8" w:rsidRDefault="005F4EE8" w:rsidP="005F4EE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31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1C5C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AB7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89C0CD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07B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26DEF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5704" w14:textId="77777777" w:rsidR="005F4EE8" w:rsidRPr="00514DA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1CC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EBF6" w14:textId="77777777" w:rsidR="005F4EE8" w:rsidRPr="00F6236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F9A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79923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0802B563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3E29B951" w14:textId="77777777" w:rsidR="005F4EE8" w:rsidRDefault="005F4EE8" w:rsidP="00380064">
      <w:pPr>
        <w:pStyle w:val="Heading1"/>
        <w:spacing w:line="360" w:lineRule="auto"/>
      </w:pPr>
      <w:r>
        <w:t>LINIA 500</w:t>
      </w:r>
    </w:p>
    <w:p w14:paraId="61B723A7" w14:textId="77777777" w:rsidR="005F4EE8" w:rsidRPr="00071303" w:rsidRDefault="005F4EE8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F4EE8" w14:paraId="608740E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A598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8F9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3F63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A74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532773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1C13D2C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90F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B8BB69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7F2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A88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3251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F6D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0D1FDC6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5FE5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BCF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40D8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696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E9A3A1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3DB405A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F4C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640E5C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57C2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993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0158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341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7697CC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276E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54A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5D5F65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653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602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6CB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CEE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114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2584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066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2492D22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ED6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5FFC" w14:textId="77777777" w:rsidR="005F4EE8" w:rsidRDefault="005F4EE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ED70" w14:textId="77777777" w:rsidR="005F4EE8" w:rsidRPr="00D33E71" w:rsidRDefault="005F4EE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9F93" w14:textId="77777777" w:rsidR="005F4EE8" w:rsidRDefault="005F4EE8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CBF4" w14:textId="77777777" w:rsidR="005F4EE8" w:rsidRDefault="005F4EE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3745" w14:textId="77777777" w:rsidR="005F4EE8" w:rsidRDefault="005F4EE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0D8F" w14:textId="77777777" w:rsidR="005F4EE8" w:rsidRDefault="005F4EE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1760956" w14:textId="77777777" w:rsidR="005F4EE8" w:rsidRDefault="005F4EE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C850" w14:textId="77777777" w:rsidR="005F4EE8" w:rsidRPr="00D33E71" w:rsidRDefault="005F4EE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7503" w14:textId="77777777" w:rsidR="005F4EE8" w:rsidRDefault="005F4EE8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4D59DA6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5DCA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E1A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644BAFC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9040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BADE" w14:textId="77777777" w:rsidR="005F4EE8" w:rsidRPr="0008670B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3001CBC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4FF2CE0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F83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5FD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EA0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46A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0CD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:rsidRPr="00456545" w14:paraId="21FF888D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CD3B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172A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9215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F1C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4C7BB22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DEA4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2AE0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7911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42AA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4428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F4EE8" w:rsidRPr="00456545" w14:paraId="5BF946E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50C7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CE0A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371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397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D3958BA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A5A5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8F1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6C7B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8AD1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4F7D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F4EE8" w:rsidRPr="00456545" w14:paraId="4A3534D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D341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151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3E00134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E675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E3A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036677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527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BB0D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C142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CB29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90A0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F4EE8" w:rsidRPr="00456545" w14:paraId="4C4F5CB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4F4D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363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BF76532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161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468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F6A7E4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D7E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E97E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724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4479A30" w14:textId="77777777" w:rsidR="005F4EE8" w:rsidRPr="00456545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EF59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CD86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9DD5D41" w14:textId="77777777" w:rsidR="005F4EE8" w:rsidRPr="00A3090B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:rsidRPr="00456545" w14:paraId="35D4639B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5A48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3D6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13BB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A8F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C8C5F1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0282BD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0271CC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6B7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5D8B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941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A76BE4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9369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0E23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:rsidRPr="00456545" w14:paraId="3821166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F3C5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AAD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4DD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641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8F1379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A46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624CEE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D141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9A2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C250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243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834CAB" w14:textId="77777777" w:rsidR="005F4EE8" w:rsidRPr="005F21B7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F4EE8" w:rsidRPr="00456545" w14:paraId="727544C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8F43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E45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BA9E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42C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35B7834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6E1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C125C0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D720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C00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27AD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09F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A614B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5F4EE8" w:rsidRPr="00456545" w14:paraId="2EB4912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B57A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D6E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02C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56F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0F63522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49A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63D814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6E12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6F1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D626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3A2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8F0B6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F4EE8" w:rsidRPr="00456545" w14:paraId="0A98BF3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99CB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F5C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EF3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10F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6A2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801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591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142A78B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6C94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45C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5F4EE8" w:rsidRPr="00456545" w14:paraId="26D1453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0F68" w14:textId="77777777" w:rsidR="005F4EE8" w:rsidRPr="00456545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BB8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42F1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F3C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71F356D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24E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38C191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690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A57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3029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570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869CD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363B950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5F4EE8" w14:paraId="705A4F67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8194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F29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67C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D33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678406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0A2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62D9C3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ECE7FA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56A6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EE4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062F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198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D5614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A028EF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F33FC0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857EE3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5F4EE8" w14:paraId="45C72FBE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0EB0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61E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F7AB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34A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6A0138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189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88BF35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C02FBD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398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C26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41B5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8C4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7B68B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36DED4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2B35B0A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5F4EE8" w14:paraId="344147E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588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F7F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8FD0FD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1CD2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AEE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06EED59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1385F85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420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DC4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C86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53D5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F25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B6A76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5F4EE8" w14:paraId="260B83A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4953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C3A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8CBAB7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22D0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67F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C42755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A74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47B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8B0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7670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6ED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46542B3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5F4EE8" w14:paraId="3E17E92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4663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02D4" w14:textId="77777777" w:rsidR="005F4EE8" w:rsidRDefault="005F4EE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6811" w14:textId="77777777" w:rsidR="005F4EE8" w:rsidRDefault="005F4EE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20FA" w14:textId="77777777" w:rsidR="005F4EE8" w:rsidRDefault="005F4EE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C63F7A1" w14:textId="77777777" w:rsidR="005F4EE8" w:rsidRDefault="005F4EE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A90A" w14:textId="77777777" w:rsidR="005F4EE8" w:rsidRDefault="005F4EE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BE65" w14:textId="77777777" w:rsidR="005F4EE8" w:rsidRDefault="005F4EE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19C3" w14:textId="77777777" w:rsidR="005F4EE8" w:rsidRDefault="005F4EE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DCE0510" w14:textId="77777777" w:rsidR="005F4EE8" w:rsidRDefault="005F4EE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0BA1" w14:textId="77777777" w:rsidR="005F4EE8" w:rsidRPr="00D33E71" w:rsidRDefault="005F4EE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1102" w14:textId="77777777" w:rsidR="005F4EE8" w:rsidRDefault="005F4EE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2E53465" w14:textId="77777777" w:rsidR="005F4EE8" w:rsidRDefault="005F4EE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5F4EE8" w14:paraId="4A62D58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2435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D11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1F6EE59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153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A10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1D7315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4EA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9FD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751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E538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594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33CB7FA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C3B4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A45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D19555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16D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E6E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DC14F8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EFB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35F9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652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5EE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FC82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1820375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ACB1D8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6BC8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89C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AB5B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728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135DF9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6ED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072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BBC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D6BEC9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CC7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13B8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0885FAC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242BE8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A2C8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B68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847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2CE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B50CD5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D6B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59EF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F58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CDFE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F41C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72D2BE7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DBC0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14F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14C2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25D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6AD0F73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60E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589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43E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53707F5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C33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A918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037461C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65F3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CDD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1556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68E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88D0AA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7C9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9736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B5F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1CF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5EB1" w14:textId="77777777" w:rsidR="005F4EE8" w:rsidRPr="00534A5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FF864CD" w14:textId="77777777" w:rsidR="005F4EE8" w:rsidRPr="00534A5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73FBE4E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F4EE8" w14:paraId="7F5005B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9013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EEE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46F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5D0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678B39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0D0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C4B2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C3D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085F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ED7D" w14:textId="77777777" w:rsidR="005F4EE8" w:rsidRPr="00534A5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E8FD176" w14:textId="77777777" w:rsidR="005F4EE8" w:rsidRPr="00534A5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E63A223" w14:textId="77777777" w:rsidR="005F4EE8" w:rsidRPr="00534A55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F4EE8" w14:paraId="7498B08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E23A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985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660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8F2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B33DA1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59E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D46E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590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03FF207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44E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0294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6E54B08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C678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AFA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6D2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BF0A" w14:textId="77777777" w:rsidR="005F4EE8" w:rsidRPr="000C4604" w:rsidRDefault="005F4EE8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CEF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0E63FB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C2607F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B3E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128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2B1E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FDBC" w14:textId="77777777" w:rsidR="005F4EE8" w:rsidRPr="000C4604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101D4FC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5F4EE8" w14:paraId="783EF1AF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CA9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C87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4D41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902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2722045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F46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6D0F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8BE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0A0D4C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62F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1F3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60AD4BCF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AC79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C0A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A2951E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14B6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656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0A611D3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4AAAC52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8B3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78BA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620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1E2D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B0EB" w14:textId="77777777" w:rsidR="005F4EE8" w:rsidRPr="00BB30B6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AD7D18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648F188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5F4EE8" w14:paraId="2B96CC2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30B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F71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8394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842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6A5CBFA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972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4D58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2B6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A1C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3D7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6BFC80E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CAAE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53F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2ED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83D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55619C3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99D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AF9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AE7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81BE1CE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6100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E33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224F46D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437B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966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36BF92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446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D07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D23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E936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BD4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D54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B32F8" w14:textId="77777777" w:rsidR="005F4EE8" w:rsidRPr="000C4604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5F4EE8" w14:paraId="7BFCB93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508F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643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DC96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465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C43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E7DD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F57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229549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D83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6CE8" w14:textId="77777777" w:rsidR="005F4EE8" w:rsidRPr="000C4604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5F4EE8" w14:paraId="6DAB81C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C1B6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1C4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0380D0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F1E8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3BF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34E3D8D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5C9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C8D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460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451B72A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510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43A6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D7036E" w14:textId="77777777" w:rsidR="005F4EE8" w:rsidRPr="006C1F61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4920F77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A1EE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245E" w14:textId="77777777" w:rsidR="005F4EE8" w:rsidRDefault="005F4EE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AFC1F" w14:textId="77777777" w:rsidR="005F4EE8" w:rsidRDefault="005F4EE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0028" w14:textId="77777777" w:rsidR="005F4EE8" w:rsidRDefault="005F4EE8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08FF" w14:textId="77777777" w:rsidR="005F4EE8" w:rsidRDefault="005F4EE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1240" w14:textId="77777777" w:rsidR="005F4EE8" w:rsidRDefault="005F4EE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0595" w14:textId="77777777" w:rsidR="005F4EE8" w:rsidRDefault="005F4EE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E0EC" w14:textId="77777777" w:rsidR="005F4EE8" w:rsidRDefault="005F4EE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95A0" w14:textId="77777777" w:rsidR="005F4EE8" w:rsidRPr="004143AF" w:rsidRDefault="005F4EE8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34F4B26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5523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E43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531D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708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C19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6978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C92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DB17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F4F8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3922D7C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BB64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C33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DE017A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597A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883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22B0941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B04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C55F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BA3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E6558C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A0F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C375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7F62628" w14:textId="77777777" w:rsidR="005F4EE8" w:rsidRPr="00D84BDE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1263D10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A71D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A62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420FCD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63D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A90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1F4A31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C8D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74DC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01D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D6B2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126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0787BCA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E8AD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F1A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21B0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56E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F256A7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ED3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2CA0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C13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BA7C1E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B459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8B7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7CA8C92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641A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28F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63D0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209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DBE45B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E61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07C59D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A589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7DB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D221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2C3B" w14:textId="77777777" w:rsidR="005F4EE8" w:rsidRPr="00534C03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5018B12B" w14:textId="77777777" w:rsidR="005F4EE8" w:rsidRPr="00534C03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E51A16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5F4EE8" w14:paraId="61C6557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9882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AE0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3CD5E0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BBF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880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4D43CB2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DFF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25C6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F52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229781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A4F4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10FD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999866A" w14:textId="77777777" w:rsidR="005F4EE8" w:rsidRPr="00D84BDE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46B5539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AE1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5A4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D526EC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387B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BA7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84999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2B05A24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746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5BC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66B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4AC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69CA" w14:textId="77777777" w:rsidR="005F4EE8" w:rsidRPr="001F07B1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6185EE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4FFD626A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5F4EE8" w14:paraId="178C910D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0ACA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BFC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0DBD6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7BC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15F75B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6B1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3FE0BC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CB3F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0B7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1345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056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0D9EF0E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258C6F0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5F4EE8" w14:paraId="26389167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5EF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E8E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77C0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E36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A4AD54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778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CA707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CA84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0DD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8316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D39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FDE1B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31C9CFE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F4EE8" w14:paraId="7DDE4F4E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EBC4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A5C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B801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BE8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80A20E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D13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C6F9F3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ED54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7C0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90C0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F3C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AC3E4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5F4EE8" w14:paraId="43D6A628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6CE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C6A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4A8F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26A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C20417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D1F1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B408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5D4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C2A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8A4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00329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10A277B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4EE8" w14:paraId="794EC604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12BE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BE1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711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1E5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E28709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C58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2F01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F41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993B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5C1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9A377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5F4EE8" w14:paraId="6A12ED59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75F9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A84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5973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9BE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A9C6C0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F4D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363500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CCC4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60F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641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362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65C24D0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5F4EE8" w14:paraId="067081AB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524F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9EE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F314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424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DD2429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2F1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38845F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1E6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CFF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933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A13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E59AC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566F49D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F4EE8" w14:paraId="26BF4996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385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41F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44BF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FB79" w14:textId="77777777" w:rsidR="005F4EE8" w:rsidRPr="00AD0C4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B7B319D" w14:textId="77777777" w:rsidR="005F4EE8" w:rsidRPr="00AD0C4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3A0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55D671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F40A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6F030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5B93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CCE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D2893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E7CE2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3BDCF56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4EE8" w14:paraId="5CCBA79B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B8D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DBA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46D11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EA43" w14:textId="77777777" w:rsidR="005F4EE8" w:rsidRDefault="005F4EE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3FD1F2" w14:textId="77777777" w:rsidR="005F4EE8" w:rsidRDefault="005F4EE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3966274D" w14:textId="77777777" w:rsidR="005F4EE8" w:rsidRDefault="005F4EE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1EFE8E84" w14:textId="77777777" w:rsidR="005F4EE8" w:rsidRPr="002532C4" w:rsidRDefault="005F4EE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13C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8969F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44D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390A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DFF1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74F9F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7EA56C3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2B364A4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5F4EE8" w14:paraId="03DA780B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D92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599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37C6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5DB3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9D593C3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83D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C84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CD9F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2793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11E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E9EE5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586A5F6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4EE8" w14:paraId="1EA1F1F9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E302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B99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A50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E3B4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1102D28" w14:textId="77777777" w:rsidR="005F4EE8" w:rsidRPr="0037264C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3D4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E69F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381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3AB2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99E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EDFC1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3EC631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4EE8" w14:paraId="54C9872C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B306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D7A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FFC6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5488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FE593CA" w14:textId="77777777" w:rsidR="005F4EE8" w:rsidRPr="003A070D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709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4FC2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7A3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D81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B09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5D8BD0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5F4EE8" w14:paraId="095070B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904E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DAB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E11D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F884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4F3B7C4" w14:textId="77777777" w:rsidR="005F4EE8" w:rsidRPr="00F401CD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D5E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D64214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DEF6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5D5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4BAB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B04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83160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35F168D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4EE8" w14:paraId="61330659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666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91E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E55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258F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6CEB3B2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62D077D9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A4E8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59C1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3C8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9A73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095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08271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00D0B16B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4EE8" w14:paraId="1B6C2453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722D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189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3696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219D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D254718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2A25535D" w14:textId="77777777" w:rsidR="005F4EE8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4FBE2FC" w14:textId="77777777" w:rsidR="005F4EE8" w:rsidRPr="002532C4" w:rsidRDefault="005F4EE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D35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5265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E9E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E41D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F1F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E485B9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3CEAEBFD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5F4EE8" w14:paraId="3DD4E47C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4EB5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4553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7D9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9845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8E37DA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9A2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C6D2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302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BF35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2912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53E1890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0E53BF0C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5F4EE8" w14:paraId="4C2F18CC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3A92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BE7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BE3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1BA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E4A9CC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665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4FAD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6B4D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3F70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9D0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7BDDF52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0D13D06A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F4EE8" w14:paraId="4B59836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1CFB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9EF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B5D7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A47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BE12FC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79A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A4E8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47EC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1B4C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286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5B439936" w14:textId="77777777" w:rsidR="005F4EE8" w:rsidRPr="00CB3447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5F4EE8" w14:paraId="4F5D13E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2D7A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8A39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6B93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A917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5E20A428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67357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9E29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3E4B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E3DB451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3E92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5B41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FA59BF6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8A27BF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F942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3F7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17BF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A77E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73F4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72520FC2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878D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12A6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4FC3" w14:textId="77777777" w:rsidR="005F4EE8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9D11" w14:textId="77777777" w:rsidR="005F4EE8" w:rsidRPr="004143AF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77A86AB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07C0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3A1A" w14:textId="77777777" w:rsidR="005F4EE8" w:rsidRDefault="005F4EE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B9E7" w14:textId="77777777" w:rsidR="005F4EE8" w:rsidRPr="00D33E71" w:rsidRDefault="005F4EE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D78A" w14:textId="77777777" w:rsidR="005F4EE8" w:rsidRDefault="005F4EE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7A3B675" w14:textId="77777777" w:rsidR="005F4EE8" w:rsidRDefault="005F4EE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5A81" w14:textId="77777777" w:rsidR="005F4EE8" w:rsidRDefault="005F4EE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E2F4" w14:textId="77777777" w:rsidR="005F4EE8" w:rsidRDefault="005F4EE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672F" w14:textId="77777777" w:rsidR="005F4EE8" w:rsidRDefault="005F4EE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46ED" w14:textId="77777777" w:rsidR="005F4EE8" w:rsidRDefault="005F4EE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A533" w14:textId="77777777" w:rsidR="005F4EE8" w:rsidRPr="004143AF" w:rsidRDefault="005F4EE8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5F4EE8" w14:paraId="29D3E2A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02D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BE7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6BDE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E38F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5D33E2D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BEDA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70E3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7715" w14:textId="77777777" w:rsidR="005F4EE8" w:rsidRDefault="005F4EE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001A" w14:textId="77777777" w:rsidR="005F4EE8" w:rsidRPr="00D33E71" w:rsidRDefault="005F4EE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A404" w14:textId="77777777" w:rsidR="005F4EE8" w:rsidRDefault="005F4EE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F4EE8" w14:paraId="43253D7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F929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6139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070FC4EA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0C92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DC10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690F0CEE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035D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C5A6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5A5A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2D53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A217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F4EE8" w14:paraId="0F52AE8E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15C5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D7DE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4D6B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DFC3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7848DFCD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C2D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A12F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3615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8B55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358F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729A330C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3DF2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6E3D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07C8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5387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59065402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B521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9C1D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D84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0506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851C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0158EA8E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5630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3F8A" w14:textId="77777777" w:rsidR="005F4EE8" w:rsidRDefault="005F4EE8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45DA4B47" w14:textId="77777777" w:rsidR="005F4EE8" w:rsidRDefault="005F4EE8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BAD6" w14:textId="77777777" w:rsidR="005F4EE8" w:rsidRPr="00D33E71" w:rsidRDefault="005F4EE8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7EA1" w14:textId="77777777" w:rsidR="005F4EE8" w:rsidRDefault="005F4EE8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CCFE" w14:textId="77777777" w:rsidR="005F4EE8" w:rsidRDefault="005F4EE8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F256" w14:textId="77777777" w:rsidR="005F4EE8" w:rsidRPr="00D33E71" w:rsidRDefault="005F4EE8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7A5A" w14:textId="77777777" w:rsidR="005F4EE8" w:rsidRDefault="005F4EE8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08078F83" w14:textId="77777777" w:rsidR="005F4EE8" w:rsidRDefault="005F4EE8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4CA3" w14:textId="77777777" w:rsidR="005F4EE8" w:rsidRPr="00D33E71" w:rsidRDefault="005F4EE8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DDF5" w14:textId="77777777" w:rsidR="005F4EE8" w:rsidRDefault="005F4EE8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F4EE8" w14:paraId="0AF8F0FF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084D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4D16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2580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778B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E91D362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1FCE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3C0D6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2EDF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E8CB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58E0A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C464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333A5A49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27C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C4AC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BEBE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6B11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A4668AF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BEA3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E074D8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3F16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06C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088B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9211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6907075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80A1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7FB8" w14:textId="77777777" w:rsidR="005F4EE8" w:rsidRDefault="005F4EE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B0E0" w14:textId="77777777" w:rsidR="005F4EE8" w:rsidRPr="00D33E71" w:rsidRDefault="005F4EE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651A" w14:textId="77777777" w:rsidR="005F4EE8" w:rsidRDefault="005F4EE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79E8D95" w14:textId="77777777" w:rsidR="005F4EE8" w:rsidRDefault="005F4EE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5F9F" w14:textId="77777777" w:rsidR="005F4EE8" w:rsidRDefault="005F4EE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235671" w14:textId="77777777" w:rsidR="005F4EE8" w:rsidRDefault="005F4EE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F44E" w14:textId="77777777" w:rsidR="005F4EE8" w:rsidRPr="00D33E71" w:rsidRDefault="005F4EE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4A94" w14:textId="77777777" w:rsidR="005F4EE8" w:rsidRDefault="005F4EE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B501" w14:textId="77777777" w:rsidR="005F4EE8" w:rsidRPr="00D33E71" w:rsidRDefault="005F4EE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CBC4" w14:textId="77777777" w:rsidR="005F4EE8" w:rsidRDefault="005F4EE8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76AEB47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55C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AE14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FF12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2C29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18FD378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93BD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22077C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29FD706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6908D0D4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2403214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F3AB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CF1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B699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D95C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3766BB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226CD247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43CBA611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5F4EE8" w14:paraId="27360F92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0E5A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535B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C0E5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EE53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A6EDDE4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3159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DBAD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6C7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EB5E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62B1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F4EE8" w14:paraId="230AE0E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23D6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B3BE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422F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EDD2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F5E9A68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7134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41C789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9EF9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85E1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F742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75BF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6C477A0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C074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075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8A46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7333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2F64838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33E8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FFD2186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5CFC0525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B5E32D5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FFC6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4C70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21C0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C461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4BA667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5E1F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722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000F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1AA2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DC8BB3A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7C02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E792DB2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9DADEC0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CA06AD5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2342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3F19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4454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09DD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66D299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0F16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9995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B3C1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F006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3F4C1DC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112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E526" w14:textId="77777777" w:rsidR="005F4EE8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D6CB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0A7A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D743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188D349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5042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DC0D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0196C408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0A33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0F35" w14:textId="77777777" w:rsidR="005F4EE8" w:rsidRDefault="005F4EE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59B50EF" w14:textId="77777777" w:rsidR="005F4EE8" w:rsidRDefault="005F4EE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DFE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7D27" w14:textId="77777777" w:rsidR="005F4EE8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3202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65D8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F7B2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5F4EE8" w14:paraId="3673F2BA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59C7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12F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6851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DC6C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47BCB69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737A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6560495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CFAAC4E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7B126F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0231C561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CB51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BB4A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0710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A9FB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16528B1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9CAB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1074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2527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427B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F531F29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1D64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7779B1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5884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71E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9738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1E6D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2B3661B5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FA1F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5FC9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8AC5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7EDB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7C488DA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DF3F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23FB5BBD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320E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3F7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A627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EB8C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4EE8" w14:paraId="6754D246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1C5E" w14:textId="77777777" w:rsidR="005F4EE8" w:rsidRDefault="005F4EE8" w:rsidP="005F4EE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242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DC7C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659A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F1095A4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6A49A678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2708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24CA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2CC7" w14:textId="77777777" w:rsidR="005F4EE8" w:rsidRDefault="005F4EE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AE80" w14:textId="77777777" w:rsidR="005F4EE8" w:rsidRPr="00D33E71" w:rsidRDefault="005F4EE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4709" w14:textId="77777777" w:rsidR="005F4EE8" w:rsidRDefault="005F4EE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C13B580" w14:textId="77777777" w:rsidR="005F4EE8" w:rsidRPr="00BA7DAE" w:rsidRDefault="005F4EE8" w:rsidP="000A5D7E">
      <w:pPr>
        <w:tabs>
          <w:tab w:val="left" w:pos="2748"/>
        </w:tabs>
        <w:rPr>
          <w:sz w:val="20"/>
          <w:lang w:val="ro-RO"/>
        </w:rPr>
      </w:pPr>
    </w:p>
    <w:p w14:paraId="009EE7ED" w14:textId="77777777" w:rsidR="005F4EE8" w:rsidRDefault="005F4EE8" w:rsidP="00F663CA">
      <w:pPr>
        <w:pStyle w:val="Heading1"/>
        <w:spacing w:line="360" w:lineRule="auto"/>
      </w:pPr>
      <w:r>
        <w:t>LINIA 501</w:t>
      </w:r>
    </w:p>
    <w:p w14:paraId="6B341981" w14:textId="77777777" w:rsidR="005F4EE8" w:rsidRPr="003A27E1" w:rsidRDefault="005F4EE8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5F4EE8" w14:paraId="065DBA42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62B9" w14:textId="77777777" w:rsidR="005F4EE8" w:rsidRDefault="005F4EE8" w:rsidP="005F4EE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382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7F0963E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FF1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DAEA" w14:textId="77777777" w:rsidR="005F4EE8" w:rsidRDefault="005F4EE8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4BF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9128" w14:textId="77777777" w:rsidR="005F4EE8" w:rsidRPr="00E240C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958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4340" w14:textId="77777777" w:rsidR="005F4EE8" w:rsidRPr="00B754A2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BFD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5977518A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21F5" w14:textId="77777777" w:rsidR="005F4EE8" w:rsidRDefault="005F4EE8" w:rsidP="005F4EE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A5B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1F915FE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569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B180" w14:textId="77777777" w:rsidR="005F4EE8" w:rsidRDefault="005F4EE8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62C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4548" w14:textId="77777777" w:rsidR="005F4EE8" w:rsidRPr="00E240C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935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C660" w14:textId="77777777" w:rsidR="005F4EE8" w:rsidRPr="00B754A2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332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17FEF34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2F1DACDB" w14:textId="77777777" w:rsidR="005F4EE8" w:rsidRDefault="005F4EE8" w:rsidP="00E7698F">
      <w:pPr>
        <w:pStyle w:val="Heading1"/>
        <w:spacing w:line="360" w:lineRule="auto"/>
      </w:pPr>
      <w:r>
        <w:t>LINIA 504</w:t>
      </w:r>
    </w:p>
    <w:p w14:paraId="207D206E" w14:textId="77777777" w:rsidR="005F4EE8" w:rsidRPr="00A16A49" w:rsidRDefault="005F4EE8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4EE8" w14:paraId="72E1687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F1C0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522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4DBF8DB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45A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082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1182F2D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10E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2060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D94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F01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EC9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80219D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13A66E47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5F4EE8" w14:paraId="5BA2F36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92CB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4F7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32093F6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F3D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591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2081F36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450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2D97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A4D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3988962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A7F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9F59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4EE8" w14:paraId="1D0107D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5045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341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4C1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0FB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AE62D9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87B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8E92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24E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45CA455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5CB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B0F8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4EE8" w14:paraId="609A7C3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8718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8D7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550D0D3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65F8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D26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59D7B3A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9E8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9BF6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CED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13D5B08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E04A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3CCA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526DFD47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87CC77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0148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DC94" w14:textId="77777777" w:rsidR="005F4EE8" w:rsidRDefault="005F4EE8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3EC00729" w14:textId="77777777" w:rsidR="005F4EE8" w:rsidRDefault="005F4EE8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913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360A" w14:textId="77777777" w:rsidR="005F4EE8" w:rsidRDefault="005F4EE8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FCCDA8C" w14:textId="77777777" w:rsidR="005F4EE8" w:rsidRDefault="005F4EE8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9208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8615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AAB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4B0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0A24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4EE8" w14:paraId="503B9D2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1504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019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B341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721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10DE65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1D4BBAA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7BD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4CF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11DD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461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603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4EF3D82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E173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AB0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0D5B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2AA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E425DA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A0D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062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745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D83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183A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F4EE8" w14:paraId="466A08E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7AF9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8E8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C202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83B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CB4FE2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6BD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085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D70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784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8AF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F4EE8" w14:paraId="6076DA1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7F73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507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EE05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100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497D10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F13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5AE6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E3B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2212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D06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3498AEC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F4EE8" w14:paraId="6BDEF68F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B815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EBC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E537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6A7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37A17E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7CA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6E35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C90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39AF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B92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5F4EE8" w14:paraId="1EAFDFE5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C867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0C6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D3D6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701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815EB4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5F2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633C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EF9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DC0F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019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5F4EE8" w14:paraId="0E5410D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1168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ABF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96ED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B44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FBABC4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B328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46C453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5FD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BEF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B742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300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2602AB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5F4EE8" w14:paraId="34E8743A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D7D4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C40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C6A5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69F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A59907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791AD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26C6407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33A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DEE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83AA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BD4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6DBAF8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5F4EE8" w14:paraId="52EA9F98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ADC9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D44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B27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FB1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36653B7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F2FC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949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9BE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155CBD84" w14:textId="77777777" w:rsidR="005F4EE8" w:rsidRDefault="005F4EE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1BF7" w14:textId="77777777" w:rsidR="005F4EE8" w:rsidRPr="00D0473F" w:rsidRDefault="005F4EE8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904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00C943DC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7AD7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3DC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EE6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258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C81F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0E7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2CAA" w14:textId="77777777" w:rsidR="005F4EE8" w:rsidRDefault="005F4EE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06635C43" w14:textId="77777777" w:rsidR="005F4EE8" w:rsidRDefault="005F4EE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3C66" w14:textId="77777777" w:rsidR="005F4EE8" w:rsidRDefault="005F4EE8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E88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4071C5C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06F8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2CD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036203C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E03F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C89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062E5FA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F55D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C20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9CA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3326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094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413C54E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4D17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577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C14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B87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5E7F170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308D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1E78177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8FD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19B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7F8B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B22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8CD7B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5F4EE8" w14:paraId="0C2454AA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2DEE" w14:textId="77777777" w:rsidR="005F4EE8" w:rsidRDefault="005F4EE8" w:rsidP="005F4EE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D66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308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196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F26E37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8F9D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C255E5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268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F2E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3451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096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317A0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5F4EE8" w14:paraId="1669D588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AE9C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80F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86D0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9AA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786B2C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F3D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D1B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972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2FF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5E1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3CAB65B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5F4EE8" w14:paraId="40C3B39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70C9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B99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09BD4E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8AF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190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7BC8A9B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A35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CE7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9C3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0D40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2239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4EE8" w14:paraId="67E1468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256A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20C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42BB96B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5F1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044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6A8CD5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641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ABF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E1B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733C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8B2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4EE8" w14:paraId="669FD08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E648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3810" w14:textId="77777777" w:rsidR="005F4EE8" w:rsidRDefault="005F4EE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7B10AAD4" w14:textId="77777777" w:rsidR="005F4EE8" w:rsidRDefault="005F4EE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923B" w14:textId="77777777" w:rsidR="005F4EE8" w:rsidRDefault="005F4EE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CE27" w14:textId="77777777" w:rsidR="005F4EE8" w:rsidRDefault="005F4EE8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2F59D83" w14:textId="77777777" w:rsidR="005F4EE8" w:rsidRDefault="005F4EE8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8148" w14:textId="77777777" w:rsidR="005F4EE8" w:rsidRDefault="005F4EE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8710" w14:textId="77777777" w:rsidR="005F4EE8" w:rsidRPr="00D0473F" w:rsidRDefault="005F4EE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5DD6" w14:textId="77777777" w:rsidR="005F4EE8" w:rsidRDefault="005F4EE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993C" w14:textId="77777777" w:rsidR="005F4EE8" w:rsidRPr="00D0473F" w:rsidRDefault="005F4EE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5902" w14:textId="77777777" w:rsidR="005F4EE8" w:rsidRPr="004C4194" w:rsidRDefault="005F4EE8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19C5CC6" w14:textId="77777777" w:rsidR="005F4EE8" w:rsidRDefault="005F4EE8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61E0EB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9DAA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358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16EA8EA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B50B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38D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9A4914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309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2A16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52E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2C22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EC9D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75E4231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5F34BC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762C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3AD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05F7478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2F4D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A9B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BB1A39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01B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9B47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9A3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AB8F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7D27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6BB2E7C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074549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C72A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871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001AB90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01F0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225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45736C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3BB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E4E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506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813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4BE3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BB817C1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4C6FB4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D8934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8F1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5C1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073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996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F442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4F8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0028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B9A7" w14:textId="77777777" w:rsidR="005F4EE8" w:rsidRPr="00E03C2B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6919FB3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5F4EE8" w14:paraId="5BE1036E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45CA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0C2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60152A9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94B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3F4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128E020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A1F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FE8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839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61A6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C158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63434F9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444C0B6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7E08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E86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6F2875A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923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1C1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472C171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8F7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C3D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9DC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4AD6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E8A1" w14:textId="77777777" w:rsidR="005F4EE8" w:rsidRPr="00E4349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81C501D" w14:textId="77777777" w:rsidR="005F4EE8" w:rsidRPr="00E4349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013A4A65" w14:textId="77777777" w:rsidR="005F4EE8" w:rsidRPr="00E4349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5F4EE8" w14:paraId="2DA8B64B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CC8D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18A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548C5FB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CD2C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DFF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A51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B97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1C4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3738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2300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2A8B807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15D3C2A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153E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B5A1" w14:textId="77777777" w:rsidR="005F4EE8" w:rsidRDefault="005F4EE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2DC9AD9E" w14:textId="77777777" w:rsidR="005F4EE8" w:rsidRDefault="005F4EE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4EDB" w14:textId="77777777" w:rsidR="005F4EE8" w:rsidRPr="00D0473F" w:rsidRDefault="005F4EE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F3D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50262F2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15BF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3DE4" w14:textId="77777777" w:rsidR="005F4EE8" w:rsidRDefault="005F4EE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372F" w14:textId="77777777" w:rsidR="005F4EE8" w:rsidRDefault="005F4EE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DA5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2F40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E5581B0" w14:textId="77777777" w:rsidR="005F4EE8" w:rsidRPr="00D0576C" w:rsidRDefault="005F4EE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49E9882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0195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814D" w14:textId="77777777" w:rsidR="005F4EE8" w:rsidRDefault="005F4EE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5B1C4E73" w14:textId="77777777" w:rsidR="005F4EE8" w:rsidRDefault="005F4EE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65B2" w14:textId="77777777" w:rsidR="005F4EE8" w:rsidRDefault="005F4EE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484A" w14:textId="77777777" w:rsidR="005F4EE8" w:rsidRDefault="005F4EE8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40E0491" w14:textId="77777777" w:rsidR="005F4EE8" w:rsidRDefault="005F4EE8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05AC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468A" w14:textId="77777777" w:rsidR="005F4EE8" w:rsidRDefault="005F4EE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F8AB" w14:textId="77777777" w:rsidR="005F4EE8" w:rsidRDefault="005F4EE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9E7A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A669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5F4EE8" w14:paraId="652FB6A1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6B0C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918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22AD11D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08F3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3EE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4B39CC1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2910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0AF3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F8B2" w14:textId="77777777" w:rsidR="005F4EE8" w:rsidRDefault="005F4EE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BE80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F576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E029C37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73FFD6F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37B8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89F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1AB6FB1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7A2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C0A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440066A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50BD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395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119B" w14:textId="77777777" w:rsidR="005F4EE8" w:rsidRDefault="005F4EE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2DF7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4196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342DDB4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A998A00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6A42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452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5D981D6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533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011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3A86" w14:textId="77777777" w:rsidR="005F4EE8" w:rsidRDefault="005F4EE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13D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5E9F" w14:textId="77777777" w:rsidR="005F4EE8" w:rsidRDefault="005F4EE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DE17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FA8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67614B7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5F4EE8" w14:paraId="081D204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D88D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55B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1D6B312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8F4C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2B6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5656E61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C77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084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C3D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C0BD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E921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D561FF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32507B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C0F9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079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24B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59C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F6EAE5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1C0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DDF0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E5C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CA5C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D993" w14:textId="77777777" w:rsidR="005F4EE8" w:rsidRPr="00423757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4DCFD868" w14:textId="77777777" w:rsidR="005F4EE8" w:rsidRPr="00423757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9ADFF3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5F4EE8" w14:paraId="353DA09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1746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A99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61B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7AB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1623476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1C3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D20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6B8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EB3B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3F8D" w14:textId="77777777" w:rsidR="005F4EE8" w:rsidRPr="00F94F8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A0EDA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6C9C2A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5F4EE8" w14:paraId="4EEA30D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A622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167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6881518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BB3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439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F7AD52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CB7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071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322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E7BD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3014" w14:textId="77777777" w:rsidR="005F4EE8" w:rsidRPr="00F94F8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56DDD168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0C63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DD8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42893F6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4730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C95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74DDE9D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A68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AFE9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44D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504A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F9AE" w14:textId="77777777" w:rsidR="005F4EE8" w:rsidRPr="004C4194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17E5709" w14:textId="77777777" w:rsidR="005F4EE8" w:rsidRPr="00D0576C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A054616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5428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400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EB1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DBC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D4C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B0FEF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5D6E725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124832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0C7BD4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B4BE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AB1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C244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5890" w14:textId="77777777" w:rsidR="005F4EE8" w:rsidRPr="006E4685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0C11BFD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6F32" w14:textId="77777777" w:rsidR="005F4EE8" w:rsidRDefault="005F4EE8" w:rsidP="005F4EE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834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9B9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539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5EA4F2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6FF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B327C8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B97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823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6735" w14:textId="77777777" w:rsidR="005F4EE8" w:rsidRPr="00D0473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183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3B5BB358" w14:textId="77777777" w:rsidR="005F4EE8" w:rsidRDefault="005F4EE8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50C8F25" w14:textId="77777777" w:rsidR="005F4EE8" w:rsidRDefault="005F4EE8" w:rsidP="00547665">
      <w:pPr>
        <w:pStyle w:val="Heading1"/>
        <w:spacing w:line="360" w:lineRule="auto"/>
      </w:pPr>
      <w:r>
        <w:t>LINIA 505</w:t>
      </w:r>
    </w:p>
    <w:p w14:paraId="2DDC6ED6" w14:textId="77777777" w:rsidR="005F4EE8" w:rsidRPr="009479E0" w:rsidRDefault="005F4EE8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4EE8" w14:paraId="2E9B8087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CCE6" w14:textId="77777777" w:rsidR="005F4EE8" w:rsidRDefault="005F4EE8" w:rsidP="005F4EE8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867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8230" w14:textId="77777777" w:rsidR="005F4EE8" w:rsidRPr="00277A5C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535C" w14:textId="77777777" w:rsidR="005F4EE8" w:rsidRDefault="005F4EE8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EE2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BF203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A43B3D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6BD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FE8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47F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486489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1E9E9350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08760401" w14:textId="77777777" w:rsidR="005F4EE8" w:rsidRDefault="005F4EE8" w:rsidP="00F04622">
      <w:pPr>
        <w:pStyle w:val="Heading1"/>
        <w:spacing w:line="360" w:lineRule="auto"/>
      </w:pPr>
      <w:r>
        <w:t>LINIA 600</w:t>
      </w:r>
    </w:p>
    <w:p w14:paraId="32846285" w14:textId="77777777" w:rsidR="005F4EE8" w:rsidRDefault="005F4EE8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4EE8" w14:paraId="6B66E20B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5F16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8F8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A0E30C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8E1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0B4D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11125CBF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C1B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0310B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493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85A0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0425" w14:textId="77777777" w:rsidR="005F4EE8" w:rsidRPr="009E2C90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43A2287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C1B2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B3B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412B419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828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F7EB" w14:textId="77777777" w:rsidR="005F4EE8" w:rsidRDefault="005F4EE8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465FE204" w14:textId="77777777" w:rsidR="005F4EE8" w:rsidRDefault="005F4EE8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E7FA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1F75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93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9129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B8C6" w14:textId="77777777" w:rsidR="005F4EE8" w:rsidRPr="005D499E" w:rsidRDefault="005F4EE8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9BE4677" w14:textId="77777777" w:rsidR="005F4EE8" w:rsidRPr="009E2C90" w:rsidRDefault="005F4EE8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F58C94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F98E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896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12337B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287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D072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04F2967C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CA3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AE03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9EB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264D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44EB" w14:textId="77777777" w:rsidR="005F4EE8" w:rsidRPr="00DD03D3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5F4EE8" w14:paraId="1A89793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B34F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98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309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77B7" w14:textId="77777777" w:rsidR="005F4EE8" w:rsidRDefault="005F4EE8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4D0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92BB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E89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24AC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A916" w14:textId="77777777" w:rsidR="005F4EE8" w:rsidRPr="00DD03D3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5F4EE8" w14:paraId="2E12A25E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5D72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9AC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31D4BA1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A5E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7D2E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4AB42BF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8F1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99A2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B6B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572A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AC51" w14:textId="77777777" w:rsidR="005F4EE8" w:rsidRPr="005D499E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02672E6" w14:textId="77777777" w:rsidR="005F4EE8" w:rsidRPr="009E2C90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CA29C46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CE90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18B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41A028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F1E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52C2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264FB186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1B6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0678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063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E636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7FFB" w14:textId="77777777" w:rsidR="005F4EE8" w:rsidRPr="005D20EA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F4EE8" w14:paraId="67BAD301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E5F8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524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5B9253E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948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35A5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1B1C7AB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C4F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E30B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D0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0426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E951" w14:textId="77777777" w:rsidR="005F4EE8" w:rsidRPr="005D499E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2649528" w14:textId="77777777" w:rsidR="005F4EE8" w:rsidRPr="009E2C90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8A758B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C568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CA7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57C562E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5DC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F41A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436F89B9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56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981B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EC0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5098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9CF8" w14:textId="77777777" w:rsidR="005F4EE8" w:rsidRPr="005D499E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A08A4CF" w14:textId="77777777" w:rsidR="005F4EE8" w:rsidRPr="009E2C90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F8C030A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B5C3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DD2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75482B7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19D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7A86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09C3198F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433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4F27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7CC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0666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74C8" w14:textId="77777777" w:rsidR="005F4EE8" w:rsidRPr="005D499E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3431511" w14:textId="77777777" w:rsidR="005F4EE8" w:rsidRPr="009E2C90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4C0A9A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9CFB" w14:textId="77777777" w:rsidR="005F4EE8" w:rsidRDefault="005F4EE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16E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02E6C3C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784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D9E0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1D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EB03" w14:textId="77777777" w:rsidR="005F4EE8" w:rsidRPr="002F6CE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B73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A7C1" w14:textId="77777777" w:rsidR="005F4EE8" w:rsidRPr="00C1413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75F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5F4EE8" w14:paraId="4E3805E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1721" w14:textId="77777777" w:rsidR="005F4EE8" w:rsidRDefault="005F4EE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0DF4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0AD90FA1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39A0" w14:textId="77777777" w:rsidR="005F4EE8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9A6C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FF45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D255" w14:textId="77777777" w:rsidR="005F4EE8" w:rsidRPr="002F6CED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DFAB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8654" w14:textId="77777777" w:rsidR="005F4EE8" w:rsidRPr="00C14131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0ADF" w14:textId="77777777" w:rsidR="005F4EE8" w:rsidRDefault="005F4EE8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7922FC5A" w14:textId="77777777" w:rsidR="005F4EE8" w:rsidRDefault="005F4EE8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5F4EE8" w14:paraId="3EF66D3D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3679" w14:textId="77777777" w:rsidR="005F4EE8" w:rsidRDefault="005F4EE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ABB5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F9E0" w14:textId="77777777" w:rsidR="005F4EE8" w:rsidRPr="00C14131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C5EB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6BF7D0C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036F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18E99D82" w14:textId="77777777" w:rsidR="005F4EE8" w:rsidRDefault="005F4EE8" w:rsidP="005F4EE8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554C3215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672A2FC3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2767" w14:textId="77777777" w:rsidR="005F4EE8" w:rsidRPr="002F6CED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72E8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1BFA" w14:textId="77777777" w:rsidR="005F4EE8" w:rsidRPr="00C14131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1CAA" w14:textId="77777777" w:rsidR="005F4EE8" w:rsidRDefault="005F4EE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106E77D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A1F1" w14:textId="77777777" w:rsidR="005F4EE8" w:rsidRDefault="005F4EE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59CA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7FE9" w14:textId="77777777" w:rsidR="005F4EE8" w:rsidRPr="00C14131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EC33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6646991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0532E86D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3DBF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34C78F2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27C88401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D4A9" w14:textId="77777777" w:rsidR="005F4EE8" w:rsidRPr="002F6CED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2E04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0208" w14:textId="77777777" w:rsidR="005F4EE8" w:rsidRPr="00C14131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B7B0" w14:textId="77777777" w:rsidR="005F4EE8" w:rsidRDefault="005F4EE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4D1A990D" w14:textId="77777777" w:rsidR="005F4EE8" w:rsidRDefault="005F4EE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5F4EE8" w14:paraId="5FBB5F7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5C92" w14:textId="77777777" w:rsidR="005F4EE8" w:rsidRDefault="005F4EE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5077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AFC8" w14:textId="77777777" w:rsidR="005F4EE8" w:rsidRPr="00C14131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8199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5E427A4F" w14:textId="77777777" w:rsidR="005F4EE8" w:rsidRDefault="005F4EE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1D97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8AEB1E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BFC2" w14:textId="77777777" w:rsidR="005F4EE8" w:rsidRPr="002F6CED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317F" w14:textId="77777777" w:rsidR="005F4EE8" w:rsidRDefault="005F4EE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9B92" w14:textId="77777777" w:rsidR="005F4EE8" w:rsidRPr="00C14131" w:rsidRDefault="005F4EE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FFFD" w14:textId="77777777" w:rsidR="005F4EE8" w:rsidRDefault="005F4EE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324AD1F8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44B963BC" w14:textId="77777777" w:rsidR="005F4EE8" w:rsidRDefault="005F4EE8" w:rsidP="003C645F">
      <w:pPr>
        <w:pStyle w:val="Heading1"/>
        <w:spacing w:line="360" w:lineRule="auto"/>
      </w:pPr>
      <w:r>
        <w:t>LINIA 602</w:t>
      </w:r>
    </w:p>
    <w:p w14:paraId="1734078E" w14:textId="77777777" w:rsidR="005F4EE8" w:rsidRDefault="005F4EE8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4EE8" w14:paraId="62164765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8769" w14:textId="77777777" w:rsidR="005F4EE8" w:rsidRDefault="005F4EE8" w:rsidP="005F4EE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A3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7A3D117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3FD9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568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690C45D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765F" w14:textId="77777777" w:rsidR="005F4EE8" w:rsidRPr="00406474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E5BD" w14:textId="77777777" w:rsidR="005F4EE8" w:rsidRPr="00DA41E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6B9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5B430D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39F8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B4F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5922159" w14:textId="77777777" w:rsidR="005F4EE8" w:rsidRPr="0007619C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57ACB290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D565" w14:textId="77777777" w:rsidR="005F4EE8" w:rsidRDefault="005F4EE8" w:rsidP="005F4EE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46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180246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56C6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8FF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2EBE79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E119" w14:textId="77777777" w:rsidR="005F4EE8" w:rsidRPr="00406474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7A56" w14:textId="77777777" w:rsidR="005F4EE8" w:rsidRPr="00DA41E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11A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2F325E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F5A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95E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738C36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74B130F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6C556C63" w14:textId="77777777" w:rsidR="005F4EE8" w:rsidRDefault="005F4EE8" w:rsidP="004F6534">
      <w:pPr>
        <w:pStyle w:val="Heading1"/>
        <w:spacing w:line="360" w:lineRule="auto"/>
      </w:pPr>
      <w:r>
        <w:t>LINIA 700</w:t>
      </w:r>
    </w:p>
    <w:p w14:paraId="242C05BB" w14:textId="77777777" w:rsidR="005F4EE8" w:rsidRDefault="005F4EE8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5F4EE8" w14:paraId="39E355D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A2D6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C5A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96A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19C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0BCFB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67C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6EB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8DD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5AC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7C4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5F5735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DD1C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5F2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344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5A7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7CA880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7DF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252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1A6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444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F20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BEA038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F1F8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A77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2B9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4C9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12154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04F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310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97D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DDF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EB7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DE86E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5F4EE8" w14:paraId="726F986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B041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643D" w14:textId="77777777" w:rsidR="005F4EE8" w:rsidRDefault="005F4EE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3B99" w14:textId="77777777" w:rsidR="005F4EE8" w:rsidRDefault="005F4EE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2257" w14:textId="77777777" w:rsidR="005F4EE8" w:rsidRDefault="005F4EE8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4190" w14:textId="77777777" w:rsidR="005F4EE8" w:rsidRPr="00E4222D" w:rsidRDefault="005F4EE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8BE28F8" w14:textId="77777777" w:rsidR="005F4EE8" w:rsidRPr="00E4222D" w:rsidRDefault="005F4EE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236B55F" w14:textId="77777777" w:rsidR="005F4EE8" w:rsidRPr="00E4222D" w:rsidRDefault="005F4EE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7D8B9FA" w14:textId="77777777" w:rsidR="005F4EE8" w:rsidRDefault="005F4EE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9C10" w14:textId="77777777" w:rsidR="005F4EE8" w:rsidRDefault="005F4EE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EF8D" w14:textId="77777777" w:rsidR="005F4EE8" w:rsidRDefault="005F4EE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B09D" w14:textId="77777777" w:rsidR="005F4EE8" w:rsidRDefault="005F4EE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604E" w14:textId="77777777" w:rsidR="005F4EE8" w:rsidRDefault="005F4EE8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0C8647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A23A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59D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A37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94F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9D3DE2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ED5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B85CE9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1C2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62E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F8E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BC1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3100B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2111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8D9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18B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10C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577A7B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EAD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2BFB9C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F82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457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AB4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4E4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2E0277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584E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909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B130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663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082156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374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D61B2B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6C4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6F5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F3E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F7E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60DD0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27C6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901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FF9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703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9C1FF0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15A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E5544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23DDF80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5FF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18A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34F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76F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E1D47C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5768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097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295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126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CE3D59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9EB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36845CB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0EE5270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15E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268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5E4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EEC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9D009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FCE1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1E2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876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593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968F11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BB7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1E4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2CE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ADE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6CE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DA7B62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B096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604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724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3DD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511E06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C3D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6EF3D2F5" w14:textId="77777777" w:rsidR="005F4EE8" w:rsidRPr="00B401EA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FD6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868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8810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AF4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4CBD12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AAD8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EE9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0E8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E11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F12B74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086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7B088F2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409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3CC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2FD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9ED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666E4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B076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A34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400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C5C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44D5C3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D74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4B0CEAC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7C8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5BB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F05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50E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F4EE8" w14:paraId="50FFDD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099A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FCF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378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D43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2584FF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AFD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C0A669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726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06A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0CB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661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F4EE8" w14:paraId="44A1A7A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F92B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942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66CF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692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F417E7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924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67A3ECA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16BBAEF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3F2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8E7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70D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037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8D7255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66B9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6B6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F7A0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B19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14A36FB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212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25F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640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790749D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B8A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FED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7DE78DF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67E2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0FB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8A7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9B3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427AE3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969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1F50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19D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3A62A4B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045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E4E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0937A2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30E6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C97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836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A25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1307C07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B10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656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0BC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784A297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6F0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482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5853F15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D5AD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275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FD4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949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138BF10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508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A46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27B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3E2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06E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900BD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0C91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E37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6267A02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DF8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8AE6" w14:textId="77777777" w:rsidR="005F4EE8" w:rsidRDefault="005F4EE8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0D5F6443" w14:textId="77777777" w:rsidR="005F4EE8" w:rsidRDefault="005F4EE8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157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2A4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1B9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369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2A6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4EE8" w14:paraId="1DC7E28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5D3A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3BC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14E54CF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430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143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442D953" w14:textId="77777777" w:rsidR="005F4EE8" w:rsidRPr="008A1A04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205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859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DA5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EA3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F2B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4A9EBE9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D1B4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ACC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1CFF0AB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7E9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A00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20193FE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4BF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95D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873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0E1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8DE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5F4EE8" w14:paraId="0F18920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7621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B09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31D4B00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A27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5EF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3BD8F7F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63D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6BD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52E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3CB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C3B8" w14:textId="77777777" w:rsidR="005F4EE8" w:rsidRPr="00C20CA5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8A14D1F" w14:textId="77777777" w:rsidR="005F4EE8" w:rsidRPr="00EB107D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57BCEC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E25F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297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4A4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E79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6518AAB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983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31C4E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D2F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859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5B6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854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F93FE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162AF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5F4EE8" w14:paraId="120BC04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8759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34E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5E89638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BF9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726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50DCA6A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3BF1189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829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DE7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B41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413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1F5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5229360F" w14:textId="77777777" w:rsidR="005F4EE8" w:rsidRPr="00C401D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5F4EE8" w14:paraId="0A60FBA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5409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BAD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3860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AC6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7B0A595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71300E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0F15854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41A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68E480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523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BC0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8E5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665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2697032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F4EE8" w14:paraId="6A4AA11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4BF9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778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81B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ECC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309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B1D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E89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1383AE0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9C0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AAC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1C4DF6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13AE2D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C99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80F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A53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59E8A62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A26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3D1262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618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B30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2EF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C94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58D635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0563B7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49F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76560E9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23C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709F" w14:textId="77777777" w:rsidR="005F4EE8" w:rsidRDefault="005F4EE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5A549C0" w14:textId="77777777" w:rsidR="005F4EE8" w:rsidRDefault="005F4EE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F0E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1FC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59E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BEA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725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5ACAB3A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29606B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B1D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CEE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BA7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10359B6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9F2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61C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E0C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4CEF574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6450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0DE7" w14:textId="77777777" w:rsidR="005F4EE8" w:rsidRPr="00C20CA5" w:rsidRDefault="005F4EE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C5743A4" w14:textId="77777777" w:rsidR="005F4EE8" w:rsidRPr="00EB107D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20F227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2B83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1C6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7C4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446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591D50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041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9F8006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810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DA6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8A5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50B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2F961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9EB19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5F4EE8" w14:paraId="16CF6D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8681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B0B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79F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64A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F3D408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424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BB953E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574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2B9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35F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68A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25C878C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5F4EE8" w14:paraId="20E9C65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BCFD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09D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F4A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FD4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E1CCA5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F44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ACAE42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45C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5B3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C22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EBD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4A891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7A820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0ADB7A2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5F4EE8" w14:paraId="31BF53F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DCD5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C06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08C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01B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B90EAB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B73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B46840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0D9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210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45B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4E9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5D1F5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89468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196423D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F4EE8" w14:paraId="2EBBCD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A777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4D8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2BC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7B4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268BC3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568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BE1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BA9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FF7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4E5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A6294C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F1785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44A2A5B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F4EE8" w14:paraId="0378B2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EDB6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672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70E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5CD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7F1ED7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BE2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973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EF0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545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2AE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816BA9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00B7D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659AECB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F4EE8" w14:paraId="6F5C96F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A549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C81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341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E58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466D06D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4D8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1684674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AE7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C4E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D310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F92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85666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B61BF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5F4EE8" w14:paraId="20E7777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9A2E" w14:textId="77777777" w:rsidR="005F4EE8" w:rsidRDefault="005F4EE8" w:rsidP="005F4EE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AFA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647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4E0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D51D3A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FF2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E95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7F5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C4F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C63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0821D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B06048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6ADF0FAE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3436435B" w14:textId="77777777" w:rsidR="005F4EE8" w:rsidRDefault="005F4EE8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20C2C943" w14:textId="77777777" w:rsidR="005F4EE8" w:rsidRDefault="005F4EE8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5F4EE8" w14:paraId="0C745444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C297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FDF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9260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40F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738561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53F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63E758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530E3B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B0A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D43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7057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871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AE1A6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38B3B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55377C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E27EB2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5F4EE8" w14:paraId="476AA1C9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712B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6ED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F1DF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7CCD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959D28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8C7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B8E872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65E363D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214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338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AB59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4A5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0624E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CC3B99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6BB2DA3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5F4EE8" w14:paraId="1A74CBC6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7735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084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0340F4A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0C8B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2FF4" w14:textId="77777777" w:rsidR="005F4EE8" w:rsidRDefault="005F4EE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CD86CFE" w14:textId="77777777" w:rsidR="005F4EE8" w:rsidRDefault="005F4EE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45C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E1A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9A2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FBB8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94F0" w14:textId="77777777" w:rsidR="005F4EE8" w:rsidRPr="006A2576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2F41A5E3" w14:textId="77777777" w:rsidR="005F4EE8" w:rsidRPr="006A2576" w:rsidRDefault="005F4EE8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0485C21F" w14:textId="77777777" w:rsidR="005F4EE8" w:rsidRDefault="005F4EE8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3FEE155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1A5D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147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7A26DE6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28A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8BD5" w14:textId="77777777" w:rsidR="005F4EE8" w:rsidRDefault="005F4EE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1E1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CBD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EA7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D97D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51A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0938A90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8CFD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8C5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08ADBE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990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15B4" w14:textId="77777777" w:rsidR="005F4EE8" w:rsidRDefault="005F4EE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7FE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38E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E52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7863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2D6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072D8BC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6A1A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4B4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7DDBADFD" w14:textId="77777777" w:rsidR="005F4EE8" w:rsidRDefault="005F4EE8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B7A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352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9E3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77C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973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E51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2BA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00EA8A4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B498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159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1522258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027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49B4" w14:textId="77777777" w:rsidR="005F4EE8" w:rsidRPr="001904F7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657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6A3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98E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608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661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5F4EE8" w14:paraId="64F39C8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48B7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718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2839B75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4AC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353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798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435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B1B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2B4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FC3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4473A0E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8769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B2F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781964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245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DB14" w14:textId="77777777" w:rsidR="005F4EE8" w:rsidRPr="00DA3842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593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9F3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E8D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03C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BF5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7C6279E" w14:textId="77777777" w:rsidR="005F4EE8" w:rsidRDefault="005F4EE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7EAC425" w14:textId="77777777" w:rsidR="005F4EE8" w:rsidRDefault="005F4EE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633A841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63A4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3F4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02EF6EB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3A1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651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270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56E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364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675A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DEC2" w14:textId="77777777" w:rsidR="005F4EE8" w:rsidRPr="00175A2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742AA5B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D7AB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A43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AC0D8A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81B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3DD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64A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3F8D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E3F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F36A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248B" w14:textId="77777777" w:rsidR="005F4EE8" w:rsidRPr="00175A2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633C42B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2052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9E2A" w14:textId="77777777" w:rsidR="005F4EE8" w:rsidRDefault="005F4EE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89D3" w14:textId="77777777" w:rsidR="005F4EE8" w:rsidRDefault="005F4EE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31F4" w14:textId="77777777" w:rsidR="005F4EE8" w:rsidRDefault="005F4EE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385305D" w14:textId="77777777" w:rsidR="005F4EE8" w:rsidRDefault="005F4EE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27A5" w14:textId="77777777" w:rsidR="005F4EE8" w:rsidRDefault="005F4EE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3069FD7" w14:textId="77777777" w:rsidR="005F4EE8" w:rsidRDefault="005F4EE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A5BE" w14:textId="77777777" w:rsidR="005F4EE8" w:rsidRDefault="005F4EE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2B11" w14:textId="77777777" w:rsidR="005F4EE8" w:rsidRDefault="005F4EE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E8C4" w14:textId="77777777" w:rsidR="005F4EE8" w:rsidRPr="001304AF" w:rsidRDefault="005F4EE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8CE2" w14:textId="77777777" w:rsidR="005F4EE8" w:rsidRDefault="005F4EE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1C8050" w14:textId="77777777" w:rsidR="005F4EE8" w:rsidRDefault="005F4EE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73381B" w14:textId="77777777" w:rsidR="005F4EE8" w:rsidRPr="00175A24" w:rsidRDefault="005F4EE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5F4EE8" w14:paraId="15D3AA51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522F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A2C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6DA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A25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164B55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F7F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1164C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A41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4F2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AA35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B1C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33241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FC9B0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5F4EE8" w14:paraId="3142757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B24D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1BB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5E4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C4B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D82B04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105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8CCF28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413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E35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978F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099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7F9C8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A4043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5F4EE8" w14:paraId="2FD55628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2F80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1B5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AA4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3F2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BC4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A1B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288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CBC63B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448B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5E2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79BC6DA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1686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CBE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427143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83F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59D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5EA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380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856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0CBF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E20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4EE8" w14:paraId="0253283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84B7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486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9526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A4D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BBB151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E6C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359EDB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2607" w14:textId="77777777" w:rsidR="005F4EE8" w:rsidRPr="00CA3079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C77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E472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C1A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D1090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5F4EE8" w14:paraId="14371AB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3F9C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330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D5D0E2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9EA6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0DD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65B9CAB" w14:textId="77777777" w:rsidR="005F4EE8" w:rsidRPr="00180EA2" w:rsidRDefault="005F4EE8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2D9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52DA" w14:textId="77777777" w:rsidR="005F4EE8" w:rsidRPr="00CA3079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29D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1E17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162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306A3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F672D0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5F4EE8" w14:paraId="47D49B0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C384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664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D55C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184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253CDA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8D1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02B2" w14:textId="77777777" w:rsidR="005F4EE8" w:rsidRPr="00CA3079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685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12AA1D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5CDC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5BE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0ACAF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21A165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D6E32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F4EE8" w14:paraId="07C9227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D879" w14:textId="77777777" w:rsidR="005F4EE8" w:rsidRDefault="005F4EE8" w:rsidP="005F4EE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62A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E866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5B2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C36000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AEA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B576F7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245D0B2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34A9" w14:textId="77777777" w:rsidR="005F4EE8" w:rsidRPr="00CA3079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E82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C358" w14:textId="77777777" w:rsidR="005F4EE8" w:rsidRPr="001304A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B4E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93C2A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6A9F7E7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03C3C0D3" w14:textId="77777777" w:rsidR="005F4EE8" w:rsidRPr="00B71446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A3BF177" w14:textId="77777777" w:rsidR="005F4EE8" w:rsidRDefault="005F4EE8">
      <w:pPr>
        <w:tabs>
          <w:tab w:val="left" w:pos="6382"/>
        </w:tabs>
        <w:rPr>
          <w:sz w:val="20"/>
        </w:rPr>
      </w:pPr>
    </w:p>
    <w:p w14:paraId="3094C614" w14:textId="77777777" w:rsidR="005F4EE8" w:rsidRDefault="005F4EE8" w:rsidP="00B52218">
      <w:pPr>
        <w:pStyle w:val="Heading1"/>
        <w:spacing w:line="360" w:lineRule="auto"/>
      </w:pPr>
      <w:r>
        <w:t>LINIA 704</w:t>
      </w:r>
    </w:p>
    <w:p w14:paraId="567FB2A6" w14:textId="77777777" w:rsidR="005F4EE8" w:rsidRDefault="005F4EE8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F4EE8" w14:paraId="3826DCA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6BC8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E3E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3518AF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0D02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C38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23F97FB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6F9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B599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871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5850AB3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F3A4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A210" w14:textId="77777777" w:rsidR="005F4EE8" w:rsidRPr="001467E0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0F5FE3A" w14:textId="77777777" w:rsidR="005F4EE8" w:rsidRPr="00C00026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B0AA1D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9803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89A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87FC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6B0D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68CB810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221973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447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AD38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151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BB5E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DED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5778CF2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96BE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9E2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7783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C26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537556F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7952DB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DC3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1B8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71D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51B3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2A3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0EC1424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EE58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792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2561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E92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5A00909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2B80FD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08F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E5B6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6C3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E999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8E7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6147A7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1813E7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5FA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8899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23E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627067D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D4BD18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497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EB0C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EC6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D201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5F1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4A42EF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AB9B32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B73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1019871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C20B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F26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3C60C53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C0B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48B4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16E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48A4886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FEDA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D694" w14:textId="77777777" w:rsidR="005F4EE8" w:rsidRPr="001467E0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BED9619" w14:textId="77777777" w:rsidR="005F4EE8" w:rsidRPr="008D7F2C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2D376D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AAE3E4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8F1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767E9F4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06D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627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019F6F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96F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DDD8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686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304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133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4EE8" w14:paraId="5FA419C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825AB0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EA3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A5AE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E76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2278BA3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327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C313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655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0E8C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F23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C001E2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577C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FD6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10BD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D35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4811732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376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8662A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159F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3BD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9BF3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8D1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34C1E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5F4EE8" w14:paraId="5D65595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7AF6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2EA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4758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99C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12F7C0C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9B9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B42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625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389D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CD0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6F784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5F4EE8" w14:paraId="250935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1E86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ABD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EA36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FFA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F062C3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40A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A949D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A58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609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5E12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8A8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AAC9B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5F4EE8" w14:paraId="055355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0FC5" w14:textId="77777777" w:rsidR="005F4EE8" w:rsidRDefault="005F4EE8" w:rsidP="005F4EE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E4C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61D1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647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C2E204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EEF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FB88BD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BEAF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FCC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BA95" w14:textId="77777777" w:rsidR="005F4EE8" w:rsidRPr="00E4080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C0D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A0DD3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68FB7DE0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046497CA" w14:textId="77777777" w:rsidR="005F4EE8" w:rsidRDefault="005F4EE8" w:rsidP="00D06EF4">
      <w:pPr>
        <w:pStyle w:val="Heading1"/>
        <w:spacing w:line="360" w:lineRule="auto"/>
      </w:pPr>
      <w:r>
        <w:t>LINIA 705</w:t>
      </w:r>
    </w:p>
    <w:p w14:paraId="221FE58B" w14:textId="77777777" w:rsidR="005F4EE8" w:rsidRDefault="005F4EE8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F4EE8" w14:paraId="7E8C66D6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D213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EEC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56FE2EC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5463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559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357E9D5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9C1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2DB9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F19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1076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5A3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60CF036D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19F3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630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5475149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24D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2DD7" w14:textId="77777777" w:rsidR="005F4EE8" w:rsidRDefault="005F4EE8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1A4D7F1A" w14:textId="77777777" w:rsidR="005F4EE8" w:rsidRDefault="005F4EE8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D4C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7379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A8D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4A87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FCE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55C152B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5594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AE3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18BA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703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13B99CE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2C47F1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B776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AE85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E0B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6908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134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85CF64A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4556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E9C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5D86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C7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0630FEE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979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1B3B53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563B345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38543DD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E5C1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DAA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3132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3BC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0441C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5F4EE8" w14:paraId="3ECDAB7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6428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FBE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3DDC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F2B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5C7BDA6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7FC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96AB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E4A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CB68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233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D76F1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5F4EE8" w14:paraId="56329CD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7DA0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4B3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5FA9C8E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3CE8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54D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48D19DA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494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8C9F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7E3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BE46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696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5E8CE2F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9B35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20B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671DD11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07F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79C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00569D0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743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CEFA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495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1F50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2D6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11E4808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F9D1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A9D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460F213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8789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67F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6DD7365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5A2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CE26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752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26FE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93F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433629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2559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7A6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6D9AC98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BAF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DC8A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0366A5D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5C1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75B0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C0C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2B9F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358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5F4EE8" w14:paraId="734F4F9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FD78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8C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56D5B0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786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73B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7D41EFB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678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2985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ADF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47C8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961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2530E9B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056A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9A1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5BAE0B0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8E2A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C8D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0FC7881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9A7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C033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11B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3AE6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7AEC" w14:textId="77777777" w:rsidR="005F4EE8" w:rsidRPr="00D84B80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61D82D5" w14:textId="77777777" w:rsidR="005F4EE8" w:rsidRPr="00577556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DD8E45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DE21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913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0D81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C08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4C9059B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8CE086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881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E6AA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F69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580B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746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36ECD8E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9AEE" w14:textId="77777777" w:rsidR="005F4EE8" w:rsidRDefault="005F4EE8" w:rsidP="005F4EE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598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6B4E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725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123B655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0BAAB0B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141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4F3A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278A199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7805B36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0DBFD9E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1210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9F5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C669" w14:textId="77777777" w:rsidR="005F4EE8" w:rsidRPr="006A1A9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77C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AEA1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3CD09E79" w14:textId="77777777" w:rsidR="005F4EE8" w:rsidRPr="00454E32" w:rsidRDefault="005F4EE8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47FBA562" w14:textId="77777777" w:rsidR="005F4EE8" w:rsidRDefault="005F4EE8" w:rsidP="00BD6EB6">
      <w:pPr>
        <w:pStyle w:val="Heading1"/>
        <w:spacing w:line="360" w:lineRule="auto"/>
      </w:pPr>
      <w:r>
        <w:lastRenderedPageBreak/>
        <w:t>LINIA 706 A</w:t>
      </w:r>
    </w:p>
    <w:p w14:paraId="1C046AA2" w14:textId="77777777" w:rsidR="005F4EE8" w:rsidRDefault="005F4EE8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F4EE8" w14:paraId="30A8E0F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8E02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D5A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CD2C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F8D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17DFA2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0D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1F83" w14:textId="77777777" w:rsidR="005F4EE8" w:rsidRPr="000B62B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A5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7E0E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9B4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7F1C96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EB41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EFE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7D11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B58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4A84A1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683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BCE1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E38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AF8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4B1F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BAE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AE22A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7537F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5F4EE8" w14:paraId="035C25E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CB10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CE1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7226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D6D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2EA21C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3B5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2CA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387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F424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F60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A9221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8CB08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5F4EE8" w14:paraId="1D74207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A4BA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219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F279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EAB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13A4C3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E2D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C5F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849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C2B0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C35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F7901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5EA88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5F4EE8" w14:paraId="2AF6E30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D5A5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CEF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CFA4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831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47A0D1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C4A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7668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61C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DBA6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264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7C3E4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6CF4C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5F4EE8" w14:paraId="11B7AB20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B665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30A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9EEE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CF7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D4D4BF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477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4A2DCE8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A58647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0C12D9C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C278" w14:textId="77777777" w:rsidR="005F4EE8" w:rsidRPr="000B62B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564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BB3A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821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59033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2DD5FF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5F4EE8" w14:paraId="31B48FE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B208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BAB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E835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F80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9BDA01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F03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41D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D91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E900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6DD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CD4D2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14F98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5F4EE8" w14:paraId="74D2E2E5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2434" w14:textId="77777777" w:rsidR="005F4EE8" w:rsidRDefault="005F4EE8" w:rsidP="005F4EE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C61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58A9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271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6F91D3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6C4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8BCAAD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8F2E0E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18AB063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741A2F0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824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AA2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2ACE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E0C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D9FD4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D5F9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59575B22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775DFFCF" w14:textId="77777777" w:rsidR="005F4EE8" w:rsidRDefault="005F4EE8" w:rsidP="0094622D">
      <w:pPr>
        <w:pStyle w:val="Heading1"/>
        <w:spacing w:line="360" w:lineRule="auto"/>
      </w:pPr>
      <w:r>
        <w:t>LINIA 706 B</w:t>
      </w:r>
    </w:p>
    <w:p w14:paraId="6C2BACE5" w14:textId="77777777" w:rsidR="005F4EE8" w:rsidRDefault="005F4EE8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5F4EE8" w14:paraId="7CCB23F0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C167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822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138A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702B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05F1610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21A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6BCF1B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8CE3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BC0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3109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ED9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91103C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5F4EE8" w14:paraId="1EA9130F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99F0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47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20FB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0FFC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A2DDF01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2CD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FB2EB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E0A4FC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4CA3863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3861E98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437F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311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CE13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6CA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20CC33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5F4EE8" w14:paraId="6DC9E29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DB46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E87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12FE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48E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52FB8D4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75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632B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597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09D6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4E4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4EE8" w14:paraId="3B5AE700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7F90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A6E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F16A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23A8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42CCE0F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C9D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F07C3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3EA5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12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CB9E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274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702393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5F4EE8" w14:paraId="6F4FF35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BEEC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27F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2752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4BC7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B010D13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6E7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A50A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4F1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0D9D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001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A57A4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5F4EE8" w14:paraId="3FE15AA9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F739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27A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8190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59FE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2CD0F3C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3FD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3383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EDB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AB54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816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903BF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5F4EE8" w14:paraId="7D2EADAB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DAAA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7A5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E3A6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5B68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5976140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9E2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3594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1D3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DEDC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7EE2" w14:textId="77777777" w:rsidR="005F4EE8" w:rsidRPr="00484EAF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354593B" w14:textId="77777777" w:rsidR="005F4EE8" w:rsidRPr="00484EAF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25EFD798" w14:textId="77777777" w:rsidR="005F4EE8" w:rsidRPr="00484EAF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5F4EE8" w14:paraId="5A6608BB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75F5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DCC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38B6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43DE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245A19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55F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6274107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19A9B18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5645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60D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2444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259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DAFC00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5F4EE8" w14:paraId="075F0541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DF74" w14:textId="77777777" w:rsidR="005F4EE8" w:rsidRDefault="005F4EE8" w:rsidP="005F4EE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1F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4AC8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D28A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75AE9F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E5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7B42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883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7043" w14:textId="77777777" w:rsidR="005F4EE8" w:rsidRPr="00147184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ADF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2FF4DF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63594024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0344000E" w14:textId="77777777" w:rsidR="005F4EE8" w:rsidRDefault="005F4EE8" w:rsidP="00155979">
      <w:pPr>
        <w:pStyle w:val="Heading1"/>
        <w:spacing w:line="360" w:lineRule="auto"/>
      </w:pPr>
      <w:r>
        <w:lastRenderedPageBreak/>
        <w:t>LINIA 706 E</w:t>
      </w:r>
    </w:p>
    <w:p w14:paraId="62C2BFF9" w14:textId="77777777" w:rsidR="005F4EE8" w:rsidRDefault="005F4EE8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4EE8" w14:paraId="099C1691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97B6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134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90A6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E6B3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5355C48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2EA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964266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2228C5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526FE6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29F0CC8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5E3C09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67BA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229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A4EB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BAF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25B74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5F4EE8" w14:paraId="63040D9E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8076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F9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7727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D28E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ACE850E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1A1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B4EF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0BF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E616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AE4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4EE8" w14:paraId="60EACE00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6434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F7C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9149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8620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1901C9E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AC9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3733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BCA6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FFF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65C9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90F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787699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5F4EE8" w14:paraId="0459269C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B16A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FA0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0762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3736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7B7C8CA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D3B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B1C8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21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F993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61D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71BE62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5F4EE8" w14:paraId="2843E177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EA3D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0F8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D70E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EBFD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F7BE95A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147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CBC3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D54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CBAD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7F3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CC54DB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5F4EE8" w14:paraId="335A33A0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6699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E9A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7EFE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8926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2475D74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257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6AB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497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6480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7AC2" w14:textId="77777777" w:rsidR="005F4EE8" w:rsidRPr="001A5376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EE552C5" w14:textId="77777777" w:rsidR="005F4EE8" w:rsidRPr="001A5376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EA537CB" w14:textId="77777777" w:rsidR="005F4EE8" w:rsidRPr="001A5376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5F4EE8" w14:paraId="4BD6842D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428A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719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7B73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D85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E30B10F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5C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ADE80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07AAA7D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38F49F8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B99852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6B9723A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03EC33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B66E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677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067B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91E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171F52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5F4EE8" w14:paraId="72AAB6CD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9639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0DC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7BEA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73B5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A47CD55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02E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4DA1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010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B786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4FD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40FF15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5F4EE8" w14:paraId="75919FBC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BDA7" w14:textId="77777777" w:rsidR="005F4EE8" w:rsidRDefault="005F4EE8" w:rsidP="005F4EE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67C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5A3D8C1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5B26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7FE6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18CC4BC9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1E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5070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9BC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DE07" w14:textId="77777777" w:rsidR="005F4EE8" w:rsidRPr="00ED347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A51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832F29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6EA9EC6D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294A850E" w14:textId="77777777" w:rsidR="005F4EE8" w:rsidRDefault="005F4EE8" w:rsidP="00D762FB">
      <w:pPr>
        <w:pStyle w:val="Heading1"/>
        <w:spacing w:line="360" w:lineRule="auto"/>
      </w:pPr>
      <w:r>
        <w:t>LINIA 706 F</w:t>
      </w:r>
    </w:p>
    <w:p w14:paraId="2ADF3FCE" w14:textId="77777777" w:rsidR="005F4EE8" w:rsidRDefault="005F4EE8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5F4EE8" w14:paraId="6860AAA9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93E2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1AF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7C13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D8F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E10638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3BA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00EB762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3D2A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638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0D3A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6C7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282D5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5F4EE8" w14:paraId="69696217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14D9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A18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2CBE541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0D90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15E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09CBB29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F2A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68BB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77A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BBA1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E78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F9104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3BF2D67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6E19E55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7281676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5F4EE8" w14:paraId="4673FE0F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EDB1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50E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9133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1ED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3E67C6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EBE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3B4B329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EE009E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03E85D8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458B48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4029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49A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3117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FE8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AF12E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5F4EE8" w14:paraId="432F0437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4CDB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4B5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3EDF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D62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66FEB7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F94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CCA44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49E0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DE4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3E90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E73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51DC14C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7B68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454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C8C8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4A2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087363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CE6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F5E08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105B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676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7785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08A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15BDC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5F4EE8" w14:paraId="52F5DD7D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6A2F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644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5535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A26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3F0171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07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EDE9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EFB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304B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82B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E2702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5F4EE8" w14:paraId="6CA8BADB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E345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A64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03CC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907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02BDEA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38F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06D8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6A8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AF21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5D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D37E8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5F4EE8" w14:paraId="6C6F5648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52E8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3EC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8653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DCB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20F4C0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391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8538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88F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3A7C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56D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B9BEB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D5497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5F4EE8" w14:paraId="2C7EF4B3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E705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5CC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B781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AF1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5EE26C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775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C5BBAB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6616D93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159811F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5F6C5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670FB18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601A504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C866B2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0D03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158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324E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D3E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2ADD7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5F4EE8" w14:paraId="35336216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4208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FFE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0AD4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37C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15712E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1B0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26AF5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92D8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341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7AF1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58A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ACB89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5F4EE8" w14:paraId="1FEB80A2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B3EC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149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262+250</w:t>
            </w:r>
          </w:p>
          <w:p w14:paraId="5B30A77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9284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DAE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  <w:r>
              <w:rPr>
                <w:b/>
                <w:bCs/>
                <w:sz w:val="20"/>
                <w:lang w:val="ro-RO"/>
              </w:rPr>
              <w:br/>
              <w:t>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6B1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7B7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3E4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2745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4BD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24BAADB0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796E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3BB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A62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7CC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E37E0D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30B9C1E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389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0738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CDA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59FD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073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304ABB4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F136" w14:textId="77777777" w:rsidR="005F4EE8" w:rsidRDefault="005F4EE8" w:rsidP="005F4EE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67E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E71A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B6A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6C5EDA5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31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7491D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4F0B521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005877A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CF2DF7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C74A37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DBE9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49E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9E46" w14:textId="77777777" w:rsidR="005F4EE8" w:rsidRPr="00D5555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B33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28A31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653BDAC6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70254895" w14:textId="77777777" w:rsidR="005F4EE8" w:rsidRDefault="005F4EE8" w:rsidP="002F1D47">
      <w:pPr>
        <w:pStyle w:val="Heading1"/>
        <w:spacing w:line="360" w:lineRule="auto"/>
      </w:pPr>
      <w:r>
        <w:lastRenderedPageBreak/>
        <w:t>LINIA 706 H</w:t>
      </w:r>
    </w:p>
    <w:p w14:paraId="615E6BB2" w14:textId="77777777" w:rsidR="005F4EE8" w:rsidRDefault="005F4EE8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4EE8" w14:paraId="1B47093E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7755" w14:textId="77777777" w:rsidR="005F4EE8" w:rsidRDefault="005F4EE8" w:rsidP="005F4EE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F8C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EE24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8F6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9DC4DD6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DD2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669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13B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166F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95D0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DC11F36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4D71B82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5F4EE8" w14:paraId="5651DB3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6026" w14:textId="77777777" w:rsidR="005F4EE8" w:rsidRDefault="005F4EE8" w:rsidP="005F4EE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565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0F57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6979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241443C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A69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8F67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4F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80AB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10D0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8C8DC98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CC395AC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5F4EE8" w14:paraId="57E5A3F3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F214" w14:textId="77777777" w:rsidR="005F4EE8" w:rsidRDefault="005F4EE8" w:rsidP="005F4EE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BC3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4062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9E23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4A5507A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0EC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5D9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F7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1E70" w14:textId="77777777" w:rsidR="005F4EE8" w:rsidRPr="005650BB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7EC9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654C586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2D2AA416" w14:textId="77777777" w:rsidR="005F4EE8" w:rsidRPr="00211C81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5F4EE8" w14:paraId="3E0A2CBB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97D1" w14:textId="77777777" w:rsidR="005F4EE8" w:rsidRDefault="005F4EE8" w:rsidP="005F4EE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EE0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6A5BC98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10D8" w14:textId="77777777" w:rsidR="005F4EE8" w:rsidRPr="004C242C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1A84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4C3D10F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E95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3E6B" w14:textId="77777777" w:rsidR="005F4EE8" w:rsidRPr="004F0B2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4ED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2C68" w14:textId="77777777" w:rsidR="005F4EE8" w:rsidRPr="004F0B2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6D7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541613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383AC6F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41F062C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2762E3DE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28F821EF" w14:textId="77777777" w:rsidR="005F4EE8" w:rsidRDefault="005F4EE8" w:rsidP="00661BBB">
      <w:pPr>
        <w:pStyle w:val="Heading1"/>
        <w:spacing w:line="360" w:lineRule="auto"/>
      </w:pPr>
      <w:r>
        <w:lastRenderedPageBreak/>
        <w:t>LINIA 706 J</w:t>
      </w:r>
    </w:p>
    <w:p w14:paraId="523A91C9" w14:textId="77777777" w:rsidR="005F4EE8" w:rsidRDefault="005F4EE8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4EE8" w14:paraId="29F27A0B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9C32" w14:textId="77777777" w:rsidR="005F4EE8" w:rsidRDefault="005F4EE8" w:rsidP="005F4EE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EB4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2A61D6B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EEBE" w14:textId="77777777" w:rsidR="005F4EE8" w:rsidRPr="009B367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B4B6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0B6E5AC0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239C26CF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896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E7DE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E7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4C47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2638" w14:textId="77777777" w:rsidR="005F4EE8" w:rsidRPr="000B6A72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88C17DF" w14:textId="77777777" w:rsidR="005F4EE8" w:rsidRPr="000B6A72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17CA4A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75C5379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5F4EE8" w14:paraId="6A916913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B7E9" w14:textId="77777777" w:rsidR="005F4EE8" w:rsidRDefault="005F4EE8" w:rsidP="005F4EE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3D2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1B232DB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1EA0" w14:textId="77777777" w:rsidR="005F4EE8" w:rsidRPr="009B367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A2BC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6CB4F27E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B0B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B6A5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95E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C770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EB94" w14:textId="77777777" w:rsidR="005F4EE8" w:rsidRPr="000B6A72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4EE8" w14:paraId="2EC84AB8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F5B6" w14:textId="77777777" w:rsidR="005F4EE8" w:rsidRDefault="005F4EE8" w:rsidP="005F4EE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31F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AB52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336B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3ADA666A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6797C27A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B79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B33C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D20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FA9D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3439" w14:textId="77777777" w:rsidR="005F4EE8" w:rsidRPr="000B6A72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4EE8" w14:paraId="12BF2488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50C8" w14:textId="77777777" w:rsidR="005F4EE8" w:rsidRDefault="005F4EE8" w:rsidP="005F4EE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DDA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1C36" w14:textId="77777777" w:rsidR="005F4EE8" w:rsidRPr="009B367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42B3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0CB82E6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A69A266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EB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8C9C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0AD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0570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69C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4EE8" w14:paraId="0DB2C625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2715" w14:textId="77777777" w:rsidR="005F4EE8" w:rsidRDefault="005F4EE8" w:rsidP="005F4EE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3AE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92F2" w14:textId="77777777" w:rsidR="005F4EE8" w:rsidRPr="009B367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1325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654D6C59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6642808D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204A827B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79A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EF9C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26F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805D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626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4EE8" w14:paraId="6FFA050F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250D" w14:textId="77777777" w:rsidR="005F4EE8" w:rsidRDefault="005F4EE8" w:rsidP="005F4EE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32A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E1DD" w14:textId="77777777" w:rsidR="005F4EE8" w:rsidRPr="009B3676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CEE7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405B31E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8D4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559005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526E91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2C15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1F6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BE44" w14:textId="77777777" w:rsidR="005F4EE8" w:rsidRPr="008C775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017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E33B02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65A10D6D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4A4BCF54" w14:textId="77777777" w:rsidR="005F4EE8" w:rsidRDefault="005F4EE8" w:rsidP="00A97D04">
      <w:pPr>
        <w:pStyle w:val="Heading1"/>
        <w:spacing w:line="360" w:lineRule="auto"/>
      </w:pPr>
      <w:r>
        <w:lastRenderedPageBreak/>
        <w:t>LINIA 706 K</w:t>
      </w:r>
    </w:p>
    <w:p w14:paraId="595DA680" w14:textId="77777777" w:rsidR="005F4EE8" w:rsidRDefault="005F4EE8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4EE8" w14:paraId="0ECE689A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664C" w14:textId="77777777" w:rsidR="005F4EE8" w:rsidRDefault="005F4EE8" w:rsidP="005F4EE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5DB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2F26ACF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7E5B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683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11ACC2E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BEE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A8F6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BC7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CAB6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808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5FC82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038D9B6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6A8F196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5F4EE8" w14:paraId="127D8213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89CE" w14:textId="77777777" w:rsidR="005F4EE8" w:rsidRDefault="005F4EE8" w:rsidP="005F4EE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5D9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DEDE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E98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99DC13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720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69677E4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7BE7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2E6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E4F6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660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D6295CD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D0DD" w14:textId="77777777" w:rsidR="005F4EE8" w:rsidRDefault="005F4EE8" w:rsidP="005F4EE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B6C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D4E1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7FB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04FC63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7A0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4C1C4C5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74AA30A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383B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06E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983D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465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5F137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6B7B1F0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5F4EE8" w14:paraId="5984A90A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CB49" w14:textId="77777777" w:rsidR="005F4EE8" w:rsidRDefault="005F4EE8" w:rsidP="005F4EE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AC6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A3A5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C6C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7314D32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7FB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D6C3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BD6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C19F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C9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C85FCF0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C4FD" w14:textId="77777777" w:rsidR="005F4EE8" w:rsidRDefault="005F4EE8" w:rsidP="005F4EE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0E6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6B5D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BD9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2B40AFA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6B9FC3C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A96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38EC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764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37CA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FF3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6A3CB25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5023" w14:textId="77777777" w:rsidR="005F4EE8" w:rsidRDefault="005F4EE8" w:rsidP="005F4EE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3D7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9D2E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A1D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4B25EF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449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17E0B3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24DC93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C89A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875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4AA6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B7C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CFB96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08189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5F4EE8" w14:paraId="2017A1D2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1B11" w14:textId="77777777" w:rsidR="005F4EE8" w:rsidRDefault="005F4EE8" w:rsidP="005F4EE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1F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50DA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A81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7886B1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46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056DC04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5E7649C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7AF8EC9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3A988D5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0973C0B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38B3F79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BCB7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964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7E9B" w14:textId="77777777" w:rsidR="005F4EE8" w:rsidRPr="007C168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E5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5A7C217" w14:textId="77777777" w:rsidR="005F4EE8" w:rsidRPr="00487DEA" w:rsidRDefault="005F4EE8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01E2FFA" w14:textId="77777777" w:rsidR="005F4EE8" w:rsidRDefault="005F4EE8" w:rsidP="0005618A">
      <w:pPr>
        <w:pStyle w:val="Heading1"/>
        <w:spacing w:line="360" w:lineRule="auto"/>
      </w:pPr>
      <w:r>
        <w:lastRenderedPageBreak/>
        <w:t>LINIA 706 K+F</w:t>
      </w:r>
    </w:p>
    <w:p w14:paraId="6123732B" w14:textId="77777777" w:rsidR="005F4EE8" w:rsidRDefault="005F4EE8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4EE8" w14:paraId="4C895820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214C" w14:textId="77777777" w:rsidR="005F4EE8" w:rsidRDefault="005F4EE8" w:rsidP="005F4EE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30F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1CBA0FE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D00E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6E17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61D573B8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545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D9DC" w14:textId="77777777" w:rsidR="005F4EE8" w:rsidRPr="00E021B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AC9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8E6C" w14:textId="77777777" w:rsidR="005F4EE8" w:rsidRPr="00E021B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B67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7FD454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1A58678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5F4EE8" w14:paraId="16B7ECAB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9D8A" w14:textId="77777777" w:rsidR="005F4EE8" w:rsidRDefault="005F4EE8" w:rsidP="005F4EE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8F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2656743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9720" w14:textId="77777777" w:rsidR="005F4EE8" w:rsidRPr="00E021B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9537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21676315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D91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5DF6" w14:textId="77777777" w:rsidR="005F4EE8" w:rsidRPr="00E021B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83F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FC76" w14:textId="77777777" w:rsidR="005F4EE8" w:rsidRPr="00E021B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060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C49DA3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584629A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28FF142B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04C61B12" w14:textId="77777777" w:rsidR="005F4EE8" w:rsidRDefault="005F4EE8" w:rsidP="006A59BE">
      <w:pPr>
        <w:pStyle w:val="Heading1"/>
        <w:spacing w:line="360" w:lineRule="auto"/>
      </w:pPr>
      <w:r>
        <w:t xml:space="preserve">LINIA 706 L </w:t>
      </w:r>
    </w:p>
    <w:p w14:paraId="3F093DB5" w14:textId="77777777" w:rsidR="005F4EE8" w:rsidRDefault="005F4EE8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4EE8" w14:paraId="4A5E2B29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1D1F" w14:textId="77777777" w:rsidR="005F4EE8" w:rsidRDefault="005F4EE8" w:rsidP="005F4EE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1C5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BC34" w14:textId="77777777" w:rsidR="005F4EE8" w:rsidRPr="00951D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C9C4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6DF4ADB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878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1DD1" w14:textId="77777777" w:rsidR="005F4EE8" w:rsidRPr="00951D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9C7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3EC7" w14:textId="77777777" w:rsidR="005F4EE8" w:rsidRPr="00951D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2A3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09C61B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5F4EE8" w14:paraId="5700B9E9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90C6" w14:textId="77777777" w:rsidR="005F4EE8" w:rsidRDefault="005F4EE8" w:rsidP="005F4EE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BD5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A266" w14:textId="77777777" w:rsidR="005F4EE8" w:rsidRPr="00951D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FD32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4E42E58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D53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54F5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261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9666" w14:textId="77777777" w:rsidR="005F4EE8" w:rsidRPr="00951D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855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F31727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5F4EE8" w14:paraId="59BAFA0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FD87" w14:textId="77777777" w:rsidR="005F4EE8" w:rsidRDefault="005F4EE8" w:rsidP="005F4EE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14B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5153" w14:textId="77777777" w:rsidR="005F4EE8" w:rsidRPr="00951D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E60D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F592ECE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638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67CA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89F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DEC5" w14:textId="77777777" w:rsidR="005F4EE8" w:rsidRPr="00951D7A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EB0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A9E65F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75164F41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7CDE3AE7" w14:textId="77777777" w:rsidR="005F4EE8" w:rsidRDefault="005F4EE8" w:rsidP="00BC4232">
      <w:pPr>
        <w:pStyle w:val="Heading1"/>
        <w:spacing w:line="360" w:lineRule="auto"/>
      </w:pPr>
      <w:r>
        <w:t>LINIA 708 A</w:t>
      </w:r>
    </w:p>
    <w:p w14:paraId="7486BA02" w14:textId="77777777" w:rsidR="005F4EE8" w:rsidRDefault="005F4EE8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F4EE8" w14:paraId="1D530B9F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D5EF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31B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88CF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37A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863D6D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EA2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E07353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DD4A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5D6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28264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380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5F4E7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5F4EE8" w14:paraId="7960DD95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900F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49E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A3BE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89D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E7AB4F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F46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8B894E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C720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E29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0ED3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AF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B1F06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5F4EE8" w14:paraId="75687F8A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9D7C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575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8943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C08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3C0F30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65E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A938D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4A40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514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6E22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D78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9D4E2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CD349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5F4EE8" w14:paraId="7046544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D1C9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E13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C29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CD6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5CB2C6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324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445D87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015B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E29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8F39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6BC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22849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5F4EE8" w14:paraId="02936B9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E815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41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2218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D26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87391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FFA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C35623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773A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BC1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BE43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C62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74169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5F4EE8" w14:paraId="255584B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0CF7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57C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EAA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949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651137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950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713EA4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04A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2FB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9691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0CE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D78D5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5F4EE8" w14:paraId="0ED6FF7F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38F8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6F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6F3A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CB8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18CC50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506E769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D77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1B85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79A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1E29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CA5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F38BC38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56F8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4BE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8E4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C7F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210E83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2FE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4FC45D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7D34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0DA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B0B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F9C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0B480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D7EA0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5F4EE8" w14:paraId="1F40C0BB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8F5A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55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493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044A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106D44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42D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AB321E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4EB2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C9D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52B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EC6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6A4FA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7DC02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5F4EE8" w14:paraId="092301CC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7A63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E12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C5E5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B54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AE99C3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DCF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349CF58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5206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62D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5721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46F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E0FBA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5F4EE8" w14:paraId="668B6FC1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B791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01F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C408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514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D76F47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378DCFA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F42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F02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EC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6D1D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95F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22797D8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3AD3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5FD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3F09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F41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F2CFC8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CA7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0224E1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AE2F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152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FEA4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970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201B728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806A65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5F4EE8" w14:paraId="6505A438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FD35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958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0328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E85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B79AD5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BFB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5F7AD7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BF71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2CA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5A34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79C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79B6591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384498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DF34D53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F2EE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4E3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08FE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F74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14F341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186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7DEE62B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D5DC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33A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B2F7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55A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3E4E53D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C071F2C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4A68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6F2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9F7A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FEA4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87C7BA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41C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C33B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5A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76B3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A22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893019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5F4EE8" w14:paraId="7D098DEE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D0FF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A3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B44C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D1DB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8C476FA" w14:textId="77777777" w:rsidR="005F4EE8" w:rsidRDefault="005F4EE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4C6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07B9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2B2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8D65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632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B0055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C8E41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05E252B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568D127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5F4EE8" w14:paraId="52D88B63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E097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E7E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99A6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594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27A1EA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21F6D92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FAB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189F78B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38E726E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16CD242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56F0754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61D137A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0233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3F4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B3ED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429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F5981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5F4EE8" w14:paraId="32B7DA01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377F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D78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5DF0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6D2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D8FDA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E2D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0C48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F16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2487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266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605C0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5F4EE8" w14:paraId="422AB5B8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2131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43E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7685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B89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5343E6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4B6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CC43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022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7304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682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A251D8" w14:textId="77777777" w:rsidR="005F4EE8" w:rsidRPr="00245F94" w:rsidRDefault="005F4EE8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5F4EE8" w14:paraId="7878F5F8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1D0C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40F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CA8D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4B1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A6D1F8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28A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8A85C3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D033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235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D9B0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EC0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8F77C80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24DA" w14:textId="77777777" w:rsidR="005F4EE8" w:rsidRDefault="005F4EE8" w:rsidP="005F4EE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9F7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F4D3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EC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DF8323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435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642646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8AB7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988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3074" w14:textId="77777777" w:rsidR="005F4EE8" w:rsidRPr="00DB1BA1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B6B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8E9B5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EB0A5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39700162" w14:textId="77777777" w:rsidR="005F4EE8" w:rsidRDefault="005F4EE8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3F485CB2" w14:textId="77777777" w:rsidR="005F4EE8" w:rsidRDefault="005F4EE8" w:rsidP="00CA1B1F">
      <w:pPr>
        <w:pStyle w:val="Heading1"/>
        <w:spacing w:line="360" w:lineRule="auto"/>
      </w:pPr>
      <w:r>
        <w:t>LINIA 708 B</w:t>
      </w:r>
    </w:p>
    <w:p w14:paraId="5618DF2C" w14:textId="77777777" w:rsidR="005F4EE8" w:rsidRDefault="005F4EE8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F4EE8" w14:paraId="0549FDD8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71E7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795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EBCF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23D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229C49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DEF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0859AD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9EB8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BB4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7D99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28E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5F4EE8" w14:paraId="13310FC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F09C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396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29FA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0D5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BA1EBA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0DD9EA6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C2E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6005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8CD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D299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FDCA" w14:textId="77777777" w:rsidR="005F4EE8" w:rsidRPr="005D0EFE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B269A3D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9751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DD9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9131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EC8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3E0D35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F56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92EAA5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B1DA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DC8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E2D6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03A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06B63A2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17E22EB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E52FF11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F0BF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C06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1FC9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0DA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097A86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C21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7D8F9C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AA1A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7A9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CAB4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23E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7BE8E7F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31185A7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41EB2A8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EA5F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050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67BC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65B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D94310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58F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28A42A8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C10E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168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BBD64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6D5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3E184513" w14:textId="77777777" w:rsidR="005F4EE8" w:rsidRPr="005D0EFE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9CA981E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BF2E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33F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1016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BEA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3A71D3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6E0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39FA7B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CE48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8B1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5FE6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C80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49ADB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6D99A136" w14:textId="77777777" w:rsidR="005F4EE8" w:rsidRPr="005D0EFE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5F4EE8" w14:paraId="66F31E65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8859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82D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6684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A09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4224AA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7A7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0841A96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5A0CB88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350FD0E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3ACEE00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2D7439E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9EA5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1B9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A500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DF98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F7A7F3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5F4EE8" w14:paraId="3F5E3B0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F21E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322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DAEA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126F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991F47B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E97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C7A8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3A9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B1E8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D3F9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C89DE6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5F4EE8" w14:paraId="1C15516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538E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3F4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9F0C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6CC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B4094F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A7A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2B54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180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58BA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C5A4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55F7E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140BCC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5F4EE8" w14:paraId="42DA412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8A0C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ED9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7DD1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8B19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07B258F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B2D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246D94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181C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E78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FB77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BA67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8FE7C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0EBB4F34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5F4EE8" w14:paraId="795084F2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3988" w14:textId="77777777" w:rsidR="005F4EE8" w:rsidRDefault="005F4EE8" w:rsidP="005F4EE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FC9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6B61BD3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F160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B63C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6977E4C6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7CF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AF75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E22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23BF" w14:textId="77777777" w:rsidR="005F4EE8" w:rsidRPr="00EE47D6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42F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90927C" w14:textId="77777777" w:rsidR="005F4EE8" w:rsidRPr="00B22714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21093951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2EA09975" w14:textId="77777777" w:rsidR="005F4EE8" w:rsidRDefault="005F4EE8" w:rsidP="00C025C3">
      <w:pPr>
        <w:pStyle w:val="Heading1"/>
        <w:spacing w:line="360" w:lineRule="auto"/>
      </w:pPr>
      <w:r>
        <w:lastRenderedPageBreak/>
        <w:t xml:space="preserve">LINIA 708 C </w:t>
      </w:r>
    </w:p>
    <w:p w14:paraId="622BF9F7" w14:textId="77777777" w:rsidR="005F4EE8" w:rsidRDefault="005F4EE8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4EE8" w14:paraId="0956D726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581D" w14:textId="77777777" w:rsidR="005F4EE8" w:rsidRDefault="005F4EE8" w:rsidP="005F4EE8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3324" w14:textId="77777777" w:rsidR="005F4EE8" w:rsidRDefault="005F4EE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C76B" w14:textId="77777777" w:rsidR="005F4EE8" w:rsidRPr="0047363B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1775" w14:textId="77777777" w:rsidR="005F4EE8" w:rsidRDefault="005F4EE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657FB732" w14:textId="77777777" w:rsidR="005F4EE8" w:rsidRDefault="005F4EE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F53E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43F0" w14:textId="77777777" w:rsidR="005F4EE8" w:rsidRPr="004B2FA4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EFDC4" w14:textId="77777777" w:rsidR="005F4EE8" w:rsidRDefault="005F4EE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2F28" w14:textId="77777777" w:rsidR="005F4EE8" w:rsidRPr="0047363B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E8E5" w14:textId="77777777" w:rsidR="005F4EE8" w:rsidRDefault="005F4EE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6969173" w14:textId="77777777" w:rsidR="005F4EE8" w:rsidRDefault="005F4EE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5F4EE8" w14:paraId="1D4E8E80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95B5" w14:textId="77777777" w:rsidR="005F4EE8" w:rsidRDefault="005F4EE8" w:rsidP="005F4EE8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36D8" w14:textId="77777777" w:rsidR="005F4EE8" w:rsidRDefault="005F4EE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BA23" w14:textId="77777777" w:rsidR="005F4EE8" w:rsidRPr="0047363B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9700" w14:textId="77777777" w:rsidR="005F4EE8" w:rsidRDefault="005F4EE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23129D04" w14:textId="77777777" w:rsidR="005F4EE8" w:rsidRDefault="005F4EE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56E8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BB73" w14:textId="77777777" w:rsidR="005F4EE8" w:rsidRPr="004B2FA4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1B52" w14:textId="77777777" w:rsidR="005F4EE8" w:rsidRDefault="005F4EE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EBE3" w14:textId="77777777" w:rsidR="005F4EE8" w:rsidRPr="0047363B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27CD" w14:textId="77777777" w:rsidR="005F4EE8" w:rsidRDefault="005F4EE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F81B020" w14:textId="77777777" w:rsidR="005F4EE8" w:rsidRDefault="005F4EE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5F4EE8" w14:paraId="715C7159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D73ED" w14:textId="77777777" w:rsidR="005F4EE8" w:rsidRDefault="005F4EE8" w:rsidP="005F4EE8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4A7A" w14:textId="77777777" w:rsidR="005F4EE8" w:rsidRDefault="005F4EE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FC11" w14:textId="77777777" w:rsidR="005F4EE8" w:rsidRPr="0047363B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F888" w14:textId="77777777" w:rsidR="005F4EE8" w:rsidRDefault="005F4EE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359B69E0" w14:textId="77777777" w:rsidR="005F4EE8" w:rsidRDefault="005F4EE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8281" w14:textId="77777777" w:rsidR="005F4EE8" w:rsidRDefault="005F4EE8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5753" w14:textId="77777777" w:rsidR="005F4EE8" w:rsidRPr="004B2FA4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B111" w14:textId="77777777" w:rsidR="005F4EE8" w:rsidRDefault="005F4EE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AF92" w14:textId="77777777" w:rsidR="005F4EE8" w:rsidRPr="0047363B" w:rsidRDefault="005F4EE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3814" w14:textId="77777777" w:rsidR="005F4EE8" w:rsidRDefault="005F4EE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1D7080B" w14:textId="77777777" w:rsidR="005F4EE8" w:rsidRDefault="005F4EE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02755DFE" w14:textId="77777777" w:rsidR="005F4EE8" w:rsidRDefault="005F4EE8">
      <w:pPr>
        <w:spacing w:line="192" w:lineRule="auto"/>
        <w:ind w:right="57"/>
        <w:rPr>
          <w:sz w:val="20"/>
          <w:lang w:val="ro-RO"/>
        </w:rPr>
      </w:pPr>
    </w:p>
    <w:p w14:paraId="36D63E7E" w14:textId="77777777" w:rsidR="005F4EE8" w:rsidRDefault="005F4EE8" w:rsidP="002030C7">
      <w:pPr>
        <w:pStyle w:val="Heading1"/>
        <w:spacing w:line="360" w:lineRule="auto"/>
      </w:pPr>
      <w:r>
        <w:t>LINIA 708 D</w:t>
      </w:r>
    </w:p>
    <w:p w14:paraId="54282E21" w14:textId="77777777" w:rsidR="005F4EE8" w:rsidRDefault="005F4EE8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F4EE8" w14:paraId="5BF693B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9755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6E9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B6F4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4EF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4AA0BA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D86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11624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1CBA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EAB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D5A2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8F8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B16FD0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5F4EE8" w14:paraId="175F3B1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E171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745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ABC2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367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169A9A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5D5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5CD9AD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0791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4C7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8F1C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CDC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7515CB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5F4EE8" w14:paraId="784EBB1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B971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FBB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8941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3A1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1BA3B2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EC2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37BDCC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4F09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C65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C8AD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833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98CC42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5F4EE8" w14:paraId="62541D4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BC98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FFA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0A1F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356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EADB11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D4A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EE1181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C7EB" w14:textId="77777777" w:rsidR="005F4EE8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85B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CDB8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D8A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ED812C0" w14:textId="77777777" w:rsidR="005F4EE8" w:rsidRPr="00E66186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5F4EE8" w14:paraId="6310F28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ECBC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D9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A24C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0B7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DF0942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26F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64D7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4BC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93B9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E60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5F4EE8" w14:paraId="1927986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4B91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B79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10DD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CA4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CFCA18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32CE4CD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3A4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B643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22B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F854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9D6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EBAA7E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069A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065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A4AD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75F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7EC349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212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22F4B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B2FB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032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C875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DE3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50D98FD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6F025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5F4EE8" w14:paraId="5B87D1D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A433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389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6FDD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52E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0C7CED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2DA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77E485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0234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2FE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6E6F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8E0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6A52D6D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08112E" w14:textId="77777777" w:rsidR="005F4EE8" w:rsidRPr="00130084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4EE8" w14:paraId="7E75D08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5E42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B71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87CF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C84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0FEEDA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240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746525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FB71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19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7DA4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B1C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DDF7C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77A15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5F4EE8" w14:paraId="424A5D26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05B1" w14:textId="77777777" w:rsidR="005F4EE8" w:rsidRDefault="005F4EE8" w:rsidP="005F4EE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1CC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26EE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33E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1DA1A2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A14B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469CCC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EABF" w14:textId="77777777" w:rsidR="005F4EE8" w:rsidRPr="009A4F95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964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E30E" w14:textId="77777777" w:rsidR="005F4EE8" w:rsidRPr="00091C1D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720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B5ECC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39E44B21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1B485524" w14:textId="77777777" w:rsidR="005F4EE8" w:rsidRDefault="005F4EE8" w:rsidP="000457EA">
      <w:pPr>
        <w:pStyle w:val="Heading1"/>
        <w:spacing w:line="276" w:lineRule="auto"/>
      </w:pPr>
      <w:r>
        <w:t>LINIA 708 E</w:t>
      </w:r>
    </w:p>
    <w:p w14:paraId="40F70DA3" w14:textId="77777777" w:rsidR="005F4EE8" w:rsidRDefault="005F4EE8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5F4EE8" w14:paraId="0FBA57F7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EB99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2E1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01B7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A48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8D7506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F08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7E9E7F7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188D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8E8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7D99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19C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AC71170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62B0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F07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3994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EAF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5EDA81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DBA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C3EC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080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DA53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88E2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960FAB4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7E928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4EE8" w14:paraId="500F36A4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E6D4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37A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8C9B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043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91510D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036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92B0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1E9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3B1C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855B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169A1EB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756E2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4EE8" w14:paraId="0DF3B08E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1588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E81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5A34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37EF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E9DAAC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B3A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41EB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95C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0973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5AEB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4EE8" w14:paraId="0A290DCA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007D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B18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392B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ECE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4A0424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120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6EDA8F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95BB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D3D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CB32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27F0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686F5CF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90D4F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4946447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27BC9EE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4EE8" w14:paraId="56E4A3E1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BA40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081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F25E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AB9B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BF540A3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733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0F9380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4FD7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C92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4258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02C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DBAFA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59EF92E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F4EE8" w14:paraId="23D0EC0B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CC67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40D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6580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C0D5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FD58358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AA4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2693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C0A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9145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C11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4230B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5D54D020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19C13312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4EE8" w14:paraId="779AEF5F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25CF" w14:textId="77777777" w:rsidR="005F4EE8" w:rsidRDefault="005F4EE8" w:rsidP="005F4EE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387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1D8EA0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7B2B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EBEC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7ED3ABA0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12B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88A4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ED5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3249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100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DDDF6C4" w14:textId="77777777" w:rsidR="005F4EE8" w:rsidRPr="0099384A" w:rsidRDefault="005F4EE8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06748219" w14:textId="77777777" w:rsidR="005F4EE8" w:rsidRDefault="005F4EE8" w:rsidP="00E44A86">
      <w:pPr>
        <w:pStyle w:val="Heading1"/>
        <w:spacing w:line="276" w:lineRule="auto"/>
      </w:pPr>
      <w:r>
        <w:t>LINIA 708 F</w:t>
      </w:r>
    </w:p>
    <w:p w14:paraId="3EAFAEF5" w14:textId="77777777" w:rsidR="005F4EE8" w:rsidRDefault="005F4EE8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F4EE8" w14:paraId="136A0CD2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B77B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D8A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25D258F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8420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804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675C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EB3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AE8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A1A7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3C04" w14:textId="77777777" w:rsidR="005F4EE8" w:rsidRPr="0052422F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4A32FB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8323E9D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9480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E5E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2B2E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44E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84C067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57A0038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24A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A16A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205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C834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2145" w14:textId="77777777" w:rsidR="005F4EE8" w:rsidRPr="00DF516B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8CB6568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F243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DD6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122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5CC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78CCBA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EC2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AB99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EA1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6891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785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33FD75A5" w14:textId="77777777" w:rsidR="005F4EE8" w:rsidRPr="00DF516B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1D9719F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EFC1BBF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105C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817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CA71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1AB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8F65A7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358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8642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572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A64B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572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4FB73DB9" w14:textId="77777777" w:rsidR="005F4EE8" w:rsidRPr="00DF516B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3C7B1C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E0EE7E3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6347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5C0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66F1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0E14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45101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779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381D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981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5EE1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C43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C7449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EDB9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555B63C2" w14:textId="77777777" w:rsidR="005F4EE8" w:rsidRPr="009D322E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5F4EE8" w14:paraId="75A1945F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C436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0FC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108D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CC6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282B42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3E7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5690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AB6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6723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5F9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78EE5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5C21D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2F8B5C0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1057068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5F4EE8" w14:paraId="4FC4BDD9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F6F9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8F0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51A5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E6B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E43775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DFF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78F2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A59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9AB8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660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F7E49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08A09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560480E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05D176B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5F4EE8" w14:paraId="5F6E3EC4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0679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253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F0AB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BEB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CD7503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30B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7FB3859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251813B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27BA5AD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333B6C0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09AD244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DE22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A17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D170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82C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8355B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7B977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5F4EE8" w14:paraId="6830D14E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C82F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8AE4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222C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C78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4DE56B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C8D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130A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510D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05E2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6E6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29C50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7791C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5021489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27EB21B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02789D2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5F4EE8" w14:paraId="15BF5248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80C5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D17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C282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CDD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4B292E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0FF8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0608BB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BCAC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F53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0E95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59D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A9AD0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5ECAA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0D91CAA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2D183BE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5F4EE8" w14:paraId="05B8C583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5890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864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E05C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FFAA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FA5F93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B8B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F99A2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C9C8BA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A286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C28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7255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170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F8FE0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3718A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5F4EE8" w14:paraId="7D688CF0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F115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78D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8B25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0FBE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BA9A4E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B9D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D12108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E7C6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78B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B987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60F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4EE8" w14:paraId="71D10441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CFA5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BB8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8BBA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3C4E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5D35F17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DEC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EB667F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2E63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81C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9144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DAD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E36645F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1A82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F8D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530C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ED91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538B769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E18E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D39D71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19F1" w14:textId="77777777" w:rsidR="005F4EE8" w:rsidRPr="008A45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202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07EE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2E79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D8098D9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747BD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34C00475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4577C110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4EE8" w14:paraId="7E473697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5705" w14:textId="77777777" w:rsidR="005F4EE8" w:rsidRDefault="005F4EE8" w:rsidP="005F4EE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31B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6AF8C7B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CB1E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2AEB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74CF5E39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9D4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8E47" w14:textId="77777777" w:rsidR="005F4EE8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F956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0CEB" w14:textId="77777777" w:rsidR="005F4EE8" w:rsidRPr="00E5716F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6173" w14:textId="77777777" w:rsidR="005F4EE8" w:rsidRPr="00337FC9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D063971" w14:textId="77777777" w:rsidR="005F4EE8" w:rsidRDefault="005F4EE8" w:rsidP="00E44A86">
      <w:pPr>
        <w:spacing w:before="40" w:after="40" w:line="276" w:lineRule="auto"/>
        <w:ind w:right="57"/>
        <w:rPr>
          <w:sz w:val="20"/>
          <w:lang w:val="ro-RO"/>
        </w:rPr>
      </w:pPr>
    </w:p>
    <w:p w14:paraId="38ADDAEA" w14:textId="77777777" w:rsidR="005F4EE8" w:rsidRDefault="005F4EE8" w:rsidP="002F0159">
      <w:pPr>
        <w:pStyle w:val="Heading1"/>
        <w:spacing w:line="276" w:lineRule="auto"/>
      </w:pPr>
      <w:r>
        <w:t>LINIA 708 H</w:t>
      </w:r>
    </w:p>
    <w:p w14:paraId="00B4210C" w14:textId="77777777" w:rsidR="005F4EE8" w:rsidRDefault="005F4EE8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4EE8" w14:paraId="41682B0D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7B44" w14:textId="77777777" w:rsidR="005F4EE8" w:rsidRDefault="005F4EE8" w:rsidP="005F4EE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922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BC7EAB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83A1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B6F0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6D401457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30E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41DD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AD7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F443" w14:textId="77777777" w:rsidR="005F4EE8" w:rsidRPr="00DA56C3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B17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4EF746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7571187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0EC54802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5F4EE8" w14:paraId="6211CAEE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5FA6" w14:textId="77777777" w:rsidR="005F4EE8" w:rsidRDefault="005F4EE8" w:rsidP="005F4EE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398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8C53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0552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2EDB0B55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8F2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74D590E5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40248BF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551A566D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6E726950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63F1A7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2DE769E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21D6838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3D7FDBB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6D1D760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1E46470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0920D3C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4B6A5902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49E56D0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01949471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3C0F5FE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34E02619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5CF5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EE9B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94B7" w14:textId="77777777" w:rsidR="005F4EE8" w:rsidRPr="00DA56C3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F33E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BC3654C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5F4EE8" w14:paraId="1432F2BD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00BF" w14:textId="77777777" w:rsidR="005F4EE8" w:rsidRDefault="005F4EE8" w:rsidP="005F4EE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9BF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3BBD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7AAE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0AE447D2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F843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0C4B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46BA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313B" w14:textId="77777777" w:rsidR="005F4EE8" w:rsidRPr="00DA56C3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4807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4EE8" w14:paraId="55136292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FE00" w14:textId="77777777" w:rsidR="005F4EE8" w:rsidRDefault="005F4EE8" w:rsidP="005F4EE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087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7522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454C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51014FAF" w14:textId="77777777" w:rsidR="005F4EE8" w:rsidRDefault="005F4EE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D147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6F6D" w14:textId="77777777" w:rsidR="005F4EE8" w:rsidRPr="00B724A5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923F" w14:textId="77777777" w:rsidR="005F4EE8" w:rsidRDefault="005F4EE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5912" w14:textId="77777777" w:rsidR="005F4EE8" w:rsidRPr="00DA56C3" w:rsidRDefault="005F4EE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EDBD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63B95F11" w14:textId="77777777" w:rsidR="005F4EE8" w:rsidRPr="00C67EA9" w:rsidRDefault="005F4EE8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02C55533" w14:textId="77777777" w:rsidR="005F4EE8" w:rsidRDefault="005F4EE8" w:rsidP="00F0370D">
      <w:pPr>
        <w:pStyle w:val="Heading1"/>
        <w:spacing w:line="360" w:lineRule="auto"/>
      </w:pPr>
      <w:r>
        <w:t>LINIA 800</w:t>
      </w:r>
    </w:p>
    <w:p w14:paraId="676244D7" w14:textId="77777777" w:rsidR="005F4EE8" w:rsidRDefault="005F4EE8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4EE8" w14:paraId="715FF99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7D89B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D7D6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018F5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A2840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876F065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14807" w14:textId="77777777" w:rsidR="005F4EE8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51F9D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AB98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C54AD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92226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CAAEE7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65A4B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2934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93F85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6AFA7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1D6771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648B9" w14:textId="77777777" w:rsidR="005F4EE8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09F9F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87C5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7E150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B98A0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687BB4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A475C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053E3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EFF8A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DFCF7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FFE738A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32683" w14:textId="77777777" w:rsidR="005F4EE8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93DF8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B066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220F9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7ABB9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13CC0D" w14:textId="77777777" w:rsidR="005F4EE8" w:rsidRDefault="005F4EE8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5F4EE8" w:rsidRPr="00A8307A" w14:paraId="7DAC991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97C19" w14:textId="77777777" w:rsidR="005F4EE8" w:rsidRPr="00A75A00" w:rsidRDefault="005F4EE8" w:rsidP="005F4EE8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A9FFA" w14:textId="77777777" w:rsidR="005F4EE8" w:rsidRPr="00A8307A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80BF1" w14:textId="77777777" w:rsidR="005F4EE8" w:rsidRPr="00A8307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EF963" w14:textId="77777777" w:rsidR="005F4EE8" w:rsidRPr="00A8307A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226D4" w14:textId="77777777" w:rsidR="005F4EE8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E86104" w14:textId="77777777" w:rsidR="005F4EE8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22DEB3AB" w14:textId="77777777" w:rsidR="005F4EE8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49F5919" w14:textId="77777777" w:rsidR="005F4EE8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9F3D8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C5E30" w14:textId="77777777" w:rsidR="005F4EE8" w:rsidRPr="00A8307A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6448A" w14:textId="77777777" w:rsidR="005F4EE8" w:rsidRPr="00A8307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00F9D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93DDB2" w14:textId="77777777" w:rsidR="005F4EE8" w:rsidRPr="00A8307A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5F4EE8" w14:paraId="019A2C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776D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4809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F615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3E72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0F378BCF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495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233A1B0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9AE8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69D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E906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3A16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6CB0E6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96F4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D4A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4611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B884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7E96" w14:textId="77777777" w:rsidR="005F4EE8" w:rsidRDefault="005F4EE8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4532A2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8543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418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420C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83F3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EAB931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0B23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182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733A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307D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230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6695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22B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B659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5570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AC9AB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88D0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862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6F6A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FDAA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398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B08E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207C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1A47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D87B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B5B37D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B37CDA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F4EE8" w14:paraId="228882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2AF0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03E5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1F57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1A75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C9C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B7E1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EB63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F4BB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7384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2050AB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C36F0F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F4EE8" w14:paraId="3E5B8CC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FE46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A49C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E511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8255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E9D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E957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967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D70D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F1AD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7F5F86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80842D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5F4EE8" w14:paraId="151E69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DE13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5DAF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FA28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CCD7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14C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9A0B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4E9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ED33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8348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C2657A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BBF122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F4EE8" w14:paraId="7BCAE0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1155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B483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B5C6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1889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350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D805803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3857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45D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E41B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E242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4EE8" w14:paraId="3A56EF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EED2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C3A1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795FF36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3A7E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DFE5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323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B356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C308" w14:textId="77777777" w:rsidR="005F4EE8" w:rsidRDefault="005F4EE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D81ED1C" w14:textId="77777777" w:rsidR="005F4EE8" w:rsidRDefault="005F4EE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37E5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153F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7770EB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A9A6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0C5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2094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7F5E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13BC1C6E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754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5CBF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BC1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41CD9AB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4371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0669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37DCE9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4837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35EF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BE08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1931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0D082FF1" w14:textId="77777777" w:rsidR="005F4EE8" w:rsidRPr="008B2519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DA7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7FC2C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CF5E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0DC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9A2E" w14:textId="77777777" w:rsidR="005F4EE8" w:rsidRPr="008D08DE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BF76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4EE8" w14:paraId="6DCD877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5491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027C" w14:textId="77777777" w:rsidR="005F4EE8" w:rsidRDefault="005F4EE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37A5" w14:textId="77777777" w:rsidR="005F4EE8" w:rsidRPr="001161EA" w:rsidRDefault="005F4EE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A4AA" w14:textId="77777777" w:rsidR="005F4EE8" w:rsidRDefault="005F4EE8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6F38BA90" w14:textId="77777777" w:rsidR="005F4EE8" w:rsidRDefault="005F4EE8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17FA" w14:textId="77777777" w:rsidR="005F4EE8" w:rsidRDefault="005F4EE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156C0CB" w14:textId="77777777" w:rsidR="005F4EE8" w:rsidRDefault="005F4EE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DFAC" w14:textId="77777777" w:rsidR="005F4EE8" w:rsidRPr="001161EA" w:rsidRDefault="005F4EE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9E9A" w14:textId="77777777" w:rsidR="005F4EE8" w:rsidRDefault="005F4EE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60F8" w14:textId="77777777" w:rsidR="005F4EE8" w:rsidRPr="008D08DE" w:rsidRDefault="005F4EE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00EF" w14:textId="77777777" w:rsidR="005F4EE8" w:rsidRDefault="005F4EE8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5F4EE8" w14:paraId="2E1040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0A38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A5BE" w14:textId="77777777" w:rsidR="005F4EE8" w:rsidRDefault="005F4EE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219F" w14:textId="77777777" w:rsidR="005F4EE8" w:rsidRPr="001161EA" w:rsidRDefault="005F4EE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AD8F" w14:textId="77777777" w:rsidR="005F4EE8" w:rsidRDefault="005F4EE8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328C" w14:textId="77777777" w:rsidR="005F4EE8" w:rsidRDefault="005F4EE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F867" w14:textId="77777777" w:rsidR="005F4EE8" w:rsidRPr="001161EA" w:rsidRDefault="005F4EE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7591" w14:textId="77777777" w:rsidR="005F4EE8" w:rsidRDefault="005F4EE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EF99" w14:textId="77777777" w:rsidR="005F4EE8" w:rsidRDefault="005F4EE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BC11" w14:textId="77777777" w:rsidR="005F4EE8" w:rsidRDefault="005F4EE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72CC98D6" w14:textId="77777777" w:rsidR="005F4EE8" w:rsidRDefault="005F4EE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5F4EE8" w14:paraId="5531A0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4AE7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514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67C4" w14:textId="77777777" w:rsidR="005F4EE8" w:rsidRPr="001161EA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828C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08D257A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9F0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457892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1D34B7C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A371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DE7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992D" w14:textId="77777777" w:rsidR="005F4EE8" w:rsidRPr="001161EA" w:rsidRDefault="005F4EE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4FA7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4EE8" w14:paraId="3DA05C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9D36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049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3ADF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2AB9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26CA70B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0E6F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59A3B66D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789A686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64CD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F29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C786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47E8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7506B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322D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D40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9E55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E68B" w14:textId="77777777" w:rsidR="005F4EE8" w:rsidRDefault="005F4EE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56D16CB" w14:textId="77777777" w:rsidR="005F4EE8" w:rsidRDefault="005F4EE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61B5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2F2E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A3B1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AF0B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1409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5F4EE8" w14:paraId="6FDFA1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F326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CD0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3F50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BBA0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4A3C19D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91B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89C6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5EC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B6B5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235B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173F97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EF3C0D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5F4EE8" w14:paraId="00C325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CEB9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750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AE6A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F1AC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2AF332B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D0B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AD83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660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5365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015D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1BBB3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3C83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50C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73EE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58C9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AD6035E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F9A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409A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31F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4273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0E91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91001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AB76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96EC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B966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337B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044BCB8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B0D1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10D3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52C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A9BB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28D2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1E137B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7CBC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F3C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6EC4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1BA3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FC00C2A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79D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9A4D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3F1C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E56C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2851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0B585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24B4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F5E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FAD4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9BA4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C43A988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7ACBC721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3F9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4E68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E1C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05E2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8079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2EDD16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4173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C96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01D5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0F8F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0BED038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C41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A434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4B8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AF4B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B8FF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E4E5EE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655A663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5F4EE8" w14:paraId="0312C4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6F16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95C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E334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36DB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37D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5D0FDFC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B18B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0B3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4893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F218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972928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5F4EE8" w14:paraId="2D8F31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0B29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D74C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6050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A9DD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530B6417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BA4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C2D5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303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1B8732E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CDB6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8F25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4EE8" w14:paraId="29CD50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568F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95D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8C61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3F15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AB6B3F0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D79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5816F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DA06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0A85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7132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860C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789043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0171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2609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2D3E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74AC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193B976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A89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7DD5FEE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7BD3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FF0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A448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37D8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49C1872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F34E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EB4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D004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F429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136800B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F3D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74C99B1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5503B63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2034A6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734A8B5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6EDB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858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47D6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B4A3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398F3B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27B6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263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EA0C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99D0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DF69708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D8E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4FEA35AA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9E7C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F22E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C792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055B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08C9C5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624D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EF9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BECF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CDF7" w14:textId="77777777" w:rsidR="005F4EE8" w:rsidRDefault="005F4EE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97F2A24" w14:textId="77777777" w:rsidR="005F4EE8" w:rsidRDefault="005F4EE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5D67" w14:textId="77777777" w:rsidR="005F4EE8" w:rsidRPr="00F565BC" w:rsidRDefault="005F4EE8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D8C065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3436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D815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56A7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00E9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5F4EE8" w14:paraId="669148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1822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A40C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3614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6F4F" w14:textId="77777777" w:rsidR="005F4EE8" w:rsidRDefault="005F4EE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CB725EE" w14:textId="77777777" w:rsidR="005F4EE8" w:rsidRDefault="005F4EE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FB97" w14:textId="77777777" w:rsidR="005F4EE8" w:rsidRDefault="005F4EE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D5ED1C8" w14:textId="77777777" w:rsidR="005F4EE8" w:rsidRDefault="005F4EE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BE4C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3EE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0C57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2DD7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5F4EE8" w14:paraId="05BD4A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5313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F4A5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116C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078A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C6A38E2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2AB1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113940D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A90F" w14:textId="77777777" w:rsidR="005F4EE8" w:rsidRPr="001161EA" w:rsidRDefault="005F4EE8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ABB2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A043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E097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340C7CF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173E50EE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4CB37055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1AE95DB9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5F4EE8" w14:paraId="4B41FE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E7C7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8B71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5932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C9C7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D909F60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F5AD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A63B27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0135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370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F8CD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CFC6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3F84D026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3206F6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F4EE8" w14:paraId="3C8A58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E89A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35D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1191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96A7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A8A8099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639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21D9B4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E390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CCF3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649E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A8D1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50CBFBDE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5F4EE8" w14:paraId="5C8FE1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5ECC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7361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1DB8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C848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A501A9E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4E19FC89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E52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6ED879F4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8AB8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58BB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FE5E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0D14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A28332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5F4EE8" w14:paraId="6C27C6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E2D5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D5C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0950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099E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C4EDE25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12ED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CDB7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A12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1294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9C51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B0577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74F0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F8A0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ED902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F520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A638678" w14:textId="77777777" w:rsidR="005F4EE8" w:rsidRDefault="005F4EE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8C21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7BFE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AD5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1DC4B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DC20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4EE8" w14:paraId="5BFEF0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2000" w14:textId="77777777" w:rsidR="005F4EE8" w:rsidRDefault="005F4EE8" w:rsidP="005F4EE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9197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35C9" w14:textId="77777777" w:rsidR="005F4EE8" w:rsidRPr="001161EA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1105" w14:textId="77777777" w:rsidR="005F4EE8" w:rsidRDefault="005F4EE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E01E513" w14:textId="77777777" w:rsidR="005F4EE8" w:rsidRDefault="005F4EE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F846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5E42" w14:textId="77777777" w:rsidR="005F4EE8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F918" w14:textId="77777777" w:rsidR="005F4EE8" w:rsidRDefault="005F4EE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F5DF" w14:textId="77777777" w:rsidR="005F4EE8" w:rsidRPr="008D08DE" w:rsidRDefault="005F4EE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31EC" w14:textId="77777777" w:rsidR="005F4EE8" w:rsidRDefault="005F4EE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E54501F" w14:textId="77777777" w:rsidR="005F4EE8" w:rsidRDefault="005F4EE8">
      <w:pPr>
        <w:spacing w:before="40" w:after="40" w:line="192" w:lineRule="auto"/>
        <w:ind w:right="57"/>
        <w:rPr>
          <w:sz w:val="20"/>
          <w:lang w:val="ro-RO"/>
        </w:rPr>
      </w:pPr>
    </w:p>
    <w:p w14:paraId="45AE0A28" w14:textId="77777777" w:rsidR="005F4EE8" w:rsidRDefault="005F4EE8" w:rsidP="00FF5C69">
      <w:pPr>
        <w:pStyle w:val="Heading1"/>
        <w:spacing w:line="276" w:lineRule="auto"/>
      </w:pPr>
      <w:r>
        <w:t>LINIA 804</w:t>
      </w:r>
    </w:p>
    <w:p w14:paraId="40C868B0" w14:textId="77777777" w:rsidR="005F4EE8" w:rsidRDefault="005F4EE8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5F4EE8" w14:paraId="791F915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FEB4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2645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7FA4E79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E42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551C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3310E705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681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C3FA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247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B5A0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AC44" w14:textId="77777777" w:rsidR="005F4EE8" w:rsidRPr="00436B1D" w:rsidRDefault="005F4EE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5F4EE8" w14:paraId="4EE2E0B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418B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5F6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86B514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0C18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DAA0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105CE0C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E68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6D09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ECD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4753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3D27" w14:textId="77777777" w:rsidR="005F4EE8" w:rsidRPr="00436B1D" w:rsidRDefault="005F4EE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F4EE8" w14:paraId="57424B1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2391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6B2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102E22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B95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5482" w14:textId="77777777" w:rsidR="005F4EE8" w:rsidRDefault="005F4EE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DB1D147" w14:textId="77777777" w:rsidR="005F4EE8" w:rsidRDefault="005F4EE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404B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8397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2BEB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BE12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A15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5F4EE8" w14:paraId="3D90C1F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B20A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F1F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4D6868E4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D177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8584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4AAF724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DFE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0AEB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BD67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DEB4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6166" w14:textId="77777777" w:rsidR="005F4EE8" w:rsidRPr="00E25A4B" w:rsidRDefault="005F4EE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340873B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4EE8" w14:paraId="3C8F636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1145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7D87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0D716875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FDC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F097" w14:textId="77777777" w:rsidR="005F4EE8" w:rsidRDefault="005F4EE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DC1A705" w14:textId="77777777" w:rsidR="005F4EE8" w:rsidRDefault="005F4EE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66A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B811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270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78D4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3596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4EE8" w14:paraId="07AAD84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45AE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126F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E738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2057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1AAF9102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C5AC6AD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C998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9186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C28F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7029AB9B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5A57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66FD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3857F50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992C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F91D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709095FD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FD8C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E0C4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2C0914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30911A1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49A3D0E2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2C9152BB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A79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8659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088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2696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2DA6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1C6AF29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B81B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9DE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91D0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A0B9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C8B899C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02B0C8C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E8D3FD5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BA94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7E55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500E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02FB066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49D1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D8E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4EE8" w14:paraId="1C0366BC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3875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B88B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96BE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E697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3181A75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4EBBA7AF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D2B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CCCE2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E0C5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A70E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947C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2F10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5952DC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FFAE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97B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62594734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70EE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288A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9C9F3F2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857F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3945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E7A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E3FA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DB84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5F4EE8" w14:paraId="6C891779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B297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2FA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79A3F74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2AAB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C0AF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7142B5E4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CE2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D42E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BCC7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16DA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8CFF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74210BD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4EE8" w14:paraId="5B8998C2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5D9D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362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3AF4B2D7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A3D1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6E3A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634B9716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160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3874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842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5125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C505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BFB1CB8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4EE8" w14:paraId="62DC824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231E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0B2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2EAF3F3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35F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15ED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2A50E17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BE761A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769B5847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4096969A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6C1C60B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62D6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5B06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C04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7DF8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4C57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644E03BD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D546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BA38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BD6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ED36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00DCE239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61A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B1047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A680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625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0497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C0B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1E27C176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67C4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9894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3F75" w14:textId="77777777" w:rsidR="005F4EE8" w:rsidRPr="00A152FB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2F3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665D18CA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F13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EA80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25B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AE12" w14:textId="77777777" w:rsidR="005F4EE8" w:rsidRPr="00F9444C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E046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039D46B6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9239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840E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6CD1BD9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2B29" w14:textId="77777777" w:rsidR="005F4EE8" w:rsidRPr="00A152FB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90B2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9A1DD79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388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6ACFE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56F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9254" w14:textId="77777777" w:rsidR="005F4EE8" w:rsidRPr="00F9444C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94BB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E789948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4EE8" w14:paraId="71EF0BB5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68A4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4215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0680E5B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6469" w14:textId="77777777" w:rsidR="005F4EE8" w:rsidRPr="00A152FB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D0F5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0CD256B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284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09CC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BC3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58A0" w14:textId="77777777" w:rsidR="005F4EE8" w:rsidRPr="00F9444C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CE22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CFAF0A6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4EE8" w14:paraId="638E0D84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253F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E3E4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5B00" w14:textId="77777777" w:rsidR="005F4EE8" w:rsidRPr="00A152FB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D92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0CC8CD0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A58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1D5456D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1E92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94D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DE3B" w14:textId="77777777" w:rsidR="005F4EE8" w:rsidRPr="00F9444C" w:rsidRDefault="005F4EE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6223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A5EB759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ACBAFC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5F4EE8" w14:paraId="6170ACDC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7517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E207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E4E2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90BC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68665F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D31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4C5B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3CEF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360A305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DCF1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F993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A51EB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1985A08" w14:textId="77777777" w:rsidR="005F4EE8" w:rsidRDefault="005F4EE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C29F93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F4EE8" w14:paraId="29411082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4CCA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A53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3166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05C5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776501A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C0C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F4E4E47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F368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944D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3EAB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E0CA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1AD87D6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5F4EE8" w14:paraId="3033A742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1721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26E8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4490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F737" w14:textId="77777777" w:rsidR="005F4EE8" w:rsidRDefault="005F4EE8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12B2EDF3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30C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6621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F04E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90FC4E4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2FAD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D95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4EE8" w14:paraId="2B83CF8C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569C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6B06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A28A" w14:textId="77777777" w:rsidR="005F4EE8" w:rsidRPr="00A152FB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6E69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89A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F83A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AF2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2D64216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A6BB" w14:textId="77777777" w:rsidR="005F4EE8" w:rsidRPr="00F9444C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56FC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4EE8" w14:paraId="3BF6B787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0B11" w14:textId="77777777" w:rsidR="005F4EE8" w:rsidRDefault="005F4EE8" w:rsidP="005F4EE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89E1" w14:textId="77777777" w:rsidR="005F4EE8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0A55C93" w14:textId="77777777" w:rsidR="005F4EE8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3318" w14:textId="77777777" w:rsidR="005F4EE8" w:rsidRPr="00A152FB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E254" w14:textId="77777777" w:rsidR="005F4EE8" w:rsidRDefault="005F4EE8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9CB6" w14:textId="77777777" w:rsidR="005F4EE8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EE1F" w14:textId="77777777" w:rsidR="005F4EE8" w:rsidRPr="00F9444C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0CC8" w14:textId="77777777" w:rsidR="005F4EE8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06B0F40" w14:textId="77777777" w:rsidR="005F4EE8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E5BC" w14:textId="77777777" w:rsidR="005F4EE8" w:rsidRDefault="005F4EE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552F" w14:textId="77777777" w:rsidR="005F4EE8" w:rsidRDefault="005F4EE8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2EB8C84" w14:textId="77777777" w:rsidR="005F4EE8" w:rsidRDefault="005F4EE8" w:rsidP="00802827">
      <w:pPr>
        <w:spacing w:line="276" w:lineRule="auto"/>
        <w:ind w:right="57"/>
        <w:rPr>
          <w:sz w:val="20"/>
          <w:lang w:val="ro-RO"/>
        </w:rPr>
      </w:pPr>
    </w:p>
    <w:p w14:paraId="00B1DC7C" w14:textId="77777777" w:rsidR="005F4EE8" w:rsidRDefault="005F4EE8" w:rsidP="00A73B8F">
      <w:pPr>
        <w:pStyle w:val="Heading1"/>
        <w:spacing w:line="360" w:lineRule="auto"/>
      </w:pPr>
      <w:r>
        <w:t>LINIA 813 B</w:t>
      </w:r>
    </w:p>
    <w:p w14:paraId="42643C64" w14:textId="77777777" w:rsidR="005F4EE8" w:rsidRDefault="005F4EE8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4EE8" w14:paraId="2A0EC3C3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9CC7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321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A3B8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B94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E5A1D0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64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682606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52B9A3D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4712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60D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259D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E34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773320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4953AC8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5F4EE8" w14:paraId="51F137D9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C7F7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041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B5559B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C0C1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83B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6E6A773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74B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135D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79B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BA97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28A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D50A1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6CD60559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66B6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16A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E9E4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DF3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0FC1A7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82C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CF5D89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2F6F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795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9590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98A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ED1AC9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5F4EE8" w14:paraId="6D931D0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1CE4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56E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DFD7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F65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1298E5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E57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E1AC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679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D91B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C51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EBD1F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E4260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5F4EE8" w14:paraId="0BAE08F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6A83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FCD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37AB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6F1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3DE9D2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BC8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52F7" w14:textId="77777777" w:rsidR="005F4EE8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83F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8B36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398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037F4454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1EE3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A98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842D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992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A5828B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9DA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0EEFABC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5C77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080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340E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07C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0273F8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BCD68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5F4EE8" w14:paraId="31FE2672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F5F9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38C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3D00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1BD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106D89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AA2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E586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1E7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C4CC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B2D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C95E5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835C61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5F4EE8" w14:paraId="6EE2BE39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AA11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596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3E0D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41B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B8E6D1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9E89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DACA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5C3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565E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35A1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2E476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75A25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5F4EE8" w14:paraId="3A90C275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74E4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FCC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8595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563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532081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5F7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EF4F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817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9A6D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214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35D79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9DAA0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5F4EE8" w14:paraId="130222C1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DC44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0DC6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1C13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F91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08EC32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4F9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38134CB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BBB3" w14:textId="77777777" w:rsidR="005F4EE8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B1F8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5F2C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D9E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1766D359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0ECB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62E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0E7D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BCE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CA4E96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E05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99C83B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6907" w14:textId="77777777" w:rsidR="005F4EE8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B2D2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E618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233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14D23E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5F4EE8" w14:paraId="0DA2FF47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B7ED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DA9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7E03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2AE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0BDDCB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7CC1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920CB2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5A1DBB1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419EE56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72EB" w14:textId="77777777" w:rsidR="005F4EE8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5452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BB68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7B0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9D93A6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5F4EE8" w14:paraId="1F31045F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098E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605B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5FBE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F04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2F5034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A3D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A7788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3644" w14:textId="77777777" w:rsidR="005F4EE8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D0C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48B9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A05E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FD23B1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5F4EE8" w14:paraId="06E70979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7A64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2BE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4D3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842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32D46A8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5720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3406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BC5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5B75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745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1897906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0E98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3BA6E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E64D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F7B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EFAA00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A68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34AF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DFA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382D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F1C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3553DC18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4245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00CC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60A2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0E7B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FC5402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E0B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2C72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C1F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158B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563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0DF3253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4335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34D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6423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524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F5F62A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6EB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09D533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C61C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004D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8BE7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CF3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D6866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F01EED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5F4EE8" w14:paraId="48EEA5DA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9E40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E01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24F82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0BF6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C84BF1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F18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F68D" w14:textId="77777777" w:rsidR="005F4EE8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5AA3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E9C6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FA2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A30D2C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3D1F82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5F4EE8" w14:paraId="40CF685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7E0E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9B1A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213E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177A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FF94F8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2A6CCE54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2FA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E9EB" w14:textId="77777777" w:rsidR="005F4EE8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A474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C5F0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7330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3CBA99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5F4EE8" w14:paraId="11C2C983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5C51" w14:textId="77777777" w:rsidR="005F4EE8" w:rsidRDefault="005F4EE8" w:rsidP="005F4EE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8EA7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86FE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8E73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7B192E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08BF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7203" w14:textId="77777777" w:rsidR="005F4EE8" w:rsidRPr="00305F8E" w:rsidRDefault="005F4EE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A2C5" w14:textId="77777777" w:rsidR="005F4EE8" w:rsidRDefault="005F4EE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5CEB" w14:textId="77777777" w:rsidR="005F4EE8" w:rsidRPr="00305F8E" w:rsidRDefault="005F4EE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9F27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F377B5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441ABF" w14:textId="77777777" w:rsidR="005F4EE8" w:rsidRDefault="005F4EE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78B95BF0" w14:textId="77777777" w:rsidR="005F4EE8" w:rsidRDefault="005F4EE8" w:rsidP="002242FB">
      <w:pPr>
        <w:spacing w:before="40" w:after="40" w:line="192" w:lineRule="auto"/>
        <w:ind w:right="57"/>
        <w:rPr>
          <w:lang w:val="ro-RO"/>
        </w:rPr>
      </w:pPr>
    </w:p>
    <w:p w14:paraId="1AD24E56" w14:textId="77777777" w:rsidR="005F4EE8" w:rsidRDefault="005F4EE8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1113F138" w14:textId="77777777" w:rsidR="005F4EE8" w:rsidRDefault="005F4EE8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5F4EE8" w14:paraId="7C2F009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98C2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12C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675C" w14:textId="77777777" w:rsidR="005F4EE8" w:rsidRPr="002B6917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130F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3AD00BC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27C6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E45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EE56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3D32" w14:textId="77777777" w:rsidR="005F4EE8" w:rsidRPr="002A6824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8CD7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57D965F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EE63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08B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D3B0" w14:textId="77777777" w:rsidR="005F4EE8" w:rsidRPr="002B6917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D40B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6CB685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D1EE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41B5D85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8AC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283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E494" w14:textId="77777777" w:rsidR="005F4EE8" w:rsidRPr="002A6824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B025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5730B33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7FFD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E806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0339" w14:textId="77777777" w:rsidR="005F4EE8" w:rsidRPr="002B6917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81C4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C3510CD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3EB9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2EBD062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24A253A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26ED6DA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25B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948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2FB2" w14:textId="77777777" w:rsidR="005F4EE8" w:rsidRPr="002A6824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8BCA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963DCE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9E2C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AE0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937E" w14:textId="77777777" w:rsidR="005F4EE8" w:rsidRPr="002B6917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10A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09CD1C0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75D6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036600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DED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CEFF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C2AA" w14:textId="77777777" w:rsidR="005F4EE8" w:rsidRPr="002A6824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A5D0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7610A66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4B0F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6BEC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FEBF" w14:textId="77777777" w:rsidR="005F4EE8" w:rsidRPr="002B6917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C032" w14:textId="77777777" w:rsidR="005F4EE8" w:rsidRDefault="005F4EE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F52440F" w14:textId="77777777" w:rsidR="005F4EE8" w:rsidRDefault="005F4EE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E412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207F3A5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FC9B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B59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BE7D" w14:textId="77777777" w:rsidR="005F4EE8" w:rsidRPr="002A6824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A571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5F4EE8" w14:paraId="4F2314C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D31F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4978" w14:textId="77777777" w:rsidR="005F4EE8" w:rsidRDefault="005F4EE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4827" w14:textId="77777777" w:rsidR="005F4EE8" w:rsidRPr="002B6917" w:rsidRDefault="005F4EE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C58D" w14:textId="77777777" w:rsidR="005F4EE8" w:rsidRDefault="005F4EE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D5693B5" w14:textId="77777777" w:rsidR="005F4EE8" w:rsidRDefault="005F4EE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465F" w14:textId="77777777" w:rsidR="005F4EE8" w:rsidRDefault="005F4EE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04316629" w14:textId="77777777" w:rsidR="005F4EE8" w:rsidRDefault="005F4EE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D67C" w14:textId="77777777" w:rsidR="005F4EE8" w:rsidRDefault="005F4EE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379A" w14:textId="77777777" w:rsidR="005F4EE8" w:rsidRDefault="005F4EE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DFCB" w14:textId="77777777" w:rsidR="005F4EE8" w:rsidRPr="002A6824" w:rsidRDefault="005F4EE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4836" w14:textId="77777777" w:rsidR="005F4EE8" w:rsidRDefault="005F4EE8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5F4EE8" w14:paraId="1B6B919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3732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4583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B650" w14:textId="77777777" w:rsidR="005F4EE8" w:rsidRPr="002B6917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017E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153FDF0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6E41BEBF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881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F53D68E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F275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498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628E" w14:textId="77777777" w:rsidR="005F4EE8" w:rsidRPr="002A6824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BE1F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550F9BEB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1286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5406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727976F8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ED9F" w14:textId="77777777" w:rsidR="005F4EE8" w:rsidRPr="002B6917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CB66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CCCCB57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67A1A6CA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9097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B856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A005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6FDAC57E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5F45" w14:textId="77777777" w:rsidR="005F4EE8" w:rsidRPr="002A6824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B480" w14:textId="77777777" w:rsidR="005F4EE8" w:rsidRDefault="005F4EE8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4EE8" w14:paraId="2CA1CE1A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654E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407F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15D6" w14:textId="77777777" w:rsidR="005F4EE8" w:rsidRPr="002B6917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9A72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C9E0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7CD374A2" w14:textId="77777777" w:rsidR="005F4EE8" w:rsidRDefault="005F4EE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5805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AAAF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C082" w14:textId="77777777" w:rsidR="005F4EE8" w:rsidRPr="002A6824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1943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22C2F79C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5F4EE8" w14:paraId="483AD756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7849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753E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9480" w14:textId="77777777" w:rsidR="005F4EE8" w:rsidRPr="002B6917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EF8E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FA91" w14:textId="77777777" w:rsidR="005F4EE8" w:rsidRDefault="005F4EE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80AB" w14:textId="77777777" w:rsidR="005F4EE8" w:rsidRPr="00557C8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DDA7D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DA5B" w14:textId="77777777" w:rsidR="005F4EE8" w:rsidRPr="002A6824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B318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CF77FD" w14:textId="77777777" w:rsidR="005F4EE8" w:rsidRPr="00D83307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5F4EE8" w14:paraId="733D5037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E173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BF22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6AB3" w14:textId="77777777" w:rsidR="005F4EE8" w:rsidRPr="002B6917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055B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337153F8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17C1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059A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D184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965D" w14:textId="77777777" w:rsidR="005F4EE8" w:rsidRPr="002A6824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265A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4AD9249B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4233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4784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5424" w14:textId="77777777" w:rsidR="005F4EE8" w:rsidRPr="002B6917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C3F8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0359C13D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E0DB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0508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C4B8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A540" w14:textId="77777777" w:rsidR="005F4EE8" w:rsidRPr="002A6824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835B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096AAD5C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338A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F7D2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0017" w14:textId="77777777" w:rsidR="005F4EE8" w:rsidRPr="002B6917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5329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D9A3FD0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C1F7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EB70" w14:textId="77777777" w:rsidR="005F4EE8" w:rsidRPr="00557C8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DED6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8599" w14:textId="77777777" w:rsidR="005F4EE8" w:rsidRPr="002A6824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E77E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4EE8" w14:paraId="2F88ACF7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5B11" w14:textId="77777777" w:rsidR="005F4EE8" w:rsidRDefault="005F4EE8" w:rsidP="005F4EE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814E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56EB" w14:textId="77777777" w:rsidR="005F4EE8" w:rsidRPr="002B6917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3715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71D05EE" w14:textId="77777777" w:rsidR="005F4EE8" w:rsidRPr="006315B8" w:rsidRDefault="005F4EE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6B7B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1670" w14:textId="77777777" w:rsidR="005F4EE8" w:rsidRPr="00557C8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AED6" w14:textId="77777777" w:rsidR="005F4EE8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3404" w14:textId="77777777" w:rsidR="005F4EE8" w:rsidRPr="002A6824" w:rsidRDefault="005F4EE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42FC" w14:textId="77777777" w:rsidR="005F4EE8" w:rsidRDefault="005F4EE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9605D64" w14:textId="77777777" w:rsidR="005F4EE8" w:rsidRPr="00930181" w:rsidRDefault="005F4EE8">
      <w:pPr>
        <w:tabs>
          <w:tab w:val="left" w:pos="3183"/>
        </w:tabs>
      </w:pPr>
    </w:p>
    <w:p w14:paraId="6F9FFFA4" w14:textId="77777777" w:rsidR="005F4EE8" w:rsidRPr="00C21F42" w:rsidRDefault="005F4EE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81F16C9" w14:textId="77777777" w:rsidR="005F4EE8" w:rsidRPr="00C21F42" w:rsidRDefault="005F4EE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BB9FF8E" w14:textId="77777777" w:rsidR="005F4EE8" w:rsidRPr="00C21F42" w:rsidRDefault="005F4EE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98D9897" w14:textId="77777777" w:rsidR="005F4EE8" w:rsidRPr="00C21F42" w:rsidRDefault="005F4EE8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823C6ED" w14:textId="77777777" w:rsidR="005F4EE8" w:rsidRDefault="005F4EE8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F93457F" w14:textId="77777777" w:rsidR="005F4EE8" w:rsidRPr="00C21F42" w:rsidRDefault="005F4EE8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FDDD2FB" w14:textId="77777777" w:rsidR="005F4EE8" w:rsidRPr="00C21F42" w:rsidRDefault="005F4EE8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2BF3C9B7" w14:textId="77777777" w:rsidR="005F4EE8" w:rsidRPr="00C21F42" w:rsidRDefault="005F4EE8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28E45ED" w14:textId="77777777" w:rsidR="005F4EE8" w:rsidRPr="00C21F42" w:rsidRDefault="005F4EE8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8B5F6E" w:rsidRDefault="00FB37F1" w:rsidP="008B5F6E"/>
    <w:sectPr w:rsidR="00FB37F1" w:rsidRPr="008B5F6E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1636E" w14:textId="77777777" w:rsidR="00A0774F" w:rsidRDefault="00A0774F">
      <w:r>
        <w:separator/>
      </w:r>
    </w:p>
  </w:endnote>
  <w:endnote w:type="continuationSeparator" w:id="0">
    <w:p w14:paraId="49029759" w14:textId="77777777" w:rsidR="00A0774F" w:rsidRDefault="00A0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4030" w14:textId="77777777" w:rsidR="00A0774F" w:rsidRDefault="00A0774F">
      <w:r>
        <w:separator/>
      </w:r>
    </w:p>
  </w:footnote>
  <w:footnote w:type="continuationSeparator" w:id="0">
    <w:p w14:paraId="3FDC9FC6" w14:textId="77777777" w:rsidR="00A0774F" w:rsidRDefault="00A07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2874B549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FC5CAB">
      <w:rPr>
        <w:b/>
        <w:bCs/>
        <w:i/>
        <w:iCs/>
        <w:sz w:val="22"/>
      </w:rPr>
      <w:t>decada 1-10 octombrie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71AAE95A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FC5CAB">
      <w:rPr>
        <w:b/>
        <w:bCs/>
        <w:i/>
        <w:iCs/>
        <w:sz w:val="22"/>
      </w:rPr>
      <w:t>decada 1-10 octombrie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IygfUt+j40xHSbvAYKwYSgAhBczw9wR88oUAHWUs0K4bbISpBbZOlnoeiSGOJZRqqVNaiO/guWk7F1EzX3nQbA==" w:salt="qn9/I+yGzZSRhyz0INFZQ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709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0365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4F8A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4EE8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5F6E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93C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0B2"/>
    <w:rsid w:val="00944897"/>
    <w:rsid w:val="00944C29"/>
    <w:rsid w:val="00944FA3"/>
    <w:rsid w:val="0094571D"/>
    <w:rsid w:val="00945D6D"/>
    <w:rsid w:val="00945DEB"/>
    <w:rsid w:val="00946F57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74F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303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657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229E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1EF4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5CAB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12668</Words>
  <Characters>72212</Characters>
  <Application>Microsoft Office Word</Application>
  <DocSecurity>0</DocSecurity>
  <Lines>601</Lines>
  <Paragraphs>169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2026-09-23T06:38:00Z</dcterms:created>
  <dcterms:modified xsi:type="dcterms:W3CDTF">2026-09-23T08:15:00Z</dcterms:modified>
</cp:coreProperties>
</file>