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2157" w14:textId="77777777" w:rsidR="00374F8A" w:rsidRPr="00484029" w:rsidRDefault="00374F8A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14FC368" w14:textId="4A37150F" w:rsidR="00374F8A" w:rsidRPr="00484029" w:rsidRDefault="00374F8A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1C085A54" w14:textId="77777777" w:rsidR="00374F8A" w:rsidRDefault="00374F8A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77E1193" w14:textId="77777777" w:rsidR="00374F8A" w:rsidRDefault="00374F8A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A74EBB4" w14:textId="77777777" w:rsidR="00374F8A" w:rsidRDefault="00374F8A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2830DD1" w14:textId="77777777" w:rsidR="00374F8A" w:rsidRDefault="00374F8A">
      <w:pPr>
        <w:jc w:val="center"/>
        <w:rPr>
          <w:sz w:val="28"/>
        </w:rPr>
      </w:pPr>
    </w:p>
    <w:p w14:paraId="38B5D1F5" w14:textId="77777777" w:rsidR="00374F8A" w:rsidRDefault="00374F8A">
      <w:pPr>
        <w:jc w:val="center"/>
        <w:rPr>
          <w:sz w:val="28"/>
        </w:rPr>
      </w:pPr>
    </w:p>
    <w:p w14:paraId="32448556" w14:textId="77777777" w:rsidR="00374F8A" w:rsidRDefault="00374F8A">
      <w:pPr>
        <w:jc w:val="center"/>
        <w:rPr>
          <w:sz w:val="28"/>
        </w:rPr>
      </w:pPr>
    </w:p>
    <w:p w14:paraId="0E2D308A" w14:textId="77777777" w:rsidR="00374F8A" w:rsidRDefault="00374F8A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76ABC518" w14:textId="77777777" w:rsidR="00374F8A" w:rsidRDefault="00374F8A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36B514F1" w14:textId="77777777" w:rsidR="00374F8A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087266D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BF138B1" w14:textId="77777777" w:rsidR="00374F8A" w:rsidRDefault="00374F8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018C1A8" w14:textId="77777777" w:rsidR="00374F8A" w:rsidRDefault="00374F8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60CA1E53" w14:textId="77777777" w:rsidR="00374F8A" w:rsidRDefault="00374F8A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74F8A" w14:paraId="769453EA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4FA3D41" w14:textId="77777777" w:rsidR="00374F8A" w:rsidRDefault="00374F8A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F0CBE0E" w14:textId="77777777" w:rsidR="00374F8A" w:rsidRDefault="00374F8A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6E3F7F4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62AC0F73" w14:textId="77777777" w:rsidR="00374F8A" w:rsidRDefault="00374F8A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7DD99760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F912D98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F8EF377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A1EEE80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FB08F46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5375440C" w14:textId="77777777" w:rsidR="00374F8A" w:rsidRDefault="00374F8A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54C07579" w14:textId="77777777" w:rsidR="00374F8A" w:rsidRDefault="00374F8A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7667791F" w14:textId="77777777" w:rsidR="00374F8A" w:rsidRDefault="00374F8A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A9E961D" w14:textId="77777777" w:rsidR="00374F8A" w:rsidRDefault="00374F8A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0F1E07B" w14:textId="77777777" w:rsidR="00374F8A" w:rsidRDefault="00374F8A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A3D9198" w14:textId="77777777" w:rsidR="00374F8A" w:rsidRDefault="00374F8A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70755ED" w14:textId="77777777" w:rsidR="00374F8A" w:rsidRDefault="00374F8A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2F78398B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244582C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2F75F30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670B67B0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B95AE12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843BEEE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5A009ADC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441C110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998662B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374F8A" w14:paraId="75A0AED9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3641F1C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30A4C9E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D29FBE6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EB190BB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D0A182B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74E1957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A2EF1DA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6010A78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70FB6200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6EB93FB" w14:textId="77777777" w:rsidR="00374F8A" w:rsidRDefault="00374F8A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698F94C" w14:textId="77777777" w:rsidR="00374F8A" w:rsidRDefault="00374F8A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060BDA8" w14:textId="77777777" w:rsidR="00374F8A" w:rsidRDefault="00374F8A">
      <w:pPr>
        <w:spacing w:line="192" w:lineRule="auto"/>
        <w:jc w:val="center"/>
      </w:pPr>
    </w:p>
    <w:p w14:paraId="0A58B592" w14:textId="77777777" w:rsidR="00374F8A" w:rsidRDefault="00374F8A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083A45DC" w14:textId="77777777" w:rsidR="00374F8A" w:rsidRPr="007E3B71" w:rsidRDefault="00374F8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E96B5A8" w14:textId="77777777" w:rsidR="00374F8A" w:rsidRPr="007E3B71" w:rsidRDefault="00374F8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6C3B25E" w14:textId="77777777" w:rsidR="00374F8A" w:rsidRPr="007E3B71" w:rsidRDefault="00374F8A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D0D42B5" w14:textId="77777777" w:rsidR="00374F8A" w:rsidRDefault="00374F8A" w:rsidP="0095691E">
      <w:pPr>
        <w:pStyle w:val="Heading1"/>
        <w:spacing w:line="360" w:lineRule="auto"/>
      </w:pPr>
      <w:r>
        <w:t>LINIA 300</w:t>
      </w:r>
    </w:p>
    <w:p w14:paraId="50C4CD87" w14:textId="77777777" w:rsidR="00374F8A" w:rsidRDefault="00374F8A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74F8A" w14:paraId="1116DD0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A19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E6C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9691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F658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F85440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03A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EBE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35B9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C475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BCEE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563FEA1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95B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239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217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AD7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C529DC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CCE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9BC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037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50C3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22D4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290715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114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796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4F7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5DE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464B8D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118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262F7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2C97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6603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0323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116E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80A040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374F8A" w14:paraId="75726F8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27D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114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3313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4F05" w14:textId="77777777" w:rsidR="00374F8A" w:rsidRDefault="00374F8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025B0A" w14:textId="77777777" w:rsidR="00374F8A" w:rsidRDefault="00374F8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81F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0FA8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8BD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12B9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B0598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14267C8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BF8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1D5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8700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DB66" w14:textId="77777777" w:rsidR="00374F8A" w:rsidRDefault="00374F8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AE12" w14:textId="77777777" w:rsidR="00374F8A" w:rsidRPr="00E4222D" w:rsidRDefault="00374F8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DB5D675" w14:textId="77777777" w:rsidR="00374F8A" w:rsidRPr="00E4222D" w:rsidRDefault="00374F8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3F13240" w14:textId="77777777" w:rsidR="00374F8A" w:rsidRPr="00E4222D" w:rsidRDefault="00374F8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721A2E2" w14:textId="77777777" w:rsidR="00374F8A" w:rsidRDefault="00374F8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8595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519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D023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B750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E5E1F6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36D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2E5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C851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C508" w14:textId="77777777" w:rsidR="00374F8A" w:rsidRPr="00E4222D" w:rsidRDefault="00374F8A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BC8A" w14:textId="77777777" w:rsidR="00374F8A" w:rsidRPr="00E4222D" w:rsidRDefault="00374F8A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E4E8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6BE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A204BA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B54B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AD60" w14:textId="77777777" w:rsidR="00374F8A" w:rsidRPr="00E4222D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374F8A" w14:paraId="3254859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AE7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108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EA4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7A7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8E4E499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925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9557F8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43E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BC2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DA38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884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0FC9231B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295E548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05C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B2E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C77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BE7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ACCCD6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551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7FD0C1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2214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FF5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1DDA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E0A0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6F215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374F8A" w14:paraId="4E33CE7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988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AE8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C344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BBDB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843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3302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A55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838339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60C0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712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2A9AAA0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608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3A6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E2EDBC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8702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0FED" w14:textId="77777777" w:rsidR="00374F8A" w:rsidRDefault="00374F8A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B36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CBD1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AD06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606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FB40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05E99B8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B2D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3D6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FF05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268D" w14:textId="77777777" w:rsidR="00374F8A" w:rsidRDefault="00374F8A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FD5D0DB" w14:textId="77777777" w:rsidR="00374F8A" w:rsidRDefault="00374F8A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2F0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3F11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3E0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D1A632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0715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BB06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0E1D7D63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C61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1D3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1A0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58B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140B1EDA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57C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4B2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EE0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D6AA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1A37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0DD44FC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E46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22E9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FB0A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A9E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C57620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63F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D009249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9F8EF4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DFF90D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063739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8E20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176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827C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970D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8DBBCEC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0EB4C20" w14:textId="77777777" w:rsidR="00374F8A" w:rsidRPr="004870EE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74F8A" w14:paraId="4BCCAB0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4B5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8F2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4A09256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BEDF1BC" w14:textId="77777777" w:rsidR="00374F8A" w:rsidRDefault="00374F8A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525F8E0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002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C9CA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257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4E2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1AC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CC2A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51D9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35046B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255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014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BAA3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E1B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30C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4A2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C06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A7CBBE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802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8C66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E312AD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374F8A" w14:paraId="6E42617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F2D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D39B" w14:textId="77777777" w:rsidR="00374F8A" w:rsidRDefault="00374F8A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032A413" w14:textId="77777777" w:rsidR="00374F8A" w:rsidRDefault="00374F8A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1A4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256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234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2C3D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0B0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2650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FBC0E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FE3BA2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374F8A" w14:paraId="3DF82DA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BAC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EC4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7D3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BF1E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A49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DB4B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AD0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1EBBFA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A9FC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CCE3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8CFDF9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374F8A" w14:paraId="586C36C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EEC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691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BAB438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A580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0B52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313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D2F2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42F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C849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6818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71982917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981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6B9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6E41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95F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1E2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485C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BFD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962AEA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3BC3F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ACD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6403EA04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3CB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C8F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AA3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CAA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4ADBBF4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095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F3E786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853F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917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31F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78E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91AA7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5450600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374F8A" w14:paraId="419351E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884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CF3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AA19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6184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704D60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928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F40D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85D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7154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96C2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01A6E6D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614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FB1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751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6F8A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AA7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9EC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289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0AC8137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F54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57B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1701A6" w14:textId="77777777" w:rsidR="00374F8A" w:rsidRPr="00D344C9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74F8A" w14:paraId="0A006E6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AB8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3E7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68BE901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21FC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AEC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7688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3DBC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38B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12D4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585D" w14:textId="77777777" w:rsidR="00374F8A" w:rsidRDefault="00374F8A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429951" w14:textId="77777777" w:rsidR="00374F8A" w:rsidRPr="00D344C9" w:rsidRDefault="00374F8A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74F8A" w14:paraId="62FFF6B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72A5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76A3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CB725C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1A76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1DC6" w14:textId="77777777" w:rsidR="00374F8A" w:rsidRDefault="00374F8A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E3906E6" w14:textId="77777777" w:rsidR="00374F8A" w:rsidRDefault="00374F8A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9AD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A2281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EE9681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B4B948D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D8E964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28E0D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5C11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C85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180E5C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0A1F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0B85" w14:textId="77777777" w:rsidR="00374F8A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B18D95E" w14:textId="77777777" w:rsidR="00374F8A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3579BC7" w14:textId="77777777" w:rsidR="00374F8A" w:rsidRPr="00D344C9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374F8A" w14:paraId="7A6B76D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80A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6D0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374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60B0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44F000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E57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DD26AB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6EBB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043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0E7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E77F" w14:textId="77777777" w:rsidR="00374F8A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1A9FF2" w14:textId="77777777" w:rsidR="00374F8A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576D238" w14:textId="77777777" w:rsidR="00374F8A" w:rsidRDefault="00374F8A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374F8A" w14:paraId="743516E1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42A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A01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1D8D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79B9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8E37D5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F88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F8A13E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76D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E6B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587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BB5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D47263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374F8A" w14:paraId="3FD552C2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AA8D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C3F5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549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DC6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3F9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7EB6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C83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0C18D0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D025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E60B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991F79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4950139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C35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CCB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B396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6320" w14:textId="77777777" w:rsidR="00374F8A" w:rsidRDefault="00374F8A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901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083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0159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9078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1CF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E47D35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266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47D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769F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9856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C3F0EA1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2C3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8828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220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228F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B4BE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6E99B25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5CE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57CA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CCBB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EE6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8F9039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C8C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1260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C5AB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EDF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E317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61102D8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63F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A7C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7DD2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E863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C75E49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8C9F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AF4FC2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8938E7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FCD0C3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D75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1EFE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DB0E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6753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29C0AF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D1C8C6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374F8A" w14:paraId="0C0880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10A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AFE1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17D7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696C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2A637AA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500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B4B2C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13EE" w14:textId="77777777" w:rsidR="00374F8A" w:rsidRPr="00600D25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407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049F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0C05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2607DD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374F8A" w14:paraId="3356B78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B8F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3CF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83ED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F289" w14:textId="77777777" w:rsidR="00374F8A" w:rsidRDefault="00374F8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2E770FF" w14:textId="77777777" w:rsidR="00374F8A" w:rsidRDefault="00374F8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D0D0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7DCD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EAD4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9A30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EEBE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74F8A" w14:paraId="44EAD48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95D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DEA6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7115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DFE3" w14:textId="77777777" w:rsidR="00374F8A" w:rsidRDefault="00374F8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6F25D636" w14:textId="77777777" w:rsidR="00374F8A" w:rsidRDefault="00374F8A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D227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D172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F3DC" w14:textId="77777777" w:rsidR="00374F8A" w:rsidRDefault="00374F8A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F2B3" w14:textId="77777777" w:rsidR="00374F8A" w:rsidRDefault="00374F8A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8436" w14:textId="77777777" w:rsidR="00374F8A" w:rsidRDefault="00374F8A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74F8A" w14:paraId="1A436D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E86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9B7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512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74C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9DC873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980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59B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DAE8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6FE3B69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DDFD30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CB9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8EF0" w14:textId="77777777" w:rsidR="00374F8A" w:rsidRDefault="00374F8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7753A12" w14:textId="77777777" w:rsidR="00374F8A" w:rsidRDefault="00374F8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74196D0" w14:textId="77777777" w:rsidR="00374F8A" w:rsidRPr="001D4392" w:rsidRDefault="00374F8A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74F8A" w14:paraId="067253A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BD1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770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AAA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6B4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571F801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E12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DD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962C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93EF5BF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F66591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4754DE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82BD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751C" w14:textId="77777777" w:rsidR="00374F8A" w:rsidRPr="00616BAF" w:rsidRDefault="00374F8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B794F4" w14:textId="77777777" w:rsidR="00374F8A" w:rsidRDefault="00374F8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DDA300E" w14:textId="77777777" w:rsidR="00374F8A" w:rsidRPr="003B726B" w:rsidRDefault="00374F8A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374F8A" w14:paraId="3FDDD86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8A2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D04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68F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ADC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CC6AF6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721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790D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D77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A21DD3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9F2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BE5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ED1C0C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3D0919B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CB2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419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9D4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ECA8" w14:textId="77777777" w:rsidR="00374F8A" w:rsidRDefault="00374F8A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315B04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D6C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9C1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8FA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7C4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50A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2E31240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75C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F3D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45F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A83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9D6022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402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C60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DA6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0164A106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0C822379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7978696" w14:textId="77777777" w:rsidR="00374F8A" w:rsidRPr="001D4392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259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BBBD" w14:textId="77777777" w:rsidR="00374F8A" w:rsidRDefault="00374F8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50301B" w14:textId="77777777" w:rsidR="00374F8A" w:rsidRDefault="00374F8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6524BC2" w14:textId="77777777" w:rsidR="00374F8A" w:rsidRPr="003B726B" w:rsidRDefault="00374F8A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74F8A" w14:paraId="5E98085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C0A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3D1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F883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A80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FFF311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442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3483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47F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9CB191D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F8F43F7" w14:textId="77777777" w:rsidR="00374F8A" w:rsidRPr="00E731A9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62F3564" w14:textId="77777777" w:rsidR="00374F8A" w:rsidRPr="001D4392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354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2A61" w14:textId="77777777" w:rsidR="00374F8A" w:rsidRPr="00616BAF" w:rsidRDefault="00374F8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CBA48D" w14:textId="77777777" w:rsidR="00374F8A" w:rsidRDefault="00374F8A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D74A2D7" w14:textId="77777777" w:rsidR="00374F8A" w:rsidRPr="003B726B" w:rsidRDefault="00374F8A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374F8A" w14:paraId="58114E9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E39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3C7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A42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261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128299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2D7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17FC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026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8B8EE4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16F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68B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5D9A7F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A0DA21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374F8A" w14:paraId="7069C96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9E3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CB9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26CB8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BB4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3499F34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115A60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66B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9E6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C96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35831B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DD1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E01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374F8A" w14:paraId="6070073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D96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FB7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D7A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1B6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16B04C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355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2B8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550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9A8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F9B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14AE5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374F8A" w14:paraId="4E2D544C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556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C98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E2F24B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D83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ADF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F19EF1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2F3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911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155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799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0DD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B9BA4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1F207353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BB2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B55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66F985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89D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D79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8C5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4F8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CB4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0EB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F9E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CE0977E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74701307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F39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E4A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452A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311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4B3976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8C4C4D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D48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2A6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E36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8B7565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129C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BDB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4F8A" w14:paraId="4AA24D94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EAA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E7D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CA3D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219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595FB6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EFE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D4B90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E1B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F3D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E70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1863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3E18C6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08C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695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57D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C5F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2C1CC7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8CD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B4C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F14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14906F4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E69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08BA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2532ED3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2F0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FBE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B1F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A4F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BB4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407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86E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666DCB0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77DC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E70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3E4FA7B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0E1101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374F8A" w14:paraId="3CC4571F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2CED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40B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697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F52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5FE7E8F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C84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64B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DCA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5B20FB0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527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92A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45D33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2979E7C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02F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F11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6D1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3F7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7851EE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74F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37C50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358F9E4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1B8BF3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B47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3E9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801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227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4B0B0C3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4EC1CAD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AD5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9EB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C03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7B4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562464A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33C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984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026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50734F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BD0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77B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980D6E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74AEA67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63C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1E9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C104BF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4853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933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55C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909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832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5E1E1F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7B7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944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37D176B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C77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6FE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489EC4C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507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E1F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B12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979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3A2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48B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0D5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B278C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374F8A" w14:paraId="5B38207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0CE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9E0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880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365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20C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2DDAAE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C26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AD4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AFC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7A8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154D85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B75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5D1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4F6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6C5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804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328031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B1F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18B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30B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C45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2A4963E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EEF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D77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F61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F41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525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428F05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868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E15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EF0C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6AE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54B13CAF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5BC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9AD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37216D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B21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F0B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FA6D76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51D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0F8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A1F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325833D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6DA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FE6D" w14:textId="77777777" w:rsidR="00374F8A" w:rsidRPr="0019324E" w:rsidRDefault="00374F8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B769C8C" w14:textId="77777777" w:rsidR="00374F8A" w:rsidRPr="000160B5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406097ED" w14:textId="77777777" w:rsidR="00374F8A" w:rsidRPr="006B78FD" w:rsidRDefault="00374F8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B9DE2D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DA6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1FD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826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6B1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256FC8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1F6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E1BAF4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EF54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91A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D79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3FE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145536A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374F8A" w14:paraId="6C3100E4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7FE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DD9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E2C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3FA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97B464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943223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D32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4EF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44B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7C1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8D79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310BE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0A1D9E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374F8A" w14:paraId="7D862B95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132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ACD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4B0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621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417498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4C4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B64AC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495EB29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0F63AF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62E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187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0BB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ECD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B08B4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7DC67C8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374F8A" w14:paraId="219E641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01B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BCC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A67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F51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EF2012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C1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5E313C1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CFC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8AF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DE4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555C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97C538F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374F8A" w14:paraId="327CE58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FF8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851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688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B9D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C917E6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A3E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021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443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D8F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CC1B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BEB071D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374F8A" w14:paraId="728379B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984D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B28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453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87C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7387E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5930BCB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DC4D3F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342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517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98D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B8E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94F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0A5C570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F49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049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115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1EA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485DE8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1EB6457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193EC6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F7A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844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83F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65D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B64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59E18A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45F7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080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825F0A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EB5F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FF5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3DECB8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DDD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A59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C6C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79F99F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1C4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D7CA" w14:textId="77777777" w:rsidR="00374F8A" w:rsidRPr="0019324E" w:rsidRDefault="00374F8A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8232DDB" w14:textId="77777777" w:rsidR="00374F8A" w:rsidRPr="000160B5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8A323B8" w14:textId="77777777" w:rsidR="00374F8A" w:rsidRPr="005C2BB7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1A3C7A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354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F65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68F985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EE1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EA8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CDBFE0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7EC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6F0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BF8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488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6299" w14:textId="77777777" w:rsidR="00374F8A" w:rsidRPr="00DE4F3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44980D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2DFA7B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93216DB" w14:textId="77777777" w:rsidR="00374F8A" w:rsidRPr="00DE4F3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74F8A" w14:paraId="1A56738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E27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702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44ABA8D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1E3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DD2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E71C54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DA9240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3A7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04B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265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8CE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7332" w14:textId="77777777" w:rsidR="00374F8A" w:rsidRPr="00DE4F3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B542EE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7979FB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ED6325A" w14:textId="77777777" w:rsidR="00374F8A" w:rsidRPr="00DE4F3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74F8A" w14:paraId="4F94431B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AFF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A47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430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06E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382CC23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FDE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B64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909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B47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26B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4C1EC60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4BF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E39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1FD81AE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043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3B7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DE2539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F41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ED1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EB8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D2F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0CA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73CD698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858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D38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2F767D5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90DA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ED0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53962A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B2D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17B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201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17B3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FA9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22D837" w14:textId="77777777" w:rsidR="00374F8A" w:rsidRPr="00CB2A72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11926E15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5F0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24B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E2F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BB7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A31158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DC1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48B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C52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9B9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1C9D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0719C0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D43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87B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38A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ACE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58F75D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4AA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2443C6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6E6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D6A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CD3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825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2FACD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D062978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74F8A" w14:paraId="285C1B0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060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2D9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E3C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036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4EADB7B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44E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D55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386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426BF60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4088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75C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374F8A" w14:paraId="135E952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A25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FD0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DC4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1E0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88DE00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BB6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03CBF2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DEA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036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9D3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4649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4AF294C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7ED02D16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74F8A" w14:paraId="05F1EC7D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1C9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866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E41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91D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86F658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D60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FFA6B0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185C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494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0A0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65B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B22B3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31DCD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74F8A" w14:paraId="7309D15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3CB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395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421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FA5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C4DC0B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FAC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12F9D6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5A1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2C0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C6B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313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EFFEAB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374F8A" w14:paraId="3605ECE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F40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D9C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9A2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01E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8D4968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59B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2417C7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1FB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9F4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40A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7E9E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514A76" w14:textId="77777777" w:rsidR="00374F8A" w:rsidRPr="00D344C9" w:rsidRDefault="00374F8A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6A2939E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74F8A" w14:paraId="75FE94C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AE2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31B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0353E72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734D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9B2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7E34706C" w14:textId="77777777" w:rsidR="00374F8A" w:rsidRDefault="00374F8A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3CC9DB17" w14:textId="77777777" w:rsidR="00374F8A" w:rsidRDefault="00374F8A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E4F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8E0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56E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4DF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D57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F6A0C6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026BA0A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374F8A" w14:paraId="19F8E1E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C6D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354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A2B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A88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905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747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895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73E749A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B2B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B8C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2D2532" w14:textId="77777777" w:rsidR="00374F8A" w:rsidRPr="00E134F4" w:rsidRDefault="00374F8A" w:rsidP="00FF6B4A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374F8A" w14:paraId="1E0ECDA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522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4F3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5DF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2DF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Tîrnava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370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DC8FE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AAAD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3DB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85F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AD8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27875C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39A4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EBE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34F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05C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DB49A1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14889AE2" w14:textId="77777777" w:rsidR="00374F8A" w:rsidRDefault="00374F8A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95D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F6E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0D6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B05DEF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78C9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3A3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0D476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138EE7F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6B2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B57F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940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152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64556AF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1C0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907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AB8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8B0176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E7E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3F4D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025C1F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3C27D776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A4C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7E9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7E3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DA4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2EBF4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4A7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71FBB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992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586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F17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227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B2628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97AEEC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374F8A" w14:paraId="0D72BDA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8B0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72F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A0F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C36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674002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533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238BF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8AC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F52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368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9C5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5246CB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374F8A" w14:paraId="6885107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81D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B8F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E8B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019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7E9646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E67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3F204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DEF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D3D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98F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AAF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3C11D6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374F8A" w14:paraId="19BFE86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6BC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2EA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489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777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DC2E90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6E1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C5438E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FFF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8A2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222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3B83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0DFF297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B31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A832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4A6C" w14:textId="77777777" w:rsidR="00374F8A" w:rsidRPr="00600D25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FD47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2B88A26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A94D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7A3AC1E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B6C4" w14:textId="77777777" w:rsidR="00374F8A" w:rsidRPr="00600D25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5C10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AA00" w14:textId="77777777" w:rsidR="00374F8A" w:rsidRPr="00600D25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BA2F" w14:textId="77777777" w:rsidR="00374F8A" w:rsidRPr="00D344C9" w:rsidRDefault="00374F8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D78466" w14:textId="77777777" w:rsidR="00374F8A" w:rsidRPr="00D344C9" w:rsidRDefault="00374F8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374F8A" w14:paraId="694B5A3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00C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2C9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2B8485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C62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23C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9697AE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3E3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E02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FA4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977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F8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4F8A" w14:paraId="1DBB9ED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CC3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4AD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494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433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D577CF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616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62B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272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9419B0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1F6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882A" w14:textId="77777777" w:rsidR="00374F8A" w:rsidRPr="00FF6B4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4F8A" w14:paraId="4EE3783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0B1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D29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C52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F1A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C1E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4E0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485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CAA7EC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F78D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4E9B" w14:textId="77777777" w:rsidR="00374F8A" w:rsidRPr="00FF6B4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374F8A" w14:paraId="35BA547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6D2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B62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CE8E47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6B1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6449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62F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9A1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585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E29C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439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216DE9F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237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6C5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E14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556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162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E08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94A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9CF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8DF7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A8F441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5DA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F29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53C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4E95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90D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409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2C2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0C8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CB18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DB2DB7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0CD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F3E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214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B9F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270170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FB2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C3B77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A94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848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D4F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916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9FBA1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374F8A" w14:paraId="1C615F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7A7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081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5B4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8A3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F8A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559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844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4612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C1F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374F8A" w14:paraId="6060EF0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172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2CC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036A09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9F1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E29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9836FC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483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2F1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03B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10B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28A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1922A000" w14:textId="77777777" w:rsidR="00374F8A" w:rsidRPr="00F10273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4F8A" w14:paraId="7AB98A3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916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E16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F79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BA17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FABFAD0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047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EE5D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500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54C327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378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21A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374F8A" w14:paraId="04F839D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4BC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DFF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051E226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074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39E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455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B5B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975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6DE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D81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20495E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7BCC47A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461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1F1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C77A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F1B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DDD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567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4F5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243CD7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4628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722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374F8A" w14:paraId="42762CE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F8E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C64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29E6790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C69A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AE0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2EB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C77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22A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AD58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D28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41F6F94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B23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458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9D8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8C3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675344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A1B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7E3C0B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7D1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5C7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A9F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FCB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74A55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374F8A" w14:paraId="56B0457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10D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DE6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FEE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278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9F8307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6D6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59D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813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163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3A81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5FF4A5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02C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B73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19B2C1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654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C5A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A4FA3B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434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C8B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EAF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F10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9DA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A7BC6F" w14:textId="77777777" w:rsidR="00374F8A" w:rsidRPr="00056F61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4F8A" w14:paraId="47587CE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402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45E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778D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4FFD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59068D1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CD7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99F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47A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23006D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482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044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0B877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374F8A" w14:paraId="42543F1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7FB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683B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DDD487F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F84A" w14:textId="77777777" w:rsidR="00374F8A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C2C03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BE1561D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8D5F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52A6" w14:textId="77777777" w:rsidR="00374F8A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7BAC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7797FBB" w14:textId="77777777" w:rsidR="00374F8A" w:rsidRDefault="00374F8A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E15A" w14:textId="77777777" w:rsidR="00374F8A" w:rsidRDefault="00374F8A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3147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7C66D19" w14:textId="77777777" w:rsidR="00374F8A" w:rsidRDefault="00374F8A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374F8A" w14:paraId="4509732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E5A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C7E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B8E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B1551" w14:textId="77777777" w:rsidR="00374F8A" w:rsidRDefault="00374F8A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3AAD7C06" w14:textId="77777777" w:rsidR="00374F8A" w:rsidRDefault="00374F8A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C37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FC3C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464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81F689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F9B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B64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4F8A" w14:paraId="1F5CC43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739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F69F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DCEB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1530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A8E7" w14:textId="77777777" w:rsidR="00374F8A" w:rsidRPr="00DF66C9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1866974A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9E8B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F7DE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AA0F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D3F1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AB8821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D2B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A02C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A9F4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B3C1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E335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37E7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75FA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E897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AA7E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02885F1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39F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E7BD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E394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54CC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DA25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9495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FB7B" w14:textId="77777777" w:rsidR="00374F8A" w:rsidRDefault="00374F8A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9858" w14:textId="77777777" w:rsidR="00374F8A" w:rsidRDefault="00374F8A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28C8" w14:textId="77777777" w:rsidR="00374F8A" w:rsidRDefault="00374F8A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4533744C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E3E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98E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6B74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133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82DEE4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065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2B456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D43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151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8AB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98FE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BA294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FCF77CB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374F8A" w14:paraId="78DD235E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615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6A9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8D4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AAA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AE94B3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75D9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3C5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FBE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70C02FF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655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131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ED908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8CE4F9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DD0A88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374F8A" w14:paraId="040288FF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CA8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8C5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629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108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835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1240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5F31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E0D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6AA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BA4955A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374F8A" w14:paraId="7E149AC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564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ECF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98AC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C94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D2AF3D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891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345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A02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171F5D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90AD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069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5F3136EA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374F8A" w14:paraId="7181C4CB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BF9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103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303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B1C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06732A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41E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03E91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79A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515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120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82D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5615189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374F8A" w14:paraId="0DCDD95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904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3A2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DD64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8CC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D71755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8C4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BC8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9CB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225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928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20B7D2D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374F8A" w14:paraId="23DD1ED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24E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F4B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8DF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031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526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63E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919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557EC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AFF6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374F8A" w14:paraId="354D90D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4FCD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72C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B163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DC0F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2150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8ED5E6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754B330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0F0F0A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64C11C1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D49A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20B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ECC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981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2C0E41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543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242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07A5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1B1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EDED6A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1B4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4C8BB9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AEE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85B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C23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529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374F8A" w14:paraId="1BBAFA5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F90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B9A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ADA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E12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2631D7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F6EFE1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7266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1A08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6BD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D7A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D76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1260DE4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8083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1D4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C24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02C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FA2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D261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CB2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561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13BB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359C6325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02F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AE01" w14:textId="77777777" w:rsidR="00374F8A" w:rsidRDefault="00374F8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2D22" w14:textId="77777777" w:rsidR="00374F8A" w:rsidRDefault="00374F8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6A35" w14:textId="77777777" w:rsidR="00374F8A" w:rsidRDefault="00374F8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20EF7302" w14:textId="77777777" w:rsidR="00374F8A" w:rsidRDefault="00374F8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1D1BE207" w14:textId="77777777" w:rsidR="00374F8A" w:rsidRDefault="00374F8A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F943" w14:textId="77777777" w:rsidR="00374F8A" w:rsidRDefault="00374F8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6D90" w14:textId="77777777" w:rsidR="00374F8A" w:rsidRDefault="00374F8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E834" w14:textId="77777777" w:rsidR="00374F8A" w:rsidRDefault="00374F8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6950A41" w14:textId="77777777" w:rsidR="00374F8A" w:rsidRDefault="00374F8A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20A8" w14:textId="77777777" w:rsidR="00374F8A" w:rsidRDefault="00374F8A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739F" w14:textId="77777777" w:rsidR="00374F8A" w:rsidRDefault="00374F8A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409B92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47C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6B4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D35C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7173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A6E1A86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670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B4B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82C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47D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CF63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1383647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926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BB8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28A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6DA5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B9B45E2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BB0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216EF4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4E64F6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2A98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D7D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5B8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DB0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3CBE8A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8598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F9E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CD8B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1C2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932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4BB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821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ABEE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969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61BB762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4BE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51A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96D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413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F08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80CB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D63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A0C008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2152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1E4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29FE742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35A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F075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769A4C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2BE7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0CF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531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7585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32D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BBBF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5040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758ADE7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D76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53D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85F9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68B7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045B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4C3E2A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9DB51C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DDDE83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1991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AC5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39B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D15D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8B792E3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374F8A" w14:paraId="26AC03E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3AF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5884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A8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6CC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9D0CA91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EB3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EB27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190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D64DD9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A3B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A655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013366C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2C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EBB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029316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5A9F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63C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616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78A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F4F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6E16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316A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4DB8564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C8A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692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105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A684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CA8F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70B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1E9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640CDCA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A20A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2370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4F8A" w14:paraId="581F406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C74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B99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FA8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8A0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BE03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382FC9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22C9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6118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BB06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9ED6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1F5D5F3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506B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E2E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7D14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34D8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77100E5E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2C6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2A3D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3B6D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B990" w14:textId="77777777" w:rsidR="00374F8A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918C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B55394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3D3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43B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7ED2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3919" w14:textId="77777777" w:rsidR="00374F8A" w:rsidRDefault="00374F8A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42C2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20BDBAE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6BF75576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A967300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8C68677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574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F72C" w14:textId="77777777" w:rsidR="00374F8A" w:rsidRDefault="00374F8A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106E" w14:textId="77777777" w:rsidR="00374F8A" w:rsidRPr="00600D25" w:rsidRDefault="00374F8A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1458" w14:textId="77777777" w:rsidR="00374F8A" w:rsidRPr="00D344C9" w:rsidRDefault="00374F8A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4F8A" w14:paraId="7426E31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334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215C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A116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9A98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4B76547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2724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2AB5B76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02E06702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5DC607D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26E850E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4F340C8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308F235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7B8D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08EB8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DFAF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05A9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08C7331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844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990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A95F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761B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056C66C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E432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0629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5559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F3F3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8917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57143A8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C27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CD95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A71E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0983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915F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3FDEDA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1E55160F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EE27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2A8E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6200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80BB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374F8A" w14:paraId="24B2D9B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60E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59AC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57015B1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0B07" w14:textId="77777777" w:rsidR="00374F8A" w:rsidRPr="00600D25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02AE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F7C9FDB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7BD0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9994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9364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27E3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1105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49AF864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0BDA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9F03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F076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A574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0AAA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E617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C687" w14:textId="77777777" w:rsidR="00374F8A" w:rsidRDefault="00374F8A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F3D2" w14:textId="77777777" w:rsidR="00374F8A" w:rsidRDefault="00374F8A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A3C4" w14:textId="77777777" w:rsidR="00374F8A" w:rsidRDefault="00374F8A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1FE5198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E141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7E09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06BD1031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D117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160E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2A6E17E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6068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7A7A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8E88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ED1F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7F87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3094037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7F2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7C19A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78DB00E4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23C4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D047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F38DE80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C2DE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ADEB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E02B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BC9F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E1ED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757AB79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8357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6B89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699F32D2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8A24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577A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27DB95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062A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3EA6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1210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CCA7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D82B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0D02775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42F9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402B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993F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E7BE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4667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CA4A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4FCD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4F6939EC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F365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294E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1F56058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34ED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264A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B595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E0A8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6A79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4479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CFB7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23937FC4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4569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CAB9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7C9C040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0294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CF3E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5171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46AC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209B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B845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005D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4229CCB2" w14:textId="77777777" w:rsidR="00374F8A" w:rsidRDefault="00374F8A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AB7E" w14:textId="77777777" w:rsidR="00374F8A" w:rsidRDefault="00374F8A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F104" w14:textId="77777777" w:rsidR="00374F8A" w:rsidRDefault="00374F8A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4F8A" w14:paraId="7524E8BB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C875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D54C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0C2C7F35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C961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25FC3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874C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1EB8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1D7B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5DDF112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FCE7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4210F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7E64409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353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319A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BF82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9A8C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115A8CE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A64E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AC0B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F432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DF9A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150C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20C622D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01F12A5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1B038E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4F8A" w14:paraId="61C7675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DF8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50C8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EEB5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7EBA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02291C4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F121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7287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78253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AFD3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0D49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2F1FAF5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D968654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AC29AB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4F8A" w14:paraId="70C401B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C68E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0DC7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5D1D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08DC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A9CCC44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3FB7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48CB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4A37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2236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196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E236F91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07BDDC6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F7D570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4F8A" w14:paraId="2F00012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26D2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0FA6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001D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23D7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B7A3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BB75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7025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D97C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640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49736132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64904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4F8A" w14:paraId="08EE937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388C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2FD9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5B45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2BD2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4201B9D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277B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8489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2FFF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1445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4B3F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74C381DB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59A3D3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4F8A" w14:paraId="02F2434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C36D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A9B2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ED3A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A290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B7335A4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D1C9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D395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9A27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854B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3E6D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E05AD92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E088F1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4F8A" w14:paraId="71FD0D8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6180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2965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D385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6843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AF1B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B124D57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D4BB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CECB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18D1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BFF4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3CA5B2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CAD5E0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374F8A" w14:paraId="2D2E13C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FB56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D441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400C9C6D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E122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9F88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F781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D432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752E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3896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81ED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4F8A" w14:paraId="7412471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7E7F" w14:textId="77777777" w:rsidR="00374F8A" w:rsidRDefault="00374F8A" w:rsidP="00374F8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AE7E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D08083D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FEA6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1520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38E8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CC4F" w14:textId="77777777" w:rsidR="00374F8A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DD19" w14:textId="77777777" w:rsidR="00374F8A" w:rsidRDefault="00374F8A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DF3A" w14:textId="77777777" w:rsidR="00374F8A" w:rsidRPr="00600D25" w:rsidRDefault="00374F8A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7110" w14:textId="77777777" w:rsidR="00374F8A" w:rsidRDefault="00374F8A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C3EBDE8" w14:textId="77777777" w:rsidR="00374F8A" w:rsidRPr="00836022" w:rsidRDefault="00374F8A" w:rsidP="0095691E">
      <w:pPr>
        <w:spacing w:before="40" w:line="192" w:lineRule="auto"/>
        <w:ind w:right="57"/>
        <w:rPr>
          <w:sz w:val="20"/>
          <w:lang w:val="en-US"/>
        </w:rPr>
      </w:pPr>
    </w:p>
    <w:p w14:paraId="740103EE" w14:textId="77777777" w:rsidR="00374F8A" w:rsidRPr="0095691E" w:rsidRDefault="00374F8A" w:rsidP="0095691E"/>
    <w:p w14:paraId="470ADDC4" w14:textId="77777777" w:rsidR="00374F8A" w:rsidRDefault="00374F8A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6EA869E" w14:textId="77777777" w:rsidR="00374F8A" w:rsidRPr="005D215B" w:rsidRDefault="00374F8A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4F8A" w14:paraId="5465EA7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09C7" w14:textId="77777777" w:rsidR="00374F8A" w:rsidRDefault="00374F8A" w:rsidP="00374F8A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01D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7A56" w14:textId="77777777" w:rsidR="00374F8A" w:rsidRPr="00B3607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F7E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32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152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C375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1274951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991C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E6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374F8A" w14:paraId="42BD7FB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D1D0" w14:textId="77777777" w:rsidR="00374F8A" w:rsidRDefault="00374F8A" w:rsidP="00374F8A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F8B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A03B" w14:textId="77777777" w:rsidR="00374F8A" w:rsidRPr="00B3607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A9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C0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63550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F68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71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966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863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36F0E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06C4B0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374F8A" w14:paraId="69CBA68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900F1" w14:textId="77777777" w:rsidR="00374F8A" w:rsidRDefault="00374F8A" w:rsidP="00374F8A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14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96A3" w14:textId="77777777" w:rsidR="00374F8A" w:rsidRPr="00B3607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CFB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4588A97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373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C84EB8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97B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9F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7F7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54C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374F8A" w14:paraId="57DACA4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0DB0" w14:textId="77777777" w:rsidR="00374F8A" w:rsidRDefault="00374F8A" w:rsidP="00374F8A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FC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BCA3" w14:textId="77777777" w:rsidR="00374F8A" w:rsidRPr="00B3607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837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36116CA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55824F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A07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D62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A4D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00056A4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ED8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40E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1B35C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37EB45A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F8F5770" w14:textId="77777777" w:rsidR="00374F8A" w:rsidRDefault="00374F8A">
      <w:pPr>
        <w:spacing w:before="40" w:after="40" w:line="192" w:lineRule="auto"/>
        <w:ind w:right="57"/>
        <w:rPr>
          <w:sz w:val="20"/>
          <w:lang w:val="en-US"/>
        </w:rPr>
      </w:pPr>
    </w:p>
    <w:p w14:paraId="0F328AB6" w14:textId="77777777" w:rsidR="00374F8A" w:rsidRDefault="00374F8A" w:rsidP="00F14E3C">
      <w:pPr>
        <w:pStyle w:val="Heading1"/>
        <w:spacing w:line="360" w:lineRule="auto"/>
      </w:pPr>
      <w:r>
        <w:t>LINIA 301 F1</w:t>
      </w:r>
    </w:p>
    <w:p w14:paraId="21003140" w14:textId="77777777" w:rsidR="00374F8A" w:rsidRDefault="00374F8A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374F8A" w14:paraId="5AA2A50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2285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F9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102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1F6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37AA8B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26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8FA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CA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E34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5E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0D1B21F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12CEC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22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FD8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433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03A75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9E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5B3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18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EA9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AC3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C19ED51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B22CF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26F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457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082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1687C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8F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6F0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C8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296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52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7C66816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F7FE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B4A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207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390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659F72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EBC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4E336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3BAE180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7ED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E3D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823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831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E95C81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FB52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3ED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DE4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174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53AB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256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D20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386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A98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8A8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259541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ED0C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BA0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821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C87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8A319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DF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62A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59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FDE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327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79451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1EC4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121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710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7C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253BB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88D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E9B8F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259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429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475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D6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50999C8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3D0E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0C4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5FC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FF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03674D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A21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5AF3BF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E9C721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2D26D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B0B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C00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0BD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E0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0BCCD6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3E22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8C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3EF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89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C9911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AC6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696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254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E99D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9F72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5813CF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7755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B1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09E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B6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7843B8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94D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D15E9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4CAD6E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2CE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E97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7FF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B7C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40A14E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86C7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2DA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28D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B88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C375D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D9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200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99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D3D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EFE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8FEC34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0323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11C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FF9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82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46FB8D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462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81C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CF9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6F3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294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788601F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CBB1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2F0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DE6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224D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FBCC2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4F8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F12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B2D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7F97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FA6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764CC73C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2DCD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CF3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3E3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41B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A57D81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1FA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0C98C2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892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DCC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A3A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14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0E4DD09E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3823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93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8C4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DEA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34A7F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BA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753EA3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F19F1F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AED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051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1A2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B7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5731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374F8A" w14:paraId="4C88E3C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EFE6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34B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AC2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D5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A025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0EB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25008BD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1021BB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F61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126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57D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11A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374F8A" w14:paraId="638E145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EE15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7C9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61F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ABB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470A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69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891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B98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542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030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E37F0B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8CB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CFC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216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B47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C185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E5D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052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C0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EB7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A7E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160A6B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148A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C2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31F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C29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E0051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A6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ACC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8F5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59B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C29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42A7212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C8F8" w14:textId="77777777" w:rsidR="00374F8A" w:rsidRDefault="00374F8A" w:rsidP="00374F8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7E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EFF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EAE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F7243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2CD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010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64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04B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AE7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64245B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61E2A22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4E72EA5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2993D17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26D8546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B66EC09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0CE100AA" w14:textId="77777777" w:rsidR="00374F8A" w:rsidRDefault="00374F8A" w:rsidP="007E3B63">
      <w:pPr>
        <w:pStyle w:val="Heading1"/>
        <w:spacing w:line="360" w:lineRule="auto"/>
      </w:pPr>
      <w:r>
        <w:t>LINIA 301 G</w:t>
      </w:r>
    </w:p>
    <w:p w14:paraId="2EE3449D" w14:textId="77777777" w:rsidR="00374F8A" w:rsidRDefault="00374F8A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374F8A" w14:paraId="42AB3747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C001E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D6ADF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9BD09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5DBCF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4E705C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9634C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02A3275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8E815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C3F4D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55D5E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BA44E" w14:textId="77777777" w:rsidR="00374F8A" w:rsidRDefault="00374F8A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114548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6AD8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3C852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8C22F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E8175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A992D0F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28432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B7653CC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5798696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CFB4A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114B5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440E3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A3C32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A9018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B84F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777AE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24E7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F91D4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9A38AC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035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5E6D1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49AF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9FB08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01AC7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4C1C98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A78F3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EC51D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CC445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289FF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74CA16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98EA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25C49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1829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ACD37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F753E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7FCD9C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2B11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2D41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D6AE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904D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BBB190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C81E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E4E278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D895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8E71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5560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12ED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D54F0B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6C4D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AAF9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0CF7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38E5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7388E0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D17E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AAF99A0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A57A92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1F02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861D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E013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1510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155F880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5CA9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BF99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2255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D0DF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2EEB7C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99E3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B7868E3" w14:textId="77777777" w:rsidR="00374F8A" w:rsidRDefault="00374F8A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BAFD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2C63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BFCF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4CFB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5E8D516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0CA2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7D4A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62EF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701F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B53480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C0CE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810826B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4C6805B5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CB7E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7956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CCE7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B313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432FE37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B07F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A339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8632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EEC6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9D0E21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C68D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02C2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D020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3B02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9E56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4E4506F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6DEF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172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2F40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7C4C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34457A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394D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5532F5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E81B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F41B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56E4E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5D2C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FF858F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7C80" w14:textId="77777777" w:rsidR="00374F8A" w:rsidRDefault="00374F8A" w:rsidP="00374F8A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33F6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28B3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4E0A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69CEDD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F097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B7E2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2993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C964" w14:textId="77777777" w:rsidR="00374F8A" w:rsidRDefault="00374F8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C4C3" w14:textId="77777777" w:rsidR="00374F8A" w:rsidRDefault="00374F8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579B354" w14:textId="77777777" w:rsidR="00374F8A" w:rsidRDefault="00374F8A">
      <w:pPr>
        <w:spacing w:before="40" w:line="192" w:lineRule="auto"/>
        <w:ind w:right="57"/>
        <w:rPr>
          <w:sz w:val="20"/>
          <w:lang w:val="ro-RO"/>
        </w:rPr>
      </w:pPr>
    </w:p>
    <w:p w14:paraId="371A2227" w14:textId="77777777" w:rsidR="00374F8A" w:rsidRDefault="00374F8A" w:rsidP="00956F37">
      <w:pPr>
        <w:pStyle w:val="Heading1"/>
        <w:spacing w:line="360" w:lineRule="auto"/>
      </w:pPr>
      <w:r>
        <w:t>LINIA 301 N</w:t>
      </w:r>
    </w:p>
    <w:p w14:paraId="009CFF6C" w14:textId="77777777" w:rsidR="00374F8A" w:rsidRDefault="00374F8A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74F8A" w14:paraId="577A2BD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9021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F6D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711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D07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B08B0D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9CA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478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E61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4480A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843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220C60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D7D6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E27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D22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59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75AC2C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21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800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F25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1DB1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F5B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BC12A4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ABC6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8B5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771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23B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D9069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4E5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E26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725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2C6F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5F3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3E8000" w14:textId="77777777" w:rsidR="00374F8A" w:rsidRPr="00474FB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74F8A" w14:paraId="50C5F26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10E6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92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E3F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73AAD" w14:textId="77777777" w:rsidR="00374F8A" w:rsidRDefault="00374F8A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62C9B4" w14:textId="77777777" w:rsidR="00374F8A" w:rsidRDefault="00374F8A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C37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E4E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4E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C497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8AB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C8ED6D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951D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53BF" w14:textId="77777777" w:rsidR="00374F8A" w:rsidRDefault="00374F8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BAE7" w14:textId="77777777" w:rsidR="00374F8A" w:rsidRDefault="00374F8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F4B4" w14:textId="77777777" w:rsidR="00374F8A" w:rsidRDefault="00374F8A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6D7E" w14:textId="77777777" w:rsidR="00374F8A" w:rsidRPr="00E4222D" w:rsidRDefault="00374F8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4DA34EC" w14:textId="77777777" w:rsidR="00374F8A" w:rsidRPr="00E4222D" w:rsidRDefault="00374F8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22CF36A" w14:textId="77777777" w:rsidR="00374F8A" w:rsidRPr="00E4222D" w:rsidRDefault="00374F8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182ED64" w14:textId="77777777" w:rsidR="00374F8A" w:rsidRDefault="00374F8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04E5" w14:textId="77777777" w:rsidR="00374F8A" w:rsidRDefault="00374F8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B0CA" w14:textId="77777777" w:rsidR="00374F8A" w:rsidRDefault="00374F8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08EE" w14:textId="77777777" w:rsidR="00374F8A" w:rsidRPr="0022092F" w:rsidRDefault="00374F8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5A3E" w14:textId="77777777" w:rsidR="00374F8A" w:rsidRDefault="00374F8A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5B36F3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BEAE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00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F4B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A7B6" w14:textId="77777777" w:rsidR="00374F8A" w:rsidRDefault="00374F8A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B06E" w14:textId="77777777" w:rsidR="00374F8A" w:rsidRDefault="00374F8A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587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71F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2AE7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F8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5DC90D1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79D9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6B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F4F356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D59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86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29D06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E23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67F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335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5F4F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427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17B65CA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3679" w14:textId="77777777" w:rsidR="00374F8A" w:rsidRDefault="00374F8A" w:rsidP="00374F8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65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52C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062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5C69AF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A58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624E6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039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6B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2D4B" w14:textId="77777777" w:rsidR="00374F8A" w:rsidRPr="0022092F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7676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A0DD0D4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4D190A81" w14:textId="77777777" w:rsidR="00374F8A" w:rsidRDefault="00374F8A" w:rsidP="007F72A5">
      <w:pPr>
        <w:pStyle w:val="Heading1"/>
        <w:spacing w:line="360" w:lineRule="auto"/>
      </w:pPr>
      <w:r>
        <w:t>LINIA 301 O</w:t>
      </w:r>
    </w:p>
    <w:p w14:paraId="54B4DCD7" w14:textId="77777777" w:rsidR="00374F8A" w:rsidRDefault="00374F8A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4F8A" w14:paraId="7C0DE62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061D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50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AFF7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676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113B27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42D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45CA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30C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EB7A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263D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B673DD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7FD1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4A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0EA3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47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047194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FE9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2212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F01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981A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D1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0E54D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C8DC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72A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EBCD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D25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8F1312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3FD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3590E6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0D9D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2BB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9944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AFBA" w14:textId="77777777" w:rsidR="00374F8A" w:rsidRDefault="00374F8A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713991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C864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9D1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33E1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307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A83AE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CFF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0D1AF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EAA5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73E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A5C9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E3C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6F8D821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1577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4C7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9A6B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DA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FBBD23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89A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BAC22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7297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E0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1952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308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9B3A8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3418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48D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754A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64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A6D4F4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8D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5F276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B9D6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1B6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6EB9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986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3B18B2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CEE1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828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3BF4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EC9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E83146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97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91076B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E035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450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9CB8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18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CFA31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374F8A" w14:paraId="706CA31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BF38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B5F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95EC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617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E1B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232D84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169A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E0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02F5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710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7510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FD9C9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374F8A" w14:paraId="29F2CAE2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AF6F" w14:textId="77777777" w:rsidR="00374F8A" w:rsidRDefault="00374F8A" w:rsidP="00374F8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00C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A8C2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0BD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309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1354EF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3C6212B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ECE6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E00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A3FF" w14:textId="77777777" w:rsidR="00374F8A" w:rsidRPr="00F1029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3F5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FE931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3E5DA79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625E0C14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4A4FBE4B" w14:textId="77777777" w:rsidR="00374F8A" w:rsidRDefault="00374F8A" w:rsidP="003260D9">
      <w:pPr>
        <w:pStyle w:val="Heading1"/>
        <w:spacing w:line="360" w:lineRule="auto"/>
      </w:pPr>
      <w:r>
        <w:t>LINIA 301 P</w:t>
      </w:r>
    </w:p>
    <w:p w14:paraId="70442C11" w14:textId="77777777" w:rsidR="00374F8A" w:rsidRDefault="00374F8A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4F8A" w14:paraId="3C704E9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8CCE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5B6F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6553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143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6AA0C5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A85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150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E4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24B4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C55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8AF686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B29E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3C1B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9014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38E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45D473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090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3BE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3D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FC4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5C7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8172C4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CDC0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F72B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243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DB3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F41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EC6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0C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5A1A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87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D929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374F8A" w:rsidRPr="00A8307A" w14:paraId="0A7E29C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F54F" w14:textId="77777777" w:rsidR="00374F8A" w:rsidRPr="00A75A00" w:rsidRDefault="00374F8A" w:rsidP="00374F8A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B1FE" w14:textId="77777777" w:rsidR="00374F8A" w:rsidRPr="00A8307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0C07" w14:textId="77777777" w:rsidR="00374F8A" w:rsidRPr="00A830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4F9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4AD06483" w14:textId="77777777" w:rsidR="00374F8A" w:rsidRPr="00A8307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D29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3B3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FFA7" w14:textId="77777777" w:rsidR="00374F8A" w:rsidRPr="00A8307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6158" w14:textId="77777777" w:rsidR="00374F8A" w:rsidRPr="00A830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1EDF" w14:textId="77777777" w:rsidR="00374F8A" w:rsidRPr="00A8307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C2BE76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80AE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5991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FF04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39A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03BCF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890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6868CA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154D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DFA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B16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D16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FAC87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A1EC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B639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7A3A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F4E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0637EE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61D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FAE08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6A37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80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0B7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125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374F8A" w14:paraId="7BF20F3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DA13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167F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C8E7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F3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45C93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6D0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B83A22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684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8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06658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EAB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32BFB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374F8A" w14:paraId="51F250D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D0A8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7381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F7B9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68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55A864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1D9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9C5099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AB1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8AF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1E19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B672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01BE6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374F8A" w14:paraId="08EEEF5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C5EE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3167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EC2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3C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234A2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28E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8F3B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26C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DDC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29E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49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D9571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374F8A" w14:paraId="1073809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8CBD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1337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F5A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DFB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DD7331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0C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F8E332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2D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F7E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7A18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93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76691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AB15E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374F8A" w14:paraId="53F3087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82CF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1F42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FB9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ECA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9489A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997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8BD2C7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C60E7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61D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74E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CA2A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A93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DB810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374F8A" w14:paraId="71FFCC4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DE22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8AB5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F8C1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C4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682F1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4F9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13C7A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C77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788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7BE9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667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8504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374F8A" w14:paraId="166341C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D9BD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18E0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34E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282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C26C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D3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B22BAA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A0E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2CF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DDA8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7A8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56861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374F8A" w14:paraId="3DE2226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4654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EDB8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6037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1C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C31FC0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42C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5B46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85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1330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15A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98C1AD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6E04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4EB2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C1D3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C09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49BAA3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89A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548F6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6A2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EF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989F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F60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E09A4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374F8A" w14:paraId="5374F4BB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A403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F53C" w14:textId="77777777" w:rsidR="00374F8A" w:rsidRDefault="00374F8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D91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F61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44C773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B00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BDCCF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C95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211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4D51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EDB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32AF1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374F8A" w14:paraId="1F4E357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8AD1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487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F130F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19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0381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568E" w14:textId="77777777" w:rsidR="00374F8A" w:rsidRDefault="00374F8A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754650C" w14:textId="77777777" w:rsidR="00374F8A" w:rsidRDefault="00374F8A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BB54092" w14:textId="77777777" w:rsidR="00374F8A" w:rsidRDefault="00374F8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F84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BFF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2A5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F2E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F8B377A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4D95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12C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8C8E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F915" w14:textId="77777777" w:rsidR="00374F8A" w:rsidRDefault="00374F8A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788157C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151102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2B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7124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E03C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1F2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442E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509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002D94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361D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B4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74A7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28E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9BC21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F7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948E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785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75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E6A8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86A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27CEE8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7BBC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D56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B9CB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A2F9" w14:textId="77777777" w:rsidR="00374F8A" w:rsidRDefault="00374F8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9ED0F8A" w14:textId="77777777" w:rsidR="00374F8A" w:rsidRDefault="00374F8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D5E1" w14:textId="77777777" w:rsidR="00374F8A" w:rsidRDefault="00374F8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0F1425" w14:textId="77777777" w:rsidR="00374F8A" w:rsidRDefault="00374F8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4AF80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963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B312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9E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A8C6E1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ECA3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E2E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D93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D5C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47CD3E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85E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F2D1F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1C3D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47B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405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BD7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C566B0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9631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98D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1F91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CA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5A94B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C3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3A2C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EF0B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F5F2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1835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6AF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18228F1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01EC" w14:textId="77777777" w:rsidR="00374F8A" w:rsidRDefault="00374F8A" w:rsidP="00374F8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A9C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187A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CCA5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3DBA3D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D5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BE26B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6651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E3B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45A8" w14:textId="77777777" w:rsidR="00374F8A" w:rsidRPr="001B37B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32F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9698A54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386217B1" w14:textId="77777777" w:rsidR="00374F8A" w:rsidRDefault="00374F8A" w:rsidP="00E81B3B">
      <w:pPr>
        <w:pStyle w:val="Heading1"/>
        <w:spacing w:line="360" w:lineRule="auto"/>
      </w:pPr>
      <w:r>
        <w:t>LINIA 314 G</w:t>
      </w:r>
    </w:p>
    <w:p w14:paraId="2633B97E" w14:textId="77777777" w:rsidR="00374F8A" w:rsidRDefault="00374F8A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24B8B419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E899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F6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1ED8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10F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65CE56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4D90B5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C70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1683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82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9278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CE9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591C0B2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CA0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D32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174C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84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C4C27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08DC6D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F8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7EC8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7BD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0335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095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9A38914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684C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FA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B1DA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AF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9A1306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D5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4081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695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CA61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94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AE4768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661E9427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D062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0CD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EB73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75F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AAD60B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34F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9657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3A5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A799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4E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ECBA8F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4E556515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7675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3B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29CA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FAD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03A80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F623E4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6FCAF5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871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0E78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EE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ADB2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4F8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541DEE5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AB86" w14:textId="77777777" w:rsidR="00374F8A" w:rsidRDefault="00374F8A" w:rsidP="00374F8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05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664F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C0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EF0225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1D61344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51F39C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1A5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C13D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07E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A1A7" w14:textId="77777777" w:rsidR="00374F8A" w:rsidRPr="00DF53C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45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B10D29B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5439879C" w14:textId="77777777" w:rsidR="00374F8A" w:rsidRDefault="00374F8A" w:rsidP="003A5387">
      <w:pPr>
        <w:pStyle w:val="Heading1"/>
        <w:spacing w:line="360" w:lineRule="auto"/>
      </w:pPr>
      <w:r>
        <w:t>LINIA 316</w:t>
      </w:r>
    </w:p>
    <w:p w14:paraId="3E145E3D" w14:textId="77777777" w:rsidR="00374F8A" w:rsidRDefault="00374F8A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4F8A" w14:paraId="2C60440B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1996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57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521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636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0F08C2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F50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36C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3D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A28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E29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ECD1F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5403C9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374F8A" w14:paraId="28AC572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2AC6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9A1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312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863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EEC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16E7A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661E53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4A2903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B82B0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6FBE91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CD3C41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52F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9E0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280B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FC0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5742D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374F8A" w14:paraId="0232C35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1E34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AE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5C5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C29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1A38D3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74E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2BDB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6B0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E16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4800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F86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5937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A29B7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374F8A" w14:paraId="0F324D2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2F9A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08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B9F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E06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0A6797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2D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457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388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4E2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60C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83F415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78E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33E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929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8AF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740E77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E5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F3D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C0C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1A5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595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B5A808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B4FB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415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09F1ADF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5EA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08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9BB7D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5E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462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80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715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EE8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42C799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239E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5D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461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66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D90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F33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EFE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2F5D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DB9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6A8A3C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21C08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27E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A1906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0C7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11B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0B4319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F3E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E02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CA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A40A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BAF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0A9CDEC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8B9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E4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76BDD6C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831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A0F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3745B93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11A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323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868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D05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927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69CFC66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BE54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7947" w14:textId="77777777" w:rsidR="00374F8A" w:rsidRDefault="00374F8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04766DB1" w14:textId="77777777" w:rsidR="00374F8A" w:rsidRDefault="00374F8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CB0F" w14:textId="77777777" w:rsidR="00374F8A" w:rsidRDefault="00374F8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DB4A" w14:textId="77777777" w:rsidR="00374F8A" w:rsidRDefault="00374F8A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2FE55B62" w14:textId="77777777" w:rsidR="00374F8A" w:rsidRDefault="00374F8A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8C9B" w14:textId="77777777" w:rsidR="00374F8A" w:rsidRDefault="00374F8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CD28" w14:textId="77777777" w:rsidR="00374F8A" w:rsidRDefault="00374F8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4FDF" w14:textId="77777777" w:rsidR="00374F8A" w:rsidRDefault="00374F8A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FDC6" w14:textId="77777777" w:rsidR="00374F8A" w:rsidRPr="00F6236C" w:rsidRDefault="00374F8A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4DA6" w14:textId="77777777" w:rsidR="00374F8A" w:rsidRDefault="00374F8A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41C4E92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22E0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D3D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276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A8B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103253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7E8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E3AD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58B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0BEB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3EA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E40D12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795B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64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2DC4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805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203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231B8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878BDF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B1C6B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C58A6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8F2B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1FE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3B4D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F22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28C133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887B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CE6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C2C1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1E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8B15F1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02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0B7F0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B960CD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D6EC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D9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0AB3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5D6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374F8A" w14:paraId="09956ED5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9DF7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FD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07339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741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8DA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3546D31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818E" w14:textId="77777777" w:rsidR="00374F8A" w:rsidRPr="00273EC0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211D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51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0CA7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1D4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789061A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8C8A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55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31F6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75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14EDA78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0D6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2CEB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2C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ACB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090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A21903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FC7E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55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8C6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247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CCEAE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5F4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AF83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2A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12E1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080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CA7484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829D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A0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CB37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F67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F4711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AF7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1D2A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840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2F4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A6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A66E6A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D3DD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99BA" w14:textId="77777777" w:rsidR="00374F8A" w:rsidRDefault="00374F8A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81E69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54D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C8A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05C785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F45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873F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78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361A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85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63B558C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13E0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45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2FA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63A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3A08C3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89D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07D4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255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0FFD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476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F72471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FD39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444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5592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815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337463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A03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2737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47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FB6D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A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24375D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E07F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493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618B8F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0B90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392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5C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FB6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68A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4275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450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769A2B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61FA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5A4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FB776C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D61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C8F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22786893" w14:textId="77777777" w:rsidR="00374F8A" w:rsidRPr="00830247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095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22D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A8F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937A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978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7617F11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EE13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185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4F0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3A0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58C9DAE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C60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F86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00F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38FC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DDE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236736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D6D4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4F1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270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07F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2707E9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6E9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A90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CD1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806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17A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514643E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4F553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6DF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27B3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EF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82645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3BC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A63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C8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A9C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8B5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40329A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7DFB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EFC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BCB2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BC9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E99164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49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64A8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3D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1E6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BC4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90AAFD8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11A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5A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DADB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F52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0E349AB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CF6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6EBD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32D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BFE0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2F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DD9E31" w14:textId="77777777" w:rsidR="00374F8A" w:rsidRPr="000D7AA7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374F8A" w14:paraId="2AD5D40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B67A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4B5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834B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D3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20532C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48E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3BCD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13B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4BEC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65C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7E9FA43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85C8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370D" w14:textId="77777777" w:rsidR="00374F8A" w:rsidRDefault="00374F8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CF0E" w14:textId="77777777" w:rsidR="00374F8A" w:rsidRPr="00F6236C" w:rsidRDefault="00374F8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5240D" w14:textId="77777777" w:rsidR="00374F8A" w:rsidRDefault="00374F8A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654EA00" w14:textId="77777777" w:rsidR="00374F8A" w:rsidRDefault="00374F8A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F5C4" w14:textId="77777777" w:rsidR="00374F8A" w:rsidRDefault="00374F8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2C1C" w14:textId="77777777" w:rsidR="00374F8A" w:rsidRDefault="00374F8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E1B9" w14:textId="77777777" w:rsidR="00374F8A" w:rsidRDefault="00374F8A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4ED8" w14:textId="77777777" w:rsidR="00374F8A" w:rsidRPr="00F6236C" w:rsidRDefault="00374F8A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B01A" w14:textId="77777777" w:rsidR="00374F8A" w:rsidRDefault="00374F8A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765B3D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E855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DA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0D4F11C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197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C9D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0E4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A297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3F9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66C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D177" w14:textId="77777777" w:rsidR="00374F8A" w:rsidRPr="007F77BB" w:rsidRDefault="00374F8A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9FE99F9" w14:textId="77777777" w:rsidR="00374F8A" w:rsidRDefault="00374F8A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374F8A" w14:paraId="7C80940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0CC1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925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48E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C22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EE03D7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025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FB595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2BCF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9B0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856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B82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53AED3B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6F11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CF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421978E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63A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A0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7FB5075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78A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CB9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8F6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7972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D1F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BB902D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374F8A" w14:paraId="30C8F211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C72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5C8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DC7D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8B8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C42143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F32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ADA1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D57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6B6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7CB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EBCA7C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51BD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982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77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0205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CA5978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DB6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C615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D32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F3A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687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734372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2B27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30F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42C0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983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D2949D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2D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8FE6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4F5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557B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353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374F8A" w14:paraId="010B1409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9C07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9AD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5CAA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937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F6D0E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4F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FA28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C5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C1E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B2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4F8A" w14:paraId="4999DC4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452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F51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E44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B41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9B9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5BC36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0E3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94F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AAC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BF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17B132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B11697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D92C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36D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99D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D4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BA8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18D45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CF4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820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18F7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8E1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D1D60A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737599F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E32C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07F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8299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13E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EA1698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3D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7A597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6120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02E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68E8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51F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6747B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374F8A" w14:paraId="60A6694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2BAA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D8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D5BE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B19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3091BAD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85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54A00D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D40E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ED6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A432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DDD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236C7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05695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74F8A" w14:paraId="360B870C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61D9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A87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7132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3DF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64690C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16A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086C2F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DC45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08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A4E0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D8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5B756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B31A7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74F8A" w14:paraId="01A92D5B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B132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C3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8C755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4956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521D" w14:textId="77777777" w:rsidR="00374F8A" w:rsidRDefault="00374F8A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15A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74F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F9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BDD0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7C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3101B0E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B8AD" w14:textId="77777777" w:rsidR="00374F8A" w:rsidRDefault="00374F8A" w:rsidP="00374F8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9CA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0691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B6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34ACA8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E47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A9C6E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3FF2" w14:textId="77777777" w:rsidR="00374F8A" w:rsidRPr="00514DA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1C8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2DCF" w14:textId="77777777" w:rsidR="00374F8A" w:rsidRPr="00F6236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16E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AD227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1BEAAA40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7ACCA6E2" w14:textId="77777777" w:rsidR="00374F8A" w:rsidRDefault="00374F8A" w:rsidP="00380064">
      <w:pPr>
        <w:pStyle w:val="Heading1"/>
        <w:spacing w:line="360" w:lineRule="auto"/>
      </w:pPr>
      <w:r>
        <w:t>LINIA 500</w:t>
      </w:r>
    </w:p>
    <w:p w14:paraId="182B1527" w14:textId="77777777" w:rsidR="00374F8A" w:rsidRPr="00071303" w:rsidRDefault="00374F8A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74F8A" w14:paraId="103C233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461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DBA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0E41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87C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6B42DD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495051F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4A8E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5AF6BC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437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AAE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6F9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361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593DBE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A95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BA8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C41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20B5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B09BFA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00B3D1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951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07EC59B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B08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0BF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7DB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826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7994165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F9D4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EE9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7182EA8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3F2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021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831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4641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DBD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AC97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E7A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E1B8BD6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849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2451" w14:textId="77777777" w:rsidR="00374F8A" w:rsidRDefault="00374F8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3ADA" w14:textId="77777777" w:rsidR="00374F8A" w:rsidRPr="00D33E71" w:rsidRDefault="00374F8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87C1" w14:textId="77777777" w:rsidR="00374F8A" w:rsidRDefault="00374F8A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A053" w14:textId="77777777" w:rsidR="00374F8A" w:rsidRDefault="00374F8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663F" w14:textId="77777777" w:rsidR="00374F8A" w:rsidRDefault="00374F8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4D69" w14:textId="77777777" w:rsidR="00374F8A" w:rsidRDefault="00374F8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E559CC5" w14:textId="77777777" w:rsidR="00374F8A" w:rsidRDefault="00374F8A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136D" w14:textId="77777777" w:rsidR="00374F8A" w:rsidRPr="00D33E71" w:rsidRDefault="00374F8A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F89D" w14:textId="77777777" w:rsidR="00374F8A" w:rsidRDefault="00374F8A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7D68ABB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3A54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7B1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630DB4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F5E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7BB6" w14:textId="77777777" w:rsidR="00374F8A" w:rsidRPr="0008670B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E99BD3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7AFC1D5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E42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6E5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754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88F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699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:rsidRPr="00456545" w14:paraId="5B370127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E66C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8DC8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159C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E75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85D2DD3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F875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5D4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05D2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168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9063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4F8A" w:rsidRPr="00456545" w14:paraId="4470FF4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112E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EDA6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CE4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2C8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7656C307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E624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E3F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7D49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36A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9C67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4F8A" w:rsidRPr="00456545" w14:paraId="18E44E3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E552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450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355910F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D32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405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ED4042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CDE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8AA9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D36C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A00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7640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4F8A" w:rsidRPr="00456545" w14:paraId="7AA7CD0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7895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6AA3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CCDFC9E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090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EE6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05B6FA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A83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2450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053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99A6432" w14:textId="77777777" w:rsidR="00374F8A" w:rsidRPr="00456545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B6D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4148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B8B50CF" w14:textId="77777777" w:rsidR="00374F8A" w:rsidRPr="00A3090B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:rsidRPr="00456545" w14:paraId="62BCD6B5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1F06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D35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7ABE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8A5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BD0F1B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9D6BA1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3DAE342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01A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31C7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CEE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82A683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B5A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1BDE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:rsidRPr="00456545" w14:paraId="02CB174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CD67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8E4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4968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C81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34EB385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E01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A8D9BC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4828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141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0C2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C3B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79DAC8" w14:textId="77777777" w:rsidR="00374F8A" w:rsidRPr="005F21B7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74F8A" w:rsidRPr="00456545" w14:paraId="0B8DE8B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CD59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AA2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43F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B54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2A2F88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3DA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CBB8EC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4BD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D96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53DD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054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7E2CE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74F8A" w:rsidRPr="00456545" w14:paraId="39CD66B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C145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598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1AE9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1D1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7BC908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A75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8DBD72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E5E2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EC7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512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D00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7AA9B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74F8A" w:rsidRPr="00456545" w14:paraId="456E959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30ED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B66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AA77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8CA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619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D5C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CB9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220C743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083D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EBD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374F8A" w:rsidRPr="00456545" w14:paraId="1E6C8EF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6659" w14:textId="77777777" w:rsidR="00374F8A" w:rsidRPr="00456545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296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B37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45B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15E0A4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BB6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CB6EA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EFC2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BF5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581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907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AD402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88416D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74F8A" w14:paraId="45BEEA1C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68728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DE0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6E5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D73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10DA63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2CD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7BFC5D3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B922C0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EE6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405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D9D3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234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8E554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3698A5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2EDCD0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7E05F9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74F8A" w14:paraId="3D6151A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02F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CDC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F64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CBD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22F48E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B68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1C37FD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40BF4F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2807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8A4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C72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712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E37F0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E8CAFD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3642D7E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74F8A" w14:paraId="11E4827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FE88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8E3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F96693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196C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2CE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AF1B6F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2605172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B23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F42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E9F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56F7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F7F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111F2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74F8A" w14:paraId="11EF70C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0524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F29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4EA8E9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D02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A3E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55AE94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152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09CD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E3E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D40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287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76251F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74F8A" w14:paraId="4D556B1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92D5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B79E" w14:textId="77777777" w:rsidR="00374F8A" w:rsidRDefault="00374F8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F1C0" w14:textId="77777777" w:rsidR="00374F8A" w:rsidRDefault="00374F8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4C49" w14:textId="77777777" w:rsidR="00374F8A" w:rsidRDefault="00374F8A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63D57F9" w14:textId="77777777" w:rsidR="00374F8A" w:rsidRDefault="00374F8A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C1EC" w14:textId="77777777" w:rsidR="00374F8A" w:rsidRDefault="00374F8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6C1A" w14:textId="77777777" w:rsidR="00374F8A" w:rsidRDefault="00374F8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F478" w14:textId="77777777" w:rsidR="00374F8A" w:rsidRDefault="00374F8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D825CF6" w14:textId="77777777" w:rsidR="00374F8A" w:rsidRDefault="00374F8A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1A24" w14:textId="77777777" w:rsidR="00374F8A" w:rsidRPr="00D33E71" w:rsidRDefault="00374F8A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A994" w14:textId="77777777" w:rsidR="00374F8A" w:rsidRDefault="00374F8A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DCE45B7" w14:textId="77777777" w:rsidR="00374F8A" w:rsidRDefault="00374F8A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74F8A" w14:paraId="0FE0BCA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945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D96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3C58B5B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B00F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033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31B580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F8E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B97D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EF1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0B5D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FB3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E9BA82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2670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736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A4BF7C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49B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CDF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3FF761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F44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EEF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C6D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8CA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05B7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FDFFA8C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25B0150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903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725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48F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67D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221B3F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02A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ECA1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B13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F5D0EF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984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1D88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4D3A00E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30F1EE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5C25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F6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87F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8B6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72CF41A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C5E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B62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60E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CE2F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ECAB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01E8C26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97E0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22B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FAF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38E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763D128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FDB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7858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AA4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1E7C254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290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838F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692F25A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4E1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D6E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BFB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170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BE67CE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9DB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0E79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383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2E6F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53F4" w14:textId="77777777" w:rsidR="00374F8A" w:rsidRPr="00534A5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735ACC1" w14:textId="77777777" w:rsidR="00374F8A" w:rsidRPr="00534A5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1313E48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74F8A" w14:paraId="481C1F3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34C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CB6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19D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657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403F18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C93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22C8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458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EA9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6713" w14:textId="77777777" w:rsidR="00374F8A" w:rsidRPr="00534A5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3E4F5E2" w14:textId="77777777" w:rsidR="00374F8A" w:rsidRPr="00534A5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1B99880" w14:textId="77777777" w:rsidR="00374F8A" w:rsidRPr="00534A55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74F8A" w14:paraId="58D7FBF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9470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8F8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7420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B9C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0166E6F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232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A88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E13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204908F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CDD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2F42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41D578E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692E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EED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768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84E4" w14:textId="77777777" w:rsidR="00374F8A" w:rsidRPr="000C4604" w:rsidRDefault="00374F8A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D7B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71DC2B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7BC30A3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D5B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F4F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C07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FCFB" w14:textId="77777777" w:rsidR="00374F8A" w:rsidRPr="000C4604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01DE2246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74F8A" w14:paraId="4E1961B0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D6F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B64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79C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220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0868425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A40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9960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B7A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9F7D82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5E9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459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33B9D1E8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8BFB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FD5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50DFC92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AEDF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6D9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48B305C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16F0BD6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7DF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685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866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4C3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F7E6" w14:textId="77777777" w:rsidR="00374F8A" w:rsidRPr="00BB30B6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551154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2AB611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74F8A" w14:paraId="3824D1D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7DA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8D3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370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867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02AC15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19F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613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179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57C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FED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000009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581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DB9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A387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72A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03EAF6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FA9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CD4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BC7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23AFDAE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D0E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7F6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4C9F48E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7196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463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760482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E56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3CB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11D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AC7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03E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C6D9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5330" w14:textId="77777777" w:rsidR="00374F8A" w:rsidRPr="000C4604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74F8A" w14:paraId="3CD35A6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B869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5C9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4C39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FD1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927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4FD3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350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41DB620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40E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4ED0" w14:textId="77777777" w:rsidR="00374F8A" w:rsidRPr="000C4604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74F8A" w14:paraId="740B385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F1C6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FB2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4BB69F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6EFE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D19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272FE34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ADD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7CD5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BBE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7A8C7B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B10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D7DA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C848C68" w14:textId="77777777" w:rsidR="00374F8A" w:rsidRPr="006C1F61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3DBDCEC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87BA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DC63" w14:textId="77777777" w:rsidR="00374F8A" w:rsidRDefault="00374F8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9882" w14:textId="77777777" w:rsidR="00374F8A" w:rsidRDefault="00374F8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8533" w14:textId="77777777" w:rsidR="00374F8A" w:rsidRDefault="00374F8A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C46D" w14:textId="77777777" w:rsidR="00374F8A" w:rsidRDefault="00374F8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6DB4" w14:textId="77777777" w:rsidR="00374F8A" w:rsidRDefault="00374F8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5FA5" w14:textId="77777777" w:rsidR="00374F8A" w:rsidRDefault="00374F8A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FAD4" w14:textId="77777777" w:rsidR="00374F8A" w:rsidRDefault="00374F8A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9891" w14:textId="77777777" w:rsidR="00374F8A" w:rsidRPr="004143AF" w:rsidRDefault="00374F8A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03682A1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F1B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FD3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C042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A9F8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127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A5A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5DD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019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5EC2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58CBDE9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B61A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DAD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2FC72F7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89C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3F5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8A5931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CDA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2F47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90E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D62E80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5DA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DF93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9D4EE6E" w14:textId="77777777" w:rsidR="00374F8A" w:rsidRPr="00D84BDE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0EBB4C6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C8B0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BC6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B2A018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55AE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C74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829E60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B3E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379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0B1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BD7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299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6744B9F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88C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C63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DA9E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ABA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10CE23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28A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ACF7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441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0E630CD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F3E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214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032AF8A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1705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FB2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B77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A94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FD7848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D4F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00D916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BA18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DB8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7A7F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0811" w14:textId="77777777" w:rsidR="00374F8A" w:rsidRPr="00534C03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3AD5B47" w14:textId="77777777" w:rsidR="00374F8A" w:rsidRPr="00534C03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C938A3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74F8A" w14:paraId="78C0BB1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5592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844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384782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3A4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5B8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FFF456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732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BBCB6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788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3B8451F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AED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6174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CC5AB5" w14:textId="77777777" w:rsidR="00374F8A" w:rsidRPr="00D84BDE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78B596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BD20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1EA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0FF0F6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1D11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DAA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472614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30BA8E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8F4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0C61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B58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245C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CF77" w14:textId="77777777" w:rsidR="00374F8A" w:rsidRPr="001F07B1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36FCD3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321822A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74F8A" w14:paraId="608D3C45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9D95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3CD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CFA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111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0DB7E4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961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F961B1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262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F23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594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E9D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183C0A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682BCA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74F8A" w14:paraId="13A08A48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13D6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BA6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F993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4A2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3028F0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712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142EA2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36E8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407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FB6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A1E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DECBF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943A86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74F8A" w14:paraId="6A9736CC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A03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DA7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CC3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6B6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94C8AE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CD3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3C3407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6AD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DB7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7AF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011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E6DC1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74F8A" w14:paraId="2EA0C10D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306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1E9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F594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FD5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D0AC76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B1F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803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80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8C8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383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9464A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0E6503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626B0610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CC7D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3BD2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C15B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2BCB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07F821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879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9B61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B00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DE6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F78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0DE08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74F8A" w14:paraId="7FC69675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730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680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B820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668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17F777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757C4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48EC8F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0EC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F0B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99CE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561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58A9A90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74F8A" w14:paraId="3F1590D7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FEB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8D4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2FA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4AE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E1633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768E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D713E4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6FD3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F4C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4B5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024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78189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48534F4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74F8A" w14:paraId="0B31ABA0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6278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71A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031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66BE" w14:textId="77777777" w:rsidR="00374F8A" w:rsidRPr="00AD0C48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4B486DA" w14:textId="77777777" w:rsidR="00374F8A" w:rsidRPr="00AD0C48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2E8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E5439B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7281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3769D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1DE8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21F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554AD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259CC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CFB993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7EE689CF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C81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896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125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BE85" w14:textId="77777777" w:rsidR="00374F8A" w:rsidRDefault="00374F8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E3EB427" w14:textId="77777777" w:rsidR="00374F8A" w:rsidRDefault="00374F8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6923314" w14:textId="77777777" w:rsidR="00374F8A" w:rsidRDefault="00374F8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71BE6A4B" w14:textId="77777777" w:rsidR="00374F8A" w:rsidRPr="002532C4" w:rsidRDefault="00374F8A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AB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325B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8F7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DFB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04A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413AF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07F532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FA603A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74F8A" w14:paraId="5950B8B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C53B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4C2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B81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BD45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F5EFBC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B09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C27B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C2A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201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09D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B4589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0B8B6FC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2EB334B7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1B4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E08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F53C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D63C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89EBB07" w14:textId="77777777" w:rsidR="00374F8A" w:rsidRPr="0037264C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BF8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880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A8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3B0C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1DBE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6AC87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5E99007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5972160B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0A67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D48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1BD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A8D2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A317673" w14:textId="77777777" w:rsidR="00374F8A" w:rsidRPr="003A070D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04C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087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32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2C1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6C3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A85FD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74F8A" w14:paraId="45CA7C3A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9AC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DA7E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1B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CF20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BA7C0B7" w14:textId="77777777" w:rsidR="00374F8A" w:rsidRPr="00F401CD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E7E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2E053DF8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1DA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38E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E5D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EAE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98878B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094C15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6896928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9172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63C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DCC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575A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515D7FC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720BC98B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C20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22A4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CBD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BDE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866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6834A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4CB8CCD3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4F8A" w14:paraId="54A29276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BACE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68A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6CDC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3BD8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5579420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BDA747A" w14:textId="77777777" w:rsidR="00374F8A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16B358E5" w14:textId="77777777" w:rsidR="00374F8A" w:rsidRPr="002532C4" w:rsidRDefault="00374F8A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043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50BB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EF52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474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C57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32924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2BE2BCA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74F8A" w14:paraId="0723112F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ADE7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837B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DFC9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372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AB178A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D7E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2044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B3C3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F842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F39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3FFB14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433FF191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74F8A" w14:paraId="3C22F690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F2D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255A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B6F9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610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A21F2A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CC5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D1E4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D8B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C9DB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CD9F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D25185D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53248C3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74F8A" w14:paraId="68DCCF4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C616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F05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215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4FF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64386A7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6DB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DB8B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3ED6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5B55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7935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3329E256" w14:textId="77777777" w:rsidR="00374F8A" w:rsidRPr="00CB3447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74F8A" w14:paraId="322C3D3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1FB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E8BC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41FF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BB5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9C3BB12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596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E480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A890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261880A5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F5B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0531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4D6DEC0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30C013A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920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257AF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78D6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A6A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004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D0F72B2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D468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6709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822A" w14:textId="77777777" w:rsidR="00374F8A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3A16" w14:textId="77777777" w:rsidR="00374F8A" w:rsidRPr="004143AF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45FB4EE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5684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DAEC" w14:textId="77777777" w:rsidR="00374F8A" w:rsidRDefault="00374F8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068D3" w14:textId="77777777" w:rsidR="00374F8A" w:rsidRPr="00D33E71" w:rsidRDefault="00374F8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3F5F" w14:textId="77777777" w:rsidR="00374F8A" w:rsidRDefault="00374F8A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725D563" w14:textId="77777777" w:rsidR="00374F8A" w:rsidRDefault="00374F8A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0172" w14:textId="77777777" w:rsidR="00374F8A" w:rsidRDefault="00374F8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3B06" w14:textId="77777777" w:rsidR="00374F8A" w:rsidRDefault="00374F8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0909" w14:textId="77777777" w:rsidR="00374F8A" w:rsidRDefault="00374F8A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460F" w14:textId="77777777" w:rsidR="00374F8A" w:rsidRDefault="00374F8A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723C" w14:textId="77777777" w:rsidR="00374F8A" w:rsidRPr="004143AF" w:rsidRDefault="00374F8A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74F8A" w14:paraId="5917B21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A4F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A38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4FAD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6216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9A9AF59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BC81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6C2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7627" w14:textId="77777777" w:rsidR="00374F8A" w:rsidRDefault="00374F8A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896A" w14:textId="77777777" w:rsidR="00374F8A" w:rsidRPr="00D33E71" w:rsidRDefault="00374F8A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79C8" w14:textId="77777777" w:rsidR="00374F8A" w:rsidRDefault="00374F8A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74F8A" w14:paraId="342DA4B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09CB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A5DB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59EABF2A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8ACC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7419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7A9BC190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B36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C364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B8C7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A840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5FC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74F8A" w14:paraId="63C87824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CBE3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AC84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10C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9CEC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809D748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E54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EC39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2437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463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BB8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7B90604E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D7F8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053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94DC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6907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1ED18B7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294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775B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C89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C76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C13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25A4F11E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96C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3653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FFF7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92C8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3AF1B349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CCF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FDEFB9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7290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B67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9C0A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EBB2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3CCA372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E37D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1937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0E8D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FA35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427ABED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99C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478312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1537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CA5A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C3B4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7E2D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5D187EF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8C7D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6F87" w14:textId="77777777" w:rsidR="00374F8A" w:rsidRDefault="00374F8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58E5" w14:textId="77777777" w:rsidR="00374F8A" w:rsidRPr="00D33E71" w:rsidRDefault="00374F8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34A4" w14:textId="77777777" w:rsidR="00374F8A" w:rsidRDefault="00374F8A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E623D30" w14:textId="77777777" w:rsidR="00374F8A" w:rsidRDefault="00374F8A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2A76" w14:textId="77777777" w:rsidR="00374F8A" w:rsidRDefault="00374F8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B3CA68" w14:textId="77777777" w:rsidR="00374F8A" w:rsidRDefault="00374F8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D3F1" w14:textId="77777777" w:rsidR="00374F8A" w:rsidRPr="00D33E71" w:rsidRDefault="00374F8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AE6C" w14:textId="77777777" w:rsidR="00374F8A" w:rsidRDefault="00374F8A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5853" w14:textId="77777777" w:rsidR="00374F8A" w:rsidRPr="00D33E71" w:rsidRDefault="00374F8A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41FE" w14:textId="77777777" w:rsidR="00374F8A" w:rsidRDefault="00374F8A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4AC1025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E34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F58F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6111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953A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F78B9EB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632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FC4E572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FA314F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E6722D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5AF676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564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C20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164F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A74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86E259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5DA659E8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1D3F092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74F8A" w14:paraId="6324223E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42EE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8C4F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A976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E9F6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96B50E5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227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9DFF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222A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A9FFE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9B21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74F8A" w14:paraId="143DD4E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9BE1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3148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65D0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CB4E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9205B02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363E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3DAC3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61BD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614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F365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6267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94D182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C457B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4AB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14F6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DEBC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9B5A312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D30A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6D5F6E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96D042E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6464EDF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AC03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B14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CD00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504A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398956F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4266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2AE7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D6D3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670C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E82FDB7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44D2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2F92959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BB3F4E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51C62265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618C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FE1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B396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3A10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0126333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5C28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523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8A4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E43C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451BEF7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FC84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F5EA5" w14:textId="77777777" w:rsidR="00374F8A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22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F0D8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66A8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7B4C485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AC4F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18AF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7BC1C99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066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D2B7" w14:textId="77777777" w:rsidR="00374F8A" w:rsidRDefault="00374F8A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E948CA5" w14:textId="77777777" w:rsidR="00374F8A" w:rsidRDefault="00374F8A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91C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22B1" w14:textId="77777777" w:rsidR="00374F8A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A323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5075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61B5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374F8A" w14:paraId="4AB0340D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783E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AA6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2C7E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D522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84A60D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78F0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395372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36432876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9740DDC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0444865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9424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0F6E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CD72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6A21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14660711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BC2C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E1F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9AFE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BDD8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C69CA7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ACD1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5A9E52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AC2C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DB8A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28E1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215F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525812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CA94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5A7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8B1C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58A9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5BB1AAB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F2B5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73DC267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A92E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39A8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A3BE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9553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4F8A" w14:paraId="57971C24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3DBE" w14:textId="77777777" w:rsidR="00374F8A" w:rsidRDefault="00374F8A" w:rsidP="00374F8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63CF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E87A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2F7E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F14BDD5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9C35724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D3D9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0886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A43E" w14:textId="77777777" w:rsidR="00374F8A" w:rsidRDefault="00374F8A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B4C5" w14:textId="77777777" w:rsidR="00374F8A" w:rsidRPr="00D33E71" w:rsidRDefault="00374F8A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9FAB" w14:textId="77777777" w:rsidR="00374F8A" w:rsidRDefault="00374F8A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B1F73AF" w14:textId="77777777" w:rsidR="00374F8A" w:rsidRPr="00BA7DAE" w:rsidRDefault="00374F8A" w:rsidP="000A5D7E">
      <w:pPr>
        <w:tabs>
          <w:tab w:val="left" w:pos="2748"/>
        </w:tabs>
        <w:rPr>
          <w:sz w:val="20"/>
          <w:lang w:val="ro-RO"/>
        </w:rPr>
      </w:pPr>
    </w:p>
    <w:p w14:paraId="120C6F73" w14:textId="77777777" w:rsidR="00374F8A" w:rsidRDefault="00374F8A" w:rsidP="00F663CA">
      <w:pPr>
        <w:pStyle w:val="Heading1"/>
        <w:spacing w:line="360" w:lineRule="auto"/>
      </w:pPr>
      <w:r>
        <w:t>LINIA 501</w:t>
      </w:r>
    </w:p>
    <w:p w14:paraId="021C5C08" w14:textId="77777777" w:rsidR="00374F8A" w:rsidRPr="003A27E1" w:rsidRDefault="00374F8A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374F8A" w14:paraId="1AAC02D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5CCD" w14:textId="77777777" w:rsidR="00374F8A" w:rsidRDefault="00374F8A" w:rsidP="00374F8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D94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0A9C2B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6BF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EB6F" w14:textId="77777777" w:rsidR="00374F8A" w:rsidRDefault="00374F8A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B3F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4F92" w14:textId="77777777" w:rsidR="00374F8A" w:rsidRPr="00E240C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4E0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97960" w14:textId="77777777" w:rsidR="00374F8A" w:rsidRPr="00B754A2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240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79F2A955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FE91" w14:textId="77777777" w:rsidR="00374F8A" w:rsidRDefault="00374F8A" w:rsidP="00374F8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D7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650591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8B8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36DA" w14:textId="77777777" w:rsidR="00374F8A" w:rsidRDefault="00374F8A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11D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2B84" w14:textId="77777777" w:rsidR="00374F8A" w:rsidRPr="00E240C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180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C3C5" w14:textId="77777777" w:rsidR="00374F8A" w:rsidRPr="00B754A2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46B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D571890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1C83AE3F" w14:textId="77777777" w:rsidR="00374F8A" w:rsidRDefault="00374F8A" w:rsidP="00E7698F">
      <w:pPr>
        <w:pStyle w:val="Heading1"/>
        <w:spacing w:line="360" w:lineRule="auto"/>
      </w:pPr>
      <w:r>
        <w:t>LINIA 504</w:t>
      </w:r>
    </w:p>
    <w:p w14:paraId="02C055B9" w14:textId="77777777" w:rsidR="00374F8A" w:rsidRPr="00A16A49" w:rsidRDefault="00374F8A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4F8A" w14:paraId="64A67A3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3B7A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83A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34B351D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CF0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B15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6DD6100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AF1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A5CE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75E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DCE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AC4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8DC4ED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6CA9442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374F8A" w14:paraId="7B1B50B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ADA8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000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100683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690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39F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37F4B60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195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D174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23B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35FDCEF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B48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F1F0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1D89150A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5B3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EAD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C5A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23B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766A02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4B7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D0A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06D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A08397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9D9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74E4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43DACB6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DBAD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5AC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3A7789D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E4A1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B5D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CDD487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4E9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7117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335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C07148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838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3E30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281B8C1C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914E7D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7E2A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EBFF" w14:textId="77777777" w:rsidR="00374F8A" w:rsidRDefault="00374F8A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214F6E34" w14:textId="77777777" w:rsidR="00374F8A" w:rsidRDefault="00374F8A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8F3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1D85" w14:textId="77777777" w:rsidR="00374F8A" w:rsidRDefault="00374F8A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D4E6589" w14:textId="77777777" w:rsidR="00374F8A" w:rsidRDefault="00374F8A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A1A0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4FB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08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307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77D4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0622093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000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A26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2AC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999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636382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4914056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423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42B9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5C6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4AF7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B44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1644B93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4B04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BAD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6A2E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104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5D3062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F2F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E3C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F32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F3C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82B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74F8A" w14:paraId="5B8E867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1314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CFC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6273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C44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2526E7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1F9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FB8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C2B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8BD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FC3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74F8A" w14:paraId="54DEC4B3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B3A9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1119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AF37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C28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EDD631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6B3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A1C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1AB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E7EE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678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360ABC1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74F8A" w14:paraId="74ACF04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FB05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A93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5D05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722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A2E9DF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AA2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42D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973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C42C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8AA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374F8A" w14:paraId="090AB9E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603C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974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F1C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621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33BD23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605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C35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247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BBFF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014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374F8A" w14:paraId="096C8E3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2309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0DD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282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56C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A85FEB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6875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5D63B81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860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7CE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8DC1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F00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F03A20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374F8A" w14:paraId="0320594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7E04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357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2A8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CF5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D50F7B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5A1C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459BF36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48B1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927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4CF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F9E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9AFAA2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374F8A" w14:paraId="33978004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36AA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D5E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D31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43B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4D06ABC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1199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D58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5A3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3F92C6DE" w14:textId="77777777" w:rsidR="00374F8A" w:rsidRDefault="00374F8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0DE8" w14:textId="77777777" w:rsidR="00374F8A" w:rsidRPr="00D0473F" w:rsidRDefault="00374F8A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86A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1423BECE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F5C4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31A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982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EAC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DF1C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E55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7FAB" w14:textId="77777777" w:rsidR="00374F8A" w:rsidRDefault="00374F8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546B9205" w14:textId="77777777" w:rsidR="00374F8A" w:rsidRDefault="00374F8A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ADEC" w14:textId="77777777" w:rsidR="00374F8A" w:rsidRDefault="00374F8A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03F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50B4FEA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99A9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C46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3BD5A5B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58D1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FCA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15936B6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6AD6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849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371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944C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F5C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1AB614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1039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3B3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850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FB2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57A644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D2B9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DF4FD7E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8F0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11F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94A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E04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80939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374F8A" w14:paraId="02F2BE7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7F3F" w14:textId="77777777" w:rsidR="00374F8A" w:rsidRDefault="00374F8A" w:rsidP="00374F8A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572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112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84E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CD5432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C93E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9E3174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187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5C1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885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5A7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82C60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374F8A" w14:paraId="0612871D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04F2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7B5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0875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456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2852C2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972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C1F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E23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28A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40A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419ED9B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374F8A" w14:paraId="2B18589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2A45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5E8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42D7232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8AC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82F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5528A1B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9F3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ADE5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EFA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9BC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1CE5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1B393A1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FCD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79D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127FC30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3EF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E47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7C5CB4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F87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1A3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599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E23F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6B2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5F6E819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8782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74AB" w14:textId="77777777" w:rsidR="00374F8A" w:rsidRDefault="00374F8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4006BA6F" w14:textId="77777777" w:rsidR="00374F8A" w:rsidRDefault="00374F8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06F8" w14:textId="77777777" w:rsidR="00374F8A" w:rsidRDefault="00374F8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3F58" w14:textId="77777777" w:rsidR="00374F8A" w:rsidRDefault="00374F8A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F05F859" w14:textId="77777777" w:rsidR="00374F8A" w:rsidRDefault="00374F8A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3EF5" w14:textId="77777777" w:rsidR="00374F8A" w:rsidRDefault="00374F8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0190" w14:textId="77777777" w:rsidR="00374F8A" w:rsidRPr="00D0473F" w:rsidRDefault="00374F8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D2DE" w14:textId="77777777" w:rsidR="00374F8A" w:rsidRDefault="00374F8A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7B84" w14:textId="77777777" w:rsidR="00374F8A" w:rsidRPr="00D0473F" w:rsidRDefault="00374F8A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743B" w14:textId="77777777" w:rsidR="00374F8A" w:rsidRPr="004C4194" w:rsidRDefault="00374F8A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9D5F03F" w14:textId="77777777" w:rsidR="00374F8A" w:rsidRDefault="00374F8A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D8C133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7758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48D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11F1C3E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BC8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369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76B329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E09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C32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18F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CAF7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3168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5D4E27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695DA7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3300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5C0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1087F20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D7AE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0AD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434079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C6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235C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F3D0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8073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911F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0C527D5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C0AEBF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CB86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8C8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5C7BD1E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FB9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6DB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FC824B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E6C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54E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2DD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F68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C6A7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D9C943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ED0B4C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B699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E5F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510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4FE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482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EF38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5E3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DAE9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1DAD" w14:textId="77777777" w:rsidR="00374F8A" w:rsidRPr="00E03C2B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B5D213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374F8A" w14:paraId="00B5D085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A55B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487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724112D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C0813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93D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B8AC89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441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DEA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AFD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B38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7698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F815C11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37FD2B0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37B6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203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6D233D1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58C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61D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1F48B6A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B89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AB9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6EF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76F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798E" w14:textId="77777777" w:rsidR="00374F8A" w:rsidRPr="00E4349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DF033A6" w14:textId="77777777" w:rsidR="00374F8A" w:rsidRPr="00E4349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42FA32E8" w14:textId="77777777" w:rsidR="00374F8A" w:rsidRPr="00E4349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374F8A" w14:paraId="7FEE5E64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6CB3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E2C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429988C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C80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D78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990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671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596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12D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D26B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5E22690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980748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1AB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9A9B" w14:textId="77777777" w:rsidR="00374F8A" w:rsidRDefault="00374F8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4035ECF9" w14:textId="77777777" w:rsidR="00374F8A" w:rsidRDefault="00374F8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0DCED" w14:textId="77777777" w:rsidR="00374F8A" w:rsidRPr="00D0473F" w:rsidRDefault="00374F8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737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131C64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D19B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2783" w14:textId="77777777" w:rsidR="00374F8A" w:rsidRDefault="00374F8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9E56" w14:textId="77777777" w:rsidR="00374F8A" w:rsidRDefault="00374F8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2999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C30C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02C95EC" w14:textId="77777777" w:rsidR="00374F8A" w:rsidRPr="00D0576C" w:rsidRDefault="00374F8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3B28798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00D6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E882" w14:textId="77777777" w:rsidR="00374F8A" w:rsidRDefault="00374F8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1E3BAA1B" w14:textId="77777777" w:rsidR="00374F8A" w:rsidRDefault="00374F8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9058" w14:textId="77777777" w:rsidR="00374F8A" w:rsidRDefault="00374F8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6533" w14:textId="77777777" w:rsidR="00374F8A" w:rsidRDefault="00374F8A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EEE1849" w14:textId="77777777" w:rsidR="00374F8A" w:rsidRDefault="00374F8A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A2A8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BD81" w14:textId="77777777" w:rsidR="00374F8A" w:rsidRDefault="00374F8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D9B9" w14:textId="77777777" w:rsidR="00374F8A" w:rsidRDefault="00374F8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829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F84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374F8A" w14:paraId="57DDB281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8B9D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E51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03C29CF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A81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6892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16F9186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02D4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6FEE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F379" w14:textId="77777777" w:rsidR="00374F8A" w:rsidRDefault="00374F8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461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D818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4FDCE3C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A16679B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EF7A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1BC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54E2551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148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399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3E19D79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4F85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5E9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507A" w14:textId="77777777" w:rsidR="00374F8A" w:rsidRDefault="00374F8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3A70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C23D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2607932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857B955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6320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96D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2B6BBC9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3B8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AC2B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D42C" w14:textId="77777777" w:rsidR="00374F8A" w:rsidRDefault="00374F8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993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B448" w14:textId="77777777" w:rsidR="00374F8A" w:rsidRDefault="00374F8A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1315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002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6C1A4F0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374F8A" w14:paraId="241EF697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C56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AE6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4A9D998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A52A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FCE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A1EBA3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606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ADB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8FE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9611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DB67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D0BADFF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3D28A8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C85C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528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EE7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43AF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2A464F7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BA3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3FE6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4BE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6FD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02B7" w14:textId="77777777" w:rsidR="00374F8A" w:rsidRPr="00423757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4D1BF322" w14:textId="77777777" w:rsidR="00374F8A" w:rsidRPr="00423757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44B323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374F8A" w14:paraId="2ECAAE5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2985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7EB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796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951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018E9F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2B9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990B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1CD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B99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2946" w14:textId="77777777" w:rsidR="00374F8A" w:rsidRPr="00F94F88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CF395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7D7D9C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374F8A" w14:paraId="38A5A55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1931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366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1D580F5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555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C0C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FDC678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142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4CD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E07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1132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99AE" w14:textId="77777777" w:rsidR="00374F8A" w:rsidRPr="00F94F88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0865FC4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E1A2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D45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79AE512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958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AEB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1E625A1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829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AB39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8C8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5404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D4AC" w14:textId="77777777" w:rsidR="00374F8A" w:rsidRPr="004C4194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F02C5AA" w14:textId="77777777" w:rsidR="00374F8A" w:rsidRPr="00D0576C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A77B35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EA63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B37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3AA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573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891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49CDB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70B098A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1DD48C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13D31B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0668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729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B8AC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447A" w14:textId="77777777" w:rsidR="00374F8A" w:rsidRPr="006E4685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C9F210E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10B4" w14:textId="77777777" w:rsidR="00374F8A" w:rsidRDefault="00374F8A" w:rsidP="00374F8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A0F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A3F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DC7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9FE1D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11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7488F6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646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82A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2677" w14:textId="77777777" w:rsidR="00374F8A" w:rsidRPr="00D0473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841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5FC3EBBA" w14:textId="77777777" w:rsidR="00374F8A" w:rsidRDefault="00374F8A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EA4EAAD" w14:textId="77777777" w:rsidR="00374F8A" w:rsidRDefault="00374F8A" w:rsidP="00547665">
      <w:pPr>
        <w:pStyle w:val="Heading1"/>
        <w:spacing w:line="360" w:lineRule="auto"/>
      </w:pPr>
      <w:r>
        <w:t>LINIA 505</w:t>
      </w:r>
    </w:p>
    <w:p w14:paraId="27CBBB34" w14:textId="77777777" w:rsidR="00374F8A" w:rsidRPr="009479E0" w:rsidRDefault="00374F8A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74F8A" w14:paraId="583969D9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70E3" w14:textId="77777777" w:rsidR="00374F8A" w:rsidRDefault="00374F8A" w:rsidP="00374F8A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9AB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428B" w14:textId="77777777" w:rsidR="00374F8A" w:rsidRPr="00277A5C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87F7" w14:textId="77777777" w:rsidR="00374F8A" w:rsidRDefault="00374F8A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F4C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AA185A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1905DA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E78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0D0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15E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1DEB7A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2D9E894B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4A4F6889" w14:textId="77777777" w:rsidR="00374F8A" w:rsidRDefault="00374F8A" w:rsidP="00F04622">
      <w:pPr>
        <w:pStyle w:val="Heading1"/>
        <w:spacing w:line="360" w:lineRule="auto"/>
      </w:pPr>
      <w:r>
        <w:t>LINIA 600</w:t>
      </w:r>
    </w:p>
    <w:p w14:paraId="636A2A48" w14:textId="77777777" w:rsidR="00374F8A" w:rsidRDefault="00374F8A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4F8A" w14:paraId="35FA74E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F62D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1D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104BD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5D1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3884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B64FA04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520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CA02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85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DA6E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62DD" w14:textId="77777777" w:rsidR="00374F8A" w:rsidRPr="009E2C9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4CC773CD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99BB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96A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1058E72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60E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CF1D" w14:textId="77777777" w:rsidR="00374F8A" w:rsidRDefault="00374F8A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71089121" w14:textId="77777777" w:rsidR="00374F8A" w:rsidRDefault="00374F8A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9A1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7557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76B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9B88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81B5" w14:textId="77777777" w:rsidR="00374F8A" w:rsidRPr="005D499E" w:rsidRDefault="00374F8A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C8CB34D" w14:textId="77777777" w:rsidR="00374F8A" w:rsidRPr="009E2C90" w:rsidRDefault="00374F8A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2DCBD27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6FB8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9D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6BA69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26C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F46A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21E268F7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99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792E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AC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85CA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91CB" w14:textId="77777777" w:rsidR="00374F8A" w:rsidRPr="00DD03D3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374F8A" w14:paraId="49A6C4E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0DA4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4F8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C18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CBF0" w14:textId="77777777" w:rsidR="00374F8A" w:rsidRDefault="00374F8A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72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0087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E5E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A4DD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72E0" w14:textId="77777777" w:rsidR="00374F8A" w:rsidRPr="00DD03D3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74F8A" w14:paraId="59C1FBAF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E3DA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DC3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5CCC0DE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496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099A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6E4253A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D2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F37C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8C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5E01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4706" w14:textId="77777777" w:rsidR="00374F8A" w:rsidRPr="005D499E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A2071FE" w14:textId="77777777" w:rsidR="00374F8A" w:rsidRPr="009E2C9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3AEDD7D7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3D52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36F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721BD38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20E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7083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9025FCE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326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BD8E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D6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B4D5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502E" w14:textId="77777777" w:rsidR="00374F8A" w:rsidRPr="005D20E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74F8A" w14:paraId="46158542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38DB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1D0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395E457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FC9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21F0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E2CD751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242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C5F7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52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78F4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DE4A" w14:textId="77777777" w:rsidR="00374F8A" w:rsidRPr="005D499E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E8A98D2" w14:textId="77777777" w:rsidR="00374F8A" w:rsidRPr="009E2C9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27CBD4CD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0E11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7AE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175559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ABB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F481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414EF552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196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D990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20B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BC55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CBCA" w14:textId="77777777" w:rsidR="00374F8A" w:rsidRPr="005D499E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714E616" w14:textId="77777777" w:rsidR="00374F8A" w:rsidRPr="009E2C9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0F11B12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8B26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000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215EFFF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FCF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DC09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4627EC02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DF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8C6E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0CD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36E6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13BC" w14:textId="77777777" w:rsidR="00374F8A" w:rsidRPr="005D499E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348E8A4" w14:textId="77777777" w:rsidR="00374F8A" w:rsidRPr="009E2C90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3A134A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5C2EA" w14:textId="77777777" w:rsidR="00374F8A" w:rsidRDefault="00374F8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691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4674832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840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9766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E6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7370" w14:textId="77777777" w:rsidR="00374F8A" w:rsidRPr="002F6CE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642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3B07" w14:textId="77777777" w:rsidR="00374F8A" w:rsidRPr="00C1413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4AB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74F8A" w14:paraId="17D199B8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3459" w14:textId="77777777" w:rsidR="00374F8A" w:rsidRDefault="00374F8A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F9B8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7DE1FB4E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DC04" w14:textId="77777777" w:rsidR="00374F8A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68E3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815D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AFC5" w14:textId="77777777" w:rsidR="00374F8A" w:rsidRPr="002F6CED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CA05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F729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B577" w14:textId="77777777" w:rsidR="00374F8A" w:rsidRDefault="00374F8A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62775A57" w14:textId="77777777" w:rsidR="00374F8A" w:rsidRDefault="00374F8A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374F8A" w14:paraId="50465E1B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E0B6" w14:textId="77777777" w:rsidR="00374F8A" w:rsidRDefault="00374F8A" w:rsidP="001264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A127" w14:textId="77777777" w:rsidR="00374F8A" w:rsidRDefault="00374F8A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4AFA1262" w14:textId="77777777" w:rsidR="00374F8A" w:rsidRDefault="00374F8A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22CC" w14:textId="77777777" w:rsidR="00374F8A" w:rsidRDefault="00374F8A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ED35" w14:textId="77777777" w:rsidR="00374F8A" w:rsidRDefault="00374F8A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0942" w14:textId="77777777" w:rsidR="00374F8A" w:rsidRDefault="00374F8A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FE52" w14:textId="77777777" w:rsidR="00374F8A" w:rsidRPr="002F6CED" w:rsidRDefault="00374F8A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655B" w14:textId="77777777" w:rsidR="00374F8A" w:rsidRDefault="00374F8A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11193E89" w14:textId="77777777" w:rsidR="00374F8A" w:rsidRDefault="00374F8A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C585" w14:textId="77777777" w:rsidR="00374F8A" w:rsidRPr="00C14131" w:rsidRDefault="00374F8A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3830" w14:textId="77777777" w:rsidR="00374F8A" w:rsidRDefault="00374F8A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74F8A" w14:paraId="0B6C3096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51564" w14:textId="77777777" w:rsidR="00374F8A" w:rsidRDefault="00374F8A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602B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05FF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E033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D1FF930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9F86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6F9F9F89" w14:textId="77777777" w:rsidR="00374F8A" w:rsidRDefault="00374F8A" w:rsidP="00374F8A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9B82C06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097DD9B2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2A47" w14:textId="77777777" w:rsidR="00374F8A" w:rsidRPr="002F6CED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AA81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DFFF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F7E7" w14:textId="77777777" w:rsidR="00374F8A" w:rsidRDefault="00374F8A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21DFBF5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B1E6" w14:textId="77777777" w:rsidR="00374F8A" w:rsidRDefault="00374F8A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A25D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B383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6762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413D651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3811D8B6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9E8D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D6584B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6206239D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2D3B" w14:textId="77777777" w:rsidR="00374F8A" w:rsidRPr="002F6CED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F930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8E96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FCEA" w14:textId="77777777" w:rsidR="00374F8A" w:rsidRDefault="00374F8A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6479708D" w14:textId="77777777" w:rsidR="00374F8A" w:rsidRDefault="00374F8A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374F8A" w14:paraId="23D8107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5370" w14:textId="77777777" w:rsidR="00374F8A" w:rsidRDefault="00374F8A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C4CE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F9DC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63C2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42DE69C" w14:textId="77777777" w:rsidR="00374F8A" w:rsidRDefault="00374F8A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669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3807D0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7CD9" w14:textId="77777777" w:rsidR="00374F8A" w:rsidRPr="002F6CED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52D9" w14:textId="77777777" w:rsidR="00374F8A" w:rsidRDefault="00374F8A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0349" w14:textId="77777777" w:rsidR="00374F8A" w:rsidRPr="00C14131" w:rsidRDefault="00374F8A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C0B1" w14:textId="77777777" w:rsidR="00374F8A" w:rsidRDefault="00374F8A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32FD11C8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45E0220F" w14:textId="77777777" w:rsidR="00374F8A" w:rsidRDefault="00374F8A" w:rsidP="003C645F">
      <w:pPr>
        <w:pStyle w:val="Heading1"/>
        <w:spacing w:line="360" w:lineRule="auto"/>
      </w:pPr>
      <w:r>
        <w:t>LINIA 602</w:t>
      </w:r>
    </w:p>
    <w:p w14:paraId="42877F0D" w14:textId="77777777" w:rsidR="00374F8A" w:rsidRDefault="00374F8A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4F8A" w14:paraId="339E479A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FB40" w14:textId="77777777" w:rsidR="00374F8A" w:rsidRDefault="00374F8A" w:rsidP="00374F8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A4D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78AF7B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490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10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1E542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655A" w14:textId="77777777" w:rsidR="00374F8A" w:rsidRPr="00406474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EDFB" w14:textId="77777777" w:rsidR="00374F8A" w:rsidRPr="00DA41E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B08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6FB8F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741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FD7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41E25D6" w14:textId="77777777" w:rsidR="00374F8A" w:rsidRPr="0007619C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04B3225F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B603" w14:textId="77777777" w:rsidR="00374F8A" w:rsidRDefault="00374F8A" w:rsidP="00374F8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6D7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FF0B9B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480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E92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839F78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9E2A" w14:textId="77777777" w:rsidR="00374F8A" w:rsidRPr="00406474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5EBE" w14:textId="77777777" w:rsidR="00374F8A" w:rsidRPr="00DA41E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5C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75C7703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7B5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DF2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13176CB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73A4138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215F3021" w14:textId="77777777" w:rsidR="00374F8A" w:rsidRDefault="00374F8A" w:rsidP="004F6534">
      <w:pPr>
        <w:pStyle w:val="Heading1"/>
        <w:spacing w:line="360" w:lineRule="auto"/>
      </w:pPr>
      <w:r>
        <w:t>LINIA 700</w:t>
      </w:r>
    </w:p>
    <w:p w14:paraId="5BC61D1B" w14:textId="77777777" w:rsidR="00374F8A" w:rsidRDefault="00374F8A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74F8A" w14:paraId="367E135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7AB6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732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939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857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21E0B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09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D92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D59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81B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EEC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B9C870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D769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92B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397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72E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F96FE9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4F5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482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B25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FB0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5CC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260234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E29F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C7C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F05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CA9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6E6120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E82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5C7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068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B6A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C1F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D3FB6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374F8A" w14:paraId="24BF2F2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A04E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A2AE" w14:textId="77777777" w:rsidR="00374F8A" w:rsidRDefault="00374F8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DEF4" w14:textId="77777777" w:rsidR="00374F8A" w:rsidRDefault="00374F8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0624" w14:textId="77777777" w:rsidR="00374F8A" w:rsidRDefault="00374F8A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6235" w14:textId="77777777" w:rsidR="00374F8A" w:rsidRPr="00E4222D" w:rsidRDefault="00374F8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553378A" w14:textId="77777777" w:rsidR="00374F8A" w:rsidRPr="00E4222D" w:rsidRDefault="00374F8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4866A05" w14:textId="77777777" w:rsidR="00374F8A" w:rsidRPr="00E4222D" w:rsidRDefault="00374F8A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39E2733" w14:textId="77777777" w:rsidR="00374F8A" w:rsidRDefault="00374F8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79CA" w14:textId="77777777" w:rsidR="00374F8A" w:rsidRDefault="00374F8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FEF1" w14:textId="77777777" w:rsidR="00374F8A" w:rsidRDefault="00374F8A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451B" w14:textId="77777777" w:rsidR="00374F8A" w:rsidRDefault="00374F8A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09AE" w14:textId="77777777" w:rsidR="00374F8A" w:rsidRDefault="00374F8A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E6C3BD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D370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50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25F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96E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560A5B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357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2DF37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347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567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99E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C12D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014018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909B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5A8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E80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4AD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274862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804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27C09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61E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A67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66F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67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2C479A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EB75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E4C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C17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F95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11BD21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E6F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E44826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4A4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F52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34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767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BA66C2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189E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13E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639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27F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9AC0A9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373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963C8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4E9DEBE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0C2E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0A8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2C9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7C8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E61F7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07C9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67E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30D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376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1F9D34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ACA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82F1B9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5241C61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666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7BA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980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CB1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054417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CB66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8020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086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6DC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140F41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C6F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60D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29E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283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24B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D9102E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7865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AD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0BF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9B0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D2B6FE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A2A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23C0B52E" w14:textId="77777777" w:rsidR="00374F8A" w:rsidRPr="00B401E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7E3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C82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8E7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65C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D6CD24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CEBC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C23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692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1D3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B7D7A2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069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6FE107C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23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51F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084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A72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D810B2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7D01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645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E9F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A7D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17E8C6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6F2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65B8D3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C45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D28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DF2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F85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74F8A" w14:paraId="04C471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0126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FAE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342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49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9B18A3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36B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71B2FE2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A2D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0F9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B71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3BB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74F8A" w14:paraId="5BEBE6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111C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5AE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3F6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5DA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252B63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A22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A6CE9D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4F54924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D90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90D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DFD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796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0BF5B2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F3DE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4F6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443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7F4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297C736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06A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701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B44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15787E1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C77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FAC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21FE7D0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4C6C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84A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F39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152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9D4A52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716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911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943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4B83194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EEE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5D1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F0364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FD97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679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EE9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C01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00CE485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AE42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F01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FAA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51899D6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C99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6B8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7DC65F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F50C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838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DEC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A55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2C591E4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4BB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F2A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09B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07F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9D2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660E28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D0C1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44D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5AE9E0C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DE6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1B23" w14:textId="77777777" w:rsidR="00374F8A" w:rsidRDefault="00374F8A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1826D6C6" w14:textId="77777777" w:rsidR="00374F8A" w:rsidRDefault="00374F8A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213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89D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83F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08F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106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688B39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AF48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220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DE0CA8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2CB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CDE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AC01E6F" w14:textId="77777777" w:rsidR="00374F8A" w:rsidRPr="008A1A04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5F2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BC1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163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6E4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B23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20DDA36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B82B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2BE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7A0E08E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402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F83F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6F968C7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CD7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D0B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631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E05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316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374F8A" w14:paraId="45E606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3FFF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0AB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69E678F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E3A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8D5B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7BCC47E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D15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E20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D29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304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78A0" w14:textId="77777777" w:rsidR="00374F8A" w:rsidRPr="00C20CA5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998619F" w14:textId="77777777" w:rsidR="00374F8A" w:rsidRPr="00EB107D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30B8F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97E6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137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BB6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3BA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5948DE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742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1682D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520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503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BD6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AC9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A57E0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E032D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374F8A" w14:paraId="0B9CE8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3508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6A8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2994386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70D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463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153AE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32538EF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EB2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2B4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3E0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911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17C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458B49D9" w14:textId="77777777" w:rsidR="00374F8A" w:rsidRPr="00C401D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374F8A" w14:paraId="1EBCFB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C7A8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489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39B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52D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26E5F38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EBD60C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2236BC7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D29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6E4790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9B0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057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3B2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7B4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F29B97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374F8A" w14:paraId="04EAE6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701E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231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DEC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8BE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166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71D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A373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05D42B9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231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EE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253B7F3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8BF2FB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63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10D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FB3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75F4870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030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93D49C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665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C14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4D6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95F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7B6F65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8B5490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096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32CCABD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927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F71D" w14:textId="77777777" w:rsidR="00374F8A" w:rsidRDefault="00374F8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4DFCE34" w14:textId="77777777" w:rsidR="00374F8A" w:rsidRDefault="00374F8A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83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BAB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8A2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C09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7DC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17851C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164659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81C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60A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80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0ACC1D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950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953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777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3EEEB5E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E03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BB1B" w14:textId="77777777" w:rsidR="00374F8A" w:rsidRPr="00C20CA5" w:rsidRDefault="00374F8A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511D0D5" w14:textId="77777777" w:rsidR="00374F8A" w:rsidRPr="00EB107D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6BEC3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F8C9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188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CC6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667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473649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65F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6E1C92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FD7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599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8E2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A8A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795FA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57074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374F8A" w14:paraId="1B847C8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788A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138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3A9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D28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3F761C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F0E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78C7C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B1B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230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A45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B82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1C0F8C4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374F8A" w14:paraId="37B2DC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CB2A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E3B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056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080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0F1A71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6CC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59069B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EC3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1C0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CE3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40F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34ED5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810EF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25292D1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374F8A" w14:paraId="33090E0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3B0A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DDD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D6C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2BB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09EF7C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6CA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BBBF0D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A44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C2B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B3E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6AB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EB72E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A3D6E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7F77D3E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74F8A" w14:paraId="0E397E6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C6FC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AF9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885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9D8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4B8724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E72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9E3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256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CBA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29A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7577B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231DE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38401A3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74F8A" w14:paraId="7F258BA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FC86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88F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D90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C53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BD4FF5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367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7F1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ED0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A37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492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09E273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54657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26C56E4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74F8A" w14:paraId="2CE5F7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DC3B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B28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B35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2FC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7134F78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CBA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4AD6305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4FD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EE3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FC3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5E3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C13F3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A256B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374F8A" w14:paraId="31A13C2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8914" w14:textId="77777777" w:rsidR="00374F8A" w:rsidRDefault="00374F8A" w:rsidP="00374F8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7F8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783F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DBA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1184976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013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862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29D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E21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9DC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2B17C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03C3A9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118E6B75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7FFCB361" w14:textId="77777777" w:rsidR="00374F8A" w:rsidRDefault="00374F8A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C7A8FB2" w14:textId="77777777" w:rsidR="00374F8A" w:rsidRDefault="00374F8A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374F8A" w14:paraId="14C3B90F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5218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1F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9DAB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987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D56E3E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B4A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088E49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EB6A66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DCE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1EA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9264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3BB0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F9E37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9723D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D47CFF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70137B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374F8A" w14:paraId="14FAA61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29CD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5D8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363A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007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02F0A2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53D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C8EE2A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09A28A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CF3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039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B88C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983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84640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0FD604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362EBB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374F8A" w14:paraId="3B35882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F142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6B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09612D1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5A30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E24A" w14:textId="77777777" w:rsidR="00374F8A" w:rsidRDefault="00374F8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0E91EA6" w14:textId="77777777" w:rsidR="00374F8A" w:rsidRDefault="00374F8A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CA8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73FE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98E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00FA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6B0A" w14:textId="77777777" w:rsidR="00374F8A" w:rsidRPr="006A2576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C02079F" w14:textId="77777777" w:rsidR="00374F8A" w:rsidRPr="006A2576" w:rsidRDefault="00374F8A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34EB1FF3" w14:textId="77777777" w:rsidR="00374F8A" w:rsidRDefault="00374F8A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29C6A72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99C3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93E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43AEB20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775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BC77" w14:textId="77777777" w:rsidR="00374F8A" w:rsidRDefault="00374F8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1C5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F9C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9F7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4CFB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0E3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27146DA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7195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3DB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728D68F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3F8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BA18" w14:textId="77777777" w:rsidR="00374F8A" w:rsidRDefault="00374F8A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1B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2BE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B09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38A5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D6B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1754854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19A1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0D8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41A7DE4B" w14:textId="77777777" w:rsidR="00374F8A" w:rsidRDefault="00374F8A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AC7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A36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6D6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900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EC3B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2524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BD1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5AE7BEE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F825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66E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8D48B8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651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4161" w14:textId="77777777" w:rsidR="00374F8A" w:rsidRPr="001904F7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032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ABA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562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942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530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374F8A" w14:paraId="1089A92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E7E7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4FC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41D3ED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AAD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761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24B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BB4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661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3FC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759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03F4AB4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FBDB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C21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EB6F6A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506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ADE6" w14:textId="77777777" w:rsidR="00374F8A" w:rsidRPr="00DA3842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126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5FC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0A2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B6B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581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D5BBE73" w14:textId="77777777" w:rsidR="00374F8A" w:rsidRDefault="00374F8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3A60AAF" w14:textId="77777777" w:rsidR="00374F8A" w:rsidRDefault="00374F8A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56D887C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66A3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67D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58CF4B4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7D6D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77C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8AB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A947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1D6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0540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6190" w14:textId="77777777" w:rsidR="00374F8A" w:rsidRPr="00175A2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6967173C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05E2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7D1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E902BA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A46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B04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262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6CE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9F6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0E54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67EF" w14:textId="77777777" w:rsidR="00374F8A" w:rsidRPr="00175A2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5D85DF9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49B7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C10E" w14:textId="77777777" w:rsidR="00374F8A" w:rsidRDefault="00374F8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0C2F" w14:textId="77777777" w:rsidR="00374F8A" w:rsidRDefault="00374F8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0F3D" w14:textId="77777777" w:rsidR="00374F8A" w:rsidRDefault="00374F8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9A3586B" w14:textId="77777777" w:rsidR="00374F8A" w:rsidRDefault="00374F8A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0918" w14:textId="77777777" w:rsidR="00374F8A" w:rsidRDefault="00374F8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65D99E4" w14:textId="77777777" w:rsidR="00374F8A" w:rsidRDefault="00374F8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6DD5" w14:textId="77777777" w:rsidR="00374F8A" w:rsidRDefault="00374F8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7273" w14:textId="77777777" w:rsidR="00374F8A" w:rsidRDefault="00374F8A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791A" w14:textId="77777777" w:rsidR="00374F8A" w:rsidRPr="001304AF" w:rsidRDefault="00374F8A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8D52" w14:textId="77777777" w:rsidR="00374F8A" w:rsidRDefault="00374F8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EE6971" w14:textId="77777777" w:rsidR="00374F8A" w:rsidRDefault="00374F8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4FE80B" w14:textId="77777777" w:rsidR="00374F8A" w:rsidRPr="00175A24" w:rsidRDefault="00374F8A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374F8A" w14:paraId="3B1192C3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656A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913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A33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FE1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D98CB3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092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FCF74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32CB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3A9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9661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852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3617B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394B7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74F8A" w14:paraId="47F7D3D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1DF4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EEA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8FA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0E9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B21C7C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8F4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5FA985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43F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D01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0A3A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528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BFB77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EE59C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374F8A" w14:paraId="047FE9A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5B70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8EF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355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EB4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D4C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324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B34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4B6094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E79D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6C8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240E0129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D83A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0F1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780013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471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431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F8F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ACA9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D1B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6EB6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F5C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4F8A" w14:paraId="0B51E0E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4F25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22B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E1D9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443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2F9813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09C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929AF2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78E4" w14:textId="77777777" w:rsidR="00374F8A" w:rsidRPr="00CA3079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7C5C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36CA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E41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01E24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374F8A" w14:paraId="2999ACFD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0EF3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59B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BB6A33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62F9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DD2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E8EBE59" w14:textId="77777777" w:rsidR="00374F8A" w:rsidRPr="00180EA2" w:rsidRDefault="00374F8A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1C6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3424" w14:textId="77777777" w:rsidR="00374F8A" w:rsidRPr="00CA3079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47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E4C8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B58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0FEDD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D232D9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374F8A" w14:paraId="178A13E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2E4B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B88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FA1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7B1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6B8957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14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5E03" w14:textId="77777777" w:rsidR="00374F8A" w:rsidRPr="00CA3079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451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17DCC4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D2F5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AA9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24356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C228DE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A9F78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74F8A" w14:paraId="56A2D43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ED59" w14:textId="77777777" w:rsidR="00374F8A" w:rsidRDefault="00374F8A" w:rsidP="00374F8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340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5321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D74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4ECB04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819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DFE4F2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102E41F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45B3" w14:textId="77777777" w:rsidR="00374F8A" w:rsidRPr="00CA3079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C61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F117" w14:textId="77777777" w:rsidR="00374F8A" w:rsidRPr="001304A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062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46D75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75BF0D6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3D71ED21" w14:textId="77777777" w:rsidR="00374F8A" w:rsidRPr="00B71446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3FB34766" w14:textId="77777777" w:rsidR="00374F8A" w:rsidRDefault="00374F8A">
      <w:pPr>
        <w:tabs>
          <w:tab w:val="left" w:pos="6382"/>
        </w:tabs>
        <w:rPr>
          <w:sz w:val="20"/>
        </w:rPr>
      </w:pPr>
    </w:p>
    <w:p w14:paraId="67509B9E" w14:textId="77777777" w:rsidR="00374F8A" w:rsidRDefault="00374F8A" w:rsidP="00B52218">
      <w:pPr>
        <w:pStyle w:val="Heading1"/>
        <w:spacing w:line="360" w:lineRule="auto"/>
      </w:pPr>
      <w:r>
        <w:t>LINIA 704</w:t>
      </w:r>
    </w:p>
    <w:p w14:paraId="1A6EF21D" w14:textId="77777777" w:rsidR="00374F8A" w:rsidRDefault="00374F8A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24EDC8D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03B9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AB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CE29E3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B6C5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50A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128FBDA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DAC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E594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495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F4A672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AB44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2BB8" w14:textId="77777777" w:rsidR="00374F8A" w:rsidRPr="001467E0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ACFE76B" w14:textId="77777777" w:rsidR="00374F8A" w:rsidRPr="00C0002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7B2C1F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B932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8B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12FA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CB5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5654F17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3BF9ED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9F8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3266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2E8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933F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77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04A8CB9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8BAE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44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E554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846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71CE63A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5D1C28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8C3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CA6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B24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4EB8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99E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2E5BA4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7ADD5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AAE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6629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065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4F1904F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DE02FC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BA0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D5D1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982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F938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A62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ED061D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26F6CD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F0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1EDE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E1C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1BC21CF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0DDD8A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EC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FE8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F28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4D26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A88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5BD19F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4564CC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9F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75A564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A076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BC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1EDBB7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41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F4DF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CE5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0DE32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E4BE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3014" w14:textId="77777777" w:rsidR="00374F8A" w:rsidRPr="001467E0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164E0D" w14:textId="77777777" w:rsidR="00374F8A" w:rsidRPr="008D7F2C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8550F5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992EDB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6E8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174761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B6D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A61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71DE16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C50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C650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BA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75F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F4C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4F8A" w14:paraId="082CEDE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3989E4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C62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5CE0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B24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2C40A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35F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FF37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9ED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3C43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C79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E3B20B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A9E3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4E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64F7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18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3F7C0B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09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582EE9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BCB2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C81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E284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925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DF93F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374F8A" w14:paraId="131D262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3E70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11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5CAD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39A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EDAAF9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C0E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DC0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7D7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4407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6A3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A626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374F8A" w14:paraId="169822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5D22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D47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CCE3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189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C5B9F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A5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D590AE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3BA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7B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D378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696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A860D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374F8A" w14:paraId="13D657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CE43" w14:textId="77777777" w:rsidR="00374F8A" w:rsidRDefault="00374F8A" w:rsidP="00374F8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DE9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4988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B7D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6A3110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ADB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02DDD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3596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8E4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7BB5" w14:textId="77777777" w:rsidR="00374F8A" w:rsidRPr="00E4080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ABE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2E1B3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20E40F7E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44A4A5AF" w14:textId="77777777" w:rsidR="00374F8A" w:rsidRDefault="00374F8A" w:rsidP="00D06EF4">
      <w:pPr>
        <w:pStyle w:val="Heading1"/>
        <w:spacing w:line="360" w:lineRule="auto"/>
      </w:pPr>
      <w:r>
        <w:t>LINIA 705</w:t>
      </w:r>
    </w:p>
    <w:p w14:paraId="7B751259" w14:textId="77777777" w:rsidR="00374F8A" w:rsidRDefault="00374F8A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5A57A551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D020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35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2BB9676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09E0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7FB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7DFC33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FA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69DB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D92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FB98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E0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10B4680D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EA37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3F5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51EE7E2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17F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C24A" w14:textId="77777777" w:rsidR="00374F8A" w:rsidRDefault="00374F8A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31C15D03" w14:textId="77777777" w:rsidR="00374F8A" w:rsidRDefault="00374F8A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04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3B24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84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EA35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CA6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255BBB8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68A7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B5C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1E03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0B9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7CEE958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7EB3C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25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27CA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345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E425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20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7B09BFD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2E7C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371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6AB6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9D8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2E16D4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2FB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CD1516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452D77F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C5F655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A00E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373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2141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74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F7CE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374F8A" w14:paraId="3C07CF7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DC81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FF0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8CC8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C68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04FAC64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187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6D2B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EA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A98C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34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64832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374F8A" w14:paraId="135908B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352B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6E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5A820FC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26D2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199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74844EE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427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428C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E94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ECF1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95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2B18906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C646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4B3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12584F8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8E7C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1D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0D977F1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B7B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FF8F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C6E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3701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E5D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699CA7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49DC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79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79A58BF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37CF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E4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592331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35A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89C6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6FC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396C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E87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3E58E42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CEC7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86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0ECE9C4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A50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22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2DF5B49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E14D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66D6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DF9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27AD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FB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374F8A" w14:paraId="0CCCD30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8F98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BBD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777D30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435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077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256E510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54B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65F2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D0D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102B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F45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18EFDE3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5B19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A7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79F38BA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B340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593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0D50915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66F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7883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FE7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58D8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32DB" w14:textId="77777777" w:rsidR="00374F8A" w:rsidRPr="00D84B80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6ABD3F9" w14:textId="77777777" w:rsidR="00374F8A" w:rsidRPr="0057755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6C6AD3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8C0A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22B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94F5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75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43717C5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3BC331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654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3ABA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BFC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C0DC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AA4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7BF6CB7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3839" w14:textId="77777777" w:rsidR="00374F8A" w:rsidRDefault="00374F8A" w:rsidP="00374F8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DEB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DD8F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90F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0C1E26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7BC3314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7FF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4A788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6EFD9D9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1292A0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1E135E4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9DAA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7FF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EE35" w14:textId="77777777" w:rsidR="00374F8A" w:rsidRPr="006A1A9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726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DB725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05BAB041" w14:textId="77777777" w:rsidR="00374F8A" w:rsidRPr="00454E32" w:rsidRDefault="00374F8A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340FC25" w14:textId="77777777" w:rsidR="00374F8A" w:rsidRDefault="00374F8A" w:rsidP="00BD6EB6">
      <w:pPr>
        <w:pStyle w:val="Heading1"/>
        <w:spacing w:line="360" w:lineRule="auto"/>
      </w:pPr>
      <w:r>
        <w:lastRenderedPageBreak/>
        <w:t>LINIA 706 A</w:t>
      </w:r>
    </w:p>
    <w:p w14:paraId="5F15DD46" w14:textId="77777777" w:rsidR="00374F8A" w:rsidRDefault="00374F8A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74F8A" w14:paraId="1876DAE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AB5B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B59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8BDF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A2F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6256CA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AF0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D5D8" w14:textId="77777777" w:rsidR="00374F8A" w:rsidRPr="000B62B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96A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A1E6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C4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7AEBF2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392C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11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C2EC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C07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D2E2C5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D09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BAC3B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4108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A0A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205B5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CA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B1DBC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49F0F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374F8A" w14:paraId="1819EB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F936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4F6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1002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F9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969256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E9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3C2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EA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A3B0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724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8AD1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8F4A1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374F8A" w14:paraId="7E661F6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1953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5BC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6D82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DF0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2CA0DD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E1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312D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68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4E8D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38D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AE2E4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167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374F8A" w14:paraId="234FAFF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3093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560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80EB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95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A494EC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6BE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6D7E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410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9E76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EF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97A5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B964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374F8A" w14:paraId="7E3579E0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CAA2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874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EA16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122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5EC2D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89B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308AE0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C664F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081BB9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0F69" w14:textId="77777777" w:rsidR="00374F8A" w:rsidRPr="000B62B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F61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1DD0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6A4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9155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5387077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374F8A" w14:paraId="4C3F67F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81EE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758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B5BA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79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D20E0D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DF5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E5C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964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ED5E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FA0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2ABD7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B2AA6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374F8A" w14:paraId="14394A06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2E73" w14:textId="77777777" w:rsidR="00374F8A" w:rsidRDefault="00374F8A" w:rsidP="00374F8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CDF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5A10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E48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75B5BF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31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B40784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351F9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5ADDA3E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03E6A1A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36E0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FE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E6C2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7B5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3C854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D22DF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74D988FD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2C29F6E7" w14:textId="77777777" w:rsidR="00374F8A" w:rsidRDefault="00374F8A" w:rsidP="0094622D">
      <w:pPr>
        <w:pStyle w:val="Heading1"/>
        <w:spacing w:line="360" w:lineRule="auto"/>
      </w:pPr>
      <w:r>
        <w:t>LINIA 706 B</w:t>
      </w:r>
    </w:p>
    <w:p w14:paraId="60F1C904" w14:textId="77777777" w:rsidR="00374F8A" w:rsidRDefault="00374F8A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374F8A" w14:paraId="1A0DE4F0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9B22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4A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B5EB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DB59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E2CE38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EDF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954BF6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49CE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1B9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025D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7E8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4FEB9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74F8A" w14:paraId="33F5D2A8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7FF0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EF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8A7D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D85F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CF46AC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81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970497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3BF83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5131FE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29BBB1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85AB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C6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D90F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E0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F3AF5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74F8A" w14:paraId="1B6A3E9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4E8B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30B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DC6F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318A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81B6336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D90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7CD1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3C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A41D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DB3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5A9975D0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2BDA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33D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C3A8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C3F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2B3F26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45C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4A62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1516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B2D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2D94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7A4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DD4DF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374F8A" w14:paraId="2DDDA3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7FF5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BA3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8C26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622D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BC6200D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8C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4B05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E57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0096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6C1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44749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374F8A" w14:paraId="7E126BED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998A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0B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4D0A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458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FAE7401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13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2CE4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C7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F436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A25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23E4E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374F8A" w14:paraId="1D937203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71C3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19B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323A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CB3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72EB9C7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E03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2894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73E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6ED4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B108" w14:textId="77777777" w:rsidR="00374F8A" w:rsidRPr="00484EAF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D7736AF" w14:textId="77777777" w:rsidR="00374F8A" w:rsidRPr="00484EAF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31798296" w14:textId="77777777" w:rsidR="00374F8A" w:rsidRPr="00484EAF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74F8A" w14:paraId="7F8D4B89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9570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B3F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FE9E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B39D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7445B11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44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4251C07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5550B04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607A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EE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D2B6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511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E8D58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374F8A" w14:paraId="086820FA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B211" w14:textId="77777777" w:rsidR="00374F8A" w:rsidRDefault="00374F8A" w:rsidP="00374F8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143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33E2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3DE5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1A13709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1A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5B79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E1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8D6D" w14:textId="77777777" w:rsidR="00374F8A" w:rsidRPr="00147184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7B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0A4414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1DC5B971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5E1E1CF4" w14:textId="77777777" w:rsidR="00374F8A" w:rsidRDefault="00374F8A" w:rsidP="00155979">
      <w:pPr>
        <w:pStyle w:val="Heading1"/>
        <w:spacing w:line="360" w:lineRule="auto"/>
      </w:pPr>
      <w:r>
        <w:lastRenderedPageBreak/>
        <w:t>LINIA 706 E</w:t>
      </w:r>
    </w:p>
    <w:p w14:paraId="44499C53" w14:textId="77777777" w:rsidR="00374F8A" w:rsidRDefault="00374F8A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78061C86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F444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DC5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B3D1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44E6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1C0FBA7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162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6F6946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CA7843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6187FB2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38BC25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4FE0B0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F9B0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AF3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1931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2D7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26FEB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74F8A" w14:paraId="5E38D30B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386B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1E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5A6B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7CE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ECED06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60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C0F5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4C2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284B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6F5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539D5821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36CB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F5D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239C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E91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5C20EBF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902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F1F43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CA1A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1A2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AB7A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48A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8BA06A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374F8A" w14:paraId="20957373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DDAD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211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869C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C4B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B6AB914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1A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5D3C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B4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7D00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63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F42CB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374F8A" w14:paraId="6277278B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D966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D0A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A1A2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81F8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921D0D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FE4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AD0A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FC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3A7C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856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8A1CE6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374F8A" w14:paraId="05939323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E434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57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A98B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C17A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5C5546A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370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F80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7D4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2C31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549A" w14:textId="77777777" w:rsidR="00374F8A" w:rsidRPr="001A537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C27B13" w14:textId="77777777" w:rsidR="00374F8A" w:rsidRPr="001A537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0F86DA7" w14:textId="77777777" w:rsidR="00374F8A" w:rsidRPr="001A537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74F8A" w14:paraId="1C87BD2E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55BF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446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BA60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D83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BB923B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7D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8E1DE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351F036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01D2A5B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92C3D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014A4B5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A392FD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6DF5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0B1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623E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C0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9C3831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374F8A" w14:paraId="0F8B0D25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4250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BE2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5FEB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9B495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D71756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7A0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A83F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783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BAA8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843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8C3186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374F8A" w14:paraId="3D73F277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F7FD" w14:textId="77777777" w:rsidR="00374F8A" w:rsidRDefault="00374F8A" w:rsidP="00374F8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A3E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2D161D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FB65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19E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4AB95078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EE5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B59B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DD0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B6E6" w14:textId="77777777" w:rsidR="00374F8A" w:rsidRPr="00ED347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643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2B8FAA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2429A25D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1CC6B573" w14:textId="77777777" w:rsidR="00374F8A" w:rsidRDefault="00374F8A" w:rsidP="00D762FB">
      <w:pPr>
        <w:pStyle w:val="Heading1"/>
        <w:spacing w:line="360" w:lineRule="auto"/>
      </w:pPr>
      <w:r>
        <w:t>LINIA 706 F</w:t>
      </w:r>
    </w:p>
    <w:p w14:paraId="0E2BB01B" w14:textId="77777777" w:rsidR="00374F8A" w:rsidRDefault="00374F8A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374F8A" w14:paraId="42FE90BD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BF8B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192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D478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AC0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D9F575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78E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24A57E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A9DC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23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D4A23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F78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F2F0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374F8A" w14:paraId="2CA516B2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8843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57D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432ABE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D9EF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882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14BB3F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08F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F0D6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FF4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65B0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DB3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9FC0D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20B6C4D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1EAB1F5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25DD0F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374F8A" w14:paraId="463E00DD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858D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58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9DA1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FCF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D202A2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05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73772A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DB4B9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5948D30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9D3858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7A1A2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7FC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7492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FF8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17770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374F8A" w14:paraId="260A51E2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F666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984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7A83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DF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AA3675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27C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C2FFD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DECD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2B4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FD3E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DAB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B40BE8F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15CD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5D5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ED2F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F35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A397D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590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83E2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08E1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6FD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4540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804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A2812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374F8A" w14:paraId="07067A8E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3942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737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6C6F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B8F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2C4938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B4B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F686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39E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7C0F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3D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D3AFA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374F8A" w14:paraId="6811D923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47BE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19A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8034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FE8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510ED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7E7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43D8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7A2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FFD8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BFB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8366F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374F8A" w14:paraId="2157C0B9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F187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8B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D392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6A4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BEFB7E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D74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03C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D7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7DB7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C8B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2F22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55B6F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374F8A" w14:paraId="5CDE4BD3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4123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C3F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C16E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5A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631DE4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30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927F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3A3240C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34EBAC4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03D94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656BA2B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6D4E7B8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6E4FE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DC45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13E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D179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E42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E373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374F8A" w14:paraId="449FC7D9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FBB03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485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15AA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FA9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D4458E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A54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B79AC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ADC22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C22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BFD8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7B3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B4AEB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374F8A" w14:paraId="0E6CF103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A51A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A50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264+000</w:t>
            </w:r>
          </w:p>
          <w:p w14:paraId="127C859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CF97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B69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Transbordare - 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67F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90A0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F83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D7ED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94A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0AF1A352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BCDC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034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E12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DEA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2F770B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39AB808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C4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4122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9C7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E595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5E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A33B2E1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3EE7" w14:textId="77777777" w:rsidR="00374F8A" w:rsidRDefault="00374F8A" w:rsidP="00374F8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14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86BD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DDB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4C0CC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64A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00F8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60565E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6C665A5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DA50F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047F5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7F78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0A6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6CF5" w14:textId="77777777" w:rsidR="00374F8A" w:rsidRPr="00D5555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D4C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BEFE6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4C623150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64CA5498" w14:textId="77777777" w:rsidR="00374F8A" w:rsidRDefault="00374F8A" w:rsidP="002F1D47">
      <w:pPr>
        <w:pStyle w:val="Heading1"/>
        <w:spacing w:line="360" w:lineRule="auto"/>
      </w:pPr>
      <w:r>
        <w:lastRenderedPageBreak/>
        <w:t>LINIA 706 H</w:t>
      </w:r>
    </w:p>
    <w:p w14:paraId="411C4919" w14:textId="77777777" w:rsidR="00374F8A" w:rsidRDefault="00374F8A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1C96FB7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23EA" w14:textId="77777777" w:rsidR="00374F8A" w:rsidRDefault="00374F8A" w:rsidP="00374F8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AE0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5E94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012D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383D1A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81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46F63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056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05FB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50CA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87130B9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966ECCC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74F8A" w14:paraId="46357947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F3C4" w14:textId="77777777" w:rsidR="00374F8A" w:rsidRDefault="00374F8A" w:rsidP="00374F8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9E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C2E8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F7E7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385268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833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350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B85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ABEE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D0DC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5A64418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68EFAB9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374F8A" w14:paraId="4EC35CB0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6C1E" w14:textId="77777777" w:rsidR="00374F8A" w:rsidRDefault="00374F8A" w:rsidP="00374F8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6DC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2B95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C720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901E1D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501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8CA1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CE6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73E5" w14:textId="77777777" w:rsidR="00374F8A" w:rsidRPr="005650BB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006B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68D5BF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6DDCE829" w14:textId="77777777" w:rsidR="00374F8A" w:rsidRPr="00211C81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374F8A" w14:paraId="7E4F176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A614" w14:textId="77777777" w:rsidR="00374F8A" w:rsidRDefault="00374F8A" w:rsidP="00374F8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14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528C48A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314C" w14:textId="77777777" w:rsidR="00374F8A" w:rsidRPr="004C242C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201A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76816A1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329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D298" w14:textId="77777777" w:rsidR="00374F8A" w:rsidRPr="004F0B2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FC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715C" w14:textId="77777777" w:rsidR="00374F8A" w:rsidRPr="004F0B2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CA4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E483F2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24AAF0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4CDABB4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3B430791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6FB9AD27" w14:textId="77777777" w:rsidR="00374F8A" w:rsidRDefault="00374F8A" w:rsidP="00661BBB">
      <w:pPr>
        <w:pStyle w:val="Heading1"/>
        <w:spacing w:line="360" w:lineRule="auto"/>
      </w:pPr>
      <w:r>
        <w:lastRenderedPageBreak/>
        <w:t>LINIA 706 J</w:t>
      </w:r>
    </w:p>
    <w:p w14:paraId="413494D3" w14:textId="77777777" w:rsidR="00374F8A" w:rsidRDefault="00374F8A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3CC7FA95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2C9C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1AD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600D60F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6F13" w14:textId="77777777" w:rsidR="00374F8A" w:rsidRPr="009B367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14CD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1912E1B4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04697915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C11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89FB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561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D6D8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0D8A" w14:textId="77777777" w:rsidR="00374F8A" w:rsidRPr="000B6A72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1ED1E48" w14:textId="77777777" w:rsidR="00374F8A" w:rsidRPr="000B6A72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0AF7E0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2781E20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374F8A" w14:paraId="02CB9203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0523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F5D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739E29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9970" w14:textId="77777777" w:rsidR="00374F8A" w:rsidRPr="009B367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1CB4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5979F60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BC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CA0A6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C6C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F07B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6D21" w14:textId="77777777" w:rsidR="00374F8A" w:rsidRPr="000B6A72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555FCC7F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3CDA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672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A8C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4FF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025E411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74F45204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5FE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532C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9D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C02E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60A8" w14:textId="77777777" w:rsidR="00374F8A" w:rsidRPr="000B6A72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7476415C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F835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DB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AE95" w14:textId="77777777" w:rsidR="00374F8A" w:rsidRPr="009B367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61D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2A6766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7188DCE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E98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F99E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F0A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F5E2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84B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76F3F5FF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614D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C2F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E257" w14:textId="77777777" w:rsidR="00374F8A" w:rsidRPr="009B367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DE3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B332603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744638F9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45049A46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45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336D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D1D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C907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DEC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3D084E95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3957" w14:textId="77777777" w:rsidR="00374F8A" w:rsidRDefault="00374F8A" w:rsidP="00374F8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824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455F" w14:textId="77777777" w:rsidR="00374F8A" w:rsidRPr="009B3676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F8BF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43789CF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9C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2B872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69035DA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EB85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1FF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079D" w14:textId="77777777" w:rsidR="00374F8A" w:rsidRPr="008C7758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1DE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EC8EBB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02BB8851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282A45D2" w14:textId="77777777" w:rsidR="00374F8A" w:rsidRDefault="00374F8A" w:rsidP="00A97D04">
      <w:pPr>
        <w:pStyle w:val="Heading1"/>
        <w:spacing w:line="360" w:lineRule="auto"/>
      </w:pPr>
      <w:r>
        <w:lastRenderedPageBreak/>
        <w:t>LINIA 706 K</w:t>
      </w:r>
    </w:p>
    <w:p w14:paraId="78C54EF8" w14:textId="77777777" w:rsidR="00374F8A" w:rsidRDefault="00374F8A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74F8A" w14:paraId="3D0B988F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7D73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7A4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307F8C9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9F46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F8E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559C744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0CB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3CB7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24E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8564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0E2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21597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2372E5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09CDF3B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374F8A" w14:paraId="5643C915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8111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17D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0C9E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E98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A37E1F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BF9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2E96BB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81CA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11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046D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A83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8FE7EB6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08D1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F9C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A4C1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493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7B4443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DEE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44D8980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444C73F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CD5C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267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F66C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75C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547C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6F2E945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374F8A" w14:paraId="30F23557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FE89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8F4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A75F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E3E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1C488FC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7E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BFD6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34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8932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113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EB0DB2E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1ED3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64C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4E95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829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4641D51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6698D08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EBC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AF87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8D4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E8AE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602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0749A4B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63F4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65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F6A2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67C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4640858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204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0F41F0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056854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4181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93C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BA9B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B0D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F16F0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3C903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374F8A" w14:paraId="480BE871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F7B4" w14:textId="77777777" w:rsidR="00374F8A" w:rsidRDefault="00374F8A" w:rsidP="00374F8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80A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F683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EA1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455345E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4D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07F1F7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68BAD76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62E70D1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54ED46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2DADEA5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040499B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20EE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125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8EAE" w14:textId="77777777" w:rsidR="00374F8A" w:rsidRPr="007C168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A0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E10401" w14:textId="77777777" w:rsidR="00374F8A" w:rsidRPr="00487DEA" w:rsidRDefault="00374F8A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0719542" w14:textId="77777777" w:rsidR="00374F8A" w:rsidRDefault="00374F8A" w:rsidP="0005618A">
      <w:pPr>
        <w:pStyle w:val="Heading1"/>
        <w:spacing w:line="360" w:lineRule="auto"/>
      </w:pPr>
      <w:r>
        <w:lastRenderedPageBreak/>
        <w:t>LINIA 706 K+F</w:t>
      </w:r>
    </w:p>
    <w:p w14:paraId="7077C7F6" w14:textId="77777777" w:rsidR="00374F8A" w:rsidRDefault="00374F8A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3782EAD4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110B" w14:textId="77777777" w:rsidR="00374F8A" w:rsidRDefault="00374F8A" w:rsidP="00374F8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A36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32F22FB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20AD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523B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3E0E82EA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30E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35B0" w14:textId="77777777" w:rsidR="00374F8A" w:rsidRPr="00E021B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48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EC7B" w14:textId="77777777" w:rsidR="00374F8A" w:rsidRPr="00E021B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254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D0881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2A69CA4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374F8A" w14:paraId="6D04628E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8E59" w14:textId="77777777" w:rsidR="00374F8A" w:rsidRDefault="00374F8A" w:rsidP="00374F8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C32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3DF85C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15CA" w14:textId="77777777" w:rsidR="00374F8A" w:rsidRPr="00E021B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F259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5F6C25DC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47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1C5E" w14:textId="77777777" w:rsidR="00374F8A" w:rsidRPr="00E021B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0FE1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9E30" w14:textId="77777777" w:rsidR="00374F8A" w:rsidRPr="00E021B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452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C266EA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696F470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5C45D653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32439163" w14:textId="77777777" w:rsidR="00374F8A" w:rsidRDefault="00374F8A" w:rsidP="006A59BE">
      <w:pPr>
        <w:pStyle w:val="Heading1"/>
        <w:spacing w:line="360" w:lineRule="auto"/>
      </w:pPr>
      <w:r>
        <w:t xml:space="preserve">LINIA 706 L </w:t>
      </w:r>
    </w:p>
    <w:p w14:paraId="652D4E57" w14:textId="77777777" w:rsidR="00374F8A" w:rsidRDefault="00374F8A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2F27AAC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5578" w14:textId="77777777" w:rsidR="00374F8A" w:rsidRDefault="00374F8A" w:rsidP="00374F8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ABB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847D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96A9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56DB6C6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9A8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FE24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B31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AD73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14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0E3D32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374F8A" w14:paraId="6F26432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4015" w14:textId="77777777" w:rsidR="00374F8A" w:rsidRDefault="00374F8A" w:rsidP="00374F8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35A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2135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CA6A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FB22E6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32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7A3A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D0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3D88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2EE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8E1F2A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374F8A" w14:paraId="7CC11539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5876" w14:textId="77777777" w:rsidR="00374F8A" w:rsidRDefault="00374F8A" w:rsidP="00374F8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80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F1F2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9492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5F2A611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AB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5D19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2BD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09C8" w14:textId="77777777" w:rsidR="00374F8A" w:rsidRPr="00951D7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119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4661F0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16582911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1B768A8B" w14:textId="77777777" w:rsidR="00374F8A" w:rsidRDefault="00374F8A" w:rsidP="00BC4232">
      <w:pPr>
        <w:pStyle w:val="Heading1"/>
        <w:spacing w:line="360" w:lineRule="auto"/>
      </w:pPr>
      <w:r>
        <w:t>LINIA 708 A</w:t>
      </w:r>
    </w:p>
    <w:p w14:paraId="2DADC1CD" w14:textId="77777777" w:rsidR="00374F8A" w:rsidRDefault="00374F8A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010BEA3C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9E00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5F9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B605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A93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D80B2A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F2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3C9AB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78A2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EA9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99EA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97E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262FF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374F8A" w14:paraId="4AF2C5E9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B3CC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753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ED88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699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D7801B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182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93A629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335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D938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C84F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5AD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C093C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374F8A" w14:paraId="4931150D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F5C73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9BB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AF12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E9E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BC3A3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771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CCEF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264D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0C7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4AA3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3BA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9EAF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C9939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374F8A" w14:paraId="5913D86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68D7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E7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D3E6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028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645294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E39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7520B3F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75E8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E5D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9CB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F1D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3D0C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374F8A" w14:paraId="7147F7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5AB5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C9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23C5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9313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DE277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E14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427E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EFFB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5B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FC5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68A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A7CBF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374F8A" w14:paraId="0DBEAE4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7B3A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463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DC2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BFC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DC304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9DA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0ED61B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5C3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5C1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ABCD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B71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E971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374F8A" w14:paraId="420BB142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51C6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086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FBD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24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C126C3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09CDA5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BD2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5A87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C81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9BB5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2C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A4E9A67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111C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3AB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16CA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0AB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79E55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68A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E3DF3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4D18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50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CCAA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52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3444F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4612D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374F8A" w14:paraId="3FB09B9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2D64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5C9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47FF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DE4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10D04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3F9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3006C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B3F5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687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5CE0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D2B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3AB2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DB509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374F8A" w14:paraId="533B36C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8967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324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6D71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66E1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92AC46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292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723D35F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80E0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EF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E7E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58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A2163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374F8A" w14:paraId="315B938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B20F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B8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91E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AC78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5945F4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08170DB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FBC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A48B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1D7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6E8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9E3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A7EA25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7275D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F0A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16A6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D24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A0367F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CE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E120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0BF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CD5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18F7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8DC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01F2E1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DB4C1E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374F8A" w14:paraId="50AAD99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C185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EF5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EF9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429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9D450B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BA5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80A6B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ACE5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B5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378A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B37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D63289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01996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545835F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1ADF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AC8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ECB8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FB2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07EE1E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33C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1F4A43B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6E37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3BE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D393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93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3AEDF10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0955DE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B2D2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FDE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4C8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CD50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B2134E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512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EBC2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39D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723B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1BF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15FCF0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374F8A" w14:paraId="62B54F35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25A9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B90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473F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0AC8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CAA51F" w14:textId="77777777" w:rsidR="00374F8A" w:rsidRDefault="00374F8A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89E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3AA2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0DA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81D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B0D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D5BCE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BC501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405882E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1EA2B2E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374F8A" w14:paraId="3B4ABC87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8C8D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8F76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1A9E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E93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25468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6B0EC22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B66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7DD162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64C0E8A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57AAB47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4ADA63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372100B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D0E9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341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2296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BD7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C76A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374F8A" w14:paraId="767642DA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5438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C5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90CC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BDB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10F27D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73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4437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C16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7AF0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1FF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EEBA8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374F8A" w14:paraId="02FF2ECB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8A6D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3A5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AF31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C77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63D4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BD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1A96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AC7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C92B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52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C56D4D" w14:textId="77777777" w:rsidR="00374F8A" w:rsidRPr="00245F94" w:rsidRDefault="00374F8A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374F8A" w14:paraId="644C96E8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D320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410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8DB2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A0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897BF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13C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C82C9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483D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2C9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944A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9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BF41A29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2961" w14:textId="77777777" w:rsidR="00374F8A" w:rsidRDefault="00374F8A" w:rsidP="00374F8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6C0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BADD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741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876A55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042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F8D2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9C57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7E2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D7F6" w14:textId="77777777" w:rsidR="00374F8A" w:rsidRPr="00DB1BA1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CAA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B0B9F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DBF28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7E9C46B2" w14:textId="77777777" w:rsidR="00374F8A" w:rsidRDefault="00374F8A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4305D40E" w14:textId="77777777" w:rsidR="00374F8A" w:rsidRDefault="00374F8A" w:rsidP="00CA1B1F">
      <w:pPr>
        <w:pStyle w:val="Heading1"/>
        <w:spacing w:line="360" w:lineRule="auto"/>
      </w:pPr>
      <w:r>
        <w:t>LINIA 708 B</w:t>
      </w:r>
    </w:p>
    <w:p w14:paraId="51A4E2D8" w14:textId="77777777" w:rsidR="00374F8A" w:rsidRDefault="00374F8A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3FB16283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566E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8B4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3FE2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CA4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728F9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6BD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A08F4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2C5F0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463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0832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39F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374F8A" w14:paraId="7BCAC94C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0985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E33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D19F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C68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58C4BE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7248E59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915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CAF0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90C1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A877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B13A" w14:textId="77777777" w:rsidR="00374F8A" w:rsidRPr="005D0EFE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8D3C10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5089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6F3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437C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B00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800CE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BB2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1C8B59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5E0F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2BE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640C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DA9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19D33EC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81C180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BB8EAE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119D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BFB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260B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630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2C457D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B7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9F7A0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8ABA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EB2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C1BB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143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5E9DC11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506AA1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855F43F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A8D8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2E0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87EE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709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1F7C3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522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41CEBCF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5A46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03A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D76F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BF5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6A49B29C" w14:textId="77777777" w:rsidR="00374F8A" w:rsidRPr="005D0EFE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B4174F2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EC1B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8BC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D4BD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3E4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0A3587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1D2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BB3D4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834C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C9A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2413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B1E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BF1CA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3BBAE073" w14:textId="77777777" w:rsidR="00374F8A" w:rsidRPr="005D0EFE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374F8A" w14:paraId="3FDD8659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213B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D2E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25DC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547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F24661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6D0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64A03B2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720A202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09817CD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479E64B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28ADE4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E382A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6C1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771D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5553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0C170F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374F8A" w14:paraId="417E327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CD63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2C9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D1EB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C51E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B5AD1D7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D29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A826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839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CE4B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C5D3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F2FA6E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374F8A" w14:paraId="6492E0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E2C8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E24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A765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BE7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70769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F11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0931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8BD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BECD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9671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4029F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96DC6C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374F8A" w14:paraId="7FEEE89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CFC8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2E6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2445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58C4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9BA07AF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8C0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59AD9D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D8E3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61F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2BD6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6D0F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0BBAC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7F0863F0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374F8A" w14:paraId="1A64EC8C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EE1D" w14:textId="77777777" w:rsidR="00374F8A" w:rsidRDefault="00374F8A" w:rsidP="00374F8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73A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0B1D979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6D3A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F6B9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67FD214C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57D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CECC1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7D7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C712" w14:textId="77777777" w:rsidR="00374F8A" w:rsidRPr="00EE47D6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E82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D458F2" w14:textId="77777777" w:rsidR="00374F8A" w:rsidRPr="00B22714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2CD365EA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154A6940" w14:textId="77777777" w:rsidR="00374F8A" w:rsidRDefault="00374F8A" w:rsidP="00C025C3">
      <w:pPr>
        <w:pStyle w:val="Heading1"/>
        <w:spacing w:line="360" w:lineRule="auto"/>
      </w:pPr>
      <w:r>
        <w:lastRenderedPageBreak/>
        <w:t xml:space="preserve">LINIA 708 C </w:t>
      </w:r>
    </w:p>
    <w:p w14:paraId="62B47F75" w14:textId="77777777" w:rsidR="00374F8A" w:rsidRDefault="00374F8A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4F8A" w14:paraId="640FDC4D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A915" w14:textId="77777777" w:rsidR="00374F8A" w:rsidRDefault="00374F8A" w:rsidP="00374F8A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74F3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84D0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0731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4EC89E4B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85A2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4EEC" w14:textId="77777777" w:rsidR="00374F8A" w:rsidRPr="004B2FA4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A0FC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9C0B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2A2F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B0A4542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374F8A" w14:paraId="7FCC01C6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6251" w14:textId="77777777" w:rsidR="00374F8A" w:rsidRDefault="00374F8A" w:rsidP="00374F8A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B04A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F22E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ACBF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6D4F3A7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2675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39B6" w14:textId="77777777" w:rsidR="00374F8A" w:rsidRPr="004B2FA4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C17A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2E4D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16AB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44C57AC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374F8A" w14:paraId="6D9DAEEA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1425" w14:textId="77777777" w:rsidR="00374F8A" w:rsidRDefault="00374F8A" w:rsidP="00374F8A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BC2B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603D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DAD9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6239BD1A" w14:textId="77777777" w:rsidR="00374F8A" w:rsidRDefault="00374F8A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7B77" w14:textId="77777777" w:rsidR="00374F8A" w:rsidRDefault="00374F8A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6916" w14:textId="77777777" w:rsidR="00374F8A" w:rsidRPr="004B2FA4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3734" w14:textId="77777777" w:rsidR="00374F8A" w:rsidRDefault="00374F8A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80EF" w14:textId="77777777" w:rsidR="00374F8A" w:rsidRPr="0047363B" w:rsidRDefault="00374F8A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2FC2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D6B04A2" w14:textId="77777777" w:rsidR="00374F8A" w:rsidRDefault="00374F8A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554C2EB5" w14:textId="77777777" w:rsidR="00374F8A" w:rsidRDefault="00374F8A">
      <w:pPr>
        <w:spacing w:line="192" w:lineRule="auto"/>
        <w:ind w:right="57"/>
        <w:rPr>
          <w:sz w:val="20"/>
          <w:lang w:val="ro-RO"/>
        </w:rPr>
      </w:pPr>
    </w:p>
    <w:p w14:paraId="5BDBCD46" w14:textId="77777777" w:rsidR="00374F8A" w:rsidRDefault="00374F8A" w:rsidP="002030C7">
      <w:pPr>
        <w:pStyle w:val="Heading1"/>
        <w:spacing w:line="360" w:lineRule="auto"/>
      </w:pPr>
      <w:r>
        <w:t>LINIA 708 D</w:t>
      </w:r>
    </w:p>
    <w:p w14:paraId="1A5ECFF9" w14:textId="77777777" w:rsidR="00374F8A" w:rsidRDefault="00374F8A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309CB60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3941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5C7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F423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BC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A6265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6E5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93DDA6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60A0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CC7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D21E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770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99B29B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374F8A" w14:paraId="2C2F75A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6B15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BD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0B86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E2A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CE20BB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12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D7559C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BEC6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9FB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73D6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C27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7DD346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374F8A" w14:paraId="5D8FB9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8B7F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679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1D1D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A9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6202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19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ED6543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AE40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B92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AFDD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689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50CF7E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374F8A" w14:paraId="238C3D3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659E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589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160A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4E6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90BE4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083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112906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9BD6" w14:textId="77777777" w:rsidR="00374F8A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2C5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1060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F5A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74C41FC" w14:textId="77777777" w:rsidR="00374F8A" w:rsidRPr="00E66186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374F8A" w14:paraId="1B2815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F4B9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33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9F3D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C68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86A51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B1C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2F9B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210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F914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6CA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374F8A" w14:paraId="483B8E0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0AC2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A94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5C9D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DFF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ABC7E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1C3D42D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B1F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38AA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C5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3154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0ED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5AD38E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0A4C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D85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FCBB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99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502ADB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D4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0F462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9C49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61C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FCA8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A72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87B43A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DE995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374F8A" w14:paraId="4F256CD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ECC1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851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F9E2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18D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0268DE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E86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0696DF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8DF2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685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7D65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5BB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771C550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F67CFB" w14:textId="77777777" w:rsidR="00374F8A" w:rsidRPr="00130084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457D2BE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7521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6AF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BEB3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AB6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D254D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861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A52D5A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B870A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71E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D0A1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8F0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89A20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A3C0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374F8A" w14:paraId="489A204C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7369" w14:textId="77777777" w:rsidR="00374F8A" w:rsidRDefault="00374F8A" w:rsidP="00374F8A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7C1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EBB2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032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9DEA45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C8D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F08F6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BA23" w14:textId="77777777" w:rsidR="00374F8A" w:rsidRPr="009A4F95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A8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5EE1" w14:textId="77777777" w:rsidR="00374F8A" w:rsidRPr="00091C1D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B76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AFBAB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5BD5D115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39A5BD0F" w14:textId="77777777" w:rsidR="00374F8A" w:rsidRDefault="00374F8A" w:rsidP="000457EA">
      <w:pPr>
        <w:pStyle w:val="Heading1"/>
        <w:spacing w:line="276" w:lineRule="auto"/>
      </w:pPr>
      <w:r>
        <w:t>LINIA 708 E</w:t>
      </w:r>
    </w:p>
    <w:p w14:paraId="2652CCEE" w14:textId="77777777" w:rsidR="00374F8A" w:rsidRDefault="00374F8A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74F8A" w14:paraId="1426BA2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9031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777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53D7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298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FAD483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B76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2A60DE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6DC41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8E5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9810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2612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8CC4AA8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B2CC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0D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FCC56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F6A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84A393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E22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A11A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4A9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95A4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8820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114FB69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FD9F1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65258C08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F610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6DE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D3B9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321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2BAFDB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23E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8858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596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CE07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E30B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DAD0A9E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D1F4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7CA0D9C8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F34F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06D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A080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0BC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0BD348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5DBD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A00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B72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9E31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ADF8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4F8A" w14:paraId="557210D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D3EE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181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1BC1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815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933083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451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53DAF3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AB39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916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2B9B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B793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F0022D9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45AB4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02C7F2D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4BBAB9A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63A5987A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1325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378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FBA7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05B1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1DF30D8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844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1C0E9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107F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8B9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D7B6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1FA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E3D9D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3C27F31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74F8A" w14:paraId="384F2B74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5DAE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C27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0CED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BFEE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092F383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D19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6D8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F92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4C2D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0942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66D13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5A74F336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53A33C5A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120B31CC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C40D" w14:textId="77777777" w:rsidR="00374F8A" w:rsidRDefault="00374F8A" w:rsidP="00374F8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086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E18386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BC74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A3B5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4B6F0A14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8B5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506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E66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9713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859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28206F8" w14:textId="77777777" w:rsidR="00374F8A" w:rsidRPr="0099384A" w:rsidRDefault="00374F8A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0AD2817C" w14:textId="77777777" w:rsidR="00374F8A" w:rsidRDefault="00374F8A" w:rsidP="00E44A86">
      <w:pPr>
        <w:pStyle w:val="Heading1"/>
        <w:spacing w:line="276" w:lineRule="auto"/>
      </w:pPr>
      <w:r>
        <w:t>LINIA 708 F</w:t>
      </w:r>
    </w:p>
    <w:p w14:paraId="48BE2260" w14:textId="77777777" w:rsidR="00374F8A" w:rsidRDefault="00374F8A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74F8A" w14:paraId="3F756B7C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9CC9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91A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7A217EB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859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200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EBC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867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542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3C9A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B105" w14:textId="77777777" w:rsidR="00374F8A" w:rsidRPr="0052422F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654D4D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4DEA4B4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3CCE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6C9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FC08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AAE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D8649D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33CB77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8A2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2D05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08C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E28D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2088" w14:textId="77777777" w:rsidR="00374F8A" w:rsidRPr="00DF516B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88A474A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2FB5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13E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A84A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A115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F9585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812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B1EC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952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107E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952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5E57E748" w14:textId="77777777" w:rsidR="00374F8A" w:rsidRPr="00DF516B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D509C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D263A5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B6A0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02A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65B7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E02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C559E6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760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5D03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0DD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AB1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CE8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15D4C36D" w14:textId="77777777" w:rsidR="00374F8A" w:rsidRPr="00DF516B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E59FC0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3A28629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C02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4FC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6F97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AA7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5CF41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0F0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10C7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739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44C4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F60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D7813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854C4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57CB7709" w14:textId="77777777" w:rsidR="00374F8A" w:rsidRPr="009D322E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374F8A" w14:paraId="0739FDE2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B054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73C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D362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44B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672DD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DAB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308A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EF5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4C00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82F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6D942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D9309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2A2B342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67CA7B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74F8A" w14:paraId="56C525DC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6CA4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A97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C1F6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FAC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60A72E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6836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A3F8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43D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C51B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7E8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D6626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89B1B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1674222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004E4BF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74F8A" w14:paraId="293FE4D0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4EAD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1E5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9AC5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1CA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AD32F7F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0C8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1F3683F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097138B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57991E0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28225ED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499E407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0811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45E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4F1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15D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910BC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7DC01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374F8A" w14:paraId="34066858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D5F5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DC0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42C7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894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08089D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D7A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6C32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B96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1BA8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A5E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37F07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1078F1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2BFC977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144C331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4A51827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374F8A" w14:paraId="2262F800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C764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35D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9CAD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606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72B3B2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9BB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A28878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7A5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9CD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F5B1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5E5D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6B188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99184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214489A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5D6262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74F8A" w14:paraId="5A7F74D0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D66A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861C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C5B4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42A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A6370B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A7F2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0DEDEA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36CFA8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FD8B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F7CF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BD71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43E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AA18E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8A5F8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374F8A" w14:paraId="7B8581D3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474C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127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72420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8384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BAF390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35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09E40F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E02D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DF8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65A9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C48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4F8A" w14:paraId="4386385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758F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DD2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9BE1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D7BC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E662EB2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55F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6146A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CDDA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20F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F4AC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67F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98F7712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3CDF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F3A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3F4E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68A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48BB0C8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ACC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435B94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114C" w14:textId="77777777" w:rsidR="00374F8A" w:rsidRPr="008A45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655B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183F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E79A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E93DA0E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21467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3C9A2FD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0229D2FA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4F8A" w14:paraId="33EAA90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B480" w14:textId="77777777" w:rsidR="00374F8A" w:rsidRDefault="00374F8A" w:rsidP="00374F8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5D8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50F3F0E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F1D5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549E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7368FBE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AF5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D42" w14:textId="77777777" w:rsidR="00374F8A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C21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F9BE" w14:textId="77777777" w:rsidR="00374F8A" w:rsidRPr="00E5716F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E4DD" w14:textId="77777777" w:rsidR="00374F8A" w:rsidRPr="00337FC9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C6475D2" w14:textId="77777777" w:rsidR="00374F8A" w:rsidRDefault="00374F8A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27742716" w14:textId="77777777" w:rsidR="00374F8A" w:rsidRDefault="00374F8A" w:rsidP="002F0159">
      <w:pPr>
        <w:pStyle w:val="Heading1"/>
        <w:spacing w:line="276" w:lineRule="auto"/>
      </w:pPr>
      <w:r>
        <w:t>LINIA 708 H</w:t>
      </w:r>
    </w:p>
    <w:p w14:paraId="2E0C48AA" w14:textId="77777777" w:rsidR="00374F8A" w:rsidRDefault="00374F8A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4F8A" w14:paraId="1EDD4B9C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7B26" w14:textId="77777777" w:rsidR="00374F8A" w:rsidRDefault="00374F8A" w:rsidP="00374F8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2F0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FA211A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4C5F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B965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7F872C35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E942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7A7E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14C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054A" w14:textId="77777777" w:rsidR="00374F8A" w:rsidRPr="00DA56C3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DBA6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B193B34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12013A2C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54215C4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374F8A" w14:paraId="1F27A5C8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6E46" w14:textId="77777777" w:rsidR="00374F8A" w:rsidRDefault="00374F8A" w:rsidP="00374F8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3BA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A021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F4BF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6407064C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7350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019BED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36BC3FC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6EE6F20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2CDF0C3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3E4A3E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75717DEE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1DF9149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7796B0F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6B0F55E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465F9A65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5CB2EAE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56EBAF49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2AB062E8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4BCF1A86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63396204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2B721D67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CC1D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4A4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71AA" w14:textId="77777777" w:rsidR="00374F8A" w:rsidRPr="00DA56C3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364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9918853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374F8A" w14:paraId="5022508D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A406" w14:textId="77777777" w:rsidR="00374F8A" w:rsidRDefault="00374F8A" w:rsidP="00374F8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672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1482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AFEB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3B59AB67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170D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0EC8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B433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BC14" w14:textId="77777777" w:rsidR="00374F8A" w:rsidRPr="00DA56C3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23E9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74F8A" w14:paraId="2F428A67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FFD2" w14:textId="77777777" w:rsidR="00374F8A" w:rsidRDefault="00374F8A" w:rsidP="00374F8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09E1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00D7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F492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3D5E7548" w14:textId="77777777" w:rsidR="00374F8A" w:rsidRDefault="00374F8A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28BD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D5D8" w14:textId="77777777" w:rsidR="00374F8A" w:rsidRPr="00B724A5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8A9F" w14:textId="77777777" w:rsidR="00374F8A" w:rsidRDefault="00374F8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D6B8" w14:textId="77777777" w:rsidR="00374F8A" w:rsidRPr="00DA56C3" w:rsidRDefault="00374F8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2C55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26C45CDF" w14:textId="77777777" w:rsidR="00374F8A" w:rsidRPr="00C67EA9" w:rsidRDefault="00374F8A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0E2349D3" w14:textId="77777777" w:rsidR="00374F8A" w:rsidRDefault="00374F8A" w:rsidP="00F0370D">
      <w:pPr>
        <w:pStyle w:val="Heading1"/>
        <w:spacing w:line="360" w:lineRule="auto"/>
      </w:pPr>
      <w:r>
        <w:t>LINIA 800</w:t>
      </w:r>
    </w:p>
    <w:p w14:paraId="7AD3DD1E" w14:textId="77777777" w:rsidR="00374F8A" w:rsidRDefault="00374F8A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4F8A" w14:paraId="4385507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6D451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BEA3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4073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558F1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571E379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09590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691C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3385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437A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8767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200F839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C45D5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FF87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B98EA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61EE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AB575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3320B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3D71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F7A6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699B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46125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E966A2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6EADB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C93B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C700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2547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26E7114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4FA09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90914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E2DF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72823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BAFC4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F2BF02" w14:textId="77777777" w:rsidR="00374F8A" w:rsidRDefault="00374F8A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374F8A" w:rsidRPr="00A8307A" w14:paraId="7DDD38B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3E789" w14:textId="77777777" w:rsidR="00374F8A" w:rsidRPr="00A75A00" w:rsidRDefault="00374F8A" w:rsidP="00374F8A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64C88" w14:textId="77777777" w:rsidR="00374F8A" w:rsidRPr="00A8307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2EE7A" w14:textId="77777777" w:rsidR="00374F8A" w:rsidRPr="00A8307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37577" w14:textId="77777777" w:rsidR="00374F8A" w:rsidRPr="00A8307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E4A72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9AADDB0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B07A6D2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F977FC2" w14:textId="77777777" w:rsidR="00374F8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D1B87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5F304" w14:textId="77777777" w:rsidR="00374F8A" w:rsidRPr="00A8307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8CCA7" w14:textId="77777777" w:rsidR="00374F8A" w:rsidRPr="00A8307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FE13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3087F9" w14:textId="77777777" w:rsidR="00374F8A" w:rsidRPr="00A8307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374F8A" w14:paraId="5DFCC8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B055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88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0F6A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18B9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E52220F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83C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3F592A1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2C38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351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78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CE3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0483D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62D9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FAC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2C8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5CD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3CA3" w14:textId="77777777" w:rsidR="00374F8A" w:rsidRDefault="00374F8A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ED0157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CD9E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155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915C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6AF0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52EB5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498E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AD1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49C2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81BA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85C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E886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569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A6B5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7560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A4D8A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7627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A13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90A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3B4D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AA4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2D32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DB5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64095BF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9F7E2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7B2F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CCFB9C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3913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38B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86EA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83B7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F2F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1F1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66A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28CD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1E48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4A99E2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FE31F8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74F8A" w14:paraId="73554C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FA76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3B5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399D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15CD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242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AFDC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58C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7335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7278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206AF7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4776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74F8A" w14:paraId="3391AB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C99C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33D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EA6F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9AC9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F19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7FF3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99C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E438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276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49E24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7B55A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374F8A" w14:paraId="0B3CCF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2FCA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43F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C7BC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18B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FEC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A0AF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409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46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F9DB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85306E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9FDF0D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374F8A" w14:paraId="18A0090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98FC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D4F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C96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CB34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DD5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3384D7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63F5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A1C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CE64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CBA2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4F8A" w14:paraId="2FB5F2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13A9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0F5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DC53BD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D91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2398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48B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C3A2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F810" w14:textId="77777777" w:rsidR="00374F8A" w:rsidRDefault="00374F8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5A87253" w14:textId="77777777" w:rsidR="00374F8A" w:rsidRDefault="00374F8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C54D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EB12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77C702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8E66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C94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7EB2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1F8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46AD1021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ACC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8876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E59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298B49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F42B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F934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6BF7B0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744F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35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85E0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B121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205DEECB" w14:textId="77777777" w:rsidR="00374F8A" w:rsidRPr="008B2519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EB73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9E882A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95FE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E9C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02C1" w14:textId="77777777" w:rsidR="00374F8A" w:rsidRPr="008D08DE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9E4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4F8A" w14:paraId="139CF3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AD2C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3DA3" w14:textId="77777777" w:rsidR="00374F8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6916" w14:textId="77777777" w:rsidR="00374F8A" w:rsidRPr="001161E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46C9" w14:textId="77777777" w:rsidR="00374F8A" w:rsidRDefault="00374F8A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7506608" w14:textId="77777777" w:rsidR="00374F8A" w:rsidRDefault="00374F8A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3905" w14:textId="77777777" w:rsidR="00374F8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D032ED0" w14:textId="77777777" w:rsidR="00374F8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ABAB" w14:textId="77777777" w:rsidR="00374F8A" w:rsidRPr="001161E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8B3F" w14:textId="77777777" w:rsidR="00374F8A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DEB5" w14:textId="77777777" w:rsidR="00374F8A" w:rsidRPr="008D08DE" w:rsidRDefault="00374F8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921C" w14:textId="77777777" w:rsidR="00374F8A" w:rsidRDefault="00374F8A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374F8A" w14:paraId="015E66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9EE7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B512" w14:textId="77777777" w:rsidR="00374F8A" w:rsidRDefault="00374F8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535F" w14:textId="77777777" w:rsidR="00374F8A" w:rsidRPr="001161EA" w:rsidRDefault="00374F8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4990" w14:textId="77777777" w:rsidR="00374F8A" w:rsidRDefault="00374F8A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024A" w14:textId="77777777" w:rsidR="00374F8A" w:rsidRDefault="00374F8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96B6" w14:textId="77777777" w:rsidR="00374F8A" w:rsidRPr="001161EA" w:rsidRDefault="00374F8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CF69" w14:textId="77777777" w:rsidR="00374F8A" w:rsidRDefault="00374F8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BC66" w14:textId="77777777" w:rsidR="00374F8A" w:rsidRDefault="00374F8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52F3" w14:textId="77777777" w:rsidR="00374F8A" w:rsidRDefault="00374F8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74BFE919" w14:textId="77777777" w:rsidR="00374F8A" w:rsidRDefault="00374F8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374F8A" w14:paraId="0AC4D7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7271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2E0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5A69" w14:textId="77777777" w:rsidR="00374F8A" w:rsidRPr="001161E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2F3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8D1EB0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33E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8FEDEC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54B5E77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924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83A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CA61" w14:textId="77777777" w:rsidR="00374F8A" w:rsidRPr="001161EA" w:rsidRDefault="00374F8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B8DD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4F8A" w14:paraId="25F848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A166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A3F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1EE2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7EC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8E82E05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699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21F1450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FF21DE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B9CD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BE9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AA8BD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1F5E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CFE35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A035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E8E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6D25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DBE4" w14:textId="77777777" w:rsidR="00374F8A" w:rsidRDefault="00374F8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9FC7D30" w14:textId="77777777" w:rsidR="00374F8A" w:rsidRDefault="00374F8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7F9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A5F0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B91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479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D661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374F8A" w14:paraId="2BEE0D0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6A81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9F9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588D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DF2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1F6E0E3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2D8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24F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669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35B5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1BB9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A6602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C45B4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374F8A" w14:paraId="01CF7EA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B0C3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264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0175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97A1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052E92F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86E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ACD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0BF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3511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7CFB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C627C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965B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DCE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65F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5D7F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A0A7D6B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591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DFA3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673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FA72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EF55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307853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6868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4A5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401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046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36DDC6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02C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8DD1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4D6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AD39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5107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D5E0F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C75F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440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9DEF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B34B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364F314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0DE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FCE8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2DB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B2B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5D1F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139FED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6081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E3B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EB4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8EF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4C550BA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30B6D5D9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BD5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DF2A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3463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838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539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0A06ED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F27E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B6B3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AC4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AD1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5F9F7CA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CF3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0163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2AB3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F90E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7AB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E1407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B72B141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374F8A" w14:paraId="7105A6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186C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C8F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F99FF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9A5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BE4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706E9F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18C4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35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CE0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39E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5A94A8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374F8A" w14:paraId="75CF693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3D27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AFD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F7E5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C5E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2F5BC30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B6A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2FB1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642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E72179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CE01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F2D4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4F8A" w14:paraId="47376A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01CF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21F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CA4F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20C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E46313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9475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DAEED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CF79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1EF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D9511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A01E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4EB87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1463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F29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F995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715D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B8AEB6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C5FA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9DBC44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14C3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5A6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DC6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C00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17B67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2534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0D6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66F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C1D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BDF9BF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E76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8146482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160C65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8A6B04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4DC5937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5037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1DD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262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D74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785C9B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6B12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47DC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B736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68DD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4289C6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3AF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E57B82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8B81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BDD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A842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C1B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513923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6AFD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25A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5FC7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0793" w14:textId="77777777" w:rsidR="00374F8A" w:rsidRDefault="00374F8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2F3414E" w14:textId="77777777" w:rsidR="00374F8A" w:rsidRDefault="00374F8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424C" w14:textId="77777777" w:rsidR="00374F8A" w:rsidRPr="00F565BC" w:rsidRDefault="00374F8A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2854C3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44A0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90E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F104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E1CC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374F8A" w14:paraId="12769E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CD43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528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51BF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EF84" w14:textId="77777777" w:rsidR="00374F8A" w:rsidRDefault="00374F8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4C080B5" w14:textId="77777777" w:rsidR="00374F8A" w:rsidRDefault="00374F8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6D01" w14:textId="77777777" w:rsidR="00374F8A" w:rsidRDefault="00374F8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F60A39D" w14:textId="77777777" w:rsidR="00374F8A" w:rsidRDefault="00374F8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BF95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B99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45A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A85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374F8A" w14:paraId="309B8D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4B08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5BC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D475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6D50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779639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57C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7081E5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4199" w14:textId="77777777" w:rsidR="00374F8A" w:rsidRPr="001161EA" w:rsidRDefault="00374F8A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768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F5B0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1B14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BF6CCAB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616BD5F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16BCC1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4F815B62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374F8A" w14:paraId="0E5BBD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8AD4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C1E8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A16B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724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73C91B8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1DF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E1CF8D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7E0C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4F9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A39A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25AF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56548323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37CA62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374F8A" w14:paraId="0E113D6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4E39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D8F7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6A1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3047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97BDC8D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CF03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5BA6C00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018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ADD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5551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B9D9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1879A73B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374F8A" w14:paraId="0E7992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7062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42E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A56E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31D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C321C5C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4976AB72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0CD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45A507B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DEFC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5704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1CC1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3EBF6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DFF9A9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374F8A" w14:paraId="701AF3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8524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B563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3B61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DCB7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26748A7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DEED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DCAC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A39F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15C2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64DA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4541ED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F1AA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D881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AD3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2DF6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2B3106E" w14:textId="77777777" w:rsidR="00374F8A" w:rsidRDefault="00374F8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3289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A529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E53E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6313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AACA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4F8A" w14:paraId="658AFA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E387" w14:textId="77777777" w:rsidR="00374F8A" w:rsidRDefault="00374F8A" w:rsidP="00374F8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5F26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1BFC" w14:textId="77777777" w:rsidR="00374F8A" w:rsidRPr="001161E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4A98" w14:textId="77777777" w:rsidR="00374F8A" w:rsidRDefault="00374F8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5FF7DF7" w14:textId="77777777" w:rsidR="00374F8A" w:rsidRDefault="00374F8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30E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6616" w14:textId="77777777" w:rsidR="00374F8A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351B" w14:textId="77777777" w:rsidR="00374F8A" w:rsidRDefault="00374F8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21DB" w14:textId="77777777" w:rsidR="00374F8A" w:rsidRPr="008D08DE" w:rsidRDefault="00374F8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8841" w14:textId="77777777" w:rsidR="00374F8A" w:rsidRDefault="00374F8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FAD9FDE" w14:textId="77777777" w:rsidR="00374F8A" w:rsidRDefault="00374F8A">
      <w:pPr>
        <w:spacing w:before="40" w:after="40" w:line="192" w:lineRule="auto"/>
        <w:ind w:right="57"/>
        <w:rPr>
          <w:sz w:val="20"/>
          <w:lang w:val="ro-RO"/>
        </w:rPr>
      </w:pPr>
    </w:p>
    <w:p w14:paraId="281240AB" w14:textId="77777777" w:rsidR="00374F8A" w:rsidRDefault="00374F8A" w:rsidP="00FF5C69">
      <w:pPr>
        <w:pStyle w:val="Heading1"/>
        <w:spacing w:line="276" w:lineRule="auto"/>
      </w:pPr>
      <w:r>
        <w:t>LINIA 804</w:t>
      </w:r>
    </w:p>
    <w:p w14:paraId="5F47B157" w14:textId="77777777" w:rsidR="00374F8A" w:rsidRDefault="00374F8A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374F8A" w14:paraId="15F5078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52E9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9B99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0E56061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5B1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B782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1B67BF82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AA6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0D62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571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1708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4E92" w14:textId="77777777" w:rsidR="00374F8A" w:rsidRPr="00436B1D" w:rsidRDefault="00374F8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374F8A" w14:paraId="5D0AE29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0993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363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2562EA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744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260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663BAAE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8F7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0533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531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45B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F237" w14:textId="77777777" w:rsidR="00374F8A" w:rsidRPr="00436B1D" w:rsidRDefault="00374F8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74F8A" w14:paraId="5364E15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FCE5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8859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997B026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784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E06F" w14:textId="77777777" w:rsidR="00374F8A" w:rsidRDefault="00374F8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0ADD559" w14:textId="77777777" w:rsidR="00374F8A" w:rsidRDefault="00374F8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74B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C7CE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E17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A08E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55A7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74F8A" w14:paraId="59E97F2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12EF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417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E29B95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23A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A598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3E08F96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3F6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A742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773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D2C5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90FB" w14:textId="77777777" w:rsidR="00374F8A" w:rsidRPr="00E25A4B" w:rsidRDefault="00374F8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B8BB69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4F8A" w14:paraId="3640E5C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A887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325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2ACF6D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40E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5FE5" w14:textId="77777777" w:rsidR="00374F8A" w:rsidRDefault="00374F8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4B5BCF2" w14:textId="77777777" w:rsidR="00374F8A" w:rsidRDefault="00374F8A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40D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6965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3A1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05A9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F4C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4F8A" w14:paraId="456E114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57C2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993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0158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341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D1FDC6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1A58276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54A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F652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653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5FD3602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6CB9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CEE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2F955DC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2584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066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7697CC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ED61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5FF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06CED7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6DDD9F93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6A3FCBF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2C80374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0D8F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0956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C850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7503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D22A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6AFA172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E1A2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AFC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9040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BAD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001CBC3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4FF2CE02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30D5F83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5FD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EA0F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46A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09D50CD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DA69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CD3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4F8A" w14:paraId="04C53971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9215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F1C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BB22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DEA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5042AE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BED7911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42A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BEC442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888D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50C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CE0A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371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887E3AE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58BA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A5A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2988F1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6C7B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8AD1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52DF4F7D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46E6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D34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151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0134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E67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374F8A" w14:paraId="4F6A7E44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677E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527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4FC0BB0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C142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CB2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FAC90A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34D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4F4D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363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6532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161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E47468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4F8A" w14:paraId="2C8C5F1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D7E3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E97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02E2724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9A30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EF5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7D4CD86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5D4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5CB5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5A4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3D6C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13B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A06A8F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4F8A" w14:paraId="5624CEE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2BDA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1CC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37876B7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5D8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941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1A76BE41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86D936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EBD0E23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5D4639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2FFDF3C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AAD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4DD3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641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3797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A46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C336E11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D141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9A2F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C250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243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30834CA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1669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658F4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E45E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BA9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42C0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8343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5B156FF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5C04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D720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C004" w14:textId="77777777" w:rsidR="00374F8A" w:rsidRPr="00A152FB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7AD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70D709F6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14B6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44C9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B57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D6E0" w14:textId="77777777" w:rsidR="00374F8A" w:rsidRPr="00F9444C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02C7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76B10F5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5227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49A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63D814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6E12" w14:textId="77777777" w:rsidR="00374F8A" w:rsidRPr="00A152FB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6F1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2F8D626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3A2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0B61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4912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99CB" w14:textId="77777777" w:rsidR="00374F8A" w:rsidRPr="00F9444C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F5C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849EF37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4F8A" w14:paraId="1F5824E5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6A22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801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34895910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78B5" w14:textId="77777777" w:rsidR="00374F8A" w:rsidRPr="00A152FB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6C9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A0345C8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8BF3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0F68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BB8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42F1" w14:textId="77777777" w:rsidR="00374F8A" w:rsidRPr="00F9444C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F3C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1F356D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4F8A" w14:paraId="4E4C0A22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191F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690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A57A" w14:textId="77777777" w:rsidR="00374F8A" w:rsidRPr="00A152FB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A302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E46570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9CD6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63B9509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4533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819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F29D" w14:textId="77777777" w:rsidR="00374F8A" w:rsidRPr="00F9444C" w:rsidRDefault="00374F8A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67C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489D33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78406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374F8A" w14:paraId="797B34A8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9C35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7FA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56A6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EE4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E04062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198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614D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8EF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F33FC0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EE35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4F67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A50EB0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E3161E8" w14:textId="77777777" w:rsidR="00374F8A" w:rsidRDefault="00374F8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85F7A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74F8A" w14:paraId="057F5887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138F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189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F356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FBD7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9843987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C26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BF141B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8C42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68B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ED4F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B0AA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5C72FB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374F8A" w14:paraId="02B6A76A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F7FB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0FD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1CD2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AEE9" w14:textId="77777777" w:rsidR="00374F8A" w:rsidRDefault="00374F8A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6EED59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5F85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4208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DC4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098C862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53D5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F25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4F8A" w14:paraId="43977670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47E1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495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C3AE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AB7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22D0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7F1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755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6C9CA74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47BA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8B0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4F8A" w14:paraId="122919C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6ED8" w14:textId="77777777" w:rsidR="00374F8A" w:rsidRDefault="00374F8A" w:rsidP="00374F8A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2B3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60B83A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4663" w14:textId="77777777" w:rsidR="00374F8A" w:rsidRPr="00A152FB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02D4" w14:textId="77777777" w:rsidR="00374F8A" w:rsidRDefault="00374F8A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681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20FA" w14:textId="77777777" w:rsidR="00374F8A" w:rsidRPr="00F9444C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F7A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A90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BE6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4DCE0510" w14:textId="77777777" w:rsidR="00374F8A" w:rsidRDefault="00374F8A" w:rsidP="00802827">
      <w:pPr>
        <w:spacing w:line="276" w:lineRule="auto"/>
        <w:ind w:right="57"/>
        <w:rPr>
          <w:sz w:val="20"/>
          <w:lang w:val="ro-RO"/>
        </w:rPr>
      </w:pPr>
    </w:p>
    <w:p w14:paraId="51A4F1FE" w14:textId="77777777" w:rsidR="00374F8A" w:rsidRDefault="00374F8A" w:rsidP="00A73B8F">
      <w:pPr>
        <w:pStyle w:val="Heading1"/>
        <w:spacing w:line="360" w:lineRule="auto"/>
      </w:pPr>
      <w:r>
        <w:t>LINIA 813 B</w:t>
      </w:r>
    </w:p>
    <w:p w14:paraId="3FE485B9" w14:textId="77777777" w:rsidR="00374F8A" w:rsidRDefault="00374F8A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74F8A" w14:paraId="3DD4E47C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EBFD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245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4EB5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45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3F27D9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984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E37DA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4A589A2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C6D2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1302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BF35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291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3E1890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0E53BF0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374F8A" w14:paraId="4C2F18CC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3A92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BE7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37DBE3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1BAE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9CC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7F6E665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4FA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6B4D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3F7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9D0E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F52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13D06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44122D7A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1CFB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9EF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B5D7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A47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BE12FC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79A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6932A4E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47EC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1B4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2866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993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B59836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374F8A" w14:paraId="40D1F94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8A39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6B9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A917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A42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546735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9E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3E4B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B45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3E92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5B4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A59BF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5D13E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374F8A" w14:paraId="7C7B07C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3F7A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17B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A77E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73F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520FC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878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12A6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4FC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9D11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7BF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6571E38F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3A1A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B9E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D78A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B6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E9B5A8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E2F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2C6E672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46ED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A5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6AB8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02D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5B60BE7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776BD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374F8A" w14:paraId="690F0CEE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E2D4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BED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70E3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771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BCB001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A40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E2A7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F929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6139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C4E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020C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0A8DC1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374F8A" w14:paraId="1746A12F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035D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C5A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5A5A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2D5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626A21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3D7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15C5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D7D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4D6B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DFC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48DFC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BEC2D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374F8A" w14:paraId="44120506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3615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8B55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358F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AE8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1FF3DF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6E3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07C8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538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5402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B52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1E9C1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7D84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74F8A" w14:paraId="25194CA3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851C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330C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5630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3F8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5DA4B4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BAD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65BA7EA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CFE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F25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7A5A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8F83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3896C464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DDF5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EA8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084D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4D1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39C2580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77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E91D36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1FCE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0D6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2EDF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E8CB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3358E0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374F8A" w14:paraId="6EA17FB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F0FF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27C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C4AC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BEBE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D066B1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68A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2ABEA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04E074D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31EF3F1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06CF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088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9211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5A4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0A680A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74F8A" w14:paraId="593FFF12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B0E0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651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8D95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5F9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B23567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F44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D244A9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B501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CBC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0753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55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8C1AE1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374F8A" w14:paraId="4778D95C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2C29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D378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93BD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77C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29FD70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D0D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3214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F3A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CF1F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B69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6EC8DBAD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66BB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D247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A611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B47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74E0E5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535B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C0E5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EE5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DDE4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3159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E41C789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6C77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EB5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62B1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0F9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00023D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B3BE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422F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EDD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9A68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713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B5E32D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9EF9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85E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F742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75B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30AE0E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C074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E7E075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D8A46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73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4838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33E8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FD218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FC0525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374F8A" w14:paraId="69DADEC0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FFC6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4C70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21C0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C46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C477A01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5E1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7227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000F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1AA2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BB3A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C37C0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792DB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374F8A" w14:paraId="79A4E526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6AD5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2342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3F19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4454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FCF09DD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74BA667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0F16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9995" w14:textId="77777777" w:rsidR="00374F8A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4B3C1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F006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C1DC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BE112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374F8A" w14:paraId="6D1C320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D6CB" w14:textId="77777777" w:rsidR="00374F8A" w:rsidRDefault="00374F8A" w:rsidP="00374F8A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0A7A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D743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2996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4E15042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DC0D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C408" w14:textId="77777777" w:rsidR="00374F8A" w:rsidRPr="00305F8E" w:rsidRDefault="00374F8A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0A33" w14:textId="77777777" w:rsidR="00374F8A" w:rsidRDefault="00374F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0F35" w14:textId="77777777" w:rsidR="00374F8A" w:rsidRPr="00305F8E" w:rsidRDefault="00374F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50EF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7CDFE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67D27" w14:textId="77777777" w:rsidR="00374F8A" w:rsidRDefault="00374F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6DB765D8" w14:textId="77777777" w:rsidR="00374F8A" w:rsidRDefault="00374F8A" w:rsidP="002242FB">
      <w:pPr>
        <w:spacing w:before="40" w:after="40" w:line="192" w:lineRule="auto"/>
        <w:ind w:right="57"/>
        <w:rPr>
          <w:lang w:val="ro-RO"/>
        </w:rPr>
      </w:pPr>
    </w:p>
    <w:p w14:paraId="2146C9EB" w14:textId="77777777" w:rsidR="00374F8A" w:rsidRDefault="00374F8A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33BD02CE" w14:textId="77777777" w:rsidR="00374F8A" w:rsidRDefault="00374F8A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374F8A" w14:paraId="6679C1C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68C8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B99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B64B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05F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845003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4BE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657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54A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BE18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6022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0CCF2B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EFCB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2C4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0227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61E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524BD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FD3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4E29C4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B78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227C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DF97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771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626333D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4168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EDFA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5655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AB6F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6748FC8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969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DE9FBC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46C7109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3F393026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FF6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742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A0F5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B7F5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9DDDD3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2A29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12F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ECFC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714A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080F362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C5B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E7F4338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7C3B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C8CF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A430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8A00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10A1A7A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8DAC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D66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FBDE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544E" w14:textId="77777777" w:rsidR="00374F8A" w:rsidRDefault="00374F8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C911A51" w14:textId="77777777" w:rsidR="00374F8A" w:rsidRDefault="00374F8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511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2851E97F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6B5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4637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7783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93A9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374F8A" w14:paraId="7187C488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1220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1D69" w14:textId="77777777" w:rsidR="00374F8A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9F913" w14:textId="77777777" w:rsidR="00374F8A" w:rsidRPr="002B6917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FCA9" w14:textId="77777777" w:rsidR="00374F8A" w:rsidRDefault="00374F8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54DA00F" w14:textId="77777777" w:rsidR="00374F8A" w:rsidRDefault="00374F8A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2FEB" w14:textId="77777777" w:rsidR="00374F8A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34F54DB9" w14:textId="77777777" w:rsidR="00374F8A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75B8" w14:textId="77777777" w:rsidR="00374F8A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E093" w14:textId="77777777" w:rsidR="00374F8A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1AE1" w14:textId="77777777" w:rsidR="00374F8A" w:rsidRPr="002A6824" w:rsidRDefault="00374F8A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FB6A" w14:textId="77777777" w:rsidR="00374F8A" w:rsidRDefault="00374F8A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374F8A" w14:paraId="7F1ECA6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8A00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C765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134F" w14:textId="77777777" w:rsidR="00374F8A" w:rsidRPr="002B6917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83B8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B51DF0B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6EE6817C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5FBF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1FD2DE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5621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14C4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88CD" w14:textId="77777777" w:rsidR="00374F8A" w:rsidRPr="002A6824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2C5E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6A913781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5485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50A8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1225E472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B1B8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D00D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16B1499C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2A6192B5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5E398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471D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F7FB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0C5B26DD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9520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9FE1" w14:textId="77777777" w:rsidR="00374F8A" w:rsidRDefault="00374F8A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4F8A" w14:paraId="43E70B98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359D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BB80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F3D2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7C5B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8A53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7E2D4EC4" w14:textId="77777777" w:rsidR="00374F8A" w:rsidRDefault="00374F8A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B362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8BF1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987C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914F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21974962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374F8A" w14:paraId="4CB9AAA0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9BA4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98C0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E41A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97EE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612D" w14:textId="77777777" w:rsidR="00374F8A" w:rsidRDefault="00374F8A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BB69" w14:textId="77777777" w:rsidR="00374F8A" w:rsidRPr="00557C88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9098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152D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1FC9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9643F4" w14:textId="77777777" w:rsidR="00374F8A" w:rsidRPr="00D83307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374F8A" w14:paraId="1AB6D375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A4CE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1CCC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8D29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2993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A2EB169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EE25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FBF2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7285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18AF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A62D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5A2A9128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F170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4FE5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E7ED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1981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8C362B9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3824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63E3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FF1E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DAEA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4BF9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29554548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958E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4340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BFD8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BA42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4BF21F5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A5BF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5FE3" w14:textId="77777777" w:rsidR="00374F8A" w:rsidRPr="00557C88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85697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B180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C62C1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4F8A" w14:paraId="44813869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935A" w14:textId="77777777" w:rsidR="00374F8A" w:rsidRDefault="00374F8A" w:rsidP="00374F8A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C660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332E" w14:textId="77777777" w:rsidR="00374F8A" w:rsidRPr="002B6917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518A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17FEF34" w14:textId="77777777" w:rsidR="00374F8A" w:rsidRPr="006315B8" w:rsidRDefault="00374F8A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7017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DFCC" w14:textId="77777777" w:rsidR="00374F8A" w:rsidRPr="00557C88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6CD9" w14:textId="77777777" w:rsidR="00374F8A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B593" w14:textId="77777777" w:rsidR="00374F8A" w:rsidRPr="002A6824" w:rsidRDefault="00374F8A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7BE1" w14:textId="77777777" w:rsidR="00374F8A" w:rsidRDefault="00374F8A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5DED89" w14:textId="77777777" w:rsidR="00374F8A" w:rsidRPr="00930181" w:rsidRDefault="00374F8A">
      <w:pPr>
        <w:tabs>
          <w:tab w:val="left" w:pos="3183"/>
        </w:tabs>
      </w:pPr>
    </w:p>
    <w:p w14:paraId="2014D262" w14:textId="77777777" w:rsidR="00374F8A" w:rsidRPr="00C21F42" w:rsidRDefault="00374F8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9D7B3AB" w14:textId="77777777" w:rsidR="00374F8A" w:rsidRPr="00C21F42" w:rsidRDefault="00374F8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43149E8F" w14:textId="77777777" w:rsidR="00374F8A" w:rsidRPr="00C21F42" w:rsidRDefault="00374F8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09139BF6" w14:textId="77777777" w:rsidR="00374F8A" w:rsidRPr="00C21F42" w:rsidRDefault="00374F8A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052CED5" w14:textId="77777777" w:rsidR="00374F8A" w:rsidRDefault="00374F8A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3D5B080" w14:textId="77777777" w:rsidR="00374F8A" w:rsidRPr="00C21F42" w:rsidRDefault="00374F8A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7E0E04A" w14:textId="77777777" w:rsidR="00374F8A" w:rsidRPr="00C21F42" w:rsidRDefault="00374F8A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59093CCA" w14:textId="77777777" w:rsidR="00374F8A" w:rsidRPr="00C21F42" w:rsidRDefault="00374F8A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26DFD47" w14:textId="77777777" w:rsidR="00374F8A" w:rsidRPr="00C21F42" w:rsidRDefault="00374F8A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D41EF4" w:rsidRDefault="00FB37F1" w:rsidP="00D41EF4"/>
    <w:sectPr w:rsidR="00FB37F1" w:rsidRPr="00D41EF4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57614" w14:textId="77777777" w:rsidR="009C1D7D" w:rsidRDefault="009C1D7D">
      <w:r>
        <w:separator/>
      </w:r>
    </w:p>
  </w:endnote>
  <w:endnote w:type="continuationSeparator" w:id="0">
    <w:p w14:paraId="79FC1233" w14:textId="77777777" w:rsidR="009C1D7D" w:rsidRDefault="009C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73AC" w14:textId="77777777" w:rsidR="009C1D7D" w:rsidRDefault="009C1D7D">
      <w:r>
        <w:separator/>
      </w:r>
    </w:p>
  </w:footnote>
  <w:footnote w:type="continuationSeparator" w:id="0">
    <w:p w14:paraId="63A56B6B" w14:textId="77777777" w:rsidR="009C1D7D" w:rsidRDefault="009C1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29DE256D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26303">
      <w:rPr>
        <w:b/>
        <w:bCs/>
        <w:i/>
        <w:iCs/>
        <w:sz w:val="22"/>
      </w:rPr>
      <w:t>decada 11-20 septembrie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40FE4D71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26303">
      <w:rPr>
        <w:b/>
        <w:bCs/>
        <w:i/>
        <w:iCs/>
        <w:sz w:val="22"/>
      </w:rPr>
      <w:t>decada 11-20 septembrie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hfUkBTNs2v5Lp1vmSFsEqSU9fkZq6O6hBRaNL28fn9GOdZ5oCDPjpsTcGFvKqY4cH/NbHg7CoaSVCkXMO46RCQ==" w:salt="dwXrh01fWMYmyrPCNhY4c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57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7B1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1D7D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997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2C7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12638</Words>
  <Characters>72041</Characters>
  <Application>Microsoft Office Word</Application>
  <DocSecurity>0</DocSecurity>
  <Lines>600</Lines>
  <Paragraphs>169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2026-09-03T07:03:00Z</dcterms:created>
  <dcterms:modified xsi:type="dcterms:W3CDTF">2026-09-03T08:46:00Z</dcterms:modified>
</cp:coreProperties>
</file>