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D436" w14:textId="77777777" w:rsidR="00143C37" w:rsidRPr="001A77EE" w:rsidRDefault="00143C37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7E6864AC" w14:textId="2871FFAE" w:rsidR="00143C37" w:rsidRPr="001A77EE" w:rsidRDefault="00143C37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05EB1479" w14:textId="77777777" w:rsidR="00143C37" w:rsidRDefault="00143C37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267D0E58" w14:textId="77777777" w:rsidR="00143C37" w:rsidRDefault="00143C37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269C1C23" w14:textId="77777777" w:rsidR="00143C37" w:rsidRDefault="00143C37">
      <w:pPr>
        <w:jc w:val="center"/>
        <w:rPr>
          <w:sz w:val="28"/>
        </w:rPr>
      </w:pPr>
    </w:p>
    <w:p w14:paraId="4DF04035" w14:textId="77777777" w:rsidR="00143C37" w:rsidRDefault="00143C37">
      <w:pPr>
        <w:jc w:val="center"/>
        <w:rPr>
          <w:sz w:val="28"/>
        </w:rPr>
      </w:pPr>
    </w:p>
    <w:p w14:paraId="14DC14C3" w14:textId="77777777" w:rsidR="00143C37" w:rsidRDefault="00143C37">
      <w:pPr>
        <w:jc w:val="center"/>
        <w:rPr>
          <w:sz w:val="28"/>
        </w:rPr>
      </w:pPr>
    </w:p>
    <w:p w14:paraId="7B2D569C" w14:textId="77777777" w:rsidR="00143C37" w:rsidRDefault="00143C37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15609D3B" w14:textId="77777777" w:rsidR="00143C37" w:rsidRDefault="00143C37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367C8BF8" w14:textId="77777777" w:rsidR="00143C37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52ED5F9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63127106" w14:textId="77777777" w:rsidR="00143C37" w:rsidRDefault="00143C3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586DB67" w14:textId="77777777" w:rsidR="00143C37" w:rsidRDefault="00143C37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21-30 septembrie 2026</w:t>
      </w:r>
    </w:p>
    <w:p w14:paraId="319BF1A9" w14:textId="77777777" w:rsidR="00143C37" w:rsidRPr="00676A79" w:rsidRDefault="00143C37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4692A1CF" w14:textId="77777777" w:rsidR="00143C37" w:rsidRPr="00676A79" w:rsidRDefault="00143C37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02564BA2" w14:textId="77777777" w:rsidR="00143C37" w:rsidRDefault="00143C37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143C37" w14:paraId="01298CBE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3A039A1" w14:textId="77777777" w:rsidR="00143C37" w:rsidRDefault="00143C37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74CF9CAB" w14:textId="77777777" w:rsidR="00143C37" w:rsidRDefault="00143C37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5BBA5264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5F7B35A" w14:textId="77777777" w:rsidR="00143C37" w:rsidRDefault="00143C37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5AA8422F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03FFF1A6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CE6285A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4A6BD43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3BB7B8DD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23BC424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19E041FE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4B50677E" w14:textId="77777777" w:rsidR="00143C37" w:rsidRDefault="00143C37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669F2BC8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035F7DCA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0169519A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06C42A8" w14:textId="77777777" w:rsidR="00143C37" w:rsidRDefault="00143C37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14460C57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E54145C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A9DF472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8B7B03F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39F1643D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C9F3BAB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03C10237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1E7EAB75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C84792C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143C37" w14:paraId="18E93B4A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3208FCF6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DDD3C17" w14:textId="77777777" w:rsidR="00143C37" w:rsidRDefault="00143C3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4B5711B6" w14:textId="77777777" w:rsidR="00143C37" w:rsidRDefault="00143C3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664F6305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0E96AE8E" w14:textId="77777777" w:rsidR="00143C37" w:rsidRDefault="00143C3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5B33B1A" w14:textId="77777777" w:rsidR="00143C37" w:rsidRDefault="00143C3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07EF3329" w14:textId="77777777" w:rsidR="00143C37" w:rsidRDefault="00143C3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E8A4FC8" w14:textId="77777777" w:rsidR="00143C37" w:rsidRDefault="00143C3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1B23AC16" w14:textId="77777777" w:rsidR="00143C37" w:rsidRDefault="00143C3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28D885B" w14:textId="77777777" w:rsidR="00143C37" w:rsidRDefault="00143C37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4AB4E605" w14:textId="77777777" w:rsidR="00143C37" w:rsidRDefault="00143C37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469447D2" w14:textId="77777777" w:rsidR="00143C37" w:rsidRDefault="00143C37">
      <w:pPr>
        <w:spacing w:line="192" w:lineRule="auto"/>
        <w:jc w:val="center"/>
      </w:pPr>
    </w:p>
    <w:p w14:paraId="41941722" w14:textId="77777777" w:rsidR="00143C37" w:rsidRDefault="00143C37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69485701" w14:textId="77777777" w:rsidR="00143C37" w:rsidRDefault="00143C37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173EB189" w14:textId="77777777" w:rsidR="00143C37" w:rsidRDefault="00143C37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5B2D8506" w14:textId="77777777" w:rsidR="00143C37" w:rsidRPr="003447BC" w:rsidRDefault="00143C37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AE200F4" w14:textId="77777777" w:rsidR="00143C37" w:rsidRPr="00A8307A" w:rsidRDefault="00143C37" w:rsidP="00516DD3">
      <w:pPr>
        <w:pStyle w:val="Heading1"/>
        <w:spacing w:line="360" w:lineRule="auto"/>
      </w:pPr>
      <w:r w:rsidRPr="00A8307A">
        <w:t>LINIA 100</w:t>
      </w:r>
    </w:p>
    <w:p w14:paraId="6B4B4191" w14:textId="77777777" w:rsidR="00143C37" w:rsidRPr="00A8307A" w:rsidRDefault="00143C37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143C37" w:rsidRPr="00AB76B4" w14:paraId="2B9D1C2C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48F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F1E2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4594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9262A6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4DF29F6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989ED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60D257C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3DE7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A3B9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D112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90AB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1D0BAEC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89F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FBB9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CA18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ED22F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6641C2C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9C324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ADFF8EC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D3C1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72DB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102B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22CC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743E42F8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A06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3157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A717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9F7471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542CBD9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31189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5B14761B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3D2A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46F1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7725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A666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787150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143C37" w:rsidRPr="00AB76B4" w14:paraId="27E7145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C225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E8CB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9474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BF95B4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DEF55B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76B2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7128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FCBC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A0E6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74F3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59DD757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38D1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89C8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8989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F3AF20" w14:textId="77777777" w:rsidR="00143C37" w:rsidRPr="00AB76B4" w:rsidRDefault="00143C3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679254A3" w14:textId="77777777" w:rsidR="00143C37" w:rsidRPr="00AB76B4" w:rsidRDefault="00143C3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5CE46" w14:textId="77777777" w:rsidR="00143C37" w:rsidRPr="00AB76B4" w:rsidRDefault="00143C3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06874433" w14:textId="77777777" w:rsidR="00143C37" w:rsidRPr="00AB76B4" w:rsidRDefault="00143C3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0E501A3E" w14:textId="77777777" w:rsidR="00143C37" w:rsidRPr="00AB76B4" w:rsidRDefault="00143C3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20B7B77" w14:textId="77777777" w:rsidR="00143C37" w:rsidRPr="00AB76B4" w:rsidRDefault="00143C37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C4DE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4C62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25AC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E135E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2BB92BA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704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0656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E114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BAB9BA" w14:textId="77777777" w:rsidR="00143C37" w:rsidRPr="00AB76B4" w:rsidRDefault="00143C37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273C69F" w14:textId="77777777" w:rsidR="00143C37" w:rsidRPr="00AB76B4" w:rsidRDefault="00143C37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7A87C" w14:textId="77777777" w:rsidR="00143C37" w:rsidRPr="00AB76B4" w:rsidRDefault="00143C3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B279E5F" w14:textId="77777777" w:rsidR="00143C37" w:rsidRPr="00AB76B4" w:rsidRDefault="00143C37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39022" w14:textId="77777777" w:rsidR="00143C37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D383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2D4A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5AEE4" w14:textId="77777777" w:rsidR="00143C37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432396" w14:textId="77777777" w:rsidR="00143C37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143C37" w:rsidRPr="00AB76B4" w14:paraId="7B7C731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75F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93A3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BB79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7EBA48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52BD060A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389D9C1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9921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5781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D8D2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515D205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F215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E0D9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143C37" w:rsidRPr="00AB76B4" w14:paraId="45CD0D5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7D7E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37D2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21E459B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1BB2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84ED6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0894716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41CEF586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DFA9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3FFD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B051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02F34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FDFE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18FC6B4E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72F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540D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4C95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6D4E58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2D637F34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5D13C3AF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6E99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C179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24F4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09C92D9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6D3E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CC4F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023C787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D5EB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6472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3718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169518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4D627FC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CC8C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EC80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C1FD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F360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8951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1376EFD0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156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43EB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782F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893C2B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3D5F4B1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9178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7A9294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6FA082D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BC794D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510B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FCB0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D618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34D8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B26FC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143C37" w:rsidRPr="00AB76B4" w14:paraId="2C703556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AB79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1B1B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C54A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D7B4C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053FF02C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D775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816A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9DA8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1A540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D8AE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5607A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143C37" w:rsidRPr="00AB76B4" w14:paraId="49128FB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AE96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8E10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6BFC628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D220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EFFF00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116784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4610BDAB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9115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B876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F769B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F7AC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51FD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78ADD65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EDF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638A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85EA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E3C313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9BF6F4C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101D5D5A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92F5A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6C4B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63B8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14F7BFE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AE54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AAA2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14A935D2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528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AD2A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FA4C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5095B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0D8D901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E663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039F2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52FE435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7F6AFB3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50C5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6E32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4696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CEE3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3C4ED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143C37" w:rsidRPr="00AB76B4" w14:paraId="64D322CE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771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01B0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CB9BBA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1B76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C60FC9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0858675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2305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5D72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C6AB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7672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DB14A" w14:textId="77777777" w:rsidR="00143C37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487479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688A1B5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31B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E52F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22E70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5C74E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2FE73B3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A97E6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42B1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5BEC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41B8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0D7F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6AE0C94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A5B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CE71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980F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5856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291CB6E9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1DC7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48B10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7D4F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277C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ACC6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1573E05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D9F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5FBCE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9E47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8E0F1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EE5637C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65123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34AF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F8F6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CD454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A950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27D99C6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26FA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231C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CB6D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F07476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DB09879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65057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5198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06C7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DDBB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29DB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0AD74AA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2A96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8FFC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838D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69BD56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16918AA6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0C643" w14:textId="77777777" w:rsidR="00143C37" w:rsidRPr="00AB76B4" w:rsidRDefault="00143C37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2EEE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2EED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821F51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5442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49EA7" w14:textId="77777777" w:rsidR="00143C37" w:rsidRPr="00AB76B4" w:rsidRDefault="00143C37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26074A82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D3C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7A2E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2602674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1808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EBFA60" w14:textId="77777777" w:rsidR="00143C37" w:rsidRPr="00AB76B4" w:rsidRDefault="00143C3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3F13E73" w14:textId="77777777" w:rsidR="00143C37" w:rsidRPr="00AB76B4" w:rsidRDefault="00143C3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561C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4B1E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A0E5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4D92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B73D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4C106AA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2237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63AB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7F6D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E68D4F" w14:textId="77777777" w:rsidR="00143C37" w:rsidRPr="00AB76B4" w:rsidRDefault="00143C37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7EC0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6008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F729E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001CF22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2014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7F57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1B59015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9ABF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70E4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AA030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4043B4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66722A4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DCAF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25F0AE1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1D5376F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75D3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0A48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4D82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5862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7EBAC40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4C7F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C7F70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5D303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0EC7C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3C13006C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4151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7A8DAE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1E24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3617E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FD71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C8A8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2EA56B0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B40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D640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2770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9DC46E" w14:textId="77777777" w:rsidR="00143C37" w:rsidRPr="00AB76B4" w:rsidRDefault="00143C37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564D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B2EE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32BBB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2171A0A4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2C8939" w14:textId="77777777" w:rsidR="00143C37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91AC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66A48BD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70B5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AB36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0D24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20BF32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3B83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47CF8BD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0033CFB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EB4131E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3D4E40D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E1B33C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E3CCB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F405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4288B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4155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04C398E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B48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DA21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619F1A8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A6BC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95F2B0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2A8BF64C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4897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A7B7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03B6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3EC30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8940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639A2CA1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816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74D4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D204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7BD1BA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329C488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567D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314D025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0752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B9BC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330A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F368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91C0FD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99994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143C37" w:rsidRPr="00AB76B4" w14:paraId="61D6B02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F15A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E502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4DF2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E09FFF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766DD8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CEFA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93170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6A82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DC6B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E5A6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EF63D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70A8B09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1DCE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578D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9BCE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40B9D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61274C4B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6C07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3AD8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4719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5FF54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0F4B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6D08D39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C10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6917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6A31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FACF84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07F7DCF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4935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3DF4955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221A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268A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585B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890E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A1BE7A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93B80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143C37" w:rsidRPr="00AB76B4" w14:paraId="25C97EE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28D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AB53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2016FB8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BA63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E516E0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30AB695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5F46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D97D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6E21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C045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F46B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5941C0A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21C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7239D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2D9DF57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F596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75CFEF" w14:textId="77777777" w:rsidR="00143C37" w:rsidRPr="00AB76B4" w:rsidRDefault="00143C37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6E5E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EC63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69952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4E1B9" w14:textId="77777777" w:rsidR="00143C37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44542" w14:textId="77777777" w:rsidR="00143C37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244C95A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B20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30EA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50F5575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53DA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BB630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69D39780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7568090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F483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F2CE7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836B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8429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F0CD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1998A94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2A0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7C3E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47CC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3450D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290DFA76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E36BE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6E18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5DA7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16AB07C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75E5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B677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4DA9C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20773E2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19AB782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3B2D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16B2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7963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5ADC41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07C07179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DE9D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1213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33C4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3B1C43B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E9EB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CC20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59EDC510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520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EB8A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1DCEC92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7483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6938AC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2AFF32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002B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642A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82F1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3CCE4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8158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33B7D0A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D06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1C8B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2F1E6D5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4D64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AC51E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FCFFAE4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8D82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9AD3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69DF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648F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B30AE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6F77F7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E0F22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143C37" w:rsidRPr="00AB76B4" w14:paraId="791B967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D5B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24815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41244AD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7BB4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B93E5B" w14:textId="77777777" w:rsidR="00143C37" w:rsidRPr="00AB76B4" w:rsidRDefault="00143C3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59A0A8B" w14:textId="77777777" w:rsidR="00143C37" w:rsidRPr="00AB76B4" w:rsidRDefault="00143C37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3360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CD250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CEEC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1119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D7093" w14:textId="77777777" w:rsidR="00143C37" w:rsidRPr="00AB76B4" w:rsidRDefault="00143C3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34AE9D" w14:textId="77777777" w:rsidR="00143C37" w:rsidRPr="00AB76B4" w:rsidRDefault="00143C37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B76B4" w14:paraId="0AFB30F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981B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1516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B7CD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B0D09F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4440240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3DAB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DDA901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74D5EA7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4D90AEA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9D56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D816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9245B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2480C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6D950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143C37" w:rsidRPr="00AB76B4" w14:paraId="0C2AE5F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2647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6442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0D10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30AD80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3D7CCFF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2B64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257BE8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6B35EB5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1F9F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03E2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CE61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4A3C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143C37" w:rsidRPr="00AB76B4" w14:paraId="7F53E8B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8D0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26C5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E2CD5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EBB7D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80F3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C8A9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DCC5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5365581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1111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99C0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38C7822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2F64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F5803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050D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A3B93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509C265B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78547E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04E1AAC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21B7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47C0C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7ADB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FA7F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4B4CA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143C37" w:rsidRPr="00AB76B4" w14:paraId="25C68FCB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A8F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4543D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084B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3F870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6E2B82EF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B0CE7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83AB9FB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DB7A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ABFCF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D28A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ACD72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143C37" w:rsidRPr="00AB76B4" w14:paraId="37F867C9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7213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1CC83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FAAC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A6C74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2D376009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BF510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53EB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35BB4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6CC1D9D6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ED19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B689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67F617A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2585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F31483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6AD7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8CFAB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03E3CA7C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BB815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1F0F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53C4B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4516F4EB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EB5F6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768F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363D52E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7C2C137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7637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FFD10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98C1C10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D761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47455D" w14:textId="77777777" w:rsidR="00143C37" w:rsidRDefault="00143C3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113CDCCD" w14:textId="77777777" w:rsidR="00143C37" w:rsidRDefault="00143C3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66EF5A0B" w14:textId="77777777" w:rsidR="00143C37" w:rsidRPr="00AB76B4" w:rsidRDefault="00143C3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E5355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F969B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19107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56F6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0265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12214DCD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0AE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F71285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E4BC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FE4532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66B16D92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57526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2BF6F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F2CFD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255DC106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2D83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DE2C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AB76B4" w14:paraId="04950421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67B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1EB2A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7849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D7A3D8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0FB59EB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45978982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618319B0" w14:textId="77777777" w:rsidR="00143C37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7D7D707E" w14:textId="77777777" w:rsidR="00143C37" w:rsidRPr="00075656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17FC4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F74EB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538BB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096E4437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BA32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E2F3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AB76B4" w14:paraId="0A6BBD9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C289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E61C8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9F43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5AFBE2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57DEA64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5B746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CA4D411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0A686FA3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38F8393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7838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EC0AC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2310B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0536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A1D8B0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143C37" w:rsidRPr="00AB76B4" w14:paraId="47E8AEE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7A0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B5A21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D852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8AB303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A02659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1049D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71AC6F0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94EBF1A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1D062117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301E44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5BEF1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AEBC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4356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D71201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143C37" w:rsidRPr="00AB76B4" w14:paraId="7D9650C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B5A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68F92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EA2B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D515AE" w14:textId="77777777" w:rsidR="00143C37" w:rsidRPr="00AB76B4" w:rsidRDefault="00143C3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2AD8DD3" w14:textId="77777777" w:rsidR="00143C37" w:rsidRPr="00AB76B4" w:rsidRDefault="00143C37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6BAC9" w14:textId="77777777" w:rsidR="00143C37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3D87068" w14:textId="77777777" w:rsidR="00143C37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15D3940" w14:textId="77777777" w:rsidR="00143C37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7069FC34" w14:textId="77777777" w:rsidR="00143C37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CFD3A53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342AB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15CA8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1C7E4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49308" w14:textId="77777777" w:rsidR="00143C37" w:rsidRPr="00AB76B4" w:rsidRDefault="00143C3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4294058" w14:textId="77777777" w:rsidR="00143C37" w:rsidRPr="00AB76B4" w:rsidRDefault="00143C3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143C37" w:rsidRPr="00AB76B4" w14:paraId="42E7B57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5AFD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7CB50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F675E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CD80E6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09D6EC39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0F324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C7AE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3CD0E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364E6375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A636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3854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5AE185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19F88622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A62F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450F0" w14:textId="77777777" w:rsidR="00143C37" w:rsidRPr="00AB76B4" w:rsidRDefault="00143C3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1D689" w14:textId="77777777" w:rsidR="00143C37" w:rsidRPr="00AB76B4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D02D52" w14:textId="77777777" w:rsidR="00143C37" w:rsidRPr="00AB76B4" w:rsidRDefault="00143C3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77DAD" w14:textId="77777777" w:rsidR="00143C37" w:rsidRPr="00AB76B4" w:rsidRDefault="00143C3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D3C59" w14:textId="77777777" w:rsidR="00143C37" w:rsidRPr="00AB76B4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10EC1" w14:textId="77777777" w:rsidR="00143C37" w:rsidRPr="00AB76B4" w:rsidRDefault="00143C3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0C6FD596" w14:textId="77777777" w:rsidR="00143C37" w:rsidRPr="00AB76B4" w:rsidRDefault="00143C37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19C4E" w14:textId="77777777" w:rsidR="00143C37" w:rsidRPr="00AB76B4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63ABE" w14:textId="77777777" w:rsidR="00143C37" w:rsidRPr="00AB76B4" w:rsidRDefault="00143C37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2D04E7C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E8A9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86EB7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C5FF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1B29FB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72263715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C039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0C34F90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FD023A0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7EF38292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505E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FB035" w14:textId="77777777" w:rsidR="00143C37" w:rsidRPr="00AB76B4" w:rsidRDefault="00143C37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79375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0BDCE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9E5A8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143C37" w:rsidRPr="00AB76B4" w14:paraId="4AB974D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DAB1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988B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EBBE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5A9A0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3D4D37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167E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4BBE36E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710DCF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A8A4A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7EB1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2794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404F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8F7CF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143C37" w:rsidRPr="00AB76B4" w14:paraId="5863D57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E14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628B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5296F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C35433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E82104D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849C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EF2BE5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317CFD3A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230B69F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7EC348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7905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9DC2F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0CAD8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29D2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592004F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0BFC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8DED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A0A37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06C2AA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6166AFB3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3B6F4BDB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DE4A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AF8C6B0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B0B62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05FFB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EEE90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2BDA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1E9D601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2DEB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62037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74CEB7D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EC4F6" w14:textId="77777777" w:rsidR="00143C37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86EAE7" w14:textId="77777777" w:rsidR="00143C37" w:rsidRPr="00AB76B4" w:rsidRDefault="00143C37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EA271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AB2E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EFAE7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C2A5C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1FF56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18A96B6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BD74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F7E5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F840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9832D7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AE35472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B7A7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50549F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29D49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8C139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9A163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15292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143C37" w:rsidRPr="00AB76B4" w14:paraId="24B89979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A296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25BB5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5170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3247EE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79FE5930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2DB07D93" w14:textId="77777777" w:rsidR="00143C37" w:rsidRPr="00AB76B4" w:rsidRDefault="00143C37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E430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1EF0A9D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6E80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10B58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D19E4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72163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633DEC13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8DD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2398D3" w14:textId="77777777" w:rsidR="00143C37" w:rsidRDefault="00143C3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AB750" w14:textId="77777777" w:rsidR="00143C37" w:rsidRDefault="00143C3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4737AE" w14:textId="77777777" w:rsidR="00143C37" w:rsidRPr="00AB76B4" w:rsidRDefault="00143C3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462FC9DB" w14:textId="77777777" w:rsidR="00143C37" w:rsidRPr="00AB76B4" w:rsidRDefault="00143C3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325FA084" w14:textId="77777777" w:rsidR="00143C37" w:rsidRPr="00AB76B4" w:rsidRDefault="00143C3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DA625" w14:textId="77777777" w:rsidR="00143C37" w:rsidRPr="00AB76B4" w:rsidRDefault="00143C3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BAA23" w14:textId="77777777" w:rsidR="00143C37" w:rsidRPr="00AB76B4" w:rsidRDefault="00143C3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AF29C" w14:textId="77777777" w:rsidR="00143C37" w:rsidRPr="00AB76B4" w:rsidRDefault="00143C3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12FA01BF" w14:textId="77777777" w:rsidR="00143C37" w:rsidRPr="00AB76B4" w:rsidRDefault="00143C3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1C345" w14:textId="77777777" w:rsidR="00143C37" w:rsidRPr="00AB76B4" w:rsidRDefault="00143C3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D0176" w14:textId="77777777" w:rsidR="00143C37" w:rsidRDefault="00143C3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1663CD6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776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0B1B1" w14:textId="77777777" w:rsidR="00143C37" w:rsidRDefault="00143C3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DC160" w14:textId="77777777" w:rsidR="00143C37" w:rsidRDefault="00143C3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D02CE8" w14:textId="77777777" w:rsidR="00143C37" w:rsidRPr="00AB76B4" w:rsidRDefault="00143C3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5257A07D" w14:textId="77777777" w:rsidR="00143C37" w:rsidRDefault="00143C37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4BDF2" w14:textId="77777777" w:rsidR="00143C37" w:rsidRPr="00AB76B4" w:rsidRDefault="00143C3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EE79AEB" w14:textId="77777777" w:rsidR="00143C37" w:rsidRPr="00AB76B4" w:rsidRDefault="00143C3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F1770" w14:textId="77777777" w:rsidR="00143C37" w:rsidRPr="00AB76B4" w:rsidRDefault="00143C3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31D60" w14:textId="77777777" w:rsidR="00143C37" w:rsidRPr="00AB76B4" w:rsidRDefault="00143C37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A9EC1" w14:textId="77777777" w:rsidR="00143C37" w:rsidRPr="00AB76B4" w:rsidRDefault="00143C37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91268" w14:textId="77777777" w:rsidR="00143C37" w:rsidRDefault="00143C37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5CF7F52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26B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6E238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79517C12" w14:textId="77777777" w:rsidR="00143C37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1B6F3" w14:textId="77777777" w:rsidR="00143C37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A45E39" w14:textId="77777777" w:rsidR="00143C37" w:rsidRPr="00AB76B4" w:rsidRDefault="00143C37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F714C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A3A1D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444BA4" w14:textId="77777777" w:rsidR="00143C37" w:rsidRPr="00AB76B4" w:rsidRDefault="00143C37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6BC01" w14:textId="77777777" w:rsidR="00143C37" w:rsidRPr="00AB76B4" w:rsidRDefault="00143C37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73BA5" w14:textId="77777777" w:rsidR="00143C37" w:rsidRDefault="00143C37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70E6428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45BD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51BC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8849A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93EED3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DD73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531A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F2FCF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05D9E50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311CF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EFFC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43AA9C7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28CA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AE69E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E103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20FF80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4FF68C18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9503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36D2C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0E7C0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760D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B7C90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86735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03679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143C37" w:rsidRPr="00AB76B4" w14:paraId="6452B2C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93E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72AF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7E6A0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176F01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10A3BF9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BABA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4E50A9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45CC2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75BC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82726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2B87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7AA68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143C37" w:rsidRPr="00AB76B4" w14:paraId="64A6315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239B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BFF44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42CC7D8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7F211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E4A18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573D6557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6965A6BA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BBA0B87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931B4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4A361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C83AC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4499B" w14:textId="77777777" w:rsidR="00143C37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89D45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25D0BE7C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099B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5247F" w14:textId="77777777" w:rsidR="00143C37" w:rsidRDefault="00143C3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E5E604" w14:textId="77777777" w:rsidR="00143C37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B6050A" w14:textId="77777777" w:rsidR="00143C37" w:rsidRDefault="00143C3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23EC2574" w14:textId="77777777" w:rsidR="00143C37" w:rsidRDefault="00143C3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59E4B" w14:textId="77777777" w:rsidR="00143C37" w:rsidRPr="00AB76B4" w:rsidRDefault="00143C3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68435" w14:textId="77777777" w:rsidR="00143C37" w:rsidRPr="00AB76B4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A9A60" w14:textId="77777777" w:rsidR="00143C37" w:rsidRDefault="00143C3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20C14CC3" w14:textId="77777777" w:rsidR="00143C37" w:rsidRDefault="00143C3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AA04B" w14:textId="77777777" w:rsidR="00143C37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433B6" w14:textId="77777777" w:rsidR="00143C37" w:rsidRDefault="00143C37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32A9D2E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86E1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365E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9460E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415994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17168272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59716AB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D945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5B415906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75011F9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4725804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61176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8992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883B3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140A4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4560A7E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BF2F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4661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D45F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F1E4C2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57E199A7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077D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C91E9E4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4C69C8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2270CD6D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5A045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25076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566B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2DFB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BC2EE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143C37" w:rsidRPr="00AB76B4" w14:paraId="1121CA6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AA5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4EDF9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A5AE7" w14:textId="77777777" w:rsidR="00143C37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9E038A" w14:textId="77777777" w:rsidR="00143C37" w:rsidRPr="00AB76B4" w:rsidRDefault="00143C3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FFACB1C" w14:textId="77777777" w:rsidR="00143C37" w:rsidRPr="00AB76B4" w:rsidRDefault="00143C3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E9BF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1D4F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465E5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7595CB5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5ED6C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1F99E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78AE3C4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EF7D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6907A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179F3" w14:textId="77777777" w:rsidR="00143C37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0531D" w14:textId="77777777" w:rsidR="00143C37" w:rsidRPr="00AB76B4" w:rsidRDefault="00143C3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0BE178B3" w14:textId="77777777" w:rsidR="00143C37" w:rsidRPr="00AB76B4" w:rsidRDefault="00143C37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0139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B5F6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85920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302FDE84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84924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AC618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079C60D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BDE3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8BD39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FF3FE" w14:textId="77777777" w:rsidR="00143C37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6051A1" w14:textId="77777777" w:rsidR="00143C37" w:rsidRPr="00AB76B4" w:rsidRDefault="00143C37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3B287F28" w14:textId="77777777" w:rsidR="00143C37" w:rsidRPr="00AB76B4" w:rsidRDefault="00143C37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2EA1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A3B0F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880B9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5E2EFD9D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46A05" w14:textId="77777777" w:rsidR="00143C37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41091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23A4F5D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13F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6A7DF" w14:textId="77777777" w:rsidR="00143C37" w:rsidRDefault="00143C3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11F2F83F" w14:textId="77777777" w:rsidR="00143C37" w:rsidRDefault="00143C3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A4162" w14:textId="77777777" w:rsidR="00143C37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1B24CB" w14:textId="77777777" w:rsidR="00143C37" w:rsidRPr="00AB76B4" w:rsidRDefault="00143C3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F5191" w14:textId="77777777" w:rsidR="00143C37" w:rsidRPr="00AB76B4" w:rsidRDefault="00143C3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90F00" w14:textId="77777777" w:rsidR="00143C37" w:rsidRPr="00AB76B4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15F58" w14:textId="77777777" w:rsidR="00143C37" w:rsidRDefault="00143C37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3A5D5" w14:textId="77777777" w:rsidR="00143C37" w:rsidRDefault="00143C37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DC7BF" w14:textId="77777777" w:rsidR="00143C37" w:rsidRDefault="00143C37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4BD85831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7A13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023E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2B1E30D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5168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7E1222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408A7B11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1BA0176A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7AF07FC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23D84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ECB2A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4FEC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EB6B6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45ABA" w14:textId="77777777" w:rsidR="00143C37" w:rsidRPr="00AB76B4" w:rsidRDefault="00143C3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0C898005" w14:textId="77777777" w:rsidR="00143C37" w:rsidRPr="00AB76B4" w:rsidRDefault="00143C3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1200E968" w14:textId="77777777" w:rsidR="00143C37" w:rsidRPr="00AB76B4" w:rsidRDefault="00143C3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4806E6FD" w14:textId="77777777" w:rsidR="00143C37" w:rsidRPr="00AB76B4" w:rsidRDefault="00143C37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6998056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394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F0F38" w14:textId="77777777" w:rsidR="00143C37" w:rsidRPr="00AB76B4" w:rsidRDefault="00143C3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7C5CA" w14:textId="77777777" w:rsidR="00143C37" w:rsidRPr="00AB76B4" w:rsidRDefault="00143C3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DBA62E" w14:textId="77777777" w:rsidR="00143C37" w:rsidRPr="00AB76B4" w:rsidRDefault="00143C3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3831DB6" w14:textId="77777777" w:rsidR="00143C37" w:rsidRPr="00AB76B4" w:rsidRDefault="00143C37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79148" w14:textId="77777777" w:rsidR="00143C37" w:rsidRPr="00AB76B4" w:rsidRDefault="00143C3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D398B" w14:textId="77777777" w:rsidR="00143C37" w:rsidRPr="00AB76B4" w:rsidRDefault="00143C3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560CB" w14:textId="77777777" w:rsidR="00143C37" w:rsidRPr="00AB76B4" w:rsidRDefault="00143C3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465EF050" w14:textId="77777777" w:rsidR="00143C37" w:rsidRPr="00AB76B4" w:rsidRDefault="00143C37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5F91E" w14:textId="77777777" w:rsidR="00143C37" w:rsidRPr="00AB76B4" w:rsidRDefault="00143C37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2C0DA" w14:textId="77777777" w:rsidR="00143C37" w:rsidRPr="00AB76B4" w:rsidRDefault="00143C3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6CD3393" w14:textId="77777777" w:rsidR="00143C37" w:rsidRPr="00AB76B4" w:rsidRDefault="00143C3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69407A12" w14:textId="77777777" w:rsidR="00143C37" w:rsidRPr="00AB76B4" w:rsidRDefault="00143C37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143C37" w:rsidRPr="00AB76B4" w14:paraId="414A1EF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49D8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C451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29524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C03224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45503B10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6A03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C5E4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A9C6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EA22A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FE611" w14:textId="77777777" w:rsidR="00143C37" w:rsidRPr="00AB76B4" w:rsidRDefault="00143C3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143C37" w:rsidRPr="00AB76B4" w14:paraId="4C79A95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2250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31B5E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DA3DE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643065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9A18E1A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15D53525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47AA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2F51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1870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52E664F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D66B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AAA1C" w14:textId="77777777" w:rsidR="00143C37" w:rsidRPr="00AB76B4" w:rsidRDefault="00143C3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5FCEB63" w14:textId="77777777" w:rsidR="00143C37" w:rsidRPr="00AB76B4" w:rsidRDefault="00143C3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DEE811" w14:textId="77777777" w:rsidR="00143C37" w:rsidRPr="00AB76B4" w:rsidRDefault="00143C37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143C37" w:rsidRPr="00AB76B4" w14:paraId="13FBA035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692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57CC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51552F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3DB309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60A1445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B8772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EBFF61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007C1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62A3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E552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A666F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C9778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143C37" w:rsidRPr="00AB76B4" w14:paraId="67238E04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D82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98A1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43461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6A4FC4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5830CF0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41B0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7FDE564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FCC9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9642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3D9B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478D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5C5486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143C37" w:rsidRPr="00AB76B4" w14:paraId="63A36FF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C1AA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835E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92E65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A5B11C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4883F89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A45B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52046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227FCBB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1BB725B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DB49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5F50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45BDCC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F140D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01018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143C37" w:rsidRPr="00AB76B4" w14:paraId="68DD0F6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BB9E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815A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3AB1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17821F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AE7C743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433A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FCF41A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55F6E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AE3A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CCF64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D190D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52A6ECF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143C37" w:rsidRPr="00AB76B4" w14:paraId="07833BF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B63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E2C1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F958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91877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1EC69B2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F8AB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54983E2E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6460C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A244E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FBE8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DDBE3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D787D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143C37" w:rsidRPr="00AB76B4" w14:paraId="07FEDAA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04C0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22F9E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99045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609909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EDBAC62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11BB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06250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8916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FA78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B21A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974A0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143C37" w:rsidRPr="00AB76B4" w14:paraId="724885E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63A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8C4C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0A223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78EEE2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5712998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58FB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78E6F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03D9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8DBFF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C9A4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143C37" w:rsidRPr="00AB76B4" w14:paraId="53957B6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4B3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00AF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28AD6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452868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D2BF080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64CB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A102E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B665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0EE58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47EE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143C37" w:rsidRPr="00AB76B4" w14:paraId="00C1CB84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C2B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6B03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2D745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5928C5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47DB19B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36F4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A2138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2DB42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250E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7D87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8EA0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D71EB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143C37" w:rsidRPr="00AB76B4" w14:paraId="08D26FC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3E8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1788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96EB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E9C703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56849814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37CB16E0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9608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8C3A8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6C8BD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FEA28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6BEC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3F264C9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ECB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36CD6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3377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A3B562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67252B0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6ADAD47F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6EC9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E6E30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5F66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DB0538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63FE7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0595F84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EE2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1624D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1B6501C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23F62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465165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6AD4B68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2CC1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B889C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499BE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AFC66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1779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58C6FE0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AC5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8586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55C55" w14:textId="77777777" w:rsidR="00143C37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742A0E" w14:textId="77777777" w:rsidR="00143C37" w:rsidRDefault="00143C3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167E3A9F" w14:textId="77777777" w:rsidR="00143C37" w:rsidRPr="00AB76B4" w:rsidRDefault="00143C37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BAFF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983A6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C3BA4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0888CF3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2DD4F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0CF2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3C3BDB2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3E1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A988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5D9A638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864CC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6F8F2C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ED45323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662D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ADF7E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CDB9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1CCA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532D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4B15BCF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2ABA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0DD26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2D80B15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0AC8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878C6D" w14:textId="77777777" w:rsidR="00143C37" w:rsidRPr="00AB76B4" w:rsidRDefault="00143C3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022F76E" w14:textId="77777777" w:rsidR="00143C37" w:rsidRPr="00AB76B4" w:rsidRDefault="00143C37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B1BE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9C701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44EA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A159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C03A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143C37" w:rsidRPr="00AB76B4" w14:paraId="1C1DD43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534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D8996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1623FB37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9178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B8E991" w14:textId="77777777" w:rsidR="00143C37" w:rsidRPr="00AB76B4" w:rsidRDefault="00143C3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7E530D3" w14:textId="77777777" w:rsidR="00143C37" w:rsidRPr="00AB76B4" w:rsidRDefault="00143C37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EDDA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92E32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E23A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AC8A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0D30F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4EF077EF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463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A0FC3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718B8CDF" w14:textId="77777777" w:rsidR="00143C37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82978" w14:textId="77777777" w:rsidR="00143C37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4BAE24" w14:textId="77777777" w:rsidR="00143C37" w:rsidRPr="00AB76B4" w:rsidRDefault="00143C3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1649B35" w14:textId="77777777" w:rsidR="00143C37" w:rsidRPr="00AB76B4" w:rsidRDefault="00143C3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30B1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DF642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D0796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8D584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4027E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273D892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5F5B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FA0C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6F66E5F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09350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705488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6267B188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29D3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6865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FCDAB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FD59A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2727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68CD1D0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B1A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5EE0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6029F37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6CE88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225366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CE6324B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4309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9571E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FE53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8C46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4367B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CADF08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CDB014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143C37" w:rsidRPr="00AB76B4" w14:paraId="781301B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17F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64B3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FA46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735BE2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2198E417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30AE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69491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E453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0720FE7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E94F0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48B22" w14:textId="77777777" w:rsidR="00143C37" w:rsidRDefault="00143C37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9CA9049" w14:textId="77777777" w:rsidR="00143C37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B0E20F4" w14:textId="77777777" w:rsidR="00143C37" w:rsidRPr="00AB76B4" w:rsidRDefault="00143C37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143C37" w:rsidRPr="00AB76B4" w14:paraId="3874C2B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917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B315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3FC026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BB55D5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49D8B919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A41E36E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EA34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88B2DC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88B6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8D345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DEAA4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F509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45B7359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05D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123D5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02C88D7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82463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C8C41A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81DFE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37F8C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11BC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4E171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96EA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01500D0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FC6C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C9DA3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48D73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735416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5E6DABA1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E1EF3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6137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679A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364D974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6E0F4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0B1C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7D81222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0D68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2F376" w14:textId="77777777" w:rsidR="00143C37" w:rsidRPr="00AB76B4" w:rsidRDefault="00143C3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842E32F" w14:textId="77777777" w:rsidR="00143C37" w:rsidRPr="00AB76B4" w:rsidRDefault="00143C3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1282CD" w14:textId="77777777" w:rsidR="00143C37" w:rsidRPr="00AB76B4" w:rsidRDefault="00143C3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30CEB6" w14:textId="77777777" w:rsidR="00143C37" w:rsidRPr="00AB76B4" w:rsidRDefault="00143C3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976E698" w14:textId="77777777" w:rsidR="00143C37" w:rsidRPr="00AB76B4" w:rsidRDefault="00143C3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11794431" w14:textId="77777777" w:rsidR="00143C37" w:rsidRDefault="00143C3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439BFA6" w14:textId="77777777" w:rsidR="00143C37" w:rsidRPr="0068517F" w:rsidRDefault="00143C3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A37D1" w14:textId="77777777" w:rsidR="00143C37" w:rsidRPr="00AB76B4" w:rsidRDefault="00143C3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BC3825" w14:textId="77777777" w:rsidR="00143C37" w:rsidRPr="00AB76B4" w:rsidRDefault="00143C3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C2E0DF" w14:textId="77777777" w:rsidR="00143C37" w:rsidRPr="00AB76B4" w:rsidRDefault="00143C3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9A78D" w14:textId="77777777" w:rsidR="00143C37" w:rsidRPr="00AB76B4" w:rsidRDefault="00143C3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D8C36" w14:textId="77777777" w:rsidR="00143C37" w:rsidRDefault="00143C3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F58D21B" w14:textId="77777777" w:rsidR="00143C37" w:rsidRPr="00AB76B4" w:rsidRDefault="00143C3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333FC16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85C4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8100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C3515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2D6497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478A5F0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29AB0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4753C1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FE6D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7E33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52473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43DB2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143C37" w:rsidRPr="00AB76B4" w14:paraId="213E080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BAC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931C6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7255D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512F9D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439C5C46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CB2C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B39C3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BCF1A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C5075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767D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7E87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143C37" w:rsidRPr="00AB76B4" w14:paraId="4D1FE1A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5E1F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7B4F4C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DECC7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9163CA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FADF987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A6BE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21AA881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F350E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32BE8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84A9B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308A7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55F5E72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1C98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CD014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4A076429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A4B05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3CB549" w14:textId="77777777" w:rsidR="00143C37" w:rsidRPr="00AB76B4" w:rsidRDefault="00143C37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3B3BF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3748A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A96EA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C8579" w14:textId="77777777" w:rsidR="00143C37" w:rsidRPr="00AB76B4" w:rsidRDefault="00143C37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92D2D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216F65B" w14:textId="77777777" w:rsidR="00143C37" w:rsidRPr="00AB76B4" w:rsidRDefault="00143C37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3F23791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2E60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F0F8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3935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E886FC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E8F6098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2D79620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2E3A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4B5E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3C4F2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7CB76A5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7005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5E6B3" w14:textId="77777777" w:rsidR="00143C37" w:rsidRDefault="00143C3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5801E9F" w14:textId="77777777" w:rsidR="00143C37" w:rsidRPr="00AB76B4" w:rsidRDefault="00143C37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56524E15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8BA6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43B57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9685D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98F4C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40F42DB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89DB9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DBAC74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717B3C3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FC1F2E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E8F86F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13399AC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23F3B79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D7A40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6BD726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DA673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B61FE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52F32EA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CA132E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4E0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E11B1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D84CE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0BA2D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274143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38353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795EFB9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4BE5A91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93BE6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FD3FD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87696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E2B0A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662B395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394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409BB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A306F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4FD84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028D07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D259A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C6D94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8B333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37BEE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A4B26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45C587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BA47D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143C37" w:rsidRPr="00AB76B4" w14:paraId="41DEA4E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048F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4C5D6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A76C2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EC7E5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9B8951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93C955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3AA38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9FE88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A85A4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9B804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95DA2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143C37" w:rsidRPr="00AB76B4" w14:paraId="55FFEB2B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9F4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10C48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4F74E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44E5A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32A73B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A5CA5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950081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52C20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E978E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D110C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7CDB8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143C37" w:rsidRPr="00AB76B4" w14:paraId="5A29BE60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DB1E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CDD5B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658D74B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C2C3F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E53C9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5514C2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E29CC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A6464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E2070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34621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DA428B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1DBB6AF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A04833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143C37" w:rsidRPr="00AB76B4" w14:paraId="0FF1C5F6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93EF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717E9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135B0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97D70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2156A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C060B1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EE4B46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6E9595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151F7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2660A4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A60A9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143C37" w:rsidRPr="00AB76B4" w14:paraId="0BBFE337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263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79E5A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6B952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44D09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02A37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A45128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6E55F4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85C9B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993D6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D5D89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E3AF1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143C37" w:rsidRPr="00AB76B4" w14:paraId="66375645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C65C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58A6D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050DA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EA669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16E5FE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632CC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1B925F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F2F2D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59ED3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EEB7D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E0F90E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143C37" w:rsidRPr="00AB76B4" w14:paraId="3F00E8BE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793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393A1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76FDF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F8E21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F074B0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D612E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09EF23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BF15D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9B5246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43759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01FAD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143C37" w:rsidRPr="00AB76B4" w14:paraId="10034E95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D845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9A8E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0CC4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3A9CE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52A16E0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7F4C4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A45C956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7249C2AE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2BE7045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2EE5BFA3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3EF5AF60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5C39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3CC61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8BC4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B815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8D3A5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B76B4" w14:paraId="4287CD04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A681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842E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A634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5F040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D29DEE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90868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A43201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F415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B169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EE3E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A7D6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6A63E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B76B4" w14:paraId="4FF3EE18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0F77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217A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2148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AFF2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8BB28C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90BB4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2B9F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49D0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827C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AACC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0AE6B9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DC5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EFCB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14BF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2C6D5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B6B934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EABA4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D0B9509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606147AB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0F075D51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28939903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4161BE7D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5DD5964D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65F40075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5CC26557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28B69678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7479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26F6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9A74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414B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AC290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B76B4" w14:paraId="2262CF3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A58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2F68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9617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2C7E1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AED7E1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9F983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3DB5FE4B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09E945B6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40F0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0D34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57DC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6AC8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15BF9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B76B4" w14:paraId="33E73A00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DA3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6CE5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6A41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31E0F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98F6E8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0A10B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ECEA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BBF1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76E423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05EE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4981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6FC30C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0501F4EA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DC5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9638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160CD45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39F4D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7234D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762156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58DC604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60BF6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5AE7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3CE3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EC22D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0CDA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EDD25D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1224A31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6AE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A2A9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05EB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1F2C9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5FE4BB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A6691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F2DBB64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87AC8C3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1974CE17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3112F58A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276E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8C94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F3DB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FEF9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17910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143C37" w:rsidRPr="00AB76B4" w14:paraId="42F925ED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0D35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8765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1ABB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168FA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F93097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FBCE0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05DCD9E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09A603FD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3AF5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B744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98EE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D1BF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A60AC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143C37" w:rsidRPr="00AB76B4" w14:paraId="6B10CB8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CBA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1248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4044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84BD1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557A02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8E9B7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41AE59F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8044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96AB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FD48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94E6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143C37" w:rsidRPr="00AB76B4" w14:paraId="03DC03B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261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F62A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98AF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8448A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3E4B16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65167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311D8A80" w14:textId="77777777" w:rsidR="00143C37" w:rsidRPr="00AB76B4" w:rsidRDefault="00143C37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71F2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3D08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4647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F591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14986B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1CC31A7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143C37" w:rsidRPr="00AB76B4" w14:paraId="0F251A5D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DA0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30D4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E0A65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596F9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81B62A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4763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2958C64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B234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4347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D16B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C41E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F8AD8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143C37" w:rsidRPr="00AB76B4" w14:paraId="6EF804DD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15D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07BF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1049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A7F8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01B5A5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5EF4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5998D2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5EC9C00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8ADB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D829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8131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1BF6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143C37" w:rsidRPr="00AB76B4" w14:paraId="7DC61AC1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929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676F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E43E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50103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28C091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6A1A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DB3A69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500B719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21142D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DE03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E601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A07B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790E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1F1DC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143C37" w:rsidRPr="00AB76B4" w14:paraId="4088EA93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D588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AC53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7EAC4DA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B0F5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F8BEE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02C030C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1D31F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2B67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F972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6806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96D2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4DC3FC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4C0B5E66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E55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A0F9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4537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3E19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761348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672898A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1B75EDE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4949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4CD8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E879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666599B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772E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FC4D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5E7F131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143C37" w:rsidRPr="00AB76B4" w14:paraId="39A3C491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1461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BEFA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58BC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D0D87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80C3DE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F41A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677486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6921D7A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25C31D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35F1A43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1236471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15CF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698C3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4CAD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5637B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2543F4B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AFC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3CAC4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AF09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DCE35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310A5E9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75DAB1F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61EA7A5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54AF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A490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1C88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785B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0A12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3F5B69AE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1B6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2161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7377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98B84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BE1CAD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30690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A55B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6FFF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72A8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68D6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27B6F8D7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21A1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EE08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4B59946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E438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924AC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474C2E0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EAC0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AF23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C22F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013653E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D3CE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6330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29F1437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1A301311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50F3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4C8C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67AE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4644F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4DCF948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2347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2C9B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226B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4DB3DFC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D5A1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715E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143C37" w:rsidRPr="00AB76B4" w14:paraId="6B0FEF8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25F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B5C78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377F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0EA30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05917BC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3946E75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5270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81E0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3BEA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56ED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A496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17134B9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F85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4449F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54F951A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DDE2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00C61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3EBBB86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EC1D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EBD8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8CF6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8D46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9E35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11B4446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872B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4D40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707A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5E70B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5D16A91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0DEC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007F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F1A2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4EAB083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6C26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3BD70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1B6FA55E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1646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6CC9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2B32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5F254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4224D26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9A9990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198C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F23A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8505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F88D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1EC3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1F2F4C8C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7C12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29728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2E1C30F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0225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8347E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056B342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C0D8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127E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493A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0184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0034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15AB06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7932FF6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84F8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EEDF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CF2E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B05D2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3F20F4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0475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24FECCA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EAF0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EC4B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D7A6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D4D5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BC8B2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143C37" w:rsidRPr="00AB76B4" w14:paraId="269AB14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D010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CADD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55A6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2A310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2A8C7C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58B3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4FB9A57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E088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9AFE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F209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2269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EFFBC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143C37" w:rsidRPr="00AB76B4" w14:paraId="207BAF49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EA15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F7BB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8F1E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F59C3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4F75B2C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8783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A090D2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B7BE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CE66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F813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DE51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9B864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143C37" w:rsidRPr="00AB76B4" w14:paraId="263A7B5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0344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32AF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41A0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973F4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1363849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2BA7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7919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9102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E120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61FD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B01C4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143C37" w:rsidRPr="00AB76B4" w14:paraId="252D4C6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338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51B0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B034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7ABBC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1D827F1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253296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7C17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675A76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4FF7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8CC7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914C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FC3F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832600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8A8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5095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7764C27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6653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E4E7B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159AF68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0941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D807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6D7F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7B3B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6219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2B160EA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1BF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A41D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C2D1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8ACBB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11B5BE5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4C6F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43608DC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6A2CB62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5055F23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0C39998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35AF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63CF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D3A7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8378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076A2248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FEC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5DCA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F92E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E4127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7BA4676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D20631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54BE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ED1B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F19D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E285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E5B1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663FAD80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E73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0189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07BD7E5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42C0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39649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18D4546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7276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F331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70A2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DB1D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B807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6BCDB8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143C37" w:rsidRPr="00AB76B4" w14:paraId="70605B8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FFC5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F69B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1C779DD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E634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64249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2BDB8CD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7F15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2AED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B0B5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F8F4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976B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40DCC43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2DE9A7CA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2DC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AFBC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A914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A45EA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5CCF40C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15F4B03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80D7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20CA250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BC60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9BD4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E735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B3BF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64F2E649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6B77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A1EB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8FFF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D0640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249A1AF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470A297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56DA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ABAA8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AE72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357C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C44F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F7ED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B3CC2AE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95E0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A094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248C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0FA4C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C3265D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047A2F2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F54D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01690F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2CC57F1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AA51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C8BF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190E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13E3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15AE85C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5935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2031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5C6E443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B627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3D7EC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64360C7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9C99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85A5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E67F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7369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5F9C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306B0BC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6B887A4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F635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2A29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5996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1C11E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1E808A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02BC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4BB837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EA1A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D4E0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2736C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CB6F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B44A0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143C37" w:rsidRPr="00AB76B4" w14:paraId="2B9D7C46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F00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D39B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D424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35961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0CB851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E691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5D1D8F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C63A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6D54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1E58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058B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98666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143C37" w:rsidRPr="00AB76B4" w14:paraId="3BACAA2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550C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836A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0086BC5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4AE5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D25F0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1593B5A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BBC8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C551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A441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2878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7600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0217AB13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E61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11D6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313E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A0347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809196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501FBD3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B919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CFC61A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B5F2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DE49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80A2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AD0C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64AB49D4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AB06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E113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886B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4D27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42A79E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3F4A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531E758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080D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C3B3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83E7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034E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69DF6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143C37" w:rsidRPr="00AB76B4" w14:paraId="48454A0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C2FB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E85C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FBD8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F786E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5FF9DF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B05B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10F6E4D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50DB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B7BD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A016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5A02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5D745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143C37" w:rsidRPr="00AB76B4" w14:paraId="1ED0684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6DF1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A482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FF51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7A27C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55E95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71E6ABB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3955786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1EF8A57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099D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B0EF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9301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66B1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7D48762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5FE9939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143C37" w:rsidRPr="00AB76B4" w14:paraId="0CF0E94C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D31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A0F4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8603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8121B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3F802C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2C8EC80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CC8E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25D4124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3CDBE8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221C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56FC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E2BD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59FD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3618A794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D05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E86B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426A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BAAEC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FCFDC4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5442CE1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9F01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26ACC67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5FBA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4E3C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3318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F883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C601BA6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A23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18324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EA19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9A142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D04883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1E9A01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F2F2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DAFD53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44D3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4137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BDB8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31AA5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2DCD86AE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A5E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6F08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641C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E7891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E8286C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A4BB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EB6FB1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AFB1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EA79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06C2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0F5C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6160D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143C37" w:rsidRPr="00AB76B4" w14:paraId="088DBC25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481E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73ED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2D62E7D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426B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2E735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100B3B7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5889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6F24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AA38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0625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A47F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7FE8298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:rsidRPr="00AB76B4" w14:paraId="3765DCE6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8F6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C5A34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4A15EFD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E565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63BFB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64BDD2F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6152927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37C99F1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4CE8461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05D59DF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9329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B6B75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4D22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E456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9859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585AE4C9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397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2A41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DCFD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1C0C0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790651F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3606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50F3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F6017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5FA1D63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47AF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F7DD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34FA6A12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7EAC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5D1F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5DBF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A51CC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A4EBE8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59F0745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C475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A63C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2643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0F9A8DA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9486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BD0F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3AB7D8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143C37" w:rsidRPr="00AB76B4" w14:paraId="45A34593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14D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FA5C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806A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D33CE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05D56CA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4FAC2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2504CD01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443961C0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867DA0A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7324A2EC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5F8B2A26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CDBB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66C4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5980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5CDA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20928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143C37" w:rsidRPr="00AB76B4" w14:paraId="5C61F035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0F92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27A4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A937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69397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E6B44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2F5CBCC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6A981E82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7536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802D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0E8A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B7CD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A0C99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143C37" w:rsidRPr="00AB76B4" w14:paraId="3CA66A89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F8F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51D0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B6D5C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341D7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25B46D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922BC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3765978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5E531BE5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35620F16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0DE9923E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49C006E" w14:textId="77777777" w:rsidR="00143C37" w:rsidRPr="00AB76B4" w:rsidRDefault="00143C37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966B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70DE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5DBF1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9DE8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59D75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143C37" w:rsidRPr="00AB76B4" w14:paraId="370637F1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1EC6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5FA3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CD39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0D358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5CB12F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1AA3A46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734B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ADD87B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CB61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2BA8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A473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A42E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3C0CDD4B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FB1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9290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6ACB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9C6F1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95E052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6F81CB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3116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F12E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4FF2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CA5A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CAE0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0B7D5C09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5A2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9E7E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18EC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AF8C0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29B248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D46BC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436FE3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27C4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26D83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235D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91E6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AF207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143C37" w:rsidRPr="00AB76B4" w14:paraId="28200E80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80D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B7B1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E0A0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63A53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3C6977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E3BB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1B362A9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C721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0CB2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FE238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5F11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143C37" w:rsidRPr="00AB76B4" w14:paraId="34B4935B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90F0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35BA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8038A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09A1A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F8C493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23F0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29993DF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B3D0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91A2B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B361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70FB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23710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143C37" w:rsidRPr="00AB76B4" w14:paraId="6A598E7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5D42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91B6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C6D6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CE948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A243BF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DF69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789894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1263FF6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214AA68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3702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5212E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B40F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82E0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3B9F4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143C37" w:rsidRPr="00AB76B4" w14:paraId="792CBE8A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ACC1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3461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40C9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33AD7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24934EF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944E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FE43BD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41D8614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7AC4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97D2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24A8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3152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007F9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143C37" w:rsidRPr="00AB76B4" w14:paraId="15DAA29C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6B4C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2583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431EFD9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43C6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BD7F5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2ACA796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34A1487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2A66502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DCE3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D235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0C6A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0A6B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7A17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311E689A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CF39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AD00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BC8C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63510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2D27D98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1BAA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44F1AC7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06726CB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131E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5003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694A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18D8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19A1C6CF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B48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CD3E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9A4A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ED5CF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2E13B36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6BAF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7CCF0D7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2E454F0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33F47DB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45873FE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70AB4EC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76F9AAD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BDAD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A730C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68DB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6ABE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AC6B6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143C37" w:rsidRPr="00AB76B4" w14:paraId="217272F8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ABF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7235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3820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CFC34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6B82220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02DB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701A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634D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6BEA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DDC2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40132AF0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688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444C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886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0D8AA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728DA54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96E0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DE99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8104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5C21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3088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7BE52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143C37" w:rsidRPr="00AB76B4" w14:paraId="6DF01F0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193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C5A7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7FD4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7D139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5A647C0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767D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8A07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1CA6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DC57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DCC14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5ED6A702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3460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174F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F046E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DDB1D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12FD34F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4CA3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F1A9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CE96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3E61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FFFD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B24231D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1D1B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7391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5F88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B3BE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31D64BC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543D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1A789D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E9EB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BCE7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D67F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B3D8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7503E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143C37" w:rsidRPr="00AB76B4" w14:paraId="5AD935B4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3FA16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DDCD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EA69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9A7BA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4185718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04D8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B66C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18F6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6DFA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EA19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143C37" w:rsidRPr="00AB76B4" w14:paraId="55742F6D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282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78AB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1051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8E0EA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65D6580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B88D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C7AF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622A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D5BF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D8B4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46569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143C37" w:rsidRPr="00AB76B4" w14:paraId="348A8D59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C435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012C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189E5D8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5CA3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DBB49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22AAD99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9870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E4BA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9D27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ADB1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E306D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1AA5C13D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52F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5B4F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B2CC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31ED7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156EDA6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D466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7043DFD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E70C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954F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C628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C27E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E4EEB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143C37" w:rsidRPr="00AB76B4" w14:paraId="3CDDB4A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F8D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0DBA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721B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15E63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1B2D995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F479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5492D5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C334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7DCC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D515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5BC3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8336E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143C37" w:rsidRPr="00AB76B4" w14:paraId="3109933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82CC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9C9E5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458+000</w:t>
            </w:r>
          </w:p>
          <w:p w14:paraId="5C13319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62D1D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19DAD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Slatina Timiș - </w:t>
            </w:r>
            <w:r w:rsidRPr="00AB76B4">
              <w:rPr>
                <w:b/>
                <w:bCs/>
                <w:sz w:val="20"/>
                <w:lang w:val="ro-RO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E000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367F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8C97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4FC4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EC57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7684B4F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4E9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FE33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DC82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45031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7958C8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C45A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649A77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91FE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9747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62F7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76BC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27D933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143C37" w:rsidRPr="00AB76B4" w14:paraId="48585EA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F2C5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5D45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1BDEC37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CEA1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AC7F7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34A2EAA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0A3C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8732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6287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AFE6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F60FB" w14:textId="77777777" w:rsidR="00143C37" w:rsidRPr="00AB76B4" w:rsidRDefault="00143C3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495DC3F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85A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87F6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D936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4C9FB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3D97623B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040D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5001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0D61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2B7A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C6672" w14:textId="77777777" w:rsidR="00143C37" w:rsidRPr="00AB76B4" w:rsidRDefault="00143C3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3630904" w14:textId="77777777" w:rsidR="00143C37" w:rsidRPr="00AB76B4" w:rsidRDefault="00143C37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143C37" w:rsidRPr="00AB76B4" w14:paraId="3B906DD3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452BF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725B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E4CB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E12E7D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8C16BD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530FD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3092904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01B6CFF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5D39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3D21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F21E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4968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23531BE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FFE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25ED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D1A7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BE636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7F894E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6238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5D3D232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A120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1F98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F3E6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91D3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5179A2F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35A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D35D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800A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9CF3C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542257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32BF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A098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D653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1376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7B31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EDCA6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143C37" w:rsidRPr="00AB76B4" w14:paraId="10F5595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E7CC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5D95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F28B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AA772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1A92E1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5A00E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71E22C0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027F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B032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3EA4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7E43E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FF1C8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143C37" w:rsidRPr="00AB76B4" w14:paraId="53D4CE4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4F9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9510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6743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F4AFA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802A1E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B1D9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6D7C47C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3D9C60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648DD6D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0773AE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691BE9D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EE5C35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F84380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6206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63B1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54D6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81C7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28370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143C37" w:rsidRPr="00AB76B4" w14:paraId="51341A7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B655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BC71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1D3A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E1E27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63B9FAE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B133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CC74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F68FF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CE88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0F33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30121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143C37" w:rsidRPr="00AB76B4" w14:paraId="23BF7CBB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8DE1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DDAE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4682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7C608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27901C5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D2FC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E687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982A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6251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90CA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C7A98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143C37" w:rsidRPr="00AB76B4" w14:paraId="12BC02EC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20DFD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8D12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D14B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D0B66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0BF1716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8E8F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E366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AE69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DE7E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6851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143C37" w:rsidRPr="00AB76B4" w14:paraId="5FDD6F7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C8C31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2364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84C1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2B8DC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74EA13E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B842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BDA8FC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0ACAD8E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22EFE97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DC420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DD476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8295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76F1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3C50D73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0A053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76F8C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32D66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587E78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1DF892E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811B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D627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F845A6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3894F56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7534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1882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0DB0379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143C37" w:rsidRPr="00AB76B4" w14:paraId="2F3C2ED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5D70D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F88E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2FB3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9CB19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5DFA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29FF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F1EA5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772F6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22B1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143C37" w:rsidRPr="00AB76B4" w14:paraId="46462CF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DE5A0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1A46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CCAA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781EB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F6AD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16B9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9DC13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C724E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A1D6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143C37" w:rsidRPr="00AB76B4" w14:paraId="5D445C0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D37DD05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6C1C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E4317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4AF4C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D600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95EA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22243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93124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F12E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143C37" w:rsidRPr="00AB76B4" w14:paraId="657648B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8ADF3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2320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6D3D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DADFDE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AF08F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B7E88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2066B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67ACF6A2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7E94CB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F17D3" w14:textId="77777777" w:rsidR="00143C37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3E1B8AA" w14:textId="77777777" w:rsidR="00143C37" w:rsidRPr="00344E0A" w:rsidRDefault="00143C37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143C37" w:rsidRPr="00AB76B4" w14:paraId="31011AA4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5D18BF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2A478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419C7C7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FB82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285842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E9646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7BB0C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F7701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52B53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BB55D" w14:textId="77777777" w:rsidR="00143C37" w:rsidRDefault="00143C3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149A30D" w14:textId="77777777" w:rsidR="00143C37" w:rsidRDefault="00143C3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143C37" w:rsidRPr="00AB76B4" w14:paraId="539135E3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67D53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BEF22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2BC1B5C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6951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7357DF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ED3CA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FB4B0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3A8A4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97A36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925344" w14:textId="77777777" w:rsidR="00143C37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7D861DC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CD2BAC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10FAB" w14:textId="77777777" w:rsidR="00143C37" w:rsidRPr="00AB76B4" w:rsidRDefault="00143C3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2F712" w14:textId="77777777" w:rsidR="00143C37" w:rsidRPr="00AB76B4" w:rsidRDefault="00143C3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1D7995" w14:textId="77777777" w:rsidR="00143C37" w:rsidRDefault="00143C37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E0F56" w14:textId="77777777" w:rsidR="00143C37" w:rsidRPr="00AB76B4" w:rsidRDefault="00143C3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12F37A6" w14:textId="77777777" w:rsidR="00143C37" w:rsidRDefault="00143C3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6BA3C" w14:textId="77777777" w:rsidR="00143C37" w:rsidRDefault="00143C3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39552" w14:textId="77777777" w:rsidR="00143C37" w:rsidRDefault="00143C37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438A4" w14:textId="77777777" w:rsidR="00143C37" w:rsidRDefault="00143C37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DBADA" w14:textId="77777777" w:rsidR="00143C37" w:rsidRDefault="00143C37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143C37" w:rsidRPr="00AB76B4" w14:paraId="7CE9309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313A4E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6821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9E90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3D734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B69E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99B260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EA34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B82C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438B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1E34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143C37" w:rsidRPr="00AB76B4" w14:paraId="68C5CB8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F9551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122C0" w14:textId="77777777" w:rsidR="00143C37" w:rsidRDefault="00143C3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EF4B8" w14:textId="77777777" w:rsidR="00143C37" w:rsidRDefault="00143C3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5F0FEE" w14:textId="77777777" w:rsidR="00143C37" w:rsidRPr="00AB76B4" w:rsidRDefault="00143C37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31C8A" w14:textId="77777777" w:rsidR="00143C37" w:rsidRPr="00AB76B4" w:rsidRDefault="00143C3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39AB660" w14:textId="77777777" w:rsidR="00143C37" w:rsidRPr="00AB76B4" w:rsidRDefault="00143C3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324FD" w14:textId="77777777" w:rsidR="00143C37" w:rsidRDefault="00143C3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EECE1" w14:textId="77777777" w:rsidR="00143C37" w:rsidRPr="00AB76B4" w:rsidRDefault="00143C37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24DF4" w14:textId="77777777" w:rsidR="00143C37" w:rsidRPr="00AB76B4" w:rsidRDefault="00143C37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557CA" w14:textId="77777777" w:rsidR="00143C37" w:rsidRDefault="00143C37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143C37" w:rsidRPr="00AB76B4" w14:paraId="103B552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71DF0A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6251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A995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093CE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145E6" w14:textId="77777777" w:rsidR="00143C37" w:rsidRPr="00AB76B4" w:rsidRDefault="00143C3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A937161" w14:textId="77777777" w:rsidR="00143C37" w:rsidRPr="00AB76B4" w:rsidRDefault="00143C3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1749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1F92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1220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2D82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143C37" w:rsidRPr="00AB76B4" w14:paraId="7D70E26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3F15E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8437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81127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ACFCE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DDAF7" w14:textId="77777777" w:rsidR="00143C37" w:rsidRPr="00AB76B4" w:rsidRDefault="00143C3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D761B69" w14:textId="77777777" w:rsidR="00143C37" w:rsidRPr="00AB76B4" w:rsidRDefault="00143C3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6514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8EB3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5197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FAF3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S9, S14 și S16</w:t>
            </w:r>
          </w:p>
        </w:tc>
      </w:tr>
      <w:tr w:rsidR="00143C37" w:rsidRPr="00AB76B4" w14:paraId="55C4B8B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A9C5E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1A3C50" w14:textId="77777777" w:rsidR="00143C37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4388733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A1BD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CB03C9" w14:textId="77777777" w:rsidR="00143C37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D1973" w14:textId="77777777" w:rsidR="00143C37" w:rsidRPr="00AB76B4" w:rsidRDefault="00143C37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62C09" w14:textId="77777777" w:rsidR="00143C37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45E9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E84E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E5468" w14:textId="77777777" w:rsidR="00143C37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D191197" w14:textId="77777777" w:rsidR="00143C37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143C37" w:rsidRPr="00AB76B4" w14:paraId="143B7318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EABFA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886D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2268B01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8CDC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3B408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6F286BB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8328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82F8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5167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B3F0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CBB32" w14:textId="77777777" w:rsidR="00143C37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79618A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143C37" w:rsidRPr="00AB76B4" w14:paraId="2838ECB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B165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4F16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DE88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8ED42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A6E4DE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ED64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25E5ED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864A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9FD4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6B03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2E78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B76B4" w14:paraId="2161F6A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D73E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36B5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8971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39C5B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63E92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F57DC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50E6FCA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6955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AFC5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EC2F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A23C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4C071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EB8460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E64857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143C37" w:rsidRPr="00AB76B4" w14:paraId="78D4B47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7AC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1EAE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E2B0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15E72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52098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36C2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983F2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A825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6598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4A24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22D4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609C9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D6440D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A187F3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143C37" w:rsidRPr="00AB76B4" w14:paraId="7FA4811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C63D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2F1FD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6960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15CF6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DC3566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5802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EA30AB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FC25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EBB3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CFF81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DEB3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5E57AC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143C37" w:rsidRPr="00AB76B4" w14:paraId="1619358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CE0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2186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EAE7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7C18F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8193296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681B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AAEB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E1BB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9346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B80B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D5187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143C37" w:rsidRPr="00AB76B4" w14:paraId="4DF5C68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62B1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F148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3415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7F1061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A44EA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A286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D8336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F8F8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0F60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AF37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FAC0F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6DC8DDE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143C37" w:rsidRPr="00AB76B4" w14:paraId="142FCAD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DFA30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3F8C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6BAF00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25827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00C006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8471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BDE6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FCCD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3240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945E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CAAAF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80DCAF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143C37" w:rsidRPr="00AB76B4" w14:paraId="1D0FCC2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1F3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CED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E6D8B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AD3A27" w14:textId="77777777" w:rsidR="00143C37" w:rsidRPr="00AB76B4" w:rsidRDefault="00143C37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9C96AD" w14:textId="77777777" w:rsidR="00143C37" w:rsidRPr="00AB76B4" w:rsidRDefault="00143C37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D40A5" w14:textId="77777777" w:rsidR="00143C37" w:rsidRPr="00AB76B4" w:rsidRDefault="00143C37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B5AC98" w14:textId="77777777" w:rsidR="00143C37" w:rsidRPr="00AB76B4" w:rsidRDefault="00143C37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65AB14F7" w14:textId="77777777" w:rsidR="00143C37" w:rsidRPr="00AB76B4" w:rsidRDefault="00143C37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03F1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13CC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4AB6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1636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143C37" w:rsidRPr="00AB76B4" w14:paraId="15562D7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7BB3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574D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0F3E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6945C0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A59B0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3887C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1DBD8DE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A6C28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3F0B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60FB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6CA8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7E3B8F0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63AB59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143C37" w:rsidRPr="00AB76B4" w14:paraId="31F754E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EC0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9A2CE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7746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A97CC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B245408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86ECD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F9BA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2D55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05B7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2397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63D53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143C37" w:rsidRPr="00AB76B4" w14:paraId="6CF714E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FFE8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3522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296B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4D3623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2AB0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7078B2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773053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B7D3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FCBB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848A3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75E9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14A3DA3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B76B4" w14:paraId="10A7D31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6A43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B85F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E8D8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991EA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9007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ED3F0B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625E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9A46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13E85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C4456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143C37" w:rsidRPr="00AB76B4" w14:paraId="22B785D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AF70D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4565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0E5F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F28AC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28C3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38931E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14C5FB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1699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CABD5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8F7D9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92821" w14:textId="77777777" w:rsidR="00143C37" w:rsidRPr="007B5A25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9357432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B76B4" w14:paraId="36758961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9317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8D65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37A2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F327D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4CBAA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24893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64C7256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3309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9B1B7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8A60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71F0F" w14:textId="77777777" w:rsidR="00143C37" w:rsidRPr="00AB76B4" w:rsidRDefault="00143C37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BF503A" w14:textId="77777777" w:rsidR="00143C37" w:rsidRPr="00AB76B4" w:rsidRDefault="00143C37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B76B4" w14:paraId="6613C32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0C9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3686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8FAB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46A994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E4529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1D4D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FD08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F349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065A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7D236" w14:textId="77777777" w:rsidR="00143C37" w:rsidRPr="00AB76B4" w:rsidRDefault="00143C37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A86411" w14:textId="77777777" w:rsidR="00143C37" w:rsidRPr="00AB76B4" w:rsidRDefault="00143C37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B76B4" w14:paraId="4945C11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AD59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104A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D366A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6D6B22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B3BD09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7D94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06B4C2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15304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A807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E4D89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015C7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:rsidRPr="00AB76B4" w14:paraId="3E92BCB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E34A1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5B5B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91447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2BF017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A6733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E6B5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9574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5203F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2DD3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E4A8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3DB69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:rsidRPr="00AB76B4" w14:paraId="25980A9B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F5822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4D00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7B6DF89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73E8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55BFCA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52AB9BE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98A2C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680D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A980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7BE34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8B36B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B76B4" w14:paraId="1AD23D21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A404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3000C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A852C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F3A945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71B1B66C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03EE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969EC87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3AAE5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FE158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4B1C1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4093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143C37" w:rsidRPr="00AB76B4" w14:paraId="04B01905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FCCAB" w14:textId="77777777" w:rsidR="00143C37" w:rsidRPr="00AB76B4" w:rsidRDefault="00143C37" w:rsidP="00143C37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B800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A95EF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E6B70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76098DFE" w14:textId="77777777" w:rsidR="00143C37" w:rsidRPr="00AB76B4" w:rsidRDefault="00143C37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9376A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FDE4E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05FC1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64E0D" w14:textId="77777777" w:rsidR="00143C37" w:rsidRPr="00AB76B4" w:rsidRDefault="00143C37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7D0186" w14:textId="77777777" w:rsidR="00143C37" w:rsidRPr="00AB76B4" w:rsidRDefault="00143C37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72BC9627" w14:textId="77777777" w:rsidR="00143C37" w:rsidRPr="00A8307A" w:rsidRDefault="00143C37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4ED02582" w14:textId="77777777" w:rsidR="00143C37" w:rsidRPr="005905D7" w:rsidRDefault="00143C37" w:rsidP="006B4CB8">
      <w:pPr>
        <w:pStyle w:val="Heading1"/>
        <w:spacing w:line="360" w:lineRule="auto"/>
      </w:pPr>
      <w:r w:rsidRPr="005905D7">
        <w:t>LINIA 116</w:t>
      </w:r>
    </w:p>
    <w:p w14:paraId="223BC0E6" w14:textId="77777777" w:rsidR="00143C37" w:rsidRPr="005905D7" w:rsidRDefault="00143C37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143C37" w:rsidRPr="00743905" w14:paraId="3CFCE76C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F4C5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12C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C3F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CD1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6124C63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4653F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213D101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FBD11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062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AD6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7BEB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AC0AEC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143C37" w:rsidRPr="00743905" w14:paraId="0A986EF5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6F4BF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2D6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EFC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A9C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52FCC98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C38C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23AA0F7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12446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608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9FA3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190A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143C37" w:rsidRPr="00743905" w14:paraId="78E41106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55744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904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3BE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AD1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F0215C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2E0B5541" w14:textId="77777777" w:rsidR="00143C37" w:rsidRPr="00743905" w:rsidRDefault="00143C37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7B2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B4728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5A80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B7D2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9AB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0500F7E1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1122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42C3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195F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33052" w14:textId="77777777" w:rsidR="00143C37" w:rsidRPr="00743905" w:rsidRDefault="00143C3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2DB1A2D7" w14:textId="77777777" w:rsidR="00143C37" w:rsidRPr="00743905" w:rsidRDefault="00143C37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DEE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4B18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7EE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640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0EB10" w14:textId="77777777" w:rsidR="00143C37" w:rsidRPr="00743905" w:rsidRDefault="00143C3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236A267" w14:textId="77777777" w:rsidR="00143C37" w:rsidRPr="00743905" w:rsidRDefault="00143C37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143C37" w:rsidRPr="00743905" w14:paraId="493FB1CA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21789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8DF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D32D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162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00C59FA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B6A9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50C48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4FAE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341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AE8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101D25C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143C37" w:rsidRPr="00743905" w14:paraId="250687F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47271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72DA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3D9EEF8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8E18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16BD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623B30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36A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B5B3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6D7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F4FF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A4C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AAE1FCC" w14:textId="77777777" w:rsidR="00143C37" w:rsidRPr="0007721B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2A0ACF3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BB534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33986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2B4294E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703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8789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DB83DA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445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40C61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B21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EA4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5C87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5C963E9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353CAF7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53B4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167A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45762A59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84FA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1533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8F17FF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795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623D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0914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555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AAB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A2C015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0B85044B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276C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6525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0071DA6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727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913C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2FB8B3F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C85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8D9F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0C2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92D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8904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6740231" w14:textId="77777777" w:rsidR="00143C37" w:rsidRPr="00537749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323386F7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79B5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3BAA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0D1D088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73F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880C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15223E1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459B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69CA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15FF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A09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01E0B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240D6DA1" w14:textId="77777777" w:rsidR="00143C37" w:rsidRPr="005A7670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29AA5061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D8486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FDD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0AC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926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047BEA3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20D4D1F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7BAF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51D2F9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5A40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164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2712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B59A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03B2AC2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A5961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3A44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2CB1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A57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36F8BE7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899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1039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E199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DF1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6422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3F24D95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143C37" w:rsidRPr="00743905" w14:paraId="227DDBD7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544B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B25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684A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A92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6583FBC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135EE24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A8CB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2796002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4091D687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35DFCF83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66289F9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3F7F5D3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428D0E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8B99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2657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A797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B247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E41198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143C37" w:rsidRPr="00743905" w14:paraId="3505B04F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81C6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A6B6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6825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1BF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499218C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04CCF3F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81FA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43A20F3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FC0B9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551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9618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FC85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143C37" w:rsidRPr="00743905" w14:paraId="395A144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A675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B59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289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EE5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63EA5B8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925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21ED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4BA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2153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5C19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150198E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79547D5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143C37" w:rsidRPr="00743905" w14:paraId="36394FD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CA53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A68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4B2F2A6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9EB4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28C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34DC813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82D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D2AB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3AC0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C8F4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213F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FE52E98" w14:textId="77777777" w:rsidR="00143C37" w:rsidRPr="001D7D9E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225BDDA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B889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9452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E936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A78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1397AE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A9E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7211A0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5BF00BC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23004D8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BCA8D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632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5D60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FEF94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AD6ED5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143C37" w:rsidRPr="00743905" w14:paraId="64806F2C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083D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EB5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767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811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536F80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CFE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738885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3E589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8C2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1978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0DC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6807E840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5C9B2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7BE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9C06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848E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92F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E0F1D43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04E27AF8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7F94379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557DF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8F2E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A9F1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6312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143C37" w:rsidRPr="00743905" w14:paraId="176292C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5C59B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A836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5C70EEA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22E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2A1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78CCD8D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6E50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D1762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DC4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D42D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9408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D4CD3B5" w14:textId="77777777" w:rsidR="00143C37" w:rsidRPr="0007721B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3FC2B1EF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6D0B0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C05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76FF794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BC6E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2B0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2F00FA8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61E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296C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DEC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BAF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21F18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E0FD09A" w14:textId="77777777" w:rsidR="00143C37" w:rsidRPr="00951746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6937AB5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FFC2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7877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05AA2F8C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B7D1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EC257" w14:textId="77777777" w:rsidR="00143C37" w:rsidRDefault="00143C3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5A424F5B" w14:textId="77777777" w:rsidR="00143C37" w:rsidRDefault="00143C37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486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51F0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38B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4D6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0D21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782B06D5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084B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BD700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3C43E5D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C7A5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CA8E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685F533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716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3EC3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825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2836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8AB93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0024D31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210D1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BEA15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FE66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4F92" w14:textId="77777777" w:rsidR="00143C37" w:rsidRPr="00743905" w:rsidRDefault="00143C3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33C5694" w14:textId="77777777" w:rsidR="00143C37" w:rsidRDefault="00143C3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22AA2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65BA4B8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0D0F0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C5EE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29ED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4516E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143C37" w:rsidRPr="00743905" w14:paraId="30ADB7D7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1C815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9B1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3BFF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494E" w14:textId="77777777" w:rsidR="00143C37" w:rsidRPr="00743905" w:rsidRDefault="00143C3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0646FA80" w14:textId="77777777" w:rsidR="00143C37" w:rsidRDefault="00143C3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A6B6" w14:textId="77777777" w:rsidR="00143C37" w:rsidRDefault="00143C3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097C8663" w14:textId="77777777" w:rsidR="00143C37" w:rsidRPr="00743905" w:rsidRDefault="00143C3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3798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7B7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6556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3937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143C37" w:rsidRPr="00743905" w14:paraId="2A3A57C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28A2D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965F" w14:textId="77777777" w:rsidR="00143C37" w:rsidRDefault="00143C3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92EE" w14:textId="77777777" w:rsidR="00143C37" w:rsidRDefault="00143C3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574D3" w14:textId="77777777" w:rsidR="00143C37" w:rsidRPr="00743905" w:rsidRDefault="00143C3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98F9D9D" w14:textId="77777777" w:rsidR="00143C37" w:rsidRDefault="00143C37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E7D81" w14:textId="77777777" w:rsidR="00143C37" w:rsidRDefault="00143C3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6C41A629" w14:textId="77777777" w:rsidR="00143C37" w:rsidRPr="00743905" w:rsidRDefault="00143C3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06D1B" w14:textId="77777777" w:rsidR="00143C37" w:rsidRPr="00743905" w:rsidRDefault="00143C37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6622D" w14:textId="77777777" w:rsidR="00143C37" w:rsidRPr="00743905" w:rsidRDefault="00143C3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291F" w14:textId="77777777" w:rsidR="00143C37" w:rsidRPr="00743905" w:rsidRDefault="00143C37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5CC3" w14:textId="77777777" w:rsidR="00143C37" w:rsidRDefault="00143C37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143C37" w:rsidRPr="00743905" w14:paraId="572E6621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6CE01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9CC3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D0BC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91C3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B7D5FA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B3713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660CB0B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1E87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0C8A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F986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3F92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BCECA2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143C37" w:rsidRPr="00743905" w14:paraId="024AA510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D4A9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B149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28DD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7EB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7AE0645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0D7545B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0C35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353BBF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F1C97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8C49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B8B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DE30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1B272DC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087E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8DA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0F546C9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6D68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FD57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7BDBFF3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ADB2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63446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116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7C00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CE2B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5182A9A" w14:textId="77777777" w:rsidR="00143C37" w:rsidRPr="0035165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26E0C85B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672F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4BA5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70E4BD0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579D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FBF9D" w14:textId="77777777" w:rsidR="00143C37" w:rsidRPr="00743905" w:rsidRDefault="00143C37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DB6BEB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EE2F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62D4A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70F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4C3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AA2B4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434C70BE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134B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7DB9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1F2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047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744844C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3829AE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E1E7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564513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C807A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9857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E21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B7F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67D1E2F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DFAD8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D17C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B31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16C5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3A574B6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C46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FC22FB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0481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282D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2FC0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B64A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067A683A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C03D3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BB268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2B682A4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9DDB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E171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17480B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F66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C7683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B3AE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0B74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A0B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5D7A80DC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D2C53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A28EC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5420A51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89B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F7AE3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4E6A39E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E17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0220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F371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0CF9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77B3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881FAAC" w14:textId="77777777" w:rsidR="00143C37" w:rsidRPr="003B409E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5DEFC865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52BC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8D5D5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7120168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3F0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73C4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887204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D802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715E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F4E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5D58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4C54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002FEA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143C37" w:rsidRPr="00743905" w14:paraId="1352FA27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7BD55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73C4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00D7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1656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299AD0F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34E88D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3768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F478A5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F468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0F5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B3C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C3F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5183AC86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35879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5FD8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3A8C5A0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39B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D82D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0B311A6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4A1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6E28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3B14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965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63B0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143C37" w:rsidRPr="00743905" w14:paraId="656DDC02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E6BDE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CFFA9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D254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9DBD9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19D3ED13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723AB230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D5C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360BE6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5B109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9FE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34D1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1105E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5CB0DCC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E2E4A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A67F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689A3944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CB74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1149A" w14:textId="77777777" w:rsidR="00143C37" w:rsidRPr="00743905" w:rsidRDefault="00143C37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32B054B4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416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0C9BE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83B0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CDCB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7290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45147B2A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59D3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B3B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58F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A06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6616E94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8015DA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D2D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4B2446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8D32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0863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B7A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7938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6EB61353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5C64F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5AC8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6D9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F42C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4B31BA3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955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168BF24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A009C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155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C56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0B1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143C37" w:rsidRPr="00743905" w14:paraId="5235AC5E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5568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532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8710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4CF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32A7AD9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B40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73F05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99D0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D2E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056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143C37" w:rsidRPr="00743905" w14:paraId="58239786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6B76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7B7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B3A5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AE1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4A96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9FFB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0A84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71325BD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4AE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86D3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143C37" w:rsidRPr="00743905" w14:paraId="6ADBEBB3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CBC4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E011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600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9795A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743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725D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5AD0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AF4E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4A0E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143C37" w:rsidRPr="00743905" w14:paraId="663DF87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E3275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72D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D899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5134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2161F41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F14D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A3046B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B710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B49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94D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E3D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2D0CF82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0BD25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53A3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6261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2F3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7C0CC3B7" w14:textId="77777777" w:rsidR="00143C37" w:rsidRPr="00D73778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D3DE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46FD0C5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CA6F" w14:textId="77777777" w:rsidR="00143C37" w:rsidRPr="00D73778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5FA2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D2A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C90D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7992406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88931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4104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0D70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5BE4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05227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5EC9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D1CD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131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1088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143C37" w:rsidRPr="00743905" w14:paraId="11B21ED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E4D57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083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87A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3C7A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10DDA0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2F5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50328B7A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3E1DA3D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1223EEEA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07913F22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FB0B3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A97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3AC9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11AD0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ACE5E00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69F907E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143C37" w:rsidRPr="00743905" w14:paraId="50C9D84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D3DF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08B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78A1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ECF1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076C4E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76BC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04CE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23777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52A6A7F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C9D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9CA1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143C37" w:rsidRPr="00743905" w14:paraId="304677B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AD70F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4E4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D3FAD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C509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C73C76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B227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0660D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7B925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53E691AA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EFCB3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145FA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09D50A2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A7C1F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7B4C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660EB167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AF5C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3F5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20864A5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AB40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98B71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75C0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3F0304B6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8977A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099A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222B82D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20C9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A0F3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73A0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A9C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E23EDC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67A28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D694293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6A2BC669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2C678F26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78F4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BDB71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E5DBD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CD6B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2EB265C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143C37" w:rsidRPr="00743905" w14:paraId="2BECFA28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87841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4E3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8B1C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A33C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6E105FF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1D7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A3B11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D70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E68A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0EC1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126B6C40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589ED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9282F" w14:textId="77777777" w:rsidR="00143C37" w:rsidRDefault="00143C3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531759CE" w14:textId="77777777" w:rsidR="00143C37" w:rsidRPr="00743905" w:rsidRDefault="00143C3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D1FA8" w14:textId="77777777" w:rsidR="00143C37" w:rsidRPr="00743905" w:rsidRDefault="00143C3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587B" w14:textId="77777777" w:rsidR="00143C37" w:rsidRDefault="00143C3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36934877" w14:textId="77777777" w:rsidR="00143C37" w:rsidRPr="00743905" w:rsidRDefault="00143C37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D8A5" w14:textId="77777777" w:rsidR="00143C37" w:rsidRPr="00743905" w:rsidRDefault="00143C3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6FC7F" w14:textId="77777777" w:rsidR="00143C37" w:rsidRPr="00743905" w:rsidRDefault="00143C37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163B6" w14:textId="77777777" w:rsidR="00143C37" w:rsidRDefault="00143C3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0FDB1337" w14:textId="77777777" w:rsidR="00143C37" w:rsidRPr="00743905" w:rsidRDefault="00143C3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CD24" w14:textId="77777777" w:rsidR="00143C37" w:rsidRPr="00743905" w:rsidRDefault="00143C37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6C5B4" w14:textId="77777777" w:rsidR="00143C37" w:rsidRPr="00743905" w:rsidRDefault="00143C37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48734551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8F45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108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CE7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EE459" w14:textId="77777777" w:rsidR="00143C37" w:rsidRDefault="00143C37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263B0A9E" w14:textId="77777777" w:rsidR="00143C37" w:rsidRPr="00743905" w:rsidRDefault="00143C37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128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AE204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A1E6" w14:textId="77777777" w:rsidR="00143C37" w:rsidRDefault="00143C37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0AB8C482" w14:textId="77777777" w:rsidR="00143C37" w:rsidRPr="004E7F11" w:rsidRDefault="00143C37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5B6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B919B" w14:textId="77777777" w:rsidR="00143C37" w:rsidRDefault="00143C37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12EDD0E3" w14:textId="77777777" w:rsidR="00143C37" w:rsidRPr="00743905" w:rsidRDefault="00143C37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1FE7F388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71EC1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37BE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F43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68F8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49BD656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9961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2CF3CEDE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2053F01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DAFB7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DCC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42A8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BF3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4C570A7C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66B9F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B639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9685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561AB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4D20CB91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E499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B51B2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FA19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50CC622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608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56F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0F31AE70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A1F33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AD6F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02C9673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BEC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1C80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731A4D47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9833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2BCA9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C7AF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E17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8C78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1B0344F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C62A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84466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6354E2B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B0C6E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8B266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7290D61B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CEF5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5E4E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08CE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9CE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646B3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6AD8E906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FFB6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3E19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2ADC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1AD85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3EFA9552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F38A4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BADA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91DC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83A4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821A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213D83F4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7342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269FD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06A905E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0D1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F318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4685A63A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1046D5FE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088C195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BF1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0483E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0548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7C65E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1B94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49379A86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F318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9B63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1A7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6341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4DE87A4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779D6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35F9FF9A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52CF904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E2198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BBA7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CE64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3DF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143C37" w:rsidRPr="00743905" w14:paraId="7BEA5485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FDB32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9092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A82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27AC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728ACCF8" w14:textId="77777777" w:rsidR="00143C37" w:rsidRPr="00CD295A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63DF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491A4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F0AF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6925349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EE4C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D6BF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143C37" w:rsidRPr="00743905" w14:paraId="2C08ADCE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6B53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7367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D2A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B6A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DE9DD0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0FD2667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7B6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B3464B8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2408EC4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DC00F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A58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76E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5F79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39C49E22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902D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EE1C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60E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F7E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EF7048E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2576A40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FCF0D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937012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36644" w14:textId="77777777" w:rsidR="00143C37" w:rsidRPr="00743905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34A5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4DD3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54DC0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1D807829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36108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5237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4C772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4347C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A3E623F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E5A1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03B1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6B9A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C5AB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AF8FB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2CE7015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44AE8044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57B7D3D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143C37" w:rsidRPr="00743905" w14:paraId="439FF87B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E7F0E" w14:textId="77777777" w:rsidR="00143C37" w:rsidRPr="00743905" w:rsidRDefault="00143C37" w:rsidP="00143C37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24D6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AFD0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A0D33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E592994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FA9D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0A474FCD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CCD1B33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1399686B" w14:textId="77777777" w:rsidR="00143C37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79221" w14:textId="77777777" w:rsidR="00143C37" w:rsidRDefault="00143C37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E0434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47C9" w14:textId="77777777" w:rsidR="00143C37" w:rsidRPr="00743905" w:rsidRDefault="00143C37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2BE77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7FC1A9E7" w14:textId="77777777" w:rsidR="00143C37" w:rsidRDefault="00143C37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B0C605F" w14:textId="77777777" w:rsidR="00143C37" w:rsidRPr="005905D7" w:rsidRDefault="00143C37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44F94F64" w14:textId="77777777" w:rsidR="00143C37" w:rsidRDefault="00143C37" w:rsidP="007246D0">
      <w:pPr>
        <w:pStyle w:val="Heading1"/>
        <w:spacing w:line="360" w:lineRule="auto"/>
      </w:pPr>
      <w:r>
        <w:lastRenderedPageBreak/>
        <w:t>LINIA 117</w:t>
      </w:r>
    </w:p>
    <w:p w14:paraId="2B67905D" w14:textId="77777777" w:rsidR="00143C37" w:rsidRDefault="00143C37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43C37" w14:paraId="61EF46EC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9FBE1" w14:textId="77777777" w:rsidR="00143C37" w:rsidRDefault="00143C37" w:rsidP="00143C3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B42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616B94E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5B39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49CD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37816C6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4B4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A50D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24C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4DBF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7599" w14:textId="77777777" w:rsidR="00143C37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D9952A9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AB7E" w14:textId="77777777" w:rsidR="00143C37" w:rsidRDefault="00143C37" w:rsidP="00143C3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DFD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BC1A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10F7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3E7C16D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5D7B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5EB0EFC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C7C6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D7E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8F03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349E" w14:textId="77777777" w:rsidR="00143C37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2422D13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FF41" w14:textId="77777777" w:rsidR="00143C37" w:rsidRDefault="00143C37" w:rsidP="00143C3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1CA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3949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757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7C954F2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ADEB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70DFD7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F3C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F7D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722DB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11727" w14:textId="77777777" w:rsidR="00143C37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5ACA7308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2020" w14:textId="77777777" w:rsidR="00143C37" w:rsidRDefault="00143C37" w:rsidP="00143C3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5268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8D51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1D7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41042B2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9727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17A8B7D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3EA0811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2E849FE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30F821C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077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261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D285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103C5" w14:textId="77777777" w:rsidR="00143C37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31729E4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EB46" w14:textId="77777777" w:rsidR="00143C37" w:rsidRDefault="00143C37" w:rsidP="00143C3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DAF7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0B282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CF60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4276307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517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154966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551A96E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781CF43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9D1AD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19, 21, 12, 16, 18, 22, 24 </w:t>
            </w:r>
          </w:p>
          <w:p w14:paraId="4C0B710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48B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ED4F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D205C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4357" w14:textId="77777777" w:rsidR="00143C37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143C37" w14:paraId="785A5006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B5AB" w14:textId="77777777" w:rsidR="00143C37" w:rsidRDefault="00143C37" w:rsidP="00143C3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308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4A05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76F8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326E02A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A97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3B308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1CD3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86F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E4D0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B7D6" w14:textId="77777777" w:rsidR="00143C37" w:rsidRPr="00F35A05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C5C480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FABA" w14:textId="77777777" w:rsidR="00143C37" w:rsidRDefault="00143C37" w:rsidP="00143C3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B97D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782D375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312A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7FE6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36A6E59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3CD7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493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F4CD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3262D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C58EC" w14:textId="77777777" w:rsidR="00143C37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6B7C4AE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01E9" w14:textId="77777777" w:rsidR="00143C37" w:rsidRDefault="00143C37" w:rsidP="00143C37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D46A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23A7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06CD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6B0D917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202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1457DC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9CE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119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D45B" w14:textId="77777777" w:rsidR="00143C37" w:rsidRPr="00AA7E4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5C42" w14:textId="77777777" w:rsidR="00143C37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2FEB2878" w14:textId="77777777" w:rsidR="00143C37" w:rsidRDefault="00143C37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1A533CF1" w14:textId="77777777" w:rsidR="00143C37" w:rsidRDefault="00143C37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559AAFD1" w14:textId="77777777" w:rsidR="00143C37" w:rsidRDefault="00143C37" w:rsidP="009B0B28">
      <w:pPr>
        <w:pStyle w:val="Heading1"/>
        <w:spacing w:line="360" w:lineRule="auto"/>
      </w:pPr>
      <w:r>
        <w:t>LINIA 119 A</w:t>
      </w:r>
    </w:p>
    <w:p w14:paraId="2A57B94C" w14:textId="77777777" w:rsidR="00143C37" w:rsidRDefault="00143C37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43C37" w14:paraId="2C7DD76B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C6052" w14:textId="77777777" w:rsidR="00143C37" w:rsidRDefault="00143C37" w:rsidP="00143C37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7D6C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31B636A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95C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E49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0ABE1A8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2E5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DCB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C7F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2A33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A4BA0F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726BCBF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72BDFF5B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6B113BAC" w14:textId="77777777" w:rsidR="00143C37" w:rsidRDefault="00143C37" w:rsidP="006B57C6">
      <w:pPr>
        <w:pStyle w:val="Heading1"/>
        <w:spacing w:line="360" w:lineRule="auto"/>
      </w:pPr>
      <w:r>
        <w:t>LINIA 120</w:t>
      </w:r>
    </w:p>
    <w:p w14:paraId="0F2B18D8" w14:textId="77777777" w:rsidR="00143C37" w:rsidRDefault="00143C37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43C37" w14:paraId="1AA7DDDF" w14:textId="77777777" w:rsidTr="00992F66">
        <w:trPr>
          <w:cantSplit/>
          <w:trHeight w:val="2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C48E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523E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FDC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9AEB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7CE0F8B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D0C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A36CD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5D9321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708ABA7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5219C1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56CEA7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3968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63FB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84AB2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64D1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143C37" w14:paraId="67678CA6" w14:textId="77777777" w:rsidTr="00992F66">
        <w:trPr>
          <w:cantSplit/>
          <w:trHeight w:val="5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732D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63E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  <w:p w14:paraId="6DA79D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C8A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5450" w14:textId="77777777" w:rsidR="00143C37" w:rsidRDefault="00143C37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48AD5522" w14:textId="77777777" w:rsidR="00143C37" w:rsidRDefault="00143C37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7CB8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89DA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5A7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DAEE0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A13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5A15303C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BC10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59A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610F0D9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98E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C769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2F1F5FE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900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B488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E9F6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C54C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EEC1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1137CD75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58DE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2C2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45B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7086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1E2ADEA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176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1AAF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EB72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AF62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165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65173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143C37" w14:paraId="70A9831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1B163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ED91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A1A3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D2C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7611AAE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49D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DDC9D7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CE6E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1BC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404D2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9C53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B0333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143C37" w14:paraId="6EF57830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1FD0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C3E3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085B7AA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2F9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582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748A719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151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B572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BC92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D45A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409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3E169BC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0A945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AA23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19+860</w:t>
            </w:r>
          </w:p>
          <w:p w14:paraId="006D21B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20+760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45E1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CA6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1E830D2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A58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6F866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4180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B9101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848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11AA3C9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35413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1F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ED0C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93F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49E7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FA56E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25E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D10EB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E6D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143C37" w14:paraId="6AE2F1B5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34412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50D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12A5FE7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B5F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5321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</w:p>
          <w:p w14:paraId="72AFFA1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4A3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43D9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BF3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68BB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B5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3142B591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FABFC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5A68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54E1996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C58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C65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948C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C00D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990A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5ADE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AF9E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4D6730B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458E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5362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103C0AC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4BF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B09D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6652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2C14F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EEC7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2365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A51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10141970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15C2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861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1C213A8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991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4F27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552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CE61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0451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6713F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501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18646C7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08F10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D4D8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6934F40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3DB9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ADD4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8E9C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E5009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15F0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8A9B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331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50467FD5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2931" w14:textId="77777777" w:rsidR="00143C37" w:rsidRDefault="00143C37" w:rsidP="00143C37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7220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4FA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A26E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2D5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F6E1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CEBF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5D8A4" w14:textId="77777777" w:rsidR="00143C37" w:rsidRPr="009B4D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115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3BA2F0C3" w14:textId="77777777" w:rsidR="00143C37" w:rsidRDefault="00143C37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50E22455" w14:textId="77777777" w:rsidR="00143C37" w:rsidRDefault="00143C37" w:rsidP="00094CC3">
      <w:pPr>
        <w:pStyle w:val="Heading1"/>
        <w:spacing w:line="360" w:lineRule="auto"/>
      </w:pPr>
      <w:r>
        <w:t>LINIA 122</w:t>
      </w:r>
    </w:p>
    <w:p w14:paraId="0E98BA02" w14:textId="77777777" w:rsidR="00143C37" w:rsidRDefault="00143C37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43C37" w14:paraId="70AF2BE7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48C23" w14:textId="77777777" w:rsidR="00143C37" w:rsidRDefault="00143C37" w:rsidP="00143C37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D109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03A8F" w14:textId="77777777" w:rsidR="00143C37" w:rsidRPr="006810C6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35631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709E7242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53BA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C2E3" w14:textId="77777777" w:rsidR="00143C37" w:rsidRPr="00F834E0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60C5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4B65" w14:textId="77777777" w:rsidR="00143C37" w:rsidRPr="00F834E0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35D5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B3442F8" w14:textId="77777777" w:rsidR="00143C37" w:rsidRDefault="00143C37">
      <w:pPr>
        <w:spacing w:before="40" w:line="192" w:lineRule="auto"/>
        <w:ind w:right="57"/>
        <w:rPr>
          <w:sz w:val="20"/>
          <w:lang w:val="ro-RO"/>
        </w:rPr>
      </w:pPr>
    </w:p>
    <w:p w14:paraId="18E75B82" w14:textId="77777777" w:rsidR="00143C37" w:rsidRDefault="00143C37" w:rsidP="004365A5">
      <w:pPr>
        <w:pStyle w:val="Heading1"/>
        <w:spacing w:line="276" w:lineRule="auto"/>
      </w:pPr>
      <w:r>
        <w:t>LINIA 123</w:t>
      </w:r>
    </w:p>
    <w:p w14:paraId="7EAE40B2" w14:textId="77777777" w:rsidR="00143C37" w:rsidRDefault="00143C37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143C37" w14:paraId="230C7E5D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EEE3" w14:textId="77777777" w:rsidR="00143C37" w:rsidRDefault="00143C37" w:rsidP="00143C3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6EF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3F17580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9750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C334" w14:textId="77777777" w:rsidR="00143C37" w:rsidRDefault="00143C37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67495404" w14:textId="77777777" w:rsidR="00143C37" w:rsidRDefault="00143C37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90B2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9EA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2B1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C13C" w14:textId="77777777" w:rsidR="00143C37" w:rsidRPr="008E041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F74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143C37" w14:paraId="7E573D27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7207" w14:textId="77777777" w:rsidR="00143C37" w:rsidRDefault="00143C37" w:rsidP="00143C3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B51E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96+000</w:t>
            </w:r>
          </w:p>
          <w:p w14:paraId="18210EB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49A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A19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1EC9301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91D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84E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85E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F604" w14:textId="77777777" w:rsidR="00143C37" w:rsidRPr="008E041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BE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07CB52B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F1DB" w14:textId="77777777" w:rsidR="00143C37" w:rsidRDefault="00143C37" w:rsidP="00143C3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65F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242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4805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02ECEAC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7348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D1E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0220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3179" w14:textId="77777777" w:rsidR="00143C37" w:rsidRPr="008E041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4BB0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D7239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143C37" w14:paraId="5CA31D17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EE246" w14:textId="77777777" w:rsidR="00143C37" w:rsidRDefault="00143C37" w:rsidP="00143C37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B855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9E8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A13F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1AEC999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F0F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404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94E1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4B916" w14:textId="77777777" w:rsidR="00143C37" w:rsidRPr="008E041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402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789FDE08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2DF8EB4A" w14:textId="77777777" w:rsidR="00143C37" w:rsidRDefault="00143C37" w:rsidP="00F078FE">
      <w:pPr>
        <w:pStyle w:val="Heading1"/>
        <w:spacing w:line="360" w:lineRule="auto"/>
      </w:pPr>
      <w:r>
        <w:t>LINIA 124</w:t>
      </w:r>
    </w:p>
    <w:p w14:paraId="41675365" w14:textId="77777777" w:rsidR="00143C37" w:rsidRDefault="00143C37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43C37" w14:paraId="41B2BB3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178B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EFEC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0AC2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0CD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DD6DB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E8E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83E7D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0FBD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3D4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A20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354A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1F08D5" w14:paraId="20CCB94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6250D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09F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0818" w14:textId="77777777" w:rsidR="00143C37" w:rsidRPr="001F08D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3FB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3F2DFE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5254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49F48FC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D987E" w14:textId="77777777" w:rsidR="00143C37" w:rsidRPr="001F08D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FFEA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82CB2" w14:textId="77777777" w:rsidR="00143C37" w:rsidRPr="001F08D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78A12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08B37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64DA081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B76349A" w14:textId="77777777" w:rsidR="00143C37" w:rsidRPr="001F08D5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143C37" w14:paraId="78A8B4A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CE7FB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C667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2EA3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0592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4A0851A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2625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4880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C3F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EC5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704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47E1A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143C37" w:rsidRPr="00A8307A" w14:paraId="023987E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78DEF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D023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B8DBD" w14:textId="77777777" w:rsidR="00143C37" w:rsidRPr="0017752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9729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A7EBA8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7213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0A96" w14:textId="77777777" w:rsidR="00143C37" w:rsidRPr="0017752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9E5D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8901" w14:textId="77777777" w:rsidR="00143C37" w:rsidRPr="0017752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BB6A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0B86A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143C37" w:rsidRPr="00A8307A" w14:paraId="1D2A73C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EE47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5049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194D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64A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AF25805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B39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21D11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5254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31F9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54E6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E25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A99EFD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0453942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AB281C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143C37" w:rsidRPr="00A8307A" w14:paraId="5967A1E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999FB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4D42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B454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E4A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7EA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52AEDE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AF4D9A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DF038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5826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8EFE7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512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CDD1B2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8307A" w14:paraId="59EDFB4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E29F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4E772" w14:textId="77777777" w:rsidR="00143C37" w:rsidRPr="00A8307A" w:rsidRDefault="00143C37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FD9A8" w14:textId="77777777" w:rsidR="00143C37" w:rsidRPr="00AF6A38" w:rsidRDefault="00143C37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C251" w14:textId="77777777" w:rsidR="00143C37" w:rsidRPr="00A8307A" w:rsidRDefault="00143C37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497C8" w14:textId="77777777" w:rsidR="00143C37" w:rsidRDefault="00143C37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E5FC553" w14:textId="77777777" w:rsidR="00143C37" w:rsidRDefault="00143C37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B21C9C2" w14:textId="77777777" w:rsidR="00143C37" w:rsidRDefault="00143C37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F1B1" w14:textId="77777777" w:rsidR="00143C37" w:rsidRDefault="00143C37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E173" w14:textId="77777777" w:rsidR="00143C37" w:rsidRPr="00A8307A" w:rsidRDefault="00143C37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E3EE" w14:textId="77777777" w:rsidR="00143C37" w:rsidRPr="00AF6A38" w:rsidRDefault="00143C37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CB59" w14:textId="77777777" w:rsidR="00143C37" w:rsidRPr="00D66AFF" w:rsidRDefault="00143C37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34FDD69" w14:textId="77777777" w:rsidR="00143C37" w:rsidRDefault="00143C37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8307A" w14:paraId="020FCC9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ECA69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E747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4D0F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101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164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7308C25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512A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9D6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6A73A" w14:textId="77777777" w:rsidR="00143C37" w:rsidRPr="00AF6A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A2D12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143C37" w:rsidRPr="00A8307A" w14:paraId="13EFB7F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816B8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593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7E262" w14:textId="77777777" w:rsidR="00143C37" w:rsidRPr="0073283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49B0D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DAD0636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F9D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9E1A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FB9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FB18" w14:textId="77777777" w:rsidR="00143C37" w:rsidRPr="0073283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BD2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DB8D07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58BE30E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67660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0C1553D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143C37" w:rsidRPr="00A8307A" w14:paraId="7C29B97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1380D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02E5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9925" w14:textId="77777777" w:rsidR="00143C37" w:rsidRPr="0073283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5FC9A" w14:textId="77777777" w:rsidR="00143C37" w:rsidRPr="00A8307A" w:rsidRDefault="00143C37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7889D2" w14:textId="77777777" w:rsidR="00143C37" w:rsidRPr="00A8307A" w:rsidRDefault="00143C37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0A18" w14:textId="77777777" w:rsidR="00143C37" w:rsidRDefault="00143C37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C2BF52A" w14:textId="77777777" w:rsidR="00143C37" w:rsidRDefault="00143C37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D6919CF" w14:textId="77777777" w:rsidR="00143C37" w:rsidRPr="002F4F92" w:rsidRDefault="00143C37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F3F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F156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620D5" w14:textId="77777777" w:rsidR="00143C37" w:rsidRPr="0073283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7F97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143C37" w:rsidRPr="00A8307A" w14:paraId="57B5BFB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F75B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3D2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17B2C" w14:textId="77777777" w:rsidR="00143C37" w:rsidRPr="001033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F32CF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02CF14A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15F4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1E862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CE885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05E3" w14:textId="77777777" w:rsidR="00143C37" w:rsidRPr="001033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BD1ED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11195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6005C079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8307A" w14:paraId="03CE088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CC0E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C1E5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9135" w14:textId="77777777" w:rsidR="00143C37" w:rsidRPr="001033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534E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A1E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9A7776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89C808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F01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702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B6C0" w14:textId="77777777" w:rsidR="00143C37" w:rsidRPr="001033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8C62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A45CCD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62D0EAD6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143C37" w14:paraId="45FC06C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B103F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B008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F108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152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3D8E6A4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836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BB0D1F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30E5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A59A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361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E8CD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EED91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360A58C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143C37" w:rsidRPr="00A8307A" w14:paraId="13AFDFA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0D9B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FE32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B1687" w14:textId="77777777" w:rsidR="00143C37" w:rsidRPr="00B8526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296F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4E72D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BB6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5B5A770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5E146" w14:textId="77777777" w:rsidR="00143C37" w:rsidRPr="00B8526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1E8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3B05" w14:textId="77777777" w:rsidR="00143C37" w:rsidRPr="00B8526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131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6974B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8307A" w14:paraId="7D958D1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12EF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520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FCBB" w14:textId="77777777" w:rsidR="00143C37" w:rsidRPr="00DD472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68D7D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1EE26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07C2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701B7" w14:textId="77777777" w:rsidR="00143C37" w:rsidRPr="00DD472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8965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8BF35" w14:textId="77777777" w:rsidR="00143C37" w:rsidRPr="00DD472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C3415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77160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8307A" w14:paraId="6384F7E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3B207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B9B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89F5" w14:textId="77777777" w:rsidR="00143C37" w:rsidRPr="0080537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775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CFAF77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51055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8763" w14:textId="77777777" w:rsidR="00143C37" w:rsidRPr="0080537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BA3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2438B" w14:textId="77777777" w:rsidR="00143C37" w:rsidRPr="0080537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5FF7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B7500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:rsidRPr="00A8307A" w14:paraId="7ABD4F1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81676" w14:textId="77777777" w:rsidR="00143C37" w:rsidRPr="00A75A00" w:rsidRDefault="00143C37" w:rsidP="00143C37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A52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5AAFE" w14:textId="77777777" w:rsidR="00143C37" w:rsidRPr="00AA776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DC17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BA3E15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FB7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489F5" w14:textId="77777777" w:rsidR="00143C37" w:rsidRPr="00AA776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418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1430" w14:textId="77777777" w:rsidR="00143C37" w:rsidRPr="00AA776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B531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FFC1D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14:paraId="1D1A353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1A46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CA5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36BE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04F8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44C774C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82A3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9D79E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B422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56FF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621F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C20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143C37" w14:paraId="4345CD46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ABD8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32A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0E55A29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285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74F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655FBC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7FFE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B38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3485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CBD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899FA" w14:textId="77777777" w:rsidR="00143C37" w:rsidRPr="00E462CC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287EAC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62CC">
              <w:rPr>
                <w:b/>
                <w:bCs/>
                <w:i/>
                <w:iCs/>
                <w:sz w:val="20"/>
                <w:lang w:val="ro-RO"/>
              </w:rPr>
              <w:t>Rest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r</w:t>
            </w:r>
            <w:r w:rsidRPr="00E462CC">
              <w:rPr>
                <w:b/>
                <w:bCs/>
                <w:i/>
                <w:iCs/>
                <w:sz w:val="20"/>
                <w:lang w:val="ro-RO"/>
              </w:rPr>
              <w:t>icție peste breateaua din Cap Y st. Timişoara Sud.</w:t>
            </w:r>
          </w:p>
        </w:tc>
      </w:tr>
      <w:tr w:rsidR="00143C37" w:rsidRPr="00E462CC" w14:paraId="1D7430D2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0C421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10DB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530701C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B741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D04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649F1A0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Timişoara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6D5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208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B8C9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C996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6C304" w14:textId="77777777" w:rsidR="00143C37" w:rsidRPr="00E462CC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F4D267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9CE4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C9DE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5+020</w:t>
            </w:r>
          </w:p>
          <w:p w14:paraId="21F3C22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6+040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197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CF43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DF3050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5C0B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925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91A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0BE8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715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203DF087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873BF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D572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55B2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75EF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6FA2AAC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82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672FC2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43FFD0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748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2173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61D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0576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663CF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143C37" w14:paraId="2A2088AA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3D3E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30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13+770</w:t>
            </w:r>
          </w:p>
          <w:p w14:paraId="727E4B7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2465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121F1" w14:textId="77777777" w:rsidR="00143C37" w:rsidRDefault="00143C37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68AFE627" w14:textId="77777777" w:rsidR="00143C37" w:rsidRDefault="00143C37" w:rsidP="00BC36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4A9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AC2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9B0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383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CFD5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Inclusiv peste sch. 2 Cap Y Timișeni</w:t>
            </w:r>
          </w:p>
        </w:tc>
      </w:tr>
      <w:tr w:rsidR="00143C37" w14:paraId="661B7970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7BE38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49B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E472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D64A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09DC778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2235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73EF9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6C4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429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BB0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A2E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143C37" w14:paraId="2B66CC3C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EA683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6CDD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EB0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51CA" w14:textId="77777777" w:rsidR="00143C37" w:rsidRDefault="00143C37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0C3D96B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A65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833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C6F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D02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EEFE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143C37" w14:paraId="16F1B3F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F224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7087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CE90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11B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435F86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FCC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9C401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F45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391F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19C2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FD9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18A8989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143C37" w14:paraId="7C5995B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E00B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E86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97A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1716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701981E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90E7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D218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C35A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FF17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3BF2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143C37" w14:paraId="462A3FF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22CAF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8F1E5" w14:textId="77777777" w:rsidR="00143C37" w:rsidRDefault="00143C37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49A22" w14:textId="77777777" w:rsidR="00143C37" w:rsidRDefault="00143C37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F02E" w14:textId="77777777" w:rsidR="00143C37" w:rsidRDefault="00143C37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084FF440" w14:textId="77777777" w:rsidR="00143C37" w:rsidRDefault="00143C37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9DF10" w14:textId="77777777" w:rsidR="00143C37" w:rsidRDefault="00143C37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6245" w14:textId="77777777" w:rsidR="00143C37" w:rsidRDefault="00143C37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9DBD7" w14:textId="77777777" w:rsidR="00143C37" w:rsidRDefault="00143C37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9AB9" w14:textId="77777777" w:rsidR="00143C37" w:rsidRPr="00ED5B96" w:rsidRDefault="00143C37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A052" w14:textId="77777777" w:rsidR="00143C37" w:rsidRDefault="00143C37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143C37" w14:paraId="2A31D2A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6F7F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3EA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FBC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131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5901FEA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2AB6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C6666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A0E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2CB6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2FFD1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CF25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237A699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143C37" w14:paraId="7ACF5C8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E965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89F4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373F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5FF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6B313D2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A9A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D88C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A9C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8BC3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7D3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74D53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5B23786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143C37" w14:paraId="6A4C0A4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CFDE9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591E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29+300</w:t>
            </w:r>
          </w:p>
          <w:p w14:paraId="4EFB6F5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A25D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B1B9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Jebel  - Voiteni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A82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9A2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075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554A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D2A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961F602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38683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09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E8F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3A72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320DDE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1FF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FF9B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A8CD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9B48E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051A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2931A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143C37" w14:paraId="4124AD37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829E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AC3B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2EE9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F528" w14:textId="77777777" w:rsidR="00143C37" w:rsidRDefault="00143C37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1B38007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5FC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264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A63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57514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93A7D" w14:textId="77777777" w:rsidR="00143C37" w:rsidRDefault="00143C37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F5860F" w14:textId="77777777" w:rsidR="00143C37" w:rsidRDefault="00143C37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143C37" w14:paraId="1EA15F0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E090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4B60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5D7E97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03B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D913" w14:textId="77777777" w:rsidR="00143C37" w:rsidRDefault="00143C37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368B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54B3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43F5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E16AB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84FFD" w14:textId="77777777" w:rsidR="00143C37" w:rsidRDefault="00143C37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143C37" w14:paraId="5E915A83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7AE5B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9F3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2081652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33D2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2CD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60AC101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E10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FC81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38E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DD3F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77FD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073D5F94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A3EE4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688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4DC4CEC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0DF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BAD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2663983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26F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B637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D45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91C32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B770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1A2A26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2D1BB2BE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8648A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5EFA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AF1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E1A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74C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B560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32E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E3C42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967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7E2177AB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F692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406D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809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F82E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CFF2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658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81CB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CB0A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3EC6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2ADF3E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8E12A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306D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32892B6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235E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B17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32EE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B24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385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36CC6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E71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16EC247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2FEF9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C5B5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6338097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032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145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61DF016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68D9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1946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B52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2CD3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AA4A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38D4CAC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C13D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383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1AE5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F11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5B9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A3C3C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B8E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0AA6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9492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819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143C37" w14:paraId="2577C381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2C99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C54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7B4A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0FF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41C7" w14:textId="77777777" w:rsidR="00143C37" w:rsidRDefault="00143C3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BEB6D1A" w14:textId="77777777" w:rsidR="00143C37" w:rsidRDefault="00143C3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1C53106" w14:textId="77777777" w:rsidR="00143C37" w:rsidRDefault="00143C3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18, 26, 40, 42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67DF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047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7D2D9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0CBD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Y</w:t>
            </w:r>
          </w:p>
        </w:tc>
      </w:tr>
      <w:tr w:rsidR="00143C37" w14:paraId="7853E4F6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F6A3" w14:textId="77777777" w:rsidR="00143C37" w:rsidRDefault="00143C37" w:rsidP="00143C37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D60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C74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9DF3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B360" w14:textId="77777777" w:rsidR="00143C37" w:rsidRDefault="00143C3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EF34BA" w14:textId="77777777" w:rsidR="00143C37" w:rsidRDefault="00143C3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6C6AF05" w14:textId="77777777" w:rsidR="00143C37" w:rsidRDefault="00143C37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189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9D5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DCA16" w14:textId="77777777" w:rsidR="00143C37" w:rsidRPr="00ED5B9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648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4583B012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77FD1E9A" w14:textId="77777777" w:rsidR="00143C37" w:rsidRDefault="00143C37" w:rsidP="00C13E1E">
      <w:pPr>
        <w:pStyle w:val="Heading1"/>
        <w:spacing w:line="360" w:lineRule="auto"/>
      </w:pPr>
      <w:r>
        <w:t>LINIA 125</w:t>
      </w:r>
    </w:p>
    <w:p w14:paraId="448BF401" w14:textId="77777777" w:rsidR="00143C37" w:rsidRDefault="00143C37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481CA028" w14:textId="77777777" w:rsidR="00143C37" w:rsidRDefault="00143C37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43C37" w14:paraId="22289798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F78D" w14:textId="77777777" w:rsidR="00143C37" w:rsidRDefault="00143C37" w:rsidP="00143C3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879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825A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9DB3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323C0C3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C8F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33A737D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5700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406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39D6" w14:textId="77777777" w:rsidR="00143C37" w:rsidRPr="00CE363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683B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143C37" w14:paraId="7C95958A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C62F6" w14:textId="77777777" w:rsidR="00143C37" w:rsidRDefault="00143C37" w:rsidP="00143C3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D287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0+260</w:t>
            </w:r>
          </w:p>
          <w:p w14:paraId="6F85764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76BF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5CB6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4A9252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2BB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E6C7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4E32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572A" w14:textId="77777777" w:rsidR="00143C37" w:rsidRPr="00CE363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BB3B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B2B061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peste breteaua din Cap Y, st. Timișoara Sud.</w:t>
            </w:r>
          </w:p>
        </w:tc>
      </w:tr>
      <w:tr w:rsidR="00143C37" w14:paraId="084BD7EB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D2A3" w14:textId="77777777" w:rsidR="00143C37" w:rsidRDefault="00143C37" w:rsidP="00143C3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B624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6E87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0AB1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7690825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566E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BA8716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814121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4F6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FC9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E73A" w14:textId="77777777" w:rsidR="00143C37" w:rsidRPr="00CE363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62A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E87E8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143C37" w14:paraId="4509C59B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70D0A" w14:textId="77777777" w:rsidR="00143C37" w:rsidRDefault="00143C37" w:rsidP="00143C3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1B1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0EC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AF44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37FB274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ED1F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6AD92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E1B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806C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86C82" w14:textId="77777777" w:rsidR="00143C37" w:rsidRPr="00CE363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B93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19FFD420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957D" w14:textId="77777777" w:rsidR="00143C37" w:rsidRDefault="00143C37" w:rsidP="00143C3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AF8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60FED28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AAF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989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3FEA21B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28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E469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715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98DF" w14:textId="77777777" w:rsidR="00143C37" w:rsidRPr="00CE363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6F2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F70808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5139C6DE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986B3" w14:textId="77777777" w:rsidR="00143C37" w:rsidRDefault="00143C37" w:rsidP="00143C3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147E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20A0890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624E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0E8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0617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84D7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1181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EB06" w14:textId="77777777" w:rsidR="00143C37" w:rsidRPr="00CE363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EF4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762AAB27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1C86" w14:textId="77777777" w:rsidR="00143C37" w:rsidRDefault="00143C37" w:rsidP="00143C37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60D6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D28A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C2D8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63BAB49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A8C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C817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EFF5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1316" w14:textId="77777777" w:rsidR="00143C37" w:rsidRPr="00CE363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4025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5DF4F86B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1A9E2A0C" w14:textId="77777777" w:rsidR="00143C37" w:rsidRDefault="00143C37" w:rsidP="001E6A63">
      <w:pPr>
        <w:pStyle w:val="Heading1"/>
        <w:spacing w:line="360" w:lineRule="auto"/>
      </w:pPr>
      <w:r>
        <w:t>LINIA 129</w:t>
      </w:r>
    </w:p>
    <w:p w14:paraId="40BFCC2D" w14:textId="77777777" w:rsidR="00143C37" w:rsidRDefault="00143C37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143C37" w14:paraId="667A645E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8AE92" w14:textId="77777777" w:rsidR="00143C37" w:rsidRDefault="00143C37" w:rsidP="00143C3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D0C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70C2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2C17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3DD5610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81F3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D13F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84F1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F13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62E9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475D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7427884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5646" w14:textId="77777777" w:rsidR="00143C37" w:rsidRDefault="00143C37" w:rsidP="00143C3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730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CA4D8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CB76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5A34C87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E26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C8892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2C3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333E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0C0D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43DB5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143C37" w14:paraId="1339A75D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6269C" w14:textId="77777777" w:rsidR="00143C37" w:rsidRDefault="00143C37" w:rsidP="00143C3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138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E840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2CBF8" w14:textId="2EBC420B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A1E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758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BA3B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98D9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59B2A" w14:textId="77777777" w:rsidR="00143C37" w:rsidRDefault="00143C37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CE8E65" w14:textId="77777777" w:rsidR="00143C37" w:rsidRDefault="00143C37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143C37" w14:paraId="5D6588F7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65921" w14:textId="77777777" w:rsidR="00143C37" w:rsidRDefault="00143C37" w:rsidP="00143C3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FF4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70A0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885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30C124F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4625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D5D14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8880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647D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6D14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17374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5EB1931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143C37" w14:paraId="002D88D4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45DF" w14:textId="77777777" w:rsidR="00143C37" w:rsidRDefault="00143C37" w:rsidP="00143C3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433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39E12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E84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20D2365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A0D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453F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70DF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9CA3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063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9110B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373B7CB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143C37" w14:paraId="22E639C1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CD88" w14:textId="77777777" w:rsidR="00143C37" w:rsidRDefault="00143C37" w:rsidP="00143C3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7D42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3DEE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91C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7305441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A97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2FBCBD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7C4E1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DA6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AC90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BCF8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760192BD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2594E" w14:textId="77777777" w:rsidR="00143C37" w:rsidRDefault="00143C37" w:rsidP="00143C3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90E6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819F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E7733" w14:textId="77777777" w:rsidR="00143C37" w:rsidRDefault="00143C37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21BF891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BF01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B371C1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D87DB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ACC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4948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1EF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26F61A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3, 4, 5, 6, 7 și 8 abătute Cap X.</w:t>
            </w:r>
          </w:p>
        </w:tc>
      </w:tr>
      <w:tr w:rsidR="00143C37" w14:paraId="31568EE5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74569" w14:textId="77777777" w:rsidR="00143C37" w:rsidRDefault="00143C37" w:rsidP="00143C37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EA49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CE75B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4783B" w14:textId="77777777" w:rsidR="00143C37" w:rsidRDefault="00143C37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7E255808" w14:textId="77777777" w:rsidR="00143C37" w:rsidRDefault="00143C37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F1A9F" w14:textId="77777777" w:rsidR="00143C37" w:rsidRDefault="00143C37" w:rsidP="00D411D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9D3F5F" w14:textId="77777777" w:rsidR="00143C37" w:rsidRDefault="00143C37" w:rsidP="00D411D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12, 14, 16 și 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4F1DC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504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86979" w14:textId="77777777" w:rsidR="00143C37" w:rsidRPr="00C934F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1615" w14:textId="77777777" w:rsidR="00143C37" w:rsidRDefault="00143C37" w:rsidP="00D411D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FB301BE" w14:textId="77777777" w:rsidR="00143C37" w:rsidRDefault="00143C37" w:rsidP="00D411D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5, 6, 7 și 8 abătute Cap Y.</w:t>
            </w:r>
          </w:p>
        </w:tc>
      </w:tr>
    </w:tbl>
    <w:p w14:paraId="60B4BBDC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6BD8DB0A" w14:textId="77777777" w:rsidR="00143C37" w:rsidRDefault="00143C37" w:rsidP="003D5F18">
      <w:pPr>
        <w:pStyle w:val="Heading1"/>
        <w:spacing w:line="360" w:lineRule="auto"/>
      </w:pPr>
      <w:r>
        <w:lastRenderedPageBreak/>
        <w:t>LINIA 130</w:t>
      </w:r>
    </w:p>
    <w:p w14:paraId="79580AB6" w14:textId="77777777" w:rsidR="00143C37" w:rsidRDefault="00143C37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43C37" w14:paraId="2D3B4912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E087" w14:textId="77777777" w:rsidR="00143C37" w:rsidRDefault="00143C37" w:rsidP="00143C3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570F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C5A8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AA0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C97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3EA0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58B1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0A4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77561F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D588722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0E4E" w14:textId="77777777" w:rsidR="00143C37" w:rsidRDefault="00143C37" w:rsidP="00143C37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AD3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D98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6822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45DD07C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90A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C46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6D7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BCC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7765897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844ED9C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3F34E95B" w14:textId="77777777" w:rsidR="00143C37" w:rsidRDefault="00143C37" w:rsidP="00951BBD">
      <w:pPr>
        <w:pStyle w:val="Heading1"/>
        <w:spacing w:line="360" w:lineRule="auto"/>
      </w:pPr>
      <w:r>
        <w:t>LINIA 131</w:t>
      </w:r>
    </w:p>
    <w:p w14:paraId="6BE90EDD" w14:textId="77777777" w:rsidR="00143C37" w:rsidRDefault="00143C37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43C37" w14:paraId="53F186C4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2713" w14:textId="77777777" w:rsidR="00143C37" w:rsidRDefault="00143C37" w:rsidP="00143C3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E83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019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6D5B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13F2DCB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907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85CC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256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1914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01490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8F88C97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FEB7" w14:textId="77777777" w:rsidR="00143C37" w:rsidRDefault="00143C37" w:rsidP="00143C3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B9CC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C91D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316B4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2DBAE7EF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9A61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8448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A08A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594A4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2E7F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6A42F612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63726" w14:textId="77777777" w:rsidR="00143C37" w:rsidRDefault="00143C37" w:rsidP="00143C3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92C8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1E4AA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17B6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045085AD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4E856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DE58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BAB29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31E4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0C42E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04B736A5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6F6D1" w14:textId="77777777" w:rsidR="00143C37" w:rsidRDefault="00143C37" w:rsidP="00143C3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8772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D9E2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A9927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5B125624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F8F46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555B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F779A" w14:textId="77777777" w:rsidR="00143C37" w:rsidRDefault="00143C37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05DF" w14:textId="77777777" w:rsidR="00143C37" w:rsidRDefault="00143C37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9F4F4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1504BBA7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111E" w14:textId="77777777" w:rsidR="00143C37" w:rsidRDefault="00143C37" w:rsidP="00143C37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4FB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7A7FF2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9DC1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9E1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6336F7F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4ED3216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14B6785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3735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D240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F73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DEE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18EA" w14:textId="77777777" w:rsidR="00143C37" w:rsidRDefault="00143C37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19FA5D8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6A3A83BE" w14:textId="77777777" w:rsidR="00143C37" w:rsidRDefault="00143C37" w:rsidP="00662370">
      <w:pPr>
        <w:pStyle w:val="Heading1"/>
        <w:spacing w:line="360" w:lineRule="auto"/>
      </w:pPr>
      <w:r>
        <w:t>LINIA 132</w:t>
      </w:r>
    </w:p>
    <w:p w14:paraId="61DCFE51" w14:textId="77777777" w:rsidR="00143C37" w:rsidRDefault="00143C37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43C37" w14:paraId="35156454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51A6" w14:textId="77777777" w:rsidR="00143C37" w:rsidRDefault="00143C37" w:rsidP="00143C3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408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FC6B" w14:textId="77777777" w:rsidR="00143C37" w:rsidRPr="00E9641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2929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6EEFF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9B92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407A0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78571" w14:textId="77777777" w:rsidR="00143C37" w:rsidRPr="00E9641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FA6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1C7D1" w14:textId="77777777" w:rsidR="00143C37" w:rsidRPr="00E9641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B91C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8307A" w14:paraId="3DE5004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B1DA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A8A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0BC54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C74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3B6DD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035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7BEFC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685D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5197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8F3AF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7954B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3DB3F00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B0B5C69" w14:textId="77777777" w:rsidR="00143C37" w:rsidRPr="0049500B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143C37" w:rsidRPr="00A8307A" w14:paraId="7856AFF1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7D532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A43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BF0DC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F80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EEB853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203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839E20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D5EE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DF15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2F760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91A6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B06DD4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163A9F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77B180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143C37" w:rsidRPr="00A8307A" w14:paraId="21E8B0D2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8BA92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A3CF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C0D4" w14:textId="77777777" w:rsidR="00143C37" w:rsidRPr="00825C3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55B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4B11902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3F2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F524" w14:textId="77777777" w:rsidR="00143C37" w:rsidRPr="00825C3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397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6B72A" w14:textId="77777777" w:rsidR="00143C37" w:rsidRPr="00825C3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A8C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3121C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143C37" w:rsidRPr="00A8307A" w14:paraId="4774578D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43B9B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FA8E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D95F" w14:textId="77777777" w:rsidR="00143C37" w:rsidRPr="0067460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EC7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476CB6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FCE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600D767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447C9" w14:textId="77777777" w:rsidR="00143C37" w:rsidRPr="0067460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BAC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4D03F" w14:textId="77777777" w:rsidR="00143C37" w:rsidRPr="0067460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B3E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13E63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143C37" w:rsidRPr="00A8307A" w14:paraId="06E342D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F8833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8ED6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A9AA" w14:textId="77777777" w:rsidR="00143C37" w:rsidRPr="00D2651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B467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B729E7F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7482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6D33B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275F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393F7" w14:textId="77777777" w:rsidR="00143C37" w:rsidRPr="00D2651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03669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641F2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10C002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6F6C2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1940727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143C37" w:rsidRPr="00A8307A" w14:paraId="3A79FD0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87D4F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C30EB" w14:textId="77777777" w:rsidR="00143C37" w:rsidRPr="00A8307A" w:rsidRDefault="00143C37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6C74" w14:textId="77777777" w:rsidR="00143C37" w:rsidRPr="00D26514" w:rsidRDefault="00143C37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8A1E" w14:textId="77777777" w:rsidR="00143C37" w:rsidRPr="00A8307A" w:rsidRDefault="00143C37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0D4A8F" w14:textId="77777777" w:rsidR="00143C37" w:rsidRPr="00A8307A" w:rsidRDefault="00143C37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2297D" w14:textId="77777777" w:rsidR="00143C37" w:rsidRDefault="00143C37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2E7C93" w14:textId="77777777" w:rsidR="00143C37" w:rsidRDefault="00143C37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E6DD6E9" w14:textId="77777777" w:rsidR="00143C37" w:rsidRDefault="00143C37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9BBC" w14:textId="77777777" w:rsidR="00143C37" w:rsidRDefault="00143C37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55522" w14:textId="77777777" w:rsidR="00143C37" w:rsidRPr="00A8307A" w:rsidRDefault="00143C37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F163" w14:textId="77777777" w:rsidR="00143C37" w:rsidRPr="00D26514" w:rsidRDefault="00143C37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3C81" w14:textId="77777777" w:rsidR="00143C37" w:rsidRDefault="00143C37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143C37" w:rsidRPr="00A8307A" w14:paraId="6C60091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B90D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41AD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7767" w14:textId="77777777" w:rsidR="00143C37" w:rsidRPr="006178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7C17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31F57BE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089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3ACA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235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2614D" w14:textId="77777777" w:rsidR="00143C37" w:rsidRPr="006178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BC1DA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08C43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505BC9F8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8307A" w14:paraId="13701A5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4A3D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D75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C0AD" w14:textId="77777777" w:rsidR="00143C37" w:rsidRPr="006178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718F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441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6CA97E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53203D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D65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325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83E0" w14:textId="77777777" w:rsidR="00143C37" w:rsidRPr="006178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00D87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46F3D646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8307A" w14:paraId="60A7474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40F2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8519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FDBBC" w14:textId="77777777" w:rsidR="00143C37" w:rsidRPr="006178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A420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E179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D6C165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6A28FB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B74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3D71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6A89" w14:textId="77777777" w:rsidR="00143C37" w:rsidRPr="006178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9EEE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FAFC43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3506CB05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143C37" w14:paraId="171938C9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14B6" w14:textId="77777777" w:rsidR="00143C37" w:rsidRDefault="00143C37" w:rsidP="00143C3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53A2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487D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1A4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AE7C65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FECA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017FEE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B554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C7A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2231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9FA7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AA3C0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58CEF85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143C37" w14:paraId="0EB8F2A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42613" w14:textId="77777777" w:rsidR="00143C37" w:rsidRDefault="00143C37" w:rsidP="00143C3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58370" w14:textId="77777777" w:rsidR="00143C37" w:rsidRDefault="00143C37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0460A" w14:textId="77777777" w:rsidR="00143C37" w:rsidRDefault="00143C37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CC1F" w14:textId="77777777" w:rsidR="00143C37" w:rsidRDefault="00143C37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2769C" w14:textId="77777777" w:rsidR="00143C37" w:rsidRDefault="00143C37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4D2519" w14:textId="77777777" w:rsidR="00143C37" w:rsidRDefault="00143C37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D95159B" w14:textId="77777777" w:rsidR="00143C37" w:rsidRDefault="00143C37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E04E" w14:textId="77777777" w:rsidR="00143C37" w:rsidRDefault="00143C37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FA10" w14:textId="77777777" w:rsidR="00143C37" w:rsidRDefault="00143C37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F69A" w14:textId="77777777" w:rsidR="00143C37" w:rsidRDefault="00143C37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55406" w14:textId="77777777" w:rsidR="00143C37" w:rsidRPr="009914C4" w:rsidRDefault="00143C37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6456177" w14:textId="77777777" w:rsidR="00143C37" w:rsidRDefault="00143C37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8307A" w14:paraId="6056D6EF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234D4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1976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979CC" w14:textId="77777777" w:rsidR="00143C37" w:rsidRPr="00915FE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24FD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4EB97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CC39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8588A1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69F4" w14:textId="77777777" w:rsidR="00143C37" w:rsidRPr="00915FE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8934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7CCC2" w14:textId="77777777" w:rsidR="00143C37" w:rsidRPr="00915FE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71BE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E51B5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8307A" w14:paraId="3693DAF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0721A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432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A5A93" w14:textId="77777777" w:rsidR="00143C37" w:rsidRPr="00915FE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1907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27F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AA0AD" w14:textId="77777777" w:rsidR="00143C37" w:rsidRPr="00915FE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2D42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BF8D" w14:textId="77777777" w:rsidR="00143C37" w:rsidRPr="00915FE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B721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8307A" w14:paraId="5089DC7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A83E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A380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52948" w14:textId="77777777" w:rsidR="00143C37" w:rsidRPr="001C017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D91F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20660C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02F7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AB8E9" w14:textId="77777777" w:rsidR="00143C37" w:rsidRPr="001C017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B42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69ED" w14:textId="77777777" w:rsidR="00143C37" w:rsidRPr="001C017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8B8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D29423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8307A" w14:paraId="505812C9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C2563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3247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2A2D" w14:textId="77777777" w:rsidR="00143C37" w:rsidRPr="002A553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A94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913298F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320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24A01" w14:textId="77777777" w:rsidR="00143C37" w:rsidRPr="002A553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DCDD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DD9BD" w14:textId="77777777" w:rsidR="00143C37" w:rsidRPr="002A553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70972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420F7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:rsidRPr="00A8307A" w14:paraId="19E8ABDC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7898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0354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0C97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BE1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0B766C2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DDC7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0BA92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4E7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F2AB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F5B4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FD350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:rsidRPr="00A8307A" w14:paraId="7D30697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C7B4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B016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1+450</w:t>
            </w:r>
          </w:p>
          <w:p w14:paraId="7990E0E5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0985E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22CA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–</w:t>
            </w:r>
          </w:p>
          <w:p w14:paraId="1F671E9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C60B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181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1E82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2FA6D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E098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:rsidRPr="00A8307A" w14:paraId="628E914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E9E0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02B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76EE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6EB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86C202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3E2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D50C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031D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3E4C2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CB6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6721F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143C37" w:rsidRPr="00A8307A" w14:paraId="1B20CB92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A345" w14:textId="77777777" w:rsidR="00143C37" w:rsidRPr="00A75A00" w:rsidRDefault="00143C37" w:rsidP="00143C37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C4A4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B940A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073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550C30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72C5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D4AB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30E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7AD1" w14:textId="77777777" w:rsidR="00143C37" w:rsidRPr="00880A4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4B3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F2512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143C37" w14:paraId="318433A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57B6" w14:textId="77777777" w:rsidR="00143C37" w:rsidRDefault="00143C37" w:rsidP="00143C3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7B96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BD65" w14:textId="77777777" w:rsidR="00143C37" w:rsidRPr="00E9641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1888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036FB62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AD90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558A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700F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FF10" w14:textId="77777777" w:rsidR="00143C37" w:rsidRPr="00E9641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1E1E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A73A23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DAA17" w14:textId="77777777" w:rsidR="00143C37" w:rsidRDefault="00143C37" w:rsidP="00143C37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FED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5+300</w:t>
            </w:r>
          </w:p>
          <w:p w14:paraId="7967205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D08D" w14:textId="77777777" w:rsidR="00143C37" w:rsidRPr="00E9641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701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 –</w:t>
            </w:r>
          </w:p>
          <w:p w14:paraId="3AA1E50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 Utvin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CA3C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4A9E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769E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75C92" w14:textId="77777777" w:rsidR="00143C37" w:rsidRPr="00E9641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451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EC1C37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construire pasaj superior.</w:t>
            </w:r>
          </w:p>
        </w:tc>
      </w:tr>
    </w:tbl>
    <w:p w14:paraId="3122DB7E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56E376BC" w14:textId="77777777" w:rsidR="00143C37" w:rsidRDefault="00143C37" w:rsidP="009378E1">
      <w:pPr>
        <w:pStyle w:val="Heading1"/>
        <w:spacing w:line="360" w:lineRule="auto"/>
      </w:pPr>
      <w:r>
        <w:t>LINIA 133</w:t>
      </w:r>
    </w:p>
    <w:p w14:paraId="6F4EF25F" w14:textId="77777777" w:rsidR="00143C37" w:rsidRPr="0021246A" w:rsidRDefault="00143C37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43C37" w14:paraId="5DA4C80D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50BD1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31A9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F8ECF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67C6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9E85A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95D0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5F208A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5407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441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255B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0FB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DB3BD8" w14:paraId="558CD583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B70E5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BBC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E982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F1BF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F71E3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E875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1BAB9F6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EBB2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CFF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5CA7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0458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5894E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6056211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3412748" w14:textId="77777777" w:rsidR="00143C37" w:rsidRPr="00DB3BD8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143C37" w:rsidRPr="00A8307A" w14:paraId="28D303ED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F30F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4529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C039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16F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CD97F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ABC9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B319DA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93336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580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4BA1D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9C0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B27E3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89FDE1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817EC5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143C37" w:rsidRPr="00A8307A" w14:paraId="5A109F3E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A5CA9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196C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88BD" w14:textId="77777777" w:rsidR="00143C37" w:rsidRPr="00AE5C9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7829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99C31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DC98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841A3" w14:textId="77777777" w:rsidR="00143C37" w:rsidRPr="00AE5C9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AFA0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5F8DD" w14:textId="77777777" w:rsidR="00143C37" w:rsidRPr="00AE5C9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923D5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B06B4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143C37" w:rsidRPr="00A8307A" w14:paraId="3C744DA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9F18D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9AD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1F06" w14:textId="77777777" w:rsidR="00143C37" w:rsidRPr="00795C5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03F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5C306CF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FD6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4556" w14:textId="77777777" w:rsidR="00143C37" w:rsidRPr="00795C5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B89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D26A" w14:textId="77777777" w:rsidR="00143C37" w:rsidRPr="00795C5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25B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FFBFF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143C37" w:rsidRPr="00A8307A" w14:paraId="1C2352A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4FC14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76C6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61F0" w14:textId="77777777" w:rsidR="00143C37" w:rsidRPr="00795C5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AFD7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B0C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EAD518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A1DBCE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A6D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532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34CC" w14:textId="77777777" w:rsidR="00143C37" w:rsidRPr="00795C5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34F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A711D8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3085E80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143C37" w:rsidRPr="00A8307A" w14:paraId="5688A55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678AF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84E6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755A7" w14:textId="77777777" w:rsidR="00143C37" w:rsidRPr="00795C5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DC94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5C87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51A5A8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F0F71F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D04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7E83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3B847" w14:textId="77777777" w:rsidR="00143C37" w:rsidRPr="00795C5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6E2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80AEF3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8307A" w14:paraId="7EB2072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AEA11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7F9F" w14:textId="77777777" w:rsidR="00143C37" w:rsidRPr="00A8307A" w:rsidRDefault="00143C37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6AA64" w14:textId="77777777" w:rsidR="00143C37" w:rsidRPr="00795C5C" w:rsidRDefault="00143C37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7792" w14:textId="77777777" w:rsidR="00143C37" w:rsidRPr="00A8307A" w:rsidRDefault="00143C37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138D" w14:textId="77777777" w:rsidR="00143C37" w:rsidRDefault="00143C37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1BDD733" w14:textId="77777777" w:rsidR="00143C37" w:rsidRDefault="00143C37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AF5843D" w14:textId="77777777" w:rsidR="00143C37" w:rsidRDefault="00143C37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E149" w14:textId="77777777" w:rsidR="00143C37" w:rsidRDefault="00143C37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5B883" w14:textId="77777777" w:rsidR="00143C37" w:rsidRPr="00A8307A" w:rsidRDefault="00143C37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45156" w14:textId="77777777" w:rsidR="00143C37" w:rsidRPr="00795C5C" w:rsidRDefault="00143C37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0F840" w14:textId="77777777" w:rsidR="00143C37" w:rsidRPr="009914C4" w:rsidRDefault="00143C37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18E0AF4E" w14:textId="77777777" w:rsidR="00143C37" w:rsidRDefault="00143C37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8307A" w14:paraId="63896D5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FF0B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125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D9DD" w14:textId="77777777" w:rsidR="00143C37" w:rsidRPr="0073283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3E4F4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D32D2D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8C43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CDDB4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2D5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379E" w14:textId="77777777" w:rsidR="00143C37" w:rsidRPr="0073283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F954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FE5A7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44E0B43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6E4B9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155CC3F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143C37" w:rsidRPr="00A8307A" w14:paraId="0562F98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3B3DD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7ED4B" w14:textId="77777777" w:rsidR="00143C37" w:rsidRPr="00A8307A" w:rsidRDefault="00143C37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1F14" w14:textId="77777777" w:rsidR="00143C37" w:rsidRPr="00732832" w:rsidRDefault="00143C37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00B06" w14:textId="77777777" w:rsidR="00143C37" w:rsidRPr="00A8307A" w:rsidRDefault="00143C37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93A6F7" w14:textId="77777777" w:rsidR="00143C37" w:rsidRPr="00A8307A" w:rsidRDefault="00143C37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3E00" w14:textId="77777777" w:rsidR="00143C37" w:rsidRDefault="00143C37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F4C71E5" w14:textId="77777777" w:rsidR="00143C37" w:rsidRDefault="00143C37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2BA4D9D" w14:textId="77777777" w:rsidR="00143C37" w:rsidRDefault="00143C37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03756" w14:textId="77777777" w:rsidR="00143C37" w:rsidRDefault="00143C37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793AB" w14:textId="77777777" w:rsidR="00143C37" w:rsidRPr="00A8307A" w:rsidRDefault="00143C37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CE26" w14:textId="77777777" w:rsidR="00143C37" w:rsidRPr="00732832" w:rsidRDefault="00143C37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98F81" w14:textId="77777777" w:rsidR="00143C37" w:rsidRDefault="00143C37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143C37" w:rsidRPr="00A8307A" w14:paraId="713E05C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C0D62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31C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976F" w14:textId="77777777" w:rsidR="00143C37" w:rsidRPr="0046537D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50DE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1E42CB" w14:textId="77777777" w:rsidR="00143C37" w:rsidRPr="00A8307A" w:rsidRDefault="00143C3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5402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2E21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86E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EEAE4" w14:textId="77777777" w:rsidR="00143C37" w:rsidRPr="0046537D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20E5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D8B29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1A48ADBE" w14:textId="77777777" w:rsidR="00143C37" w:rsidRPr="00A8307A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14:paraId="7FBD3DD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150A7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061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657B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5D5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49226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916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11A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9FE3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A04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3C06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78E58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6709D85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143C37" w14:paraId="0FC4956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892C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D20A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A349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EFE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069B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773F0B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74E0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9A54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6983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66B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143C37" w:rsidRPr="00A8307A" w14:paraId="6F9EFE4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D54E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B8C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E660E" w14:textId="77777777" w:rsidR="00143C37" w:rsidRPr="00A60F9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E0BC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87230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3A2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5FB58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D195" w14:textId="77777777" w:rsidR="00143C37" w:rsidRPr="00A60F9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F120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45D28" w14:textId="77777777" w:rsidR="00143C37" w:rsidRPr="00A60F9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989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D93A5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8307A" w14:paraId="477E032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CF2BB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D82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69C6" w14:textId="77777777" w:rsidR="00143C37" w:rsidRPr="002201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B925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7AA0365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3A3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2576B" w14:textId="77777777" w:rsidR="00143C37" w:rsidRPr="002201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9A1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EFC6" w14:textId="77777777" w:rsidR="00143C37" w:rsidRPr="0022013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F635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F29D02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8307A" w14:paraId="0A30ABE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B0C0A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9A99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A931" w14:textId="77777777" w:rsidR="00143C37" w:rsidRPr="00501B5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994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C995B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1DA1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94056" w14:textId="77777777" w:rsidR="00143C37" w:rsidRPr="00501B5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5E6C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246D6" w14:textId="77777777" w:rsidR="00143C37" w:rsidRPr="00501B5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47FF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BD389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:rsidRPr="00A8307A" w14:paraId="54169233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CB55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B214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200C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270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F601A0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566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3A91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8B50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68E8A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6FD4D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A06383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:rsidRPr="00A8307A" w14:paraId="49147E6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380E1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DCC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158A79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0CAA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90A6" w14:textId="4D2A9749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</w:t>
            </w:r>
            <w:r w:rsidR="009F16B6">
              <w:rPr>
                <w:b/>
                <w:bCs/>
                <w:sz w:val="20"/>
                <w:lang w:val="ro-RO"/>
              </w:rPr>
              <w:t>.</w:t>
            </w:r>
            <w:r>
              <w:rPr>
                <w:b/>
                <w:bCs/>
                <w:sz w:val="20"/>
                <w:lang w:val="ro-RO"/>
              </w:rPr>
              <w:t xml:space="preserve"> St. Timișoara Nord </w:t>
            </w:r>
            <w:r w:rsidR="009F16B6">
              <w:rPr>
                <w:b/>
                <w:bCs/>
                <w:sz w:val="20"/>
                <w:lang w:val="ro-RO"/>
              </w:rPr>
              <w:t>–</w:t>
            </w:r>
            <w:r>
              <w:rPr>
                <w:b/>
                <w:bCs/>
                <w:sz w:val="20"/>
                <w:lang w:val="ro-RO"/>
              </w:rPr>
              <w:t xml:space="preserve"> Ax</w:t>
            </w:r>
            <w:r w:rsidR="009F16B6">
              <w:rPr>
                <w:b/>
                <w:bCs/>
                <w:sz w:val="20"/>
                <w:lang w:val="ro-RO"/>
              </w:rPr>
              <w:t>.</w:t>
            </w:r>
            <w:r>
              <w:rPr>
                <w:b/>
                <w:bCs/>
                <w:sz w:val="20"/>
                <w:lang w:val="ro-RO"/>
              </w:rPr>
              <w:t xml:space="preserve">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F27A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8C2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CDD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C637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BF14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143C37" w:rsidRPr="00A8307A" w14:paraId="2D9AE3B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D2B7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912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2+500</w:t>
            </w:r>
          </w:p>
          <w:p w14:paraId="2EF60A0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F40E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8F7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Timişoara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05D160B5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7A8E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01F4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C04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797C6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645F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5C6258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15T.</w:t>
            </w:r>
          </w:p>
        </w:tc>
      </w:tr>
      <w:tr w:rsidR="00143C37" w14:paraId="49896540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DDEDC" w14:textId="77777777" w:rsidR="00143C37" w:rsidRPr="00A75A00" w:rsidRDefault="00143C37" w:rsidP="00143C37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B646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0548A6E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D43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161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44977CB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02979AAD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827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9E73F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1D3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A08C" w14:textId="77777777" w:rsidR="00143C37" w:rsidRPr="006D5FF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FE6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89EA76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143C37" w14:paraId="6966AA5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E16A0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6D1D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02A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EEF0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45C4AD0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E6B9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34DD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B90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45D4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78A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EC257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143C37" w14:paraId="31026F7A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20594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D22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4F1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7AF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49D3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F288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D68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09219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AFB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3F934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143C37" w14:paraId="072713B2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5CE2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7217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CA7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40BB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451E09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4422DA5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771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3A27FF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2B8484E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BEF0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E0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12A3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0C9A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E4449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143C37" w14:paraId="4DC42CDB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3CCE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539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E73C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28EF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43D2521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76A54D4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3E9334E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04E5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9A9443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635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2FD5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E31E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D5C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143C37" w14:paraId="25E55B0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B269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52B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20F817F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1E58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4F7F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5209FBC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BF7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C8BE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12E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67871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744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58C4AE4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11592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649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61F0097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8A8B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9067" w14:textId="77777777" w:rsidR="00143C37" w:rsidRDefault="00143C37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2D79BF66" w14:textId="77777777" w:rsidR="00143C37" w:rsidRDefault="00143C37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068D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260B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411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3266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A567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7936DB5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EFAF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ABE0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8E7E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C5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7F47AE6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99D5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2163E9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156C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946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7B1F3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2926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76CF9709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AB92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D4C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3E735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9AF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170AF73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A814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FFF2C2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50DC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0B6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FFFAF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0A10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393C784E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22544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51E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4D9E1D1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30C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0C9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4B76570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518B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1B2F0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AA38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A740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A174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7FAA5A6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1CEE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2B31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50+080</w:t>
            </w:r>
          </w:p>
          <w:p w14:paraId="4F5CA6D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50+480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A204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56C9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Lovrin -</w:t>
            </w:r>
          </w:p>
          <w:p w14:paraId="1494593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63D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5957B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64E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ED35E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FAFD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BB25673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1AE83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D64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DB1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7451" w14:textId="77777777" w:rsidR="00143C37" w:rsidRDefault="00143C37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39E93067" w14:textId="77777777" w:rsidR="00143C37" w:rsidRDefault="00143C37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A54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6D2E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4AE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4C3C1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7C0F" w14:textId="77777777" w:rsidR="00143C37" w:rsidRPr="00BA000C" w:rsidRDefault="00143C37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522716" w14:textId="77777777" w:rsidR="00143C37" w:rsidRDefault="00143C37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143C37" w14:paraId="1ED5F7D1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B635B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4AE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9B6F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184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2088D02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48A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331D" w14:textId="77777777" w:rsidR="00143C37" w:rsidRPr="0074629B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7A53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2C57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3B4A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3693E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143C37" w14:paraId="19756F2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C50D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4391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E4DF7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1E24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3841DC8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6569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251BD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94B3D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37F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86356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7BB3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D78E78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67DB7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1BF0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534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79B4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28DD82D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FA1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A80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21C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DE8E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4D2D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5585E9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2A3279D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143C37" w14:paraId="6E46648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D9C6" w14:textId="77777777" w:rsidR="00143C37" w:rsidRDefault="00143C37" w:rsidP="00143C37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5AC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093D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428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45E9E97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AC8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6C0A96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F57C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C6A9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1252" w14:textId="77777777" w:rsidR="00143C37" w:rsidRPr="0074629B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9EF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D8AAAB7" w14:textId="77777777" w:rsidR="00143C37" w:rsidRDefault="00143C37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328254CD" w14:textId="77777777" w:rsidR="00143C37" w:rsidRDefault="00143C37" w:rsidP="00C83010">
      <w:pPr>
        <w:pStyle w:val="Heading1"/>
        <w:spacing w:line="360" w:lineRule="auto"/>
      </w:pPr>
      <w:r>
        <w:lastRenderedPageBreak/>
        <w:t>LINIA 143</w:t>
      </w:r>
    </w:p>
    <w:p w14:paraId="4CFC170F" w14:textId="77777777" w:rsidR="00143C37" w:rsidRDefault="00143C37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143C37" w14:paraId="1DD6AC91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8B70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449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0D734D4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7FF93" w14:textId="77777777" w:rsidR="00143C37" w:rsidRPr="00984839" w:rsidRDefault="00143C3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640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C3E07C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E4A9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F899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F76A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88A1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18FE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7289B3A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27BD2239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6B33DE6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6F192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3F0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23A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64A6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6062731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3ED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8E55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34AF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6810CCE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E4C8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FC57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A26526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143C37" w14:paraId="4B2BF38B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17D3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C8D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D2CCE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E45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540505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1F57140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8A43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B0F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C00A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460E093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444B2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1F9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76546F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23603A6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3DADAF5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7FA74A20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0704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176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49BF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E5D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AF92C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E976A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B237D0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106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E72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5C15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6229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49860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143C37" w14:paraId="0CD7EEA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A56F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E7E4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E1871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C93E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8839BA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7241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331738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F49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1A5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85B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AEA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CB145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143C37" w14:paraId="27C42B13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B341D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B264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9722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AF1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122167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48D4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566D940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4D5588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196B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FF7B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F36B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FC4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51234E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143C37" w14:paraId="5BEC931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332C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8EC7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3DA9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719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9A83E4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9881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799624C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00DEB5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B3F6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2C7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514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14FD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81D59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143C37" w14:paraId="14148FF2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D0C0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09F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08673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2C05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2E8DBC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96E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E00748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02827B3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62BEAF1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4850270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45F70DD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31D9DA9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DA3167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9DA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37D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0848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232E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AC78A6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143C37" w14:paraId="05A845B2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2EF2F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C7B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E28B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BC4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C2691B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1BE0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23D2E4A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A048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80A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49FDA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45C9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F316D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56BF583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143C37" w14:paraId="5CA2A7E9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7FFA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6A2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DC7D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3998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F859C0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F4CB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CEE43A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077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94B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93A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8A6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09DE5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143C37" w14:paraId="6F6DC553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0716E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C765A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56264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C6E5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B72F66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3704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5D67F9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FDF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31B1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1E8B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A6FC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3F0C5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52C8764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143C37" w14:paraId="67874369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7EAF3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D586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1F05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3ADC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A9D7BA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DF0B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428BA1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F48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C8F4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2F8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FF0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11877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143C37" w14:paraId="5E2B7829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0928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6209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319F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88C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42C7F2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AF2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9A626E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06305D2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F2E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CFE7A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B6C8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771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CA97B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143C37" w14:paraId="6751811E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DA292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2A78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0D36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8D4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7676EE7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DC4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1BA190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48A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704B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D89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DF93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B3E7D1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143C37" w14:paraId="719CD4AA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4AB8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6412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D18A7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7A91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16DC85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AAEC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5E0002F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417E0B7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A3F8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4D8F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4664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96E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1CC42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143C37" w14:paraId="7A2F6EF8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7842E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6AD7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25B1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7B60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E2E929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999B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2A4B07E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FD8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C673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FCD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EB3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22B96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143C37" w14:paraId="3211DE99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1609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072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A1944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253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095F5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5FB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1B340B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4C6EC3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11994" w14:textId="77777777" w:rsidR="00143C37" w:rsidRPr="00B53EFA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F2F9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7743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C17E9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4E25E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143C37" w14:paraId="4562D84D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563D4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AA7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40D1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6647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5AFA3C6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CBE5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15012C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8AEB" w14:textId="77777777" w:rsidR="00143C37" w:rsidRPr="00B53EFA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4F8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FF67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7FAF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17A3E16B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D969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906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76D5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7BFE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CFA5BA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A37C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5ADD0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580A" w14:textId="77777777" w:rsidR="00143C37" w:rsidRPr="00B53EFA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7480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330ED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BBA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2CA7DDF2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B8125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0F8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F8D61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B76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D7CADB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1D6B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43821D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842C0" w14:textId="77777777" w:rsidR="00143C37" w:rsidRPr="00B53EFA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986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0998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012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17306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143C37" w14:paraId="087E18BC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4530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D05BA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6865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EAA8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140F3F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BBB9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0FB89BE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3841983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4778528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E02C22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674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7FA4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9084E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46A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1E2E52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143C37" w14:paraId="77EFA483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798AB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8D70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495EDC0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BA4E6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F9C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09B8023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8BC6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D5B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0D8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0960F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9A94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51B8DAC5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73DE2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DF08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28E1345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1205A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3127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25C8E73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8CA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EFE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802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49F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5653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179A1F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12473B4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57946890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D8D36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1BB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55A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0C74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C59BFF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54F8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B2C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E5F5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39BB920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C3B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7E5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BE1D2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6070846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171F57BC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C53E5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748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1329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02B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189A9CE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7E82CD2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5D6B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2A0C150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B8CB" w14:textId="77777777" w:rsidR="00143C37" w:rsidRPr="00B53EFA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FD2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2D2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6AFE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375794D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8963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566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2C903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6690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4E7414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76C0FD1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43B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711A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158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980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9643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70B1E31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A850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6E55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4A78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ADD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39BBFF8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940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66ED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60A1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044DD6B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40E5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045B" w14:textId="77777777" w:rsidR="00143C37" w:rsidRPr="006611B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143C37" w14:paraId="29ED73AA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29105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263B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0498BA9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B6C3A" w14:textId="77777777" w:rsidR="00143C37" w:rsidRPr="00984839" w:rsidRDefault="00143C37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D57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4A10514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BDD8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F374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7619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122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C7D3D" w14:textId="77777777" w:rsidR="00143C37" w:rsidRPr="003B25AA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143C37" w14:paraId="79DD8581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06D2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5366" w14:textId="77777777" w:rsidR="00143C37" w:rsidRPr="00CB3DC4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32A930D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4930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7B3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B64F159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C86A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3F5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E7BE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B5C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0F53F" w14:textId="77777777" w:rsidR="00143C37" w:rsidRPr="00CB3DC4" w:rsidRDefault="00143C37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21D51F2" w14:textId="77777777" w:rsidR="00143C37" w:rsidRPr="00F11CE2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143C37" w14:paraId="7991EED6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7A8D7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5071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CCB2D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596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6592DA3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4DCADA4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D59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22409F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C3B5" w14:textId="77777777" w:rsidR="00143C37" w:rsidRPr="00B53EFA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F08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5B1E0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A18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1F706F5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4762F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6DF6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4AB9D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66E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2671511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1962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32A677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4CCFAEB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566DCF8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DBF91B0" w14:textId="77777777" w:rsidR="00143C37" w:rsidRPr="0026047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4DB63" w14:textId="77777777" w:rsidR="00143C37" w:rsidRPr="00B53EFA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459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8CABD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696BE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51C7F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143C37" w14:paraId="1BE96592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C7A68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0AFC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A136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83B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1CAFAB7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120B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FC57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7C0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23CD5CC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0D8A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2E2B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1307E29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308C92D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143C37" w14:paraId="46D49217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A5F5D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95E0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849CB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CD2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5D169C5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6AE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2BA076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BA7B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8CC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1604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76F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143C37" w14:paraId="7B73E1B0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54F73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5D97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76A4E9F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0C854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147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66D7B37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7C0C5901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00BF82D6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B0EC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3BE1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15C9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EE1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2797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B9A76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69584C4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143C37" w14:paraId="1CDDE8CD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6143A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2AF2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49E5C92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2A52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782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5A7A4577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CE6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54B8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EA62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E2A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0AE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627258C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8C782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A813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164B332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5C4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9065" w14:textId="77777777" w:rsidR="00143C37" w:rsidRDefault="00143C37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706D378C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F34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3A6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00139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C65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E14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3EE8A466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704F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27D9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ADA0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B8CE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93C7CF8" w14:textId="77777777" w:rsidR="00143C37" w:rsidRDefault="00143C3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60931088" w14:textId="77777777" w:rsidR="00143C37" w:rsidRDefault="00143C37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147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C93D1A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C4E5" w14:textId="77777777" w:rsidR="00143C37" w:rsidRPr="00B53EFA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34C6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5085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2C7D3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1890C77F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A01D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6682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1997791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382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D64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9FDB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746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0662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A038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23D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5C000DC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2056B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88C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08E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4016D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6BF769F8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0DA931D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2EEA3B4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01C4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878DC2E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3A03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06B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D79AB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7C72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748E9C91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CBE58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FAE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6FAC4DF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61E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DA39" w14:textId="77777777" w:rsidR="00143C37" w:rsidRDefault="00143C37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877C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848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9F8C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99393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F71D4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143C37" w14:paraId="2DB478DF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95C9E" w14:textId="77777777" w:rsidR="00143C37" w:rsidRDefault="00143C37" w:rsidP="00143C37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2C947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0854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4EDFF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4A9B323E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4FDD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17B94DF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6D0B02B4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AF78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F8701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073C" w14:textId="77777777" w:rsidR="00143C37" w:rsidRPr="00984839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1426A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7DD080" w14:textId="77777777" w:rsidR="00143C37" w:rsidRDefault="00143C37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7F8DC997" w14:textId="77777777" w:rsidR="00143C37" w:rsidRDefault="00143C37">
      <w:pPr>
        <w:spacing w:after="40" w:line="192" w:lineRule="auto"/>
        <w:ind w:right="57"/>
        <w:rPr>
          <w:sz w:val="20"/>
          <w:lang w:val="ro-RO"/>
        </w:rPr>
      </w:pPr>
    </w:p>
    <w:p w14:paraId="66770E2E" w14:textId="77777777" w:rsidR="00143C37" w:rsidRDefault="00143C37" w:rsidP="00E56A6A">
      <w:pPr>
        <w:pStyle w:val="Heading1"/>
        <w:spacing w:line="360" w:lineRule="auto"/>
      </w:pPr>
      <w:r>
        <w:t>LINIA 200</w:t>
      </w:r>
    </w:p>
    <w:p w14:paraId="0067DF0B" w14:textId="77777777" w:rsidR="00143C37" w:rsidRDefault="00143C37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43C37" w14:paraId="16EF7E5E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64CA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B714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035752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B3FA3" w14:textId="77777777" w:rsidR="00143C37" w:rsidRPr="00032DF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497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247F96B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5F7C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0169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0662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5DCB5C8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8A24" w14:textId="77777777" w:rsidR="00143C37" w:rsidRPr="00032DF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879A5" w14:textId="77777777" w:rsidR="00143C37" w:rsidRPr="00F716C0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143C37" w14:paraId="694922DB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A44D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F1B1A" w14:textId="77777777" w:rsidR="00143C37" w:rsidRDefault="00143C3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E1F9B79" w14:textId="77777777" w:rsidR="00143C37" w:rsidRDefault="00143C3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416E" w14:textId="77777777" w:rsidR="00143C37" w:rsidRDefault="00143C3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6F5F2" w14:textId="77777777" w:rsidR="00143C37" w:rsidRDefault="00143C3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2A962EB7" w14:textId="77777777" w:rsidR="00143C37" w:rsidRDefault="00143C37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AE83D" w14:textId="77777777" w:rsidR="00143C37" w:rsidRDefault="00143C3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4A20" w14:textId="77777777" w:rsidR="00143C37" w:rsidRDefault="00143C3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45890" w14:textId="77777777" w:rsidR="00143C37" w:rsidRDefault="00143C3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1FB642DD" w14:textId="77777777" w:rsidR="00143C37" w:rsidRDefault="00143C37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FD4C1" w14:textId="77777777" w:rsidR="00143C37" w:rsidRDefault="00143C37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1B9FD" w14:textId="77777777" w:rsidR="00143C37" w:rsidRDefault="00143C37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143C37" w14:paraId="5573A75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B26D1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F20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18FE933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1C10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6F78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36CC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13F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C65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E39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9AE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198CA15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B8C0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A6DE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7DE3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918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1F6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2B6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9D8D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241921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7E2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E62B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2D4396C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C200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D5EB4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10C6FE07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15D4" w14:textId="77777777" w:rsidR="00143C37" w:rsidRDefault="00143C3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E4434" w14:textId="77777777" w:rsidR="00143C37" w:rsidRDefault="00143C37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3EBB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5C7B" w14:textId="77777777" w:rsidR="00143C37" w:rsidRDefault="00143C3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2BEA2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3E9858E5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0F65" w14:textId="77777777" w:rsidR="00143C37" w:rsidRDefault="00143C3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9D76" w14:textId="77777777" w:rsidR="00143C37" w:rsidRDefault="00143C3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31A88341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D15A2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B58D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8C9EC" w14:textId="77777777" w:rsidR="00143C37" w:rsidRDefault="00143C3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74B90" w14:textId="77777777" w:rsidR="00143C37" w:rsidRDefault="00143C3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D1A8B49" w14:textId="77777777" w:rsidR="00143C37" w:rsidRDefault="00143C37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3D4C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54EB" w14:textId="77777777" w:rsidR="00143C37" w:rsidRDefault="00143C3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079B5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4B2A19C0" w14:textId="77777777" w:rsidR="00143C37" w:rsidRDefault="00143C37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C47A" w14:textId="77777777" w:rsidR="00143C37" w:rsidRDefault="00143C37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03B1C" w14:textId="77777777" w:rsidR="00143C37" w:rsidRDefault="00143C37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319B5401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258A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CD93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70F6" w14:textId="77777777" w:rsidR="00143C37" w:rsidRPr="00032DF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7BE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0BAC8A3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FE07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E92DF5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EE9B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EF6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D993" w14:textId="77777777" w:rsidR="00143C37" w:rsidRPr="00032DF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94BF" w14:textId="77777777" w:rsidR="00143C37" w:rsidRPr="00F716C0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61E79B5D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8481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2100C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DBE6544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FB16E" w14:textId="77777777" w:rsidR="00143C37" w:rsidRDefault="00143C3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86A1" w14:textId="77777777" w:rsidR="00143C37" w:rsidRDefault="00143C3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1DE794C6" w14:textId="77777777" w:rsidR="00143C37" w:rsidRDefault="00143C3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31F1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FC55E" w14:textId="77777777" w:rsidR="00143C37" w:rsidRDefault="00143C3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36052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11B2F3F9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64431" w14:textId="77777777" w:rsidR="00143C37" w:rsidRDefault="00143C3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2D023" w14:textId="77777777" w:rsidR="00143C37" w:rsidRDefault="00143C37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51F8E068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3806" w14:textId="77777777" w:rsidR="00143C37" w:rsidRDefault="00143C37" w:rsidP="009F16B6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1ED9B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0BF552B1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1FBAF" w14:textId="77777777" w:rsidR="00143C37" w:rsidRDefault="00143C3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148EE" w14:textId="77777777" w:rsidR="00143C37" w:rsidRDefault="00143C37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7C2EE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DF0AA" w14:textId="77777777" w:rsidR="00143C37" w:rsidRDefault="00143C3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67930" w14:textId="77777777" w:rsidR="00143C37" w:rsidRDefault="00143C37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C83C" w14:textId="77777777" w:rsidR="00143C37" w:rsidRDefault="00143C37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5635" w14:textId="77777777" w:rsidR="00143C37" w:rsidRDefault="00143C37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53C5D59D" w14:textId="77777777" w:rsidR="00143C37" w:rsidRDefault="00143C37" w:rsidP="00623FF6">
      <w:pPr>
        <w:spacing w:before="40" w:after="40" w:line="192" w:lineRule="auto"/>
        <w:ind w:right="57"/>
        <w:rPr>
          <w:lang w:val="ro-RO"/>
        </w:rPr>
      </w:pPr>
    </w:p>
    <w:p w14:paraId="130E0B74" w14:textId="77777777" w:rsidR="00143C37" w:rsidRDefault="00143C37" w:rsidP="006D4098">
      <w:pPr>
        <w:pStyle w:val="Heading1"/>
        <w:spacing w:line="360" w:lineRule="auto"/>
      </w:pPr>
      <w:r>
        <w:lastRenderedPageBreak/>
        <w:t>LINIA 201</w:t>
      </w:r>
    </w:p>
    <w:p w14:paraId="1CDA0B07" w14:textId="77777777" w:rsidR="00143C37" w:rsidRDefault="00143C37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143C37" w14:paraId="56C66AF0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D39F" w14:textId="77777777" w:rsidR="00143C37" w:rsidRDefault="00143C37" w:rsidP="00143C3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70E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CF8D0" w14:textId="77777777" w:rsidR="00143C37" w:rsidRPr="00C937B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1E65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6EE092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1A81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FFB019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7B7868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5550B92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E5DB" w14:textId="77777777" w:rsidR="00143C37" w:rsidRPr="00C937B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0C53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CEB1" w14:textId="77777777" w:rsidR="00143C37" w:rsidRPr="00C937B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516B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D609D5E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52F4" w14:textId="77777777" w:rsidR="00143C37" w:rsidRDefault="00143C37" w:rsidP="00143C3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8255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D7E7A" w14:textId="77777777" w:rsidR="00143C37" w:rsidRPr="00C937B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028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490111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937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63E7DA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C94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D56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7D86" w14:textId="77777777" w:rsidR="00143C37" w:rsidRPr="00C937B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64D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B503F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6615D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143C37" w14:paraId="3CED0E77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1E4D5" w14:textId="77777777" w:rsidR="00143C37" w:rsidRDefault="00143C37" w:rsidP="00143C37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965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98FEE" w14:textId="77777777" w:rsidR="00143C37" w:rsidRPr="00C937B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37A0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2BC11F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F56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374FF6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F8D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5BE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44453" w14:textId="77777777" w:rsidR="00143C37" w:rsidRPr="00C937B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E0AF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3747149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6D50B482" w14:textId="77777777" w:rsidR="00143C37" w:rsidRPr="003012FC" w:rsidRDefault="00143C37">
      <w:pPr>
        <w:spacing w:before="40" w:after="40" w:line="192" w:lineRule="auto"/>
        <w:ind w:right="57"/>
      </w:pPr>
    </w:p>
    <w:p w14:paraId="4B40ACBD" w14:textId="77777777" w:rsidR="00143C37" w:rsidRDefault="00143C37" w:rsidP="00C53936">
      <w:pPr>
        <w:pStyle w:val="Heading1"/>
        <w:spacing w:line="360" w:lineRule="auto"/>
      </w:pPr>
      <w:r>
        <w:t>LINIA 202 A</w:t>
      </w:r>
    </w:p>
    <w:p w14:paraId="0B2F9938" w14:textId="77777777" w:rsidR="00143C37" w:rsidRDefault="00143C37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143C37" w14:paraId="6C2D0758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A28E" w14:textId="77777777" w:rsidR="00143C37" w:rsidRDefault="00143C37" w:rsidP="00143C3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F7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F9CBD" w14:textId="77777777" w:rsidR="00143C37" w:rsidRPr="0087494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BFE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BA29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72595D6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07355" w14:textId="77777777" w:rsidR="00143C37" w:rsidRPr="0048429E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5721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0A5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47C9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143C37" w14:paraId="595A6A4C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B9C0" w14:textId="77777777" w:rsidR="00143C37" w:rsidRDefault="00143C37" w:rsidP="00143C3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5BB1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82280" w14:textId="77777777" w:rsidR="00143C37" w:rsidRPr="00874940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04F9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D59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9585" w14:textId="77777777" w:rsidR="00143C37" w:rsidRPr="0048429E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CC9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351F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9B1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2887A9B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858C0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143C37" w:rsidRPr="00743905" w14:paraId="612F9094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B973" w14:textId="77777777" w:rsidR="00143C37" w:rsidRPr="00743905" w:rsidRDefault="00143C37" w:rsidP="00143C3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7ACD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629AAE10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805D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D66D9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5FAF5E5C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65C3CCDB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2396DACE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6D54E43B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8BA4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F51C" w14:textId="77777777" w:rsidR="00143C37" w:rsidRPr="00743905" w:rsidRDefault="00143C3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1079E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0713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3319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49FF460F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143C37" w:rsidRPr="00743905" w14:paraId="65964582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6384" w14:textId="77777777" w:rsidR="00143C37" w:rsidRPr="00743905" w:rsidRDefault="00143C37" w:rsidP="00143C3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B26C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8943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BB9BD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BD15ECC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2A2EC1D4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EB675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B3A9B8B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F2B2" w14:textId="77777777" w:rsidR="00143C37" w:rsidRPr="00743905" w:rsidRDefault="00143C3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47047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36EC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E17C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143C37" w:rsidRPr="00743905" w14:paraId="2AB65465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88E8" w14:textId="77777777" w:rsidR="00143C37" w:rsidRPr="00743905" w:rsidRDefault="00143C37" w:rsidP="00143C37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0FB5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19461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6305F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618A6BE6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165A4A06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7823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ECB93C8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13AEB" w14:textId="77777777" w:rsidR="00143C37" w:rsidRPr="00743905" w:rsidRDefault="00143C37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E2C5A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85084" w14:textId="77777777" w:rsidR="00143C37" w:rsidRPr="00743905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586EF" w14:textId="77777777" w:rsidR="00143C37" w:rsidRPr="00743905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2FD06ACD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318FA317" w14:textId="77777777" w:rsidR="00143C37" w:rsidRDefault="00143C37" w:rsidP="00BD3926">
      <w:pPr>
        <w:pStyle w:val="Heading1"/>
        <w:spacing w:line="360" w:lineRule="auto"/>
      </w:pPr>
      <w:r>
        <w:t>LINIA 202 B</w:t>
      </w:r>
    </w:p>
    <w:p w14:paraId="6E707F39" w14:textId="77777777" w:rsidR="00143C37" w:rsidRDefault="00143C37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143C37" w14:paraId="7258BE2D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D8DB0" w14:textId="77777777" w:rsidR="00143C37" w:rsidRDefault="00143C37" w:rsidP="00143C37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8D0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20C7" w14:textId="77777777" w:rsidR="00143C37" w:rsidRPr="007C5BF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53BB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0E41025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D7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16FABD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E6B9" w14:textId="77777777" w:rsidR="00143C37" w:rsidRPr="007C5BF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00BD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2B22" w14:textId="77777777" w:rsidR="00143C37" w:rsidRPr="00BD268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A887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03657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5184C1C7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7EEF54FF" w14:textId="77777777" w:rsidR="00143C37" w:rsidRDefault="00143C37" w:rsidP="00406C17">
      <w:pPr>
        <w:pStyle w:val="Heading1"/>
        <w:spacing w:line="360" w:lineRule="auto"/>
      </w:pPr>
      <w:r>
        <w:t>LINIA 210</w:t>
      </w:r>
    </w:p>
    <w:p w14:paraId="3E9CB3DF" w14:textId="77777777" w:rsidR="00143C37" w:rsidRDefault="00143C37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143C37" w14:paraId="3195C768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D47F5" w14:textId="77777777" w:rsidR="00143C37" w:rsidRDefault="00143C37" w:rsidP="00143C3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E429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8AB9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FBC5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42E8327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AEB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666B888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08C4A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BB0B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E4566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940F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FCDEF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02E19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143C37" w14:paraId="537DB4AC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C14A" w14:textId="77777777" w:rsidR="00143C37" w:rsidRDefault="00143C37" w:rsidP="00143C3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70BE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46FB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CFAC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548C835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7C0E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F3F85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AB9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2E6D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F29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E4CC9B6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90E71" w14:textId="77777777" w:rsidR="00143C37" w:rsidRDefault="00143C37" w:rsidP="00143C3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C45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1048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749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439FCE4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9323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393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755D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B354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08D6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F60507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30E2E" w14:textId="77777777" w:rsidR="00143C37" w:rsidRDefault="00143C37" w:rsidP="00143C3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C3F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B379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C1EB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41C44D8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A44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D8537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77E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D7F8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07C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C2470BF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7951" w14:textId="77777777" w:rsidR="00143C37" w:rsidRDefault="00143C37" w:rsidP="00143C3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9BF9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C3C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C5A2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040C4DD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3BEC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B8A813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0B8B887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2FF690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91BB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C786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93C9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386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19E1AFA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403A" w14:textId="77777777" w:rsidR="00143C37" w:rsidRDefault="00143C37" w:rsidP="00143C3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AE00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B9EC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67E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425DDD1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7AE13" w14:textId="77777777" w:rsidR="00143C37" w:rsidRDefault="00143C37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29DDC5E7" w14:textId="77777777" w:rsidR="00143C37" w:rsidRDefault="00143C37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3BFDEED5" w14:textId="77777777" w:rsidR="00143C37" w:rsidRDefault="00143C37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38E6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3890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C913B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C6D6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999F01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CDC0" w14:textId="77777777" w:rsidR="00143C37" w:rsidRDefault="00143C37" w:rsidP="00143C37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0BE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6063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6EE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7FEEBC4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F5B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518D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8EA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95D08" w14:textId="77777777" w:rsidR="00143C37" w:rsidRPr="00C7636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D6D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19D9732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7E2C5152" w14:textId="77777777" w:rsidR="00143C37" w:rsidRDefault="00143C37" w:rsidP="001B4DE9">
      <w:pPr>
        <w:pStyle w:val="Heading1"/>
        <w:spacing w:line="360" w:lineRule="auto"/>
      </w:pPr>
      <w:r>
        <w:t>LINIA 213</w:t>
      </w:r>
    </w:p>
    <w:p w14:paraId="0538B366" w14:textId="77777777" w:rsidR="00143C37" w:rsidRDefault="00143C37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143C37" w14:paraId="5DDE658E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7063A" w14:textId="77777777" w:rsidR="00143C37" w:rsidRDefault="00143C37" w:rsidP="00143C3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6C56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9EDE" w14:textId="77777777" w:rsidR="00143C37" w:rsidRPr="00BA7F8C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B944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05C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781C22F2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6A7594D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3BDB46A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6336DD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A52EF" w14:textId="77777777" w:rsidR="00143C37" w:rsidRPr="009E006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75A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CDBF" w14:textId="77777777" w:rsidR="00143C37" w:rsidRPr="00BA7F8C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08E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143C37" w14:paraId="018A4B01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AE349" w14:textId="77777777" w:rsidR="00143C37" w:rsidRDefault="00143C37" w:rsidP="00143C3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E342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44ED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FD5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51313EB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9DD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807A5" w14:textId="77777777" w:rsidR="00143C37" w:rsidRPr="009E006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0F0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00B7C" w14:textId="77777777" w:rsidR="00143C37" w:rsidRPr="00BA7F8C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82DF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384221B6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C1C5D" w14:textId="77777777" w:rsidR="00143C37" w:rsidRDefault="00143C37" w:rsidP="00143C3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8DBB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1450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A57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7CB31FE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879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2E7A" w14:textId="77777777" w:rsidR="00143C37" w:rsidRPr="009E006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E5F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E56C6" w14:textId="77777777" w:rsidR="00143C37" w:rsidRPr="00BA7F8C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3A5F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143C37" w14:paraId="14BAAD8A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1310" w14:textId="77777777" w:rsidR="00143C37" w:rsidRDefault="00143C37" w:rsidP="00143C37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C45C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90AC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D99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A97790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472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559501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5E61FB16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6FEA637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DF5C7D6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11DE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432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FBA70" w14:textId="77777777" w:rsidR="00143C37" w:rsidRPr="00BA7F8C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3127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58A05116" w14:textId="77777777" w:rsidR="00143C37" w:rsidRPr="006A7611" w:rsidRDefault="00143C37">
      <w:pPr>
        <w:spacing w:before="40" w:after="40" w:line="192" w:lineRule="auto"/>
        <w:ind w:right="57"/>
      </w:pPr>
    </w:p>
    <w:p w14:paraId="144B0C21" w14:textId="77777777" w:rsidR="00143C37" w:rsidRDefault="00143C37" w:rsidP="00076171">
      <w:pPr>
        <w:pStyle w:val="Heading1"/>
        <w:spacing w:line="360" w:lineRule="auto"/>
      </w:pPr>
      <w:r>
        <w:lastRenderedPageBreak/>
        <w:t>LINIA 214</w:t>
      </w:r>
    </w:p>
    <w:p w14:paraId="1E1D049D" w14:textId="77777777" w:rsidR="00143C37" w:rsidRDefault="00143C37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143C37" w14:paraId="137F48F7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6BE78" w14:textId="77777777" w:rsidR="00143C37" w:rsidRDefault="00143C37" w:rsidP="00143C3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5EDB7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6370" w14:textId="77777777" w:rsidR="00143C37" w:rsidRPr="005F146D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B75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AE3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613635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60D763F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4221CBE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598FF7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E47AE" w14:textId="77777777" w:rsidR="00143C37" w:rsidRPr="00D91B0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E647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2C9A" w14:textId="77777777" w:rsidR="00143C37" w:rsidRPr="005F146D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DE9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143C37" w14:paraId="45D6A7ED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DEFC" w14:textId="77777777" w:rsidR="00143C37" w:rsidRDefault="00143C37" w:rsidP="00143C3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D265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3B0D0" w14:textId="77777777" w:rsidR="00143C37" w:rsidRPr="005F146D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0F07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2F9455F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19C3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30DDA" w14:textId="77777777" w:rsidR="00143C37" w:rsidRPr="00D91B0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7213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102BD" w14:textId="77777777" w:rsidR="00143C37" w:rsidRPr="005F146D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2B27F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5190573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4F741" w14:textId="77777777" w:rsidR="00143C37" w:rsidRDefault="00143C37" w:rsidP="00143C37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4F62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8231E" w14:textId="77777777" w:rsidR="00143C37" w:rsidRPr="005F146D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F87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2EB29F8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CD46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E92C33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4F588F3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C0B14" w14:textId="77777777" w:rsidR="00143C37" w:rsidRPr="00D91B0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1B1A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B7D3" w14:textId="77777777" w:rsidR="00143C37" w:rsidRPr="005F146D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DF72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091FD41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4BF2C6FF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100B715C" w14:textId="77777777" w:rsidR="00143C37" w:rsidRDefault="00143C37" w:rsidP="00C65FE0">
      <w:pPr>
        <w:pStyle w:val="Heading1"/>
        <w:spacing w:line="360" w:lineRule="auto"/>
      </w:pPr>
      <w:r>
        <w:t>LINIA 215</w:t>
      </w:r>
    </w:p>
    <w:p w14:paraId="22087E83" w14:textId="77777777" w:rsidR="00143C37" w:rsidRDefault="00143C37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143C37" w14:paraId="529342A2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21E2" w14:textId="77777777" w:rsidR="00143C37" w:rsidRDefault="00143C37" w:rsidP="00143C3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2C11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2755FE4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88D63" w14:textId="77777777" w:rsidR="00143C37" w:rsidRPr="00FA263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CD2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46DF483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EE2CAF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5D911CC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D1C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F331B" w14:textId="77777777" w:rsidR="00143C37" w:rsidRPr="00FA263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8954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E7F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979D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67DD9D5D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0166B" w14:textId="77777777" w:rsidR="00143C37" w:rsidRDefault="00143C37" w:rsidP="00143C3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F15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F9B27" w14:textId="77777777" w:rsidR="00143C37" w:rsidRPr="00FA263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0D5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27ADC61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116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B6C821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BF36" w14:textId="77777777" w:rsidR="00143C37" w:rsidRPr="00FA263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F7B6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E9B0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D34C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143C37" w14:paraId="64FDDF81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DD0A" w14:textId="77777777" w:rsidR="00143C37" w:rsidRDefault="00143C37" w:rsidP="00143C37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A3D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8B4D" w14:textId="77777777" w:rsidR="00143C37" w:rsidRPr="00FA263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FE4E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431D939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C72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247EF5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5B8D7" w14:textId="77777777" w:rsidR="00143C37" w:rsidRPr="00FA2633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00F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E330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8A20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7A7451B2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5866F1FE" w14:textId="77777777" w:rsidR="00143C37" w:rsidRDefault="00143C37" w:rsidP="00AF3F1F">
      <w:pPr>
        <w:pStyle w:val="Heading1"/>
        <w:spacing w:line="360" w:lineRule="auto"/>
      </w:pPr>
      <w:r>
        <w:lastRenderedPageBreak/>
        <w:t>LINIA 216</w:t>
      </w:r>
    </w:p>
    <w:p w14:paraId="005E85F4" w14:textId="77777777" w:rsidR="00143C37" w:rsidRDefault="00143C37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43C37" w14:paraId="21BC1F8C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58B9A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9620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14DB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B29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6B15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FF9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32B6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6E950FA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F99F" w14:textId="77777777" w:rsidR="00143C37" w:rsidRPr="00AA600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3352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AC4287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2FEAC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0EAE4" w14:textId="77777777" w:rsidR="00143C37" w:rsidRDefault="00143C37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027F0" w14:textId="77777777" w:rsidR="00143C37" w:rsidRDefault="00143C37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8E672" w14:textId="77777777" w:rsidR="00143C37" w:rsidRDefault="00143C37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8F75" w14:textId="77777777" w:rsidR="00143C37" w:rsidRDefault="00143C37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578DD" w14:textId="77777777" w:rsidR="00143C37" w:rsidRDefault="00143C37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A6557" w14:textId="77777777" w:rsidR="00143C37" w:rsidRDefault="00143C37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E9724" w14:textId="77777777" w:rsidR="00143C37" w:rsidRDefault="00143C37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266E" w14:textId="77777777" w:rsidR="00143C37" w:rsidRDefault="00143C37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95703A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7921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A70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326C832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2CF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5D9F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5A98A0D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417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E7D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00D4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91F4D" w14:textId="77777777" w:rsidR="00143C37" w:rsidRPr="00AA600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298A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070D1674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E8DA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C75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2DC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1BE4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C755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F620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F857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5262" w14:textId="77777777" w:rsidR="00143C37" w:rsidRPr="00AA600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6FF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53C46C39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15F1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D821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66436C8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C3F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5F92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6403406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977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47BF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53E9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5B6F" w14:textId="77777777" w:rsidR="00143C37" w:rsidRPr="00AA600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81B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78D6F8E0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B4A1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649D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D17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B4C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C0BC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BDB6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EF9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4B85" w14:textId="77777777" w:rsidR="00143C37" w:rsidRPr="00AA600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71B1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E42222D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9A11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15F3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1B4E56B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15185" w14:textId="77777777" w:rsidR="00143C37" w:rsidRPr="0061450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358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06EF708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DE2B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166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013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2D992" w14:textId="77777777" w:rsidR="00143C37" w:rsidRPr="00AA600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179F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64E41A40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D99C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A178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786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9B40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C66D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2B22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7C4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44C90" w14:textId="77777777" w:rsidR="00143C37" w:rsidRPr="00AA600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A26E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74E3F40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0662" w14:textId="77777777" w:rsidR="00143C37" w:rsidRDefault="00143C37" w:rsidP="00143C37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19E1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7D6BA76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328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7345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06600E1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D82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5E4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EA00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E55BC" w14:textId="77777777" w:rsidR="00143C37" w:rsidRPr="00AA600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BC65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6815B23E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2E144666" w14:textId="77777777" w:rsidR="00143C37" w:rsidRDefault="00143C37" w:rsidP="005B00A7">
      <w:pPr>
        <w:pStyle w:val="Heading1"/>
        <w:spacing w:line="360" w:lineRule="auto"/>
      </w:pPr>
      <w:r>
        <w:t>LINIA 218</w:t>
      </w:r>
    </w:p>
    <w:p w14:paraId="5ADD7E4F" w14:textId="77777777" w:rsidR="00143C37" w:rsidRDefault="00143C37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143C37" w14:paraId="11B48A9D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92EF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CCC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545DD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F90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EBEE99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A4A8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3BFD8BD9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D89E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4D9D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6395D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3955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:rsidRPr="00A8307A" w14:paraId="408CB73A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66D72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820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6206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B2FF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CCB78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1B5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7DE71218" w14:textId="77777777" w:rsidR="00143C37" w:rsidRPr="00664FA3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25D8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A48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15A6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55E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25352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7175799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2C5FD21" w14:textId="77777777" w:rsidR="00143C37" w:rsidRPr="00664FA3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143C37" w:rsidRPr="00A8307A" w14:paraId="08B8A32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DF68C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847D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6A4D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0775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B91D42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4619" w14:textId="77777777" w:rsidR="00143C37" w:rsidRPr="00664FA3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7DEE3B4" w14:textId="77777777" w:rsidR="00143C37" w:rsidRPr="00664FA3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5A31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CF8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7EEA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81F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493D77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6BDB82A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74EE51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143C37" w:rsidRPr="00A8307A" w14:paraId="3CAB719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5D7E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7433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8C907" w14:textId="77777777" w:rsidR="00143C37" w:rsidRPr="003F40D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4FF1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03ADE6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33FC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39DC5" w14:textId="77777777" w:rsidR="00143C37" w:rsidRPr="003F40D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889E6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F15A5" w14:textId="77777777" w:rsidR="00143C37" w:rsidRPr="003F40D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33A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00904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143C37" w:rsidRPr="00A8307A" w14:paraId="37CD59F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B06A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8934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A80A8" w14:textId="77777777" w:rsidR="00143C37" w:rsidRPr="003F40D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6951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A3123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D8C0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F3065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4C25" w14:textId="77777777" w:rsidR="00143C37" w:rsidRPr="003F40D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DF4F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8E0B" w14:textId="77777777" w:rsidR="00143C37" w:rsidRPr="003F40D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1E056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B820C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143C37" w:rsidRPr="00A8307A" w14:paraId="2B56BBC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2801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8EF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B8EC" w14:textId="77777777" w:rsidR="00143C37" w:rsidRPr="0073283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31BDD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D50B6DD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4245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3C2B9" w14:textId="77777777" w:rsidR="00143C37" w:rsidRPr="007B4F6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233A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E30D4" w14:textId="77777777" w:rsidR="00143C37" w:rsidRPr="00732832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F6C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D002B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02061EE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DD0CC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E407F0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143C37" w:rsidRPr="00A8307A" w14:paraId="4E711F5D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EF259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227C" w14:textId="77777777" w:rsidR="00143C37" w:rsidRPr="00A8307A" w:rsidRDefault="00143C3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BED4D" w14:textId="77777777" w:rsidR="00143C37" w:rsidRPr="00732832" w:rsidRDefault="00143C3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7F5C" w14:textId="77777777" w:rsidR="00143C37" w:rsidRPr="00A8307A" w:rsidRDefault="00143C37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CA1C4D6" w14:textId="77777777" w:rsidR="00143C37" w:rsidRPr="00A8307A" w:rsidRDefault="00143C37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92C77" w14:textId="77777777" w:rsidR="00143C37" w:rsidRDefault="00143C3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BFBD28E" w14:textId="77777777" w:rsidR="00143C37" w:rsidRDefault="00143C37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6C97F36" w14:textId="77777777" w:rsidR="00143C37" w:rsidRDefault="00143C3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1E433" w14:textId="77777777" w:rsidR="00143C37" w:rsidRPr="007B4F6A" w:rsidRDefault="00143C3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C7176" w14:textId="77777777" w:rsidR="00143C37" w:rsidRPr="00A8307A" w:rsidRDefault="00143C37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99C4D" w14:textId="77777777" w:rsidR="00143C37" w:rsidRPr="00732832" w:rsidRDefault="00143C37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E070B" w14:textId="77777777" w:rsidR="00143C37" w:rsidRDefault="00143C37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143C37" w:rsidRPr="00A8307A" w14:paraId="256F3DE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D21FA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62F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97957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C48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0DFC17D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A178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52FE4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199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896E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F224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E36F3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622E4DE5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8307A" w14:paraId="08ADAC3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5CBF6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736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F45B5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2F9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93B0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6596C3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F98F4B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B51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7F81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45D65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FA3E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6FAF1E2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2C2453C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8307A" w14:paraId="782E048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48E0E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A5AE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ECD2C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20F1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B3C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A13C67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3B2B5C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368D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844D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5E69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8CD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B5F759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8307A" w14:paraId="15B69D4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B7FC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20069" w14:textId="77777777" w:rsidR="00143C37" w:rsidRPr="00A8307A" w:rsidRDefault="00143C3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8906" w14:textId="77777777" w:rsidR="00143C37" w:rsidRPr="00B26991" w:rsidRDefault="00143C3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36C98" w14:textId="77777777" w:rsidR="00143C37" w:rsidRPr="00A8307A" w:rsidRDefault="00143C37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CCA5" w14:textId="77777777" w:rsidR="00143C37" w:rsidRDefault="00143C3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A9CD672" w14:textId="77777777" w:rsidR="00143C37" w:rsidRDefault="00143C3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DDB9AAD" w14:textId="77777777" w:rsidR="00143C37" w:rsidRDefault="00143C37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885C" w14:textId="77777777" w:rsidR="00143C37" w:rsidRDefault="00143C3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0FD07" w14:textId="77777777" w:rsidR="00143C37" w:rsidRPr="00A8307A" w:rsidRDefault="00143C37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7B395" w14:textId="77777777" w:rsidR="00143C37" w:rsidRPr="00B26991" w:rsidRDefault="00143C37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4441" w14:textId="77777777" w:rsidR="00143C37" w:rsidRPr="00FD3B28" w:rsidRDefault="00143C3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5144563" w14:textId="77777777" w:rsidR="00143C37" w:rsidRDefault="00143C37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143C37" w:rsidRPr="00A8307A" w14:paraId="2D560735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EDD0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F47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6F82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D41F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99E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D26E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4CF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BA283" w14:textId="77777777" w:rsidR="00143C37" w:rsidRPr="00B2699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473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143C37" w:rsidRPr="00A8307A" w14:paraId="3D47064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3F04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503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F7765" w14:textId="77777777" w:rsidR="00143C37" w:rsidRPr="000D3BB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2B9E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74A22A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CA0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896C105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79910" w14:textId="77777777" w:rsidR="00143C37" w:rsidRPr="000D3BB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AFC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9BF7" w14:textId="77777777" w:rsidR="00143C37" w:rsidRPr="000D3BB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F4CF0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6776D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8307A" w14:paraId="0C89628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8820B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DF4C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57C0" w14:textId="77777777" w:rsidR="00143C37" w:rsidRPr="009658E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4562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FC971E7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98AF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575D2" w14:textId="77777777" w:rsidR="00143C37" w:rsidRPr="009658E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EA0E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10317" w14:textId="77777777" w:rsidR="00143C37" w:rsidRPr="009658E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4153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C7014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143C37" w:rsidRPr="00A8307A" w14:paraId="589CDDA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69FEE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25B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6096" w14:textId="77777777" w:rsidR="00143C37" w:rsidRPr="00472E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1251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576D4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9A4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6D34" w14:textId="77777777" w:rsidR="00143C37" w:rsidRPr="00472E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4992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2C2D" w14:textId="77777777" w:rsidR="00143C37" w:rsidRPr="00472E19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56E6C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7A084B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:rsidRPr="00A8307A" w14:paraId="64D046E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0BA59" w14:textId="77777777" w:rsidR="00143C37" w:rsidRPr="00A75A00" w:rsidRDefault="00143C37" w:rsidP="00143C37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97E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AC99" w14:textId="77777777" w:rsidR="00143C37" w:rsidRPr="00530A8D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333D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D973D8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E049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40E9" w14:textId="77777777" w:rsidR="00143C37" w:rsidRPr="00530A8D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162B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3C32" w14:textId="77777777" w:rsidR="00143C37" w:rsidRPr="00530A8D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3C6F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29121F4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143C37" w14:paraId="7DECC56E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439D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AAD0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C10CD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519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920659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7AE5901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4C9F2" w14:textId="77777777" w:rsidR="00143C37" w:rsidRPr="00447EF5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255426CD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50CE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5A98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49C52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DC33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85FAA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143C37" w14:paraId="7B689338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1015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F10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3C666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F390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CDCAD9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38FD76F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CECB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3A6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6862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5B473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88CA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143C37" w14:paraId="4ED44142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C027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9F4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6BA5C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8404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796AA2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A6325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A7F7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0B2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71F7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D21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48BF0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143C37" w14:paraId="733D6732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6E26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743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DFC4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1E1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53C776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D5C40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8AEB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33D1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B14B0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5776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C2B7F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6118107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143C37" w14:paraId="52532D4D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D690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0D4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56FA5B1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978A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07CD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9716F8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FCBA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C86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9894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49C3F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F7D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3B17C892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DCB45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C104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311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CE2C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52B582C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D26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C04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288D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1997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A70E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63A067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143C37" w14:paraId="71B9BB8B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56BE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785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84A3F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312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0F9B459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A6476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397CE732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4B5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60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CF86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192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FBCB7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143C37" w14:paraId="18CDC64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B47C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F5F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4FDC63B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92CC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BAD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1CD3D7E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0CBE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89B9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6673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1B37E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FC9C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143C37" w14:paraId="1D0F80C3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F8CC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83E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57CCF31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623C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7572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6F5CB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2DF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F04B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A09F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B9D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143C37" w14:paraId="70D21AC7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79A6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6DA13" w14:textId="77777777" w:rsidR="00143C37" w:rsidRDefault="00143C3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5CE90602" w14:textId="77777777" w:rsidR="00143C37" w:rsidRDefault="00143C3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86559" w14:textId="77777777" w:rsidR="00143C37" w:rsidRDefault="00143C3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4F361" w14:textId="77777777" w:rsidR="00143C37" w:rsidRDefault="00143C37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9A762" w14:textId="77777777" w:rsidR="00143C37" w:rsidRPr="00465A98" w:rsidRDefault="00143C3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1797" w14:textId="77777777" w:rsidR="00143C37" w:rsidRDefault="00143C3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0F684" w14:textId="77777777" w:rsidR="00143C37" w:rsidRDefault="00143C37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E6C3" w14:textId="77777777" w:rsidR="00143C37" w:rsidRPr="00984D71" w:rsidRDefault="00143C37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CB9D" w14:textId="77777777" w:rsidR="00143C37" w:rsidRDefault="00143C37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5176E57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2ED7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D35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4CEE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134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D225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C95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81E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5263A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8587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76751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143C37" w14:paraId="78E63EE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1F02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8779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392A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DD64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5912295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2715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47ED0BBF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844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7E5E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C5CE2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353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2BA85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143C37" w14:paraId="650F02BF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87618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3D8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01F0307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04FEB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F2E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5B2103C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C9B835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9D54E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8D61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335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E30EE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7F28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143C37" w14:paraId="5C3046E5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48F5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A43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8BB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6688" w14:textId="77777777" w:rsidR="00143C37" w:rsidRDefault="00143C3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23C7700F" w14:textId="77777777" w:rsidR="00143C37" w:rsidRDefault="00143C37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C4A5" w14:textId="77777777" w:rsidR="00143C37" w:rsidRDefault="00143C3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11DEB593" w14:textId="77777777" w:rsidR="00143C37" w:rsidRPr="0017470F" w:rsidRDefault="00143C37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894C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8D7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413C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725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1EF14C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CA53E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248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10856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89C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9A8976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1B2A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552D334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D4D8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4138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CFF12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2533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0E701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143C37" w14:paraId="36A00CB8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CB16B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F264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BFB15" w14:textId="77777777" w:rsidR="00143C37" w:rsidRPr="00CF787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428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7D1E09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7BC9" w14:textId="77777777" w:rsidR="00143C37" w:rsidRPr="00465A98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3DA4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9FD8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2506" w14:textId="77777777" w:rsidR="00143C37" w:rsidRPr="00984D7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63B5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143C37" w14:paraId="3326B4D4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4AF95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0BE9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32BBBFE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DEB3D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679B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39A7892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6B44FE1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3EA21" w14:textId="77777777" w:rsidR="00143C37" w:rsidRPr="00465A98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DBE9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776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6FEB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8869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210A21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3E2A612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0181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9F8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807C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BE3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19BD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4B96F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ABCD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D5C0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42FC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143C37" w14:paraId="211551F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F56B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003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DDB9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DC31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551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70B5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945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5A29E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744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143C37" w14:paraId="373E1F6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6FEFF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5D4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EC3A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728B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1BE7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3985F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729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E5D9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967C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143C37" w14:paraId="5F72DCB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FB0B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9CC4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C697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5600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44D0D55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2F78" w14:textId="77777777" w:rsidR="00143C37" w:rsidRPr="00465A98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ABF4C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A30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EE90E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7E7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4FE7CC7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B2C21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D64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1A8B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2CB4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355E19BF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E86E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9656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812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A9EDD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D4FE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8E9BDF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143C37" w14:paraId="603FEB7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58BB3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2EB7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6F85F067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49C07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6EB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741E48D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D004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F6E3D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515F2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9B17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58159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32A35B90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9CDB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3DA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6E237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2F9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E7ADAD7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A4C0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DE9F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3C1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D7539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7012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02CDF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143C37" w14:paraId="5976297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C6D74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FDDE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F370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F2D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1EB421A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DD4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31C61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98A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1B376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797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162AD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143C37" w14:paraId="6D6FC48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65EA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F97E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24C5C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8330C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B8B341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A434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4BEDC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AC84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12049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04C9C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17F06F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143C37" w14:paraId="4266ECC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CEE5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82A6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F1A44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77BF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A21BA7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A7C02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3557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119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9BAD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E17F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690EB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143C37" w14:paraId="7238E724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68E33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9F05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8A07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D06C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E299C0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273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0435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F562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9A5A2" w14:textId="77777777" w:rsidR="00143C37" w:rsidRPr="00984D71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414E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E31F6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  <w:tr w:rsidR="00143C37" w14:paraId="2D7DD99E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54C8" w14:textId="77777777" w:rsidR="00143C37" w:rsidRDefault="00143C37" w:rsidP="00143C37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2425" w14:textId="77777777" w:rsidR="00143C37" w:rsidRDefault="00143C3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52+000</w:t>
            </w:r>
          </w:p>
          <w:p w14:paraId="11DC6EB8" w14:textId="77777777" w:rsidR="00143C37" w:rsidRDefault="00143C3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4310" w14:textId="77777777" w:rsidR="00143C37" w:rsidRDefault="00143C3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99BD2" w14:textId="77777777" w:rsidR="00143C37" w:rsidRDefault="00143C37" w:rsidP="007F2898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 - Arad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BAD6A" w14:textId="77777777" w:rsidR="00143C37" w:rsidRDefault="00143C3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8AB73" w14:textId="77777777" w:rsidR="00143C37" w:rsidRDefault="00143C3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4301" w14:textId="77777777" w:rsidR="00143C37" w:rsidRDefault="00143C37" w:rsidP="007F289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4A3E" w14:textId="77777777" w:rsidR="00143C37" w:rsidRPr="00984D71" w:rsidRDefault="00143C37" w:rsidP="007F289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EDF0" w14:textId="77777777" w:rsidR="00143C37" w:rsidRDefault="00143C37" w:rsidP="007F289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0125C89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32FF99AE" w14:textId="77777777" w:rsidR="00143C37" w:rsidRDefault="00143C37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12B77C82" w14:textId="77777777" w:rsidR="00143C37" w:rsidRDefault="00143C37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143C37" w14:paraId="3D88C010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47F7" w14:textId="77777777" w:rsidR="00143C37" w:rsidRDefault="00143C37" w:rsidP="00143C3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A62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6A04BED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752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4FB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4EB793D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7F9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AC84C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2F7B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9EE4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A88A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143C37" w14:paraId="002C4318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0067" w14:textId="77777777" w:rsidR="00143C37" w:rsidRDefault="00143C37" w:rsidP="00143C3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3A0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2FD0B4E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D3E3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5A0B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7A13E3B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110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BBA2D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2086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DF70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8FD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143C37" w14:paraId="69E084CD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6A48B" w14:textId="77777777" w:rsidR="00143C37" w:rsidRDefault="00143C37" w:rsidP="00143C3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44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0058198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9066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382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3992ABE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A88E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3CC3C02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3CB003D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478F4CB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79AC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B03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45466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90C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145D770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60ABA1E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336FFA4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143C37" w14:paraId="58D526DF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3899B" w14:textId="77777777" w:rsidR="00143C37" w:rsidRDefault="00143C37" w:rsidP="00143C37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F70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485C44E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241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42A4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0E458CF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2CD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9A96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D3BD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D8EA8" w14:textId="77777777" w:rsidR="00143C37" w:rsidRPr="00B55C5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69DE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04412570" w14:textId="77777777" w:rsidR="00143C37" w:rsidRPr="00301250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762D496B" w14:textId="77777777" w:rsidR="00143C37" w:rsidRDefault="00143C37" w:rsidP="00E25B0E">
      <w:pPr>
        <w:pStyle w:val="Heading1"/>
        <w:spacing w:line="360" w:lineRule="auto"/>
      </w:pPr>
      <w:r>
        <w:t>LINIA 222</w:t>
      </w:r>
    </w:p>
    <w:p w14:paraId="4266938B" w14:textId="77777777" w:rsidR="00143C37" w:rsidRDefault="00143C37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43C37" w14:paraId="20070891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71721" w14:textId="77777777" w:rsidR="00143C37" w:rsidRDefault="00143C37" w:rsidP="00143C3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52D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2+300</w:t>
            </w:r>
          </w:p>
          <w:p w14:paraId="2F98B8E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B1AE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3640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FFE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42E4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14A8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5EE1D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C731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5A3794DE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530B" w14:textId="77777777" w:rsidR="00143C37" w:rsidRDefault="00143C37" w:rsidP="00143C3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E9D3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5741D21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D1E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4A0A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AA9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675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E0C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BFA7F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9E5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3237FEC4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6FAC4" w14:textId="77777777" w:rsidR="00143C37" w:rsidRDefault="00143C37" w:rsidP="00143C3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EFD2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25A3AE9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DD1B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154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58821C6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8E8A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2951EF7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475D575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2EB8E2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92BD7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770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A098F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7E6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D070BE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625FCE7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1080A49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143C37" w14:paraId="742C8884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75FA" w14:textId="77777777" w:rsidR="00143C37" w:rsidRDefault="00143C37" w:rsidP="00143C3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BCA5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108D5EB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6649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8BF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3CC57EC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E8A0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70DE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D9B3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3B8B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E173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00245D9F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285C" w14:textId="77777777" w:rsidR="00143C37" w:rsidRDefault="00143C37" w:rsidP="00143C3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F4DB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BF99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4210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40F4F31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DE35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A7465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3BBE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DF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D197D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78CE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8A181D3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5F74" w14:textId="77777777" w:rsidR="00143C37" w:rsidRDefault="00143C37" w:rsidP="00143C3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28B9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19BF1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3D2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206FABE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2C4D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6329E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880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49F5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53EE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EB0A5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08F8B76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143C37" w14:paraId="2518232D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E6273" w14:textId="77777777" w:rsidR="00143C37" w:rsidRDefault="00143C37" w:rsidP="00143C37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3DE1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4D3B41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6A02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5C14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57A529B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F538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9B3C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7341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75AF" w14:textId="77777777" w:rsidR="00143C37" w:rsidRPr="00E76AB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A8E0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A0A2D65" w14:textId="77777777" w:rsidR="00143C37" w:rsidRDefault="00143C37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014F2C96" w14:textId="77777777" w:rsidR="00143C37" w:rsidRDefault="00143C37" w:rsidP="00E151C2">
      <w:pPr>
        <w:pStyle w:val="Heading1"/>
        <w:spacing w:line="360" w:lineRule="auto"/>
      </w:pPr>
      <w:r>
        <w:t>LINIA 223</w:t>
      </w:r>
    </w:p>
    <w:p w14:paraId="556E3282" w14:textId="77777777" w:rsidR="00143C37" w:rsidRDefault="00143C37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43C37" w14:paraId="02F0FF7A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9205" w14:textId="77777777" w:rsidR="00143C37" w:rsidRDefault="00143C37" w:rsidP="00143C3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2CB99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50C6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8B82" w14:textId="77777777" w:rsidR="00143C37" w:rsidRDefault="00143C37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0C0F6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62D4" w14:textId="77777777" w:rsidR="00143C37" w:rsidRPr="002032B9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2119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C43B" w14:textId="77777777" w:rsidR="00143C37" w:rsidRPr="00D5169A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DC090" w14:textId="77777777" w:rsidR="00143C37" w:rsidRPr="007A3136" w:rsidRDefault="00143C37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0095E357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59068" w14:textId="77777777" w:rsidR="00143C37" w:rsidRDefault="00143C37" w:rsidP="00143C3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E29E" w14:textId="77777777" w:rsidR="00143C37" w:rsidRDefault="00143C37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285F831E" w14:textId="77777777" w:rsidR="00143C37" w:rsidRDefault="00143C37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5E6D1" w14:textId="77777777" w:rsidR="00143C37" w:rsidRDefault="00143C37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E6B8" w14:textId="77777777" w:rsidR="00143C37" w:rsidRDefault="00143C37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185A" w14:textId="77777777" w:rsidR="00143C37" w:rsidRDefault="00143C37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2A1C" w14:textId="77777777" w:rsidR="00143C37" w:rsidRDefault="00143C37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3FD9" w14:textId="77777777" w:rsidR="00143C37" w:rsidRDefault="00143C37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95334" w14:textId="77777777" w:rsidR="00143C37" w:rsidRPr="00D5169A" w:rsidRDefault="00143C37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9D6E5" w14:textId="77777777" w:rsidR="00143C37" w:rsidRPr="007A3136" w:rsidRDefault="00143C37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2C4B396A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F3369" w14:textId="77777777" w:rsidR="00143C37" w:rsidRDefault="00143C37" w:rsidP="00143C37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FC77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944D8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124C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0B91C2F5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E035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63BBA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2CC1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CE51" w14:textId="77777777" w:rsidR="00143C37" w:rsidRPr="00D5169A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C9F9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5CE656D2" w14:textId="77777777" w:rsidR="00143C37" w:rsidRDefault="00143C37">
      <w:pPr>
        <w:spacing w:before="40" w:line="192" w:lineRule="auto"/>
        <w:ind w:right="57"/>
        <w:rPr>
          <w:sz w:val="20"/>
          <w:lang w:val="ro-RO"/>
        </w:rPr>
      </w:pPr>
    </w:p>
    <w:p w14:paraId="1A1DDFAB" w14:textId="77777777" w:rsidR="00143C37" w:rsidRDefault="00143C37" w:rsidP="007B6A84">
      <w:pPr>
        <w:pStyle w:val="Heading1"/>
        <w:spacing w:line="360" w:lineRule="auto"/>
      </w:pPr>
      <w:r>
        <w:t>LINIA 227B</w:t>
      </w:r>
    </w:p>
    <w:p w14:paraId="071A70AD" w14:textId="77777777" w:rsidR="00143C37" w:rsidRDefault="00143C37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43C37" w14:paraId="5645D317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5040" w14:textId="77777777" w:rsidR="00143C37" w:rsidRDefault="00143C37" w:rsidP="00143C37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71F4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7B27" w14:textId="77777777" w:rsidR="00143C37" w:rsidRPr="003A1C1B" w:rsidRDefault="00143C37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15504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68577017" w14:textId="77777777" w:rsidR="00143C37" w:rsidRPr="00A77A6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0316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4FF0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8839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CAF9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4178B3F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FC00613" w14:textId="77777777" w:rsidR="00143C37" w:rsidRDefault="00143C37">
      <w:pPr>
        <w:spacing w:before="40" w:line="192" w:lineRule="auto"/>
        <w:ind w:right="57"/>
        <w:rPr>
          <w:sz w:val="20"/>
          <w:lang w:val="ro-RO"/>
        </w:rPr>
      </w:pPr>
    </w:p>
    <w:p w14:paraId="2C396623" w14:textId="77777777" w:rsidR="00143C37" w:rsidRDefault="00143C37" w:rsidP="0095691E">
      <w:pPr>
        <w:pStyle w:val="Heading1"/>
        <w:spacing w:line="360" w:lineRule="auto"/>
      </w:pPr>
      <w:r>
        <w:t>LINIA 300</w:t>
      </w:r>
    </w:p>
    <w:p w14:paraId="3110153F" w14:textId="77777777" w:rsidR="00143C37" w:rsidRDefault="00143C37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143C37" w14:paraId="5E11EF95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E52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1B9F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8D88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49464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3DD8F15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C86F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1FD2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786F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9F632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694A9" w14:textId="77777777" w:rsidR="00143C37" w:rsidRPr="00D344C9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15CAED0E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11F5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B276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ED64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C26F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9650381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423FD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55642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B086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53DF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86FA" w14:textId="77777777" w:rsidR="00143C37" w:rsidRPr="00D344C9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7C4E4B9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E976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D1042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9D41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81F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74C6873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FD27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6497B5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D9239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5178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74B7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B375F" w14:textId="77777777" w:rsidR="00143C37" w:rsidRPr="00D344C9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B7F568" w14:textId="77777777" w:rsidR="00143C37" w:rsidRPr="00D344C9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143C37" w14:paraId="52374CC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7555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106BA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BE289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EA139" w14:textId="77777777" w:rsidR="00143C37" w:rsidRDefault="00143C3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26BE07F" w14:textId="77777777" w:rsidR="00143C37" w:rsidRDefault="00143C3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04B58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73554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5A07F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AFED3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EAEC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F434299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6D0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0C2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BD146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2360" w14:textId="77777777" w:rsidR="00143C37" w:rsidRDefault="00143C3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1F583" w14:textId="77777777" w:rsidR="00143C37" w:rsidRPr="00E4222D" w:rsidRDefault="00143C3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7C84820C" w14:textId="77777777" w:rsidR="00143C37" w:rsidRPr="00E4222D" w:rsidRDefault="00143C3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27DEFF0" w14:textId="77777777" w:rsidR="00143C37" w:rsidRPr="00E4222D" w:rsidRDefault="00143C3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46A7B1E" w14:textId="77777777" w:rsidR="00143C37" w:rsidRDefault="00143C3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F8D4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C01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517A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E6E1E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8899045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ECF4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2E5FA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DAC71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585F" w14:textId="77777777" w:rsidR="00143C37" w:rsidRPr="00E4222D" w:rsidRDefault="00143C37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0EF4" w14:textId="77777777" w:rsidR="00143C37" w:rsidRPr="00E4222D" w:rsidRDefault="00143C37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E6356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592AB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0A4854F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0F721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56D94" w14:textId="77777777" w:rsidR="00143C37" w:rsidRPr="00E4222D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143C37" w14:paraId="5850DB0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0882D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4E968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2A6D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76F57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15B72AFC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B8E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6D92D1D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46CCE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EE85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317DC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21BF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4A66798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08C1B5C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0659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6A3A8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12E4A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9809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B96BAB4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57EC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C5D8E01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A3EA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6230D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516F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F381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FD701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143C37" w14:paraId="40F1B03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6D56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5A8E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B9FA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82A9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7B3E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5B7F1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57CA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631AC5E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75A48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F3F72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34469D8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D40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BD48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0565E2D1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B2B64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C6F67" w14:textId="77777777" w:rsidR="00143C37" w:rsidRDefault="00143C37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6E41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4710E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1FDD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7C65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E204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18FDA2A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70BD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9E0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9211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6501" w14:textId="77777777" w:rsidR="00143C37" w:rsidRDefault="00143C37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5188E24" w14:textId="77777777" w:rsidR="00143C37" w:rsidRDefault="00143C37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A61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7DDF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2B2B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3B3F2D76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FE1EF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B4E0A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47E94679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13B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064DF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9AB9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E91A3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60E5D94E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E5CED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FD6E6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4177D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D965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E05D" w14:textId="77777777" w:rsidR="00143C37" w:rsidRPr="00D344C9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3BB3801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5F0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69B6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4A9CB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8F77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77567CFA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57E3A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9C8573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65C6417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01C9D7A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3762292F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2C6EB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03DA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C444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717F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644AD44D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25BF6C89" w14:textId="77777777" w:rsidR="00143C37" w:rsidRPr="004870EE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143C37" w14:paraId="63F2B335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5AE4C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7F7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77F1BFD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1059278C" w14:textId="77777777" w:rsidR="00143C37" w:rsidRDefault="00143C37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474EDF5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7F92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CC6A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BA81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8A56F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3A22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62E01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9562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50E2371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D39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31CE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67FAF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19DF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237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EFC2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CD56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074521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55F5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47FC7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D96E529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143C37" w14:paraId="601CF17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C45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53CA3" w14:textId="77777777" w:rsidR="00143C37" w:rsidRDefault="00143C37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79542808" w14:textId="77777777" w:rsidR="00143C37" w:rsidRDefault="00143C37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0AD8C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AA67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036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E23A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5AF2D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1E9A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B7D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9A167EF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143C37" w14:paraId="1C11678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8AE5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5482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25FD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0D43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D9F9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BB3F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F28A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117703BB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E2D8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3E00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5C756B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143C37" w14:paraId="776625C4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DA83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A4D3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57A0587F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FD81A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240BB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ECE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1F869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D19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BD0F0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B6D89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1FCE9C89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3B9E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09E5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BF35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FAB1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B391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B4B8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3F6F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2C06795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B726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F26A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64C80213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7E6F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3AE1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F8C6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9B705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2EFF14A8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42B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FB3CCC8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E2E1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C3DB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D749C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6C8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832115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F98D249" w14:textId="77777777" w:rsidR="00143C37" w:rsidRPr="00D344C9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143C37" w14:paraId="4638DD0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47EA6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87CA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0FED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ABC5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4A9A9901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C9FB2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2B75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FF6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4A201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7D1D0" w14:textId="77777777" w:rsidR="00143C37" w:rsidRPr="00D344C9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61BD6359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4EFF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07E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A25D3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9E1A0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1860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F7849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655C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43C5564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01B2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9AE9B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C1C38D6" w14:textId="77777777" w:rsidR="00143C37" w:rsidRPr="00D344C9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143C37" w14:paraId="5DE1B6CB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9460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0DF6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3026356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A7300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A99A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363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CDB2E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1446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3BAD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012EC" w14:textId="77777777" w:rsidR="00143C37" w:rsidRDefault="00143C37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CB2AE9E" w14:textId="77777777" w:rsidR="00143C37" w:rsidRPr="00D344C9" w:rsidRDefault="00143C37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143C37" w14:paraId="427A3A0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E69F4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3982D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4111A45B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FEC3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C7886" w14:textId="77777777" w:rsidR="00143C37" w:rsidRDefault="00143C37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45885EB" w14:textId="77777777" w:rsidR="00143C37" w:rsidRDefault="00143C37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6F0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EAE0D2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263C429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70D2E95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664E12E1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C373A26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E99AC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A3B78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D68383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9D14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CED9" w14:textId="77777777" w:rsidR="00143C37" w:rsidRDefault="00143C3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09338B7" w14:textId="77777777" w:rsidR="00143C37" w:rsidRDefault="00143C3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AF3B52D" w14:textId="77777777" w:rsidR="00143C37" w:rsidRPr="00D344C9" w:rsidRDefault="00143C3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143C37" w14:paraId="7080FC9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8DE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0F10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C2530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B7563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A930D5C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7DAE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E064E5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7EFB7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41B5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CCF8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2361" w14:textId="77777777" w:rsidR="00143C37" w:rsidRDefault="00143C3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1F1F8C" w14:textId="77777777" w:rsidR="00143C37" w:rsidRDefault="00143C3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A0A197E" w14:textId="77777777" w:rsidR="00143C37" w:rsidRDefault="00143C37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143C37" w14:paraId="2814850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3CF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9CEC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E9157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AA9C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88FCB5F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EF6E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23E3025D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E747D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BCE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7796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84C4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C0933CA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143C37" w14:paraId="1E95B293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43AC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E71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38E4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C41C4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EC38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A0F77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0A0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059D27BA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9D01A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64DE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7075005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7FC378A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745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02C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61403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A85D7" w14:textId="77777777" w:rsidR="00143C37" w:rsidRDefault="00143C37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D5F46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D5EC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7A23E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7E065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83B30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4A4D42A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8A5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E00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C3286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B318C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D988CCC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E25C9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41EC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9D387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AD45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17FE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1075AF0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25F7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9341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EE67B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CA332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672D9CF0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930E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86131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57E3A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4059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988E5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0B1FA3C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7B4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B792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2F07B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8470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35A589CA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E0B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BF0167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749A61C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1A57F55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C5B5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84D2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F64D9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BCA2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4DD90F4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30ED575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143C37" w14:paraId="28EAB21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AF16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C100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0E6F5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0331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ADC65DE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C9AE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40EDADE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F5FC6" w14:textId="77777777" w:rsidR="00143C37" w:rsidRPr="00600D25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A02B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669B8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5F68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3630605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143C37" w14:paraId="6193954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6EF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33744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C277C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9C96" w14:textId="77777777" w:rsidR="00143C37" w:rsidRDefault="00143C3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27AE67C" w14:textId="77777777" w:rsidR="00143C37" w:rsidRDefault="00143C3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8DB2C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DC55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8F4F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88DC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64D9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143C37" w14:paraId="7D9A0BA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374D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ACC8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498C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57858" w14:textId="77777777" w:rsidR="00143C37" w:rsidRDefault="00143C3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58E6A4CE" w14:textId="77777777" w:rsidR="00143C37" w:rsidRDefault="00143C37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4EB3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0F707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A4C1" w14:textId="77777777" w:rsidR="00143C37" w:rsidRDefault="00143C37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A5875" w14:textId="77777777" w:rsidR="00143C37" w:rsidRDefault="00143C37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39E6" w14:textId="77777777" w:rsidR="00143C37" w:rsidRDefault="00143C37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143C37" w14:paraId="39D6FF9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595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178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B31C5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10DF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0B4257F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542E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275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1D7CA" w14:textId="77777777" w:rsidR="00143C37" w:rsidRPr="00E731A9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5350554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4BE41FB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AB2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FFE9" w14:textId="77777777" w:rsidR="00143C37" w:rsidRDefault="00143C3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00B07A72" w14:textId="77777777" w:rsidR="00143C37" w:rsidRDefault="00143C3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0D561101" w14:textId="77777777" w:rsidR="00143C37" w:rsidRPr="001D4392" w:rsidRDefault="00143C37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143C37" w14:paraId="51F9FB5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76FD4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C37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E04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168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5BED1F5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1E1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3E9AA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F705" w14:textId="77777777" w:rsidR="00143C37" w:rsidRPr="00E731A9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4E9C79F8" w14:textId="77777777" w:rsidR="00143C37" w:rsidRPr="00E731A9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6400024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F650A5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A27D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7F9C4" w14:textId="77777777" w:rsidR="00143C37" w:rsidRPr="00616BAF" w:rsidRDefault="00143C3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659BAE" w14:textId="77777777" w:rsidR="00143C37" w:rsidRDefault="00143C3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4126D5B" w14:textId="77777777" w:rsidR="00143C37" w:rsidRPr="003B726B" w:rsidRDefault="00143C37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143C37" w14:paraId="1B1D112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580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1F2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7164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8C8B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32907F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2A53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ABDE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32F8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2E340E2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F2D5B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D15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2AA521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7B3D8C5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6FCB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A27F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BF1A5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0249" w14:textId="77777777" w:rsidR="00143C37" w:rsidRDefault="00143C37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06E7EF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9986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9CFB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2E4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C0B5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C4B3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011B7BC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A56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344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DD20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047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667D56F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1B9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81B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FCA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24899532" w14:textId="77777777" w:rsidR="00143C37" w:rsidRPr="00E731A9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4D2D62D3" w14:textId="77777777" w:rsidR="00143C37" w:rsidRPr="00E731A9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61351350" w14:textId="77777777" w:rsidR="00143C37" w:rsidRPr="001D4392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2DC0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A49A" w14:textId="77777777" w:rsidR="00143C37" w:rsidRDefault="00143C3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CCA7A4A" w14:textId="77777777" w:rsidR="00143C37" w:rsidRDefault="00143C3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EC25A9F" w14:textId="77777777" w:rsidR="00143C37" w:rsidRPr="003B726B" w:rsidRDefault="00143C37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143C37" w14:paraId="7B133BF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381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B58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0AB3E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6308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0EA198E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4476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7164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EF8E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49FF54CA" w14:textId="77777777" w:rsidR="00143C37" w:rsidRPr="00E731A9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63649CED" w14:textId="77777777" w:rsidR="00143C37" w:rsidRPr="00E731A9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5E51E3F" w14:textId="77777777" w:rsidR="00143C37" w:rsidRPr="001D4392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60AC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A2AF" w14:textId="77777777" w:rsidR="00143C37" w:rsidRPr="00616BAF" w:rsidRDefault="00143C3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02D43C" w14:textId="77777777" w:rsidR="00143C37" w:rsidRDefault="00143C37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194F8A1" w14:textId="77777777" w:rsidR="00143C37" w:rsidRPr="003B726B" w:rsidRDefault="00143C37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143C37" w14:paraId="25A7EFE6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12A5C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CFF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B1B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8C8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6098145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829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F2E9A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AFE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1AB8D2B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98CFA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2376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CB32E9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10E88E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143C37" w14:paraId="03D2E449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117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8D49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0470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846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39421BD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3833FE6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48D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BC84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54D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67649E2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3AE9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6C5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143C37" w14:paraId="4A4CF52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C765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148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4AB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603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69B402F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351B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1CC7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D0E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4792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78B7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2EEB2C4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143C37" w14:paraId="60A87BE7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8F7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E8E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0D897DC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FF2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C50E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40890CA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49B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1283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13A1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A2AE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BFA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10B7C3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480F1DB9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642E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818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390FBC1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59A2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53D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936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EAB4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3FE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9948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D270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694CF2E5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20BD6ED3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41695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F37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33C4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C490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488A9E8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08F1A81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A79E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B2C9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A12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10F869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A542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153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143C37" w14:paraId="2E8E5DDA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47D5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D6C2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BE43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2B6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26D21B2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8EBE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52FE2D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E936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A61F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DF2E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CF59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391F2BA0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49D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4882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4D1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E3E6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078D866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2C9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FEE79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877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72752B6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F0C7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5F56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63E56CEC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7A9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1723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5CA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671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25AF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97021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F822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0FFFBAD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F0924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97C6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03115DC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C473C69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143C37" w14:paraId="3796CEF2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9656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4641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BFB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734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7BB5FDB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CD1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2B80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F79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170C7E6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01E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599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C3B3CC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57C7C68D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DE61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1DC5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E244F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C18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A94B8F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9339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88D5A3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01C9A29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F6FCC8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538B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2F4C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65FA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255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66229555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19ED9CE3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05E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8AB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99A5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2E6F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6253E9D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E17C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C64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4B1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02A06FA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8248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EDC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22754D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759E1167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8647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3055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88FD75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A8BB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C10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F4B7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EDBD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579A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F983F9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D0A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17AB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1FAFCD1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E828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2FE8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64DAD6A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E60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DB14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79C2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D90E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DC68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7771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4117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8CE5C1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143C37" w14:paraId="25AD1A42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23E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A3D5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120EE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925E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ECCE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808960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0AD5E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974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9952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AE70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25941F1D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52A5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600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F330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573C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66F4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D07F18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8FB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8C2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47A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8DD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76B997D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A633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E14D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27BB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B57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0AA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7C854E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F5CE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ED74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5609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7314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3BE7CC4B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6F2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CB0E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7EAB06B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DD6A1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95D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2674FBA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81C1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D04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960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EA61FE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3B1B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CBE5" w14:textId="77777777" w:rsidR="00143C37" w:rsidRPr="0019324E" w:rsidRDefault="00143C3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164BC0D3" w14:textId="77777777" w:rsidR="00143C37" w:rsidRPr="000160B5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73310DB5" w14:textId="77777777" w:rsidR="00143C37" w:rsidRPr="006B78FD" w:rsidRDefault="00143C3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161F1868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36A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F9E7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EC1E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174C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3993F6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0F3E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7038ECC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1948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B8B8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AD3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D127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257BB6C3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143C37" w14:paraId="4D2B00A4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FEC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36E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9D4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07B3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2D3206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588EF73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029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5B5B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B9FA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A61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565BF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FD1C5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735FCAB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143C37" w14:paraId="726E4E65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4693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7AC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44B01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6B5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568936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324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F59F0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5DE3587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5C6980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38F4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448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DACB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858D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85FC3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A28987A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143C37" w14:paraId="65C344A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25CE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1AB4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B66F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BE2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52ED0E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2053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1E5FF0A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AA9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0CCC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F1A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F0A60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56DF100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143C37" w14:paraId="17DA5DA3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52C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9688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C595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24F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19C2E0C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5CC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13ADF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3FE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D227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1D7F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33B5FE4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143C37" w14:paraId="52DA3EAC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6E55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95B7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7307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BE4B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BF2B20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08A5679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4C835DD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39C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A63D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5C87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330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A7D6B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19BAE7BE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32D4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63C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62E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F61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7403AC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561BB22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F8E04B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7C11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61E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67B4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8B5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7122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74BB50F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9235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CCEC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08540A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D50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34F2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5DEF850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FF1F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1FA4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569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787F97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AA06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761D0" w14:textId="77777777" w:rsidR="00143C37" w:rsidRPr="0019324E" w:rsidRDefault="00143C37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E20215C" w14:textId="77777777" w:rsidR="00143C37" w:rsidRPr="000160B5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21AC9420" w14:textId="77777777" w:rsidR="00143C37" w:rsidRPr="005C2BB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79CD5B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DD63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EF42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52D8B07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79A1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EE16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77B35F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1377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AA78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AB0B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B31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7BE9" w14:textId="77777777" w:rsidR="00143C37" w:rsidRPr="00DE4F3A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3A376B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10DC82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8C48E88" w14:textId="77777777" w:rsidR="00143C37" w:rsidRPr="00DE4F3A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143C37" w14:paraId="54E5792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A7C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22BC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1086560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DF64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9EB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76BEB0A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0C8C4FF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60E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6D4F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4C73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9D3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ED8FE" w14:textId="77777777" w:rsidR="00143C37" w:rsidRPr="00DE4F3A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41E76C1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662A130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77280219" w14:textId="77777777" w:rsidR="00143C37" w:rsidRPr="00DE4F3A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143C37" w14:paraId="57BB82E8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4F78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8B84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26B8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36AC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6CC3A37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EF6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3C0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DAAD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D855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E2EF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33CA63D6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9D054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FC6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77B41B9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171E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BAA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4069F6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433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38F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F7CF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325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E33E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807C12F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DBA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CBB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1B2F671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1FD9A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AB2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6745B9F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BD95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D1F8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E73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0D5A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2BA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147BC19" w14:textId="77777777" w:rsidR="00143C37" w:rsidRPr="00CB2A72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6B8DE91F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E11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385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FA37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DC5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36A5891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199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5947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CAF4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3D2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5BB4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789E1E3D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53735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CA4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4512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9F79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6C4C656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CCF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10529C1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9C91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12F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2E6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E06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2A0E0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A68269D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143C37" w14:paraId="098C2F7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AF5C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2E70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98F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EFA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25CBD52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F9D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930D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F82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7234E68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F55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355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143C37" w14:paraId="62D4135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6AE2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486B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0947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44D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917E11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5DD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BD4C2B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E179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7EB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95A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14464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FD97051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13B6B1EA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143C37" w14:paraId="08C84AFF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7707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2A8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2483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A40E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558916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EA15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F11462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DFA9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2A52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6BB8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44B1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9245B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C886CF2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143C37" w14:paraId="679B5A49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CC44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05F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0C6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C809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6C3D4C1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BDB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C84E75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826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6205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3F75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562B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D378FFA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143C37" w14:paraId="248D0842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3950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85C8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3332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D9C1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C4AA23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A26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58BE00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00C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AD8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49C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A3FF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1CA50C4" w14:textId="77777777" w:rsidR="00143C37" w:rsidRPr="00D344C9" w:rsidRDefault="00143C37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798954F4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143C37" w14:paraId="4301FC69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289F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C4B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57712BA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43541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BD00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5589BA4C" w14:textId="77777777" w:rsidR="00143C37" w:rsidRDefault="00143C37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1FBCD033" w14:textId="77777777" w:rsidR="00143C37" w:rsidRDefault="00143C37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BFF2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8781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42D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5A6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ED35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3EEEFA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406D7A84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143C37" w14:paraId="66FB547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D158C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67B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1B469DE3" w14:textId="77777777" w:rsidR="00143C37" w:rsidRPr="001F1B3D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7F23C3D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1A1DCA2E" w14:textId="77777777" w:rsidR="00143C37" w:rsidRPr="001F1B3D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218E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601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6E8D03B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11A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3CD5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8BAD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40A0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163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4976C00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3FEE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653A" w14:textId="77777777" w:rsidR="00143C37" w:rsidRDefault="00143C37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09B30C1C" w14:textId="77777777" w:rsidR="00143C37" w:rsidRDefault="00143C37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43DD4" w14:textId="77777777" w:rsidR="00143C37" w:rsidRPr="00600D25" w:rsidRDefault="00143C37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B593" w14:textId="77777777" w:rsidR="00143C37" w:rsidRDefault="00143C37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68DCA" w14:textId="77777777" w:rsidR="00143C37" w:rsidRDefault="00143C37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A3980" w14:textId="77777777" w:rsidR="00143C37" w:rsidRPr="00600D25" w:rsidRDefault="00143C37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C966" w14:textId="77777777" w:rsidR="00143C37" w:rsidRDefault="00143C37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4F75" w14:textId="77777777" w:rsidR="00143C37" w:rsidRPr="00600D25" w:rsidRDefault="00143C37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09A8" w14:textId="77777777" w:rsidR="00143C37" w:rsidRDefault="00143C37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5CF36D1" w14:textId="77777777" w:rsidR="00143C37" w:rsidRPr="00E134F4" w:rsidRDefault="00143C37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143C37" w14:paraId="4706A98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86A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8E5F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B922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659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1F8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1F2B88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D54D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D122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F202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C099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431CB168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1F136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F90A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A0C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CBB2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1C453D2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27480DE3" w14:textId="77777777" w:rsidR="00143C37" w:rsidRDefault="00143C37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9759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0D735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CC5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40F724E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EA35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B45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8FE695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76269275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ECB75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017D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EF1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2AD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00C6D89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17A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425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81B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0B0E149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945B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45B4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99F0F9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65A7A658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D9AF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E2D4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BBDD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E615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3B8C24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149C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678FF9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F2B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CB5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1DFE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6D70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A5470B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4755E1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143C37" w14:paraId="004EF8A6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55FD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040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93C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103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585B61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8AD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28F35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CCC2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520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6AA6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356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6E5211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143C37" w14:paraId="027C1E2B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9AB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C925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5EDF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5F91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521A63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9B6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403EA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0085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1D7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127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DD2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C5B37E4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143C37" w14:paraId="73FC6C9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004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EA26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3F5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2360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FB0AE4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B732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01D54F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171C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D3C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4AE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7DF40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620CD7C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EF4F6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85104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E383" w14:textId="77777777" w:rsidR="00143C37" w:rsidRPr="00600D25" w:rsidRDefault="00143C3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095B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09CD010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6ADC9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EA5C5CC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1EB69" w14:textId="77777777" w:rsidR="00143C37" w:rsidRPr="00600D25" w:rsidRDefault="00143C3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2635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C440" w14:textId="77777777" w:rsidR="00143C37" w:rsidRPr="00600D25" w:rsidRDefault="00143C3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CB4FA" w14:textId="77777777" w:rsidR="00143C37" w:rsidRPr="00D344C9" w:rsidRDefault="00143C3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A37999D" w14:textId="77777777" w:rsidR="00143C37" w:rsidRPr="00D344C9" w:rsidRDefault="00143C3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143C37" w14:paraId="589EE8D7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D80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5B1B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5A4F177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F83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704F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3DA74D0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2EDC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86B71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EB5D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4F71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A28E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143C37" w14:paraId="5372CC92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7765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3D99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9A71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CA2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733F41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8FF9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EB6B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13E1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4088BAF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A80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AA6B" w14:textId="77777777" w:rsidR="00143C37" w:rsidRPr="00FF6B4A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143C37" w14:paraId="45E8C4E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E70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32B7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B912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A18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CED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53381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5A45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6E4DAA1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2492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1B925" w14:textId="77777777" w:rsidR="00143C37" w:rsidRPr="00FF6B4A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143C37" w14:paraId="3FB1A40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7243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333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4A36C26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BEC7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5F6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BB12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66B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0E6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B81F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5F45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5D8597B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E385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653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89425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2CE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E7AA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F92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D53B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25C3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7982B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10F3EBA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9349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910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B93A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C41A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FE1F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687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C15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E5F34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6FD64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65329D64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5198C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F78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311C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B74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6D8C797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2C2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7332D6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2B25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FDA1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95B2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872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5E1096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143C37" w14:paraId="6F1C852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F186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869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DBD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0F11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EB3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2BE4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A94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D3F1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52E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143C37" w14:paraId="78219B27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CD2F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A87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3298FF4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DC73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EE3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BCD5D9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563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88F2B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4E1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CB83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A28A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3C071E49" w14:textId="77777777" w:rsidR="00143C37" w:rsidRPr="00F10273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143C37" w14:paraId="3BEEDD9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A0FB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E22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7C3E3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A246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6D8323D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BF80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AC7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3AD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79E181E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16A6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22C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143C37" w14:paraId="01D0CCE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7FE2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707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48F0405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7C3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E4D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2B3D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3D1A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A091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118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FF4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73405D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701DE11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2159C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3CB0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0B5B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161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ECF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752B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282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5DFA026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B506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877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143C37" w14:paraId="54EE603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08CBD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0BC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6DB5627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FEC9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2F1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A34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BD4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33B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6EFE5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DEE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4C5E10B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408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6D9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C91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8C3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1DBD6E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28F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81DC15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FA549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4CA9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C0FD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88BE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3BC5D8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143C37" w14:paraId="6EDC0D3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4072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739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0F5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723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0FAB951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40BD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6370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DDA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AAD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492AF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6D1D081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4591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8ED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6574B29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1451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34C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B0994F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4EB9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F2FF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DE7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FBC9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257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52F8BC" w14:textId="77777777" w:rsidR="00143C37" w:rsidRPr="00056F61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143C37" w14:paraId="10E76F2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DC6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0718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0EAB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A7C9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CCBB8E9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1BC4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FDBF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637B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2FD569E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F89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C8B8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4D094C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143C37" w14:paraId="33E3057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F159D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EC99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5DD64C7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FECCC" w14:textId="77777777" w:rsidR="00143C37" w:rsidRDefault="00143C3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4B65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6F4509C7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F7F3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90B67" w14:textId="77777777" w:rsidR="00143C37" w:rsidRDefault="00143C3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75E5C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32BD77F" w14:textId="77777777" w:rsidR="00143C37" w:rsidRDefault="00143C37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70883" w14:textId="77777777" w:rsidR="00143C37" w:rsidRDefault="00143C37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E80A6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326A5246" w14:textId="77777777" w:rsidR="00143C37" w:rsidRDefault="00143C37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143C37" w14:paraId="238CFB1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B5B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9279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18EB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1D23" w14:textId="77777777" w:rsidR="00143C37" w:rsidRDefault="00143C37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8C37798" w14:textId="77777777" w:rsidR="00143C37" w:rsidRDefault="00143C37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DEA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9899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E1D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26F436F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71D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2D89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143C37" w14:paraId="379CB84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96F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DB514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8A125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0353" w14:textId="77777777" w:rsidR="00143C37" w:rsidRDefault="00143C3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B5CCC" w14:textId="77777777" w:rsidR="00143C37" w:rsidRPr="00DF66C9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4F23C930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A106E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0534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59367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A577" w14:textId="77777777" w:rsidR="00143C37" w:rsidRDefault="00143C3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364B5534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61A7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11FB2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9D72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9F795" w14:textId="77777777" w:rsidR="00143C37" w:rsidRDefault="00143C3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BC874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BBE5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0B0B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29072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C2B07" w14:textId="77777777" w:rsidR="00143C37" w:rsidRDefault="00143C3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735B51CD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857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BC021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6C70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C2E0" w14:textId="77777777" w:rsidR="00143C37" w:rsidRDefault="00143C37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30270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14E4A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5514A" w14:textId="77777777" w:rsidR="00143C37" w:rsidRDefault="00143C37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C46A5" w14:textId="77777777" w:rsidR="00143C37" w:rsidRDefault="00143C37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FBB6" w14:textId="77777777" w:rsidR="00143C37" w:rsidRDefault="00143C37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741D2029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E19C4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241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8161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4FB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5593E85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533E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E5577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9910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8BB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B57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C6DFA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A43B7E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2F31FF0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143C37" w14:paraId="0A2FFFD3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CD5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539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2259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B7D4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756221E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B606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D2B6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6D0C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1E25462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2AEB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B456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023281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FC5A48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5C462616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143C37" w14:paraId="00B1420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5EF5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C6E9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C874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E8D81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581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C50F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D3F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C38D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F3E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2805C708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143C37" w14:paraId="145CBA67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E719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7808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5B0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0DC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7C2D284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F840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92F8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206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00B9217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5FBF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0A1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1093E24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143C37" w14:paraId="2C4522E8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B784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8225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A1FD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A32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1E4929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BEE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C2C7C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274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DCBC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43E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B8CD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4747E5BB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143C37" w14:paraId="3AE8541D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8EE4D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FFE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7109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5218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D238D9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812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F66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DF0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006F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35859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277126C0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143C37" w14:paraId="620B422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FB77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F709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D2B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5E77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BB5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F19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418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3FF6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07D5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143C37" w14:paraId="41040CEC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4DE54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1D6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EA69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2B0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367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59F640A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571C0C7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6A16B5A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44396A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6FCA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5BC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985B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C7B5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10F6396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978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2993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CDE7F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903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DC9854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622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463A9D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5242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990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50D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9FD3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143C37" w14:paraId="66B34A6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4A611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3B3D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80F63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3043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7763F4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3E66333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806E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5C54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D3F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6F3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6BB8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09CCD346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6C7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F242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A1A92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A344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189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D9B5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5E81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4C2F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97CF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3D62B66F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E45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1DB7C" w14:textId="77777777" w:rsidR="00143C37" w:rsidRDefault="00143C3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03E1" w14:textId="77777777" w:rsidR="00143C37" w:rsidRDefault="00143C3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B4CB" w14:textId="77777777" w:rsidR="00143C37" w:rsidRDefault="00143C3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17CF925C" w14:textId="77777777" w:rsidR="00143C37" w:rsidRDefault="00143C3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112E9942" w14:textId="77777777" w:rsidR="00143C37" w:rsidRDefault="00143C37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A378B" w14:textId="77777777" w:rsidR="00143C37" w:rsidRDefault="00143C3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9CAC" w14:textId="77777777" w:rsidR="00143C37" w:rsidRDefault="00143C3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44FC6" w14:textId="77777777" w:rsidR="00143C37" w:rsidRDefault="00143C3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174517E1" w14:textId="77777777" w:rsidR="00143C37" w:rsidRDefault="00143C37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1C803" w14:textId="77777777" w:rsidR="00143C37" w:rsidRDefault="00143C37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2FA8C" w14:textId="77777777" w:rsidR="00143C37" w:rsidRDefault="00143C37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5D2EA2B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978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B737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91FA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175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48A89F1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602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F0F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C248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BDFE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F766A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5FAF37A2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0B85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C58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DE0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59B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09157AE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97C3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24BFF51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732A77C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0FF61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2052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807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1FE4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40BA5CE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187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8C8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2E8B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F957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6B427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0A8A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503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052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4A9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7AF61908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D05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9B68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141F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950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BDA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68B87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3AE6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4786A91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0D07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B00AF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7F3A4200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B317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12F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6BE2CBB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50C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B066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B107F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B100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372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7B96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F2DA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576D7807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EBA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7C7B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04D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5410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D114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06AD635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4C87BB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5A3FBC8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16495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8F8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B215C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8EC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33B23A25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143C37" w14:paraId="0F64FDC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2958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F7F5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F208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122C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603AEB30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7C09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38D0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C71B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5833070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2061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6D90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04AB166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E50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412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2D9EAE04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AD6A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78CCE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197BE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5D37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F74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F033E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C12D3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3BBCE7A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0B1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6E98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277E3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21ED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8282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8928B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C87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6688914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74A2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C34A8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143C37" w14:paraId="6B06E408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FA43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CFAA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7913D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9AE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1EC7B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D79E17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B16E1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97EC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09F78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2AF97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25FAFA42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FF3F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ABC93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1F15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244A5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6DE02383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53EC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35DFA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001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062C" w14:textId="77777777" w:rsidR="00143C37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6ADB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71F89CA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F850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1542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7106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6CA52" w14:textId="77777777" w:rsidR="00143C37" w:rsidRDefault="00143C37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C8F25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038C52BD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394EDD6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1906980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3C2C0601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F182B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F3896" w14:textId="77777777" w:rsidR="00143C37" w:rsidRDefault="00143C37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9BD9" w14:textId="77777777" w:rsidR="00143C37" w:rsidRPr="00600D25" w:rsidRDefault="00143C37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9A700" w14:textId="77777777" w:rsidR="00143C37" w:rsidRPr="00D344C9" w:rsidRDefault="00143C37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143C37" w14:paraId="338C15CD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F14B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AFDDD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9B60A" w14:textId="77777777" w:rsidR="00143C37" w:rsidRPr="00600D25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84AA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3C1317DE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7CA2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3FC53CA7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0CB4986E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7486B90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00531E40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0FBC33CD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21BFBF1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D24CC" w14:textId="77777777" w:rsidR="00143C37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86C5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3F32E" w14:textId="77777777" w:rsidR="00143C37" w:rsidRPr="00600D25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50DB9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1D5EFB63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17A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1A574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4508" w14:textId="77777777" w:rsidR="00143C37" w:rsidRPr="00600D25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62158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1909F3DB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CC598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51211" w14:textId="77777777" w:rsidR="00143C37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2D258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C4E57" w14:textId="77777777" w:rsidR="00143C37" w:rsidRPr="00600D25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2751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6CDA09D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B7D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99C1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A7B78" w14:textId="77777777" w:rsidR="00143C37" w:rsidRPr="00600D25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9C42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A7EDF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6E20441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7CA2A40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9DA8" w14:textId="77777777" w:rsidR="00143C37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43003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2D835" w14:textId="77777777" w:rsidR="00143C37" w:rsidRPr="00600D25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D1921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143C37" w14:paraId="76AE3C5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76707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831C4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2599E4DA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D3EF6" w14:textId="77777777" w:rsidR="00143C37" w:rsidRPr="00600D25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2CF2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30EA27FE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FA4A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B981" w14:textId="77777777" w:rsidR="00143C37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74C9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C2493" w14:textId="77777777" w:rsidR="00143C37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40846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5038E77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DF0C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B0963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07EA" w14:textId="77777777" w:rsidR="00143C37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5388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52BC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FD753" w14:textId="77777777" w:rsidR="00143C37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93F8" w14:textId="77777777" w:rsidR="00143C37" w:rsidRDefault="00143C37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D8502" w14:textId="77777777" w:rsidR="00143C37" w:rsidRDefault="00143C37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777D" w14:textId="77777777" w:rsidR="00143C37" w:rsidRDefault="00143C37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33D27CF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510E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6919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5B6AD599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12F9E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C7C7D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DA0BB2D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9792D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864B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EC802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BC99F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AAE1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4E8B7F6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FDF20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FA398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0863D75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CA69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20BE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284E09F1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0322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FCBB8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205F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19DC6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96C9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5A6489E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358D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7326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13122504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C460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45A02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78DF558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D2AF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79BC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F0C5F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61A4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0B536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51E52C6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EA24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244E4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A230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FF097" w14:textId="77777777" w:rsidR="00143C37" w:rsidRDefault="00143C3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DB2F1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67230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5C7A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65938EE8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E4B45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A92F9" w14:textId="77777777" w:rsidR="00143C37" w:rsidRDefault="00143C3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132FAC06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46DC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4A07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BBCB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63F00" w14:textId="77777777" w:rsidR="00143C37" w:rsidRDefault="00143C3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BE31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C1374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FEB7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37A28773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31FDD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605D" w14:textId="77777777" w:rsidR="00143C37" w:rsidRDefault="00143C3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0F93CBA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2CA9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91801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A9237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81621" w14:textId="77777777" w:rsidR="00143C37" w:rsidRDefault="00143C37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5DB23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49DD0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71511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1A602B95" w14:textId="77777777" w:rsidR="00143C37" w:rsidRDefault="00143C37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4B716" w14:textId="77777777" w:rsidR="00143C37" w:rsidRDefault="00143C37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BD87" w14:textId="77777777" w:rsidR="00143C37" w:rsidRDefault="00143C37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143C37" w14:paraId="1931920C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410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7912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76CE9036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5E60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48555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DC7B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622EA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48BF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16E183C8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5291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6663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2BCF088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A50A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3078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6281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D2D1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30B819A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DD7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127D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D288B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91BE3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FA092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708FB0FE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5385E3B4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7D4BBA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143C37" w14:paraId="3C1D8ECD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6AA0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0AD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793F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43BC1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8A53B19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FBB5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D2F7C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394FF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B228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9939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4E6500BD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13DA351E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5348D4D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143C37" w14:paraId="6D8EEAF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C216B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AE2A1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535BF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BB282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69C0210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FBAC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EE9D9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E070C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0957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0800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1B5FC716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44655DB9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FC96E06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143C37" w14:paraId="1194F1D1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F435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A5851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E4B5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4BFF4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4E96E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E91D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FAAB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F32A2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659C0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0BCDFFFB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8E202DE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143C37" w14:paraId="3479B66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D9973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47EF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6C79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C02AC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2BF5A78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B391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B92D4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C77A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62033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0DBC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131AA87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967F6F3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143C37" w14:paraId="63934FB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2786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14CD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7BD22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FB831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7A9E66D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9A709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CA08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4C8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BC229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7BCF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7D5E70AA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151A01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143C37" w14:paraId="388EA58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C20E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55FF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2F958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796A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A63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DBE2846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BDF0C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88C21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48D62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08F57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027D2EC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2D38B29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143C37" w14:paraId="1D8BA13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0C272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752B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68FBBFB8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F287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2E21C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9276E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AB04F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A783A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2563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F20C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143C37" w14:paraId="2054CBA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448D8" w14:textId="77777777" w:rsidR="00143C37" w:rsidRDefault="00143C37" w:rsidP="00143C37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5118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1D4302A0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862C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01BDA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5A2E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56457" w14:textId="77777777" w:rsidR="00143C37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717FA" w14:textId="77777777" w:rsidR="00143C37" w:rsidRDefault="00143C37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9867" w14:textId="77777777" w:rsidR="00143C37" w:rsidRPr="00600D25" w:rsidRDefault="00143C37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854E" w14:textId="77777777" w:rsidR="00143C37" w:rsidRDefault="00143C37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701619CA" w14:textId="77777777" w:rsidR="00143C37" w:rsidRPr="00836022" w:rsidRDefault="00143C37" w:rsidP="0095691E">
      <w:pPr>
        <w:spacing w:before="40" w:line="192" w:lineRule="auto"/>
        <w:ind w:right="57"/>
        <w:rPr>
          <w:sz w:val="20"/>
          <w:lang w:val="en-US"/>
        </w:rPr>
      </w:pPr>
    </w:p>
    <w:p w14:paraId="1AE83CD7" w14:textId="77777777" w:rsidR="00143C37" w:rsidRPr="00DE2227" w:rsidRDefault="00143C37" w:rsidP="0095691E"/>
    <w:p w14:paraId="5A72D1A8" w14:textId="77777777" w:rsidR="00143C37" w:rsidRPr="0095691E" w:rsidRDefault="00143C37" w:rsidP="0095691E"/>
    <w:p w14:paraId="3990F197" w14:textId="77777777" w:rsidR="00143C37" w:rsidRDefault="00143C37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08910AB2" w14:textId="77777777" w:rsidR="00143C37" w:rsidRPr="005D215B" w:rsidRDefault="00143C37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43C37" w14:paraId="111EE171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042A" w14:textId="77777777" w:rsidR="00143C37" w:rsidRDefault="00143C37" w:rsidP="00143C37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08D4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FA31" w14:textId="77777777" w:rsidR="00143C37" w:rsidRPr="00B3607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DBC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410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85C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B00B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6EF83B0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A31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3C2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143C37" w14:paraId="5E8ACB5A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B58EE" w14:textId="77777777" w:rsidR="00143C37" w:rsidRDefault="00143C37" w:rsidP="00143C37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F9B1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D27D" w14:textId="77777777" w:rsidR="00143C37" w:rsidRPr="00B3607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0FF7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5745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CDBF31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4F0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7129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050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797E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BBB29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36BF28B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143C37" w14:paraId="535F099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1CBB" w14:textId="77777777" w:rsidR="00143C37" w:rsidRDefault="00143C37" w:rsidP="00143C37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2EE0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4FF2" w14:textId="77777777" w:rsidR="00143C37" w:rsidRPr="00B3607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1C2B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3128C5F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F97D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16B1817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114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142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DE3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E8B9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143C37" w14:paraId="3FB0DFD5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7E04" w14:textId="77777777" w:rsidR="00143C37" w:rsidRDefault="00143C37" w:rsidP="00143C37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18D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1BEB" w14:textId="77777777" w:rsidR="00143C37" w:rsidRPr="00B3607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0DAE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4B6A327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441F17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38E4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599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A0A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6BB1828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A464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9AD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C1B092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143B3D7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F87C8AA" w14:textId="77777777" w:rsidR="00143C37" w:rsidRDefault="00143C37">
      <w:pPr>
        <w:spacing w:before="40" w:after="40" w:line="192" w:lineRule="auto"/>
        <w:ind w:right="57"/>
        <w:rPr>
          <w:sz w:val="20"/>
          <w:lang w:val="en-US"/>
        </w:rPr>
      </w:pPr>
    </w:p>
    <w:p w14:paraId="3310737A" w14:textId="77777777" w:rsidR="00143C37" w:rsidRDefault="00143C37" w:rsidP="00F14E3C">
      <w:pPr>
        <w:pStyle w:val="Heading1"/>
        <w:spacing w:line="360" w:lineRule="auto"/>
      </w:pPr>
      <w:r>
        <w:t>LINIA 301 F1</w:t>
      </w:r>
    </w:p>
    <w:p w14:paraId="192AE2B8" w14:textId="77777777" w:rsidR="00143C37" w:rsidRDefault="00143C37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143C37" w14:paraId="7B9C89E9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866B1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8507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3DFF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3CE9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DD931C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63B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7DC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7B5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5A9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716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9A0F713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A0B6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943B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7253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B53C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4798D8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292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3282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DEE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CDA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4976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2BEA582D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77A1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52A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96C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EAD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8B4394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735F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E2E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77FA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9168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830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1E4E4A37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570A4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298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A0E9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A72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5A0278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A9D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0F951BE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665C70B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D09B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AF7F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79EF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93FB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1EF271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1E7B0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21E4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FA33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55BA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12929D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7351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685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0023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2ED7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0D5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1156489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FCAC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E309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167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34C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B0BCCE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973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3AB4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F359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69C9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15CE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B3B5B6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6D14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15B0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EF4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2ACC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6AA0FC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B15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0F656B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3D8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9A9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F189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D19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125EF69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7E9F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6B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3A9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5569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8E7F7B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C9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533FD8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5368619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66753B5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761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9F38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0565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085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71CC94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6803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FEE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7A62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15E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FA78B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5B06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CB0B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5164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496E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E187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64DDB7C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3F93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DA64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083E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1F34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23F2FB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5F3B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E339FD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3D87548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2374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704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678C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48FC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CB325A5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CB02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F6F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79F6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AF4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710F85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2D8A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E2BF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AD1B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51E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6DB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30903F3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1EEF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7713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E51B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EA4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5C249D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7586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65F9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D582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A52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92EE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5A5DD27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9454F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E53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9DF5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9280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5B25DB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9A3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5B89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79B2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7EB4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E0E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3900F5C0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1F5D7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0F65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690F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514A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6F5FCD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C55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4D8860C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C6E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60A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6F7D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F273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F83E6ED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08F34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2B08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B27F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674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D7DD12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D82E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5D23F1E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4703C28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4A7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7DBD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9F03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6CC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96353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143C37" w14:paraId="44870069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069D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79E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A1D4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1495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7984D3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6844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789C8C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8C9D0E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EE36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27C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DCD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7B3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143C37" w14:paraId="6D64D88B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8E7F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2432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FEA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4B53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EAA048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CBCA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E5E6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B2D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D41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9B0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CC6F0A1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44282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8525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C8B2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619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E42979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E8A9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C40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8467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274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7B56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252F19F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A43E0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ADE1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D98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4846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F678A1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9F3D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5F3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9C90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1A61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F7E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B60BB3A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98F5" w14:textId="77777777" w:rsidR="00143C37" w:rsidRDefault="00143C37" w:rsidP="00143C37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B76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164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2560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8FAC87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893F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0EFF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18B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82EF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DED8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3C5E384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05A296C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497FEC1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4B923D3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4442A27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58FB78C9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3ABC5817" w14:textId="77777777" w:rsidR="00143C37" w:rsidRDefault="00143C37" w:rsidP="007E3B63">
      <w:pPr>
        <w:pStyle w:val="Heading1"/>
        <w:spacing w:line="360" w:lineRule="auto"/>
      </w:pPr>
      <w:r>
        <w:t>LINIA 301 G</w:t>
      </w:r>
    </w:p>
    <w:p w14:paraId="668C4936" w14:textId="77777777" w:rsidR="00143C37" w:rsidRDefault="00143C37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143C37" w14:paraId="25E676B9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19B2C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AB8CF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09E29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0773D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E0B5206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69B7B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4C97755B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DFC52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5D4F2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704C2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E4CD6" w14:textId="77777777" w:rsidR="00143C37" w:rsidRDefault="00143C37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235AA32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656DE7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5F076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6CBE4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8A865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C0F7DF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1DCF0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BB59C22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1339FFE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8D8C5F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EDBB9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01F6C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25C90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9BC1DE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F2E9D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BE69F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B3456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38129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9DEEB64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951F0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952A3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3E0A6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E2B4E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0117F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26EC9F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364E8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2F13A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CE27D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99387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B6D6BC6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C5A95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BBCD3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7DB6C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97FF3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E4C38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43650F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2AAE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A3665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58AB9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7A05E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AE002BB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6579" w14:textId="77777777" w:rsidR="00143C37" w:rsidRDefault="00143C3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BA2ACDE" w14:textId="77777777" w:rsidR="00143C37" w:rsidRDefault="00143C3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EBFA7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3F03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2BA9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B682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812C8AA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D3FB1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13DF9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36AD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54DAF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120D51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58EA0" w14:textId="77777777" w:rsidR="00143C37" w:rsidRDefault="00143C3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88D84CA" w14:textId="77777777" w:rsidR="00143C37" w:rsidRDefault="00143C3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82C0C1A" w14:textId="77777777" w:rsidR="00143C37" w:rsidRDefault="00143C3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2FAA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66E05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6073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032E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2292B88B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EA23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B2C63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AC7B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FAE58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9C040A1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C5874" w14:textId="77777777" w:rsidR="00143C37" w:rsidRDefault="00143C3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305A0633" w14:textId="77777777" w:rsidR="00143C37" w:rsidRDefault="00143C37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CA4E1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F0C0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9EB9C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B52A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E5264DB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6D62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2DFB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C6E2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97A1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9BAD8EC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C2FC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3E4EABA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100DCFB8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679C4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A4FB0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D39A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58B6B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E4CF646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0F5C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E022E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67CAC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9A3C9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FDD0C91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F981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BBA1A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7B8B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36654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6E65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8A46FA8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D69D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1030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E265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5182E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1D6E3C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ABF40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A27D0B9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EDD9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70DB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3EEC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7DADE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3A1B99C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675B" w14:textId="77777777" w:rsidR="00143C37" w:rsidRDefault="00143C37" w:rsidP="00143C37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5FA67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43449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9974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759D52C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F79C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F1AD3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4F3EF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E527" w14:textId="77777777" w:rsidR="00143C37" w:rsidRDefault="00143C37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9CE08" w14:textId="77777777" w:rsidR="00143C37" w:rsidRDefault="00143C3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E5A720F" w14:textId="77777777" w:rsidR="00143C37" w:rsidRDefault="00143C37">
      <w:pPr>
        <w:spacing w:before="40" w:line="192" w:lineRule="auto"/>
        <w:ind w:right="57"/>
        <w:rPr>
          <w:sz w:val="20"/>
          <w:lang w:val="ro-RO"/>
        </w:rPr>
      </w:pPr>
    </w:p>
    <w:p w14:paraId="0B3D0863" w14:textId="77777777" w:rsidR="00143C37" w:rsidRDefault="00143C37" w:rsidP="00A04CFB">
      <w:pPr>
        <w:pStyle w:val="Heading1"/>
        <w:spacing w:line="360" w:lineRule="auto"/>
      </w:pPr>
      <w:r>
        <w:t>LINIA 301 K</w:t>
      </w:r>
    </w:p>
    <w:p w14:paraId="3F77702B" w14:textId="77777777" w:rsidR="00143C37" w:rsidRDefault="00143C37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143C37" w14:paraId="5DCAB1E4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6EFEB" w14:textId="77777777" w:rsidR="00143C37" w:rsidRDefault="00143C37" w:rsidP="00143C37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037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4675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15AF" w14:textId="77777777" w:rsidR="00143C37" w:rsidRDefault="00143C37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2855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E966" w14:textId="77777777" w:rsidR="00143C37" w:rsidRPr="00DC00E9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0B2C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D256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FEB8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4176599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48F9D6F3" w14:textId="77777777" w:rsidR="00143C37" w:rsidRDefault="00143C37" w:rsidP="00956F37">
      <w:pPr>
        <w:pStyle w:val="Heading1"/>
        <w:spacing w:line="360" w:lineRule="auto"/>
      </w:pPr>
      <w:r>
        <w:t>LINIA 301 N</w:t>
      </w:r>
    </w:p>
    <w:p w14:paraId="33B8051D" w14:textId="77777777" w:rsidR="00143C37" w:rsidRDefault="00143C37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143C37" w14:paraId="7EDA9A44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90566" w14:textId="77777777" w:rsidR="00143C37" w:rsidRDefault="00143C37" w:rsidP="00143C3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E80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3E4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9C1F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EA267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A35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A0C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513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B206B" w14:textId="77777777" w:rsidR="00143C37" w:rsidRPr="0022092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6B4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ECEA3C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D13FF" w14:textId="77777777" w:rsidR="00143C37" w:rsidRDefault="00143C37" w:rsidP="00143C3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E9B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5ECC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D1C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261BBA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9A36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922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36B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2D691" w14:textId="77777777" w:rsidR="00143C37" w:rsidRPr="0022092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E2D5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3D51E2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DA0BF" w14:textId="77777777" w:rsidR="00143C37" w:rsidRDefault="00143C37" w:rsidP="00143C3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939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817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DA79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D040A8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4A46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CDB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D35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FBEE" w14:textId="77777777" w:rsidR="00143C37" w:rsidRPr="0022092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BF1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C8AE57" w14:textId="77777777" w:rsidR="00143C37" w:rsidRPr="00474FB0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143C37" w14:paraId="045E99D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13F1" w14:textId="77777777" w:rsidR="00143C37" w:rsidRDefault="00143C37" w:rsidP="00143C3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C07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5879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F304" w14:textId="77777777" w:rsidR="00143C37" w:rsidRDefault="00143C37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6FAB2A5" w14:textId="77777777" w:rsidR="00143C37" w:rsidRDefault="00143C37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46E1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0FFE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6826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C34A" w14:textId="77777777" w:rsidR="00143C37" w:rsidRPr="0022092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4D7F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5EDAD2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B47A" w14:textId="77777777" w:rsidR="00143C37" w:rsidRDefault="00143C37" w:rsidP="00143C3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8615" w14:textId="77777777" w:rsidR="00143C37" w:rsidRDefault="00143C3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3C4B2" w14:textId="77777777" w:rsidR="00143C37" w:rsidRDefault="00143C3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DBE40" w14:textId="77777777" w:rsidR="00143C37" w:rsidRDefault="00143C37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87212" w14:textId="77777777" w:rsidR="00143C37" w:rsidRPr="00E4222D" w:rsidRDefault="00143C3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BECE7B1" w14:textId="77777777" w:rsidR="00143C37" w:rsidRPr="00E4222D" w:rsidRDefault="00143C3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5A815242" w14:textId="77777777" w:rsidR="00143C37" w:rsidRPr="00E4222D" w:rsidRDefault="00143C37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E3D8977" w14:textId="77777777" w:rsidR="00143C37" w:rsidRDefault="00143C3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6BC2" w14:textId="77777777" w:rsidR="00143C37" w:rsidRDefault="00143C3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59690" w14:textId="77777777" w:rsidR="00143C37" w:rsidRDefault="00143C37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E0F24" w14:textId="77777777" w:rsidR="00143C37" w:rsidRPr="0022092F" w:rsidRDefault="00143C37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C999" w14:textId="77777777" w:rsidR="00143C37" w:rsidRDefault="00143C37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612713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72D6" w14:textId="77777777" w:rsidR="00143C37" w:rsidRDefault="00143C37" w:rsidP="00143C3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4D5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D50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F3FE4" w14:textId="77777777" w:rsidR="00143C37" w:rsidRDefault="00143C37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2D935" w14:textId="77777777" w:rsidR="00143C37" w:rsidRDefault="00143C37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95C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DC3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1E2CF" w14:textId="77777777" w:rsidR="00143C37" w:rsidRPr="0022092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6E02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12BE51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242D" w14:textId="77777777" w:rsidR="00143C37" w:rsidRDefault="00143C37" w:rsidP="00143C3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A53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7EAE2B2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9B6B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3F5A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A14F4A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2F0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747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9BB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BEAC8" w14:textId="77777777" w:rsidR="00143C37" w:rsidRPr="0022092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AE2C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EE8D8CE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128B4" w14:textId="77777777" w:rsidR="00143C37" w:rsidRDefault="00143C37" w:rsidP="00143C37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370C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92D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DDDB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27F562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8D12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51C03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60D7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681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6724F" w14:textId="77777777" w:rsidR="00143C37" w:rsidRPr="0022092F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F16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5D22F40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238DCBC7" w14:textId="77777777" w:rsidR="00143C37" w:rsidRDefault="00143C37" w:rsidP="003260D9">
      <w:pPr>
        <w:pStyle w:val="Heading1"/>
        <w:spacing w:line="360" w:lineRule="auto"/>
      </w:pPr>
      <w:r>
        <w:t>LINIA 301 P</w:t>
      </w:r>
    </w:p>
    <w:p w14:paraId="11CF4645" w14:textId="77777777" w:rsidR="00143C37" w:rsidRDefault="00143C37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43C37" w14:paraId="1728448A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788A7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425E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8BF81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789E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A2858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8D29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1F1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D102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4445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4C2F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6F3A2C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2E8E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0848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F6E07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CBB0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1046D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9DE7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8AF4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499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8864F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572D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BFE079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7C199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ACB3F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4005D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EA66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CD9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92E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EC6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AE2E5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F482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C0D02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143C37" w:rsidRPr="00A8307A" w14:paraId="6A881373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4FD59" w14:textId="77777777" w:rsidR="00143C37" w:rsidRPr="00A75A00" w:rsidRDefault="00143C37" w:rsidP="00143C37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81799" w14:textId="77777777" w:rsidR="00143C37" w:rsidRPr="00A8307A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E2160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31CB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7EA18533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E4F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F5A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C410" w14:textId="77777777" w:rsidR="00143C37" w:rsidRPr="00A8307A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85CBA" w14:textId="77777777" w:rsidR="00143C37" w:rsidRPr="00A8307A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06E9" w14:textId="77777777" w:rsidR="00143C37" w:rsidRPr="00A8307A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39726BE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17E5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5BFF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A1B21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AFF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17AE243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0467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1B8D3AE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3FD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AEE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51281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C91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8DE2A51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60C42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1385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C376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602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796B3A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6CE5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D6636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130A1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356C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4ABF1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5175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143C37" w14:paraId="214F800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55F8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DE30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C223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C855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9053A0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A7C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23A46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7D99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4B1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1F72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48C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A5F25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143C37" w14:paraId="6D1F4AB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4BE8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2B6D5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CE205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C61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B0725F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844C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B8279A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1D7E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A9D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4652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A678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6E227D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143C37" w14:paraId="4108937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C9CA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42CEB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E160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0DF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29DD03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670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05FAAE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F3B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182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C4D2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183A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5495E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143C37" w14:paraId="56F9370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E2B6E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4BD5B" w14:textId="77777777" w:rsidR="00143C37" w:rsidRDefault="00143C3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10DD9" w14:textId="77777777" w:rsidR="00143C37" w:rsidRPr="001B37B8" w:rsidRDefault="00143C3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0F3F" w14:textId="77777777" w:rsidR="00143C37" w:rsidRDefault="00143C3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5BE91B6" w14:textId="77777777" w:rsidR="00143C37" w:rsidRDefault="00143C3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89638" w14:textId="77777777" w:rsidR="00143C37" w:rsidRDefault="00143C3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D7D326" w14:textId="77777777" w:rsidR="00143C37" w:rsidRDefault="00143C3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3125" w14:textId="77777777" w:rsidR="00143C37" w:rsidRDefault="00143C3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3833" w14:textId="77777777" w:rsidR="00143C37" w:rsidRDefault="00143C3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DB9E" w14:textId="77777777" w:rsidR="00143C37" w:rsidRPr="001B37B8" w:rsidRDefault="00143C3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DCC4" w14:textId="77777777" w:rsidR="00143C37" w:rsidRDefault="00143C3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FC1FC1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0D518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BD37B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D06C0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D14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7B0C53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B81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567917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5210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FC3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9390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ABD0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732747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AB82B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143C37" w14:paraId="751243C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01FB9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DC63D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D751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3315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B59AF0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5FA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26AC8D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35A84ED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E99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1AA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1703A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B1D7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66212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143C37" w14:paraId="0E1C562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F4A76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85FB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8C45A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863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D35C2F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479C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40CC8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2BC2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A94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256AA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3A41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8EB836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143C37" w14:paraId="0ABC3124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263FE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30633" w14:textId="77777777" w:rsidR="00143C37" w:rsidRDefault="00143C37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1C757" w14:textId="77777777" w:rsidR="00143C37" w:rsidRPr="001B37B8" w:rsidRDefault="00143C3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3556" w14:textId="77777777" w:rsidR="00143C37" w:rsidRDefault="00143C3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600112F" w14:textId="77777777" w:rsidR="00143C37" w:rsidRDefault="00143C37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3C52" w14:textId="77777777" w:rsidR="00143C37" w:rsidRDefault="00143C3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37068E" w14:textId="77777777" w:rsidR="00143C37" w:rsidRDefault="00143C3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5DA9" w14:textId="77777777" w:rsidR="00143C37" w:rsidRDefault="00143C3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D01B3" w14:textId="77777777" w:rsidR="00143C37" w:rsidRDefault="00143C37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6F9AF" w14:textId="77777777" w:rsidR="00143C37" w:rsidRPr="001B37B8" w:rsidRDefault="00143C37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7742" w14:textId="77777777" w:rsidR="00143C37" w:rsidRDefault="00143C3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7CD9CD" w14:textId="77777777" w:rsidR="00143C37" w:rsidRDefault="00143C37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143C37" w14:paraId="41AAC10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F73D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AC2BC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59EC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F925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23E0B1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D4CE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7BAF21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FF2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92CE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BFE7E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F158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C8A534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143C37" w14:paraId="04060CDC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419A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9307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4477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69A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0C46FD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066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CCC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576D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DE46F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162B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DAECFD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814BB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04EB5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84A80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D4B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9222A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83BC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92A3CB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77F1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439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AE1B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08C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552D1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143C37" w14:paraId="3974201E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9108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D8C69" w14:textId="77777777" w:rsidR="00143C37" w:rsidRDefault="00143C37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0944D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271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705698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3C4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4B6C1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EE20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3CC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25909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97B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AFE50F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143C37" w14:paraId="5A6F6F14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0EE66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68E2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4D5C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9834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79F531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2F6E4" w14:textId="77777777" w:rsidR="00143C37" w:rsidRDefault="00143C37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52064D63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6D3B085" w14:textId="77777777" w:rsidR="00143C37" w:rsidRDefault="00143C37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CB31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C75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BC83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2A7E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66F79CF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54B47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5A3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2F97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9257" w14:textId="77777777" w:rsidR="00143C37" w:rsidRDefault="00143C37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199DEF5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5AF2DCD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F7CA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72DC3E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0EFE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083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9C3E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B8F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DDAE3F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0C127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EF5E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2E6E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DFC7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26A43A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5E5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2D944E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55F50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62A2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CB6F9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31E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86EFEE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BF50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3385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C74E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EDE8B" w14:textId="77777777" w:rsidR="00143C37" w:rsidRDefault="00143C3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83C40DB" w14:textId="77777777" w:rsidR="00143C37" w:rsidRDefault="00143C37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0DA8A" w14:textId="77777777" w:rsidR="00143C37" w:rsidRDefault="00143C3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21CB6D4" w14:textId="77777777" w:rsidR="00143C37" w:rsidRDefault="00143C37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9C90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06F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53F3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A74C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67E918D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52954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F2D5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B5ACB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6DEB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F2AB21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F5BF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6773E4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5B85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CF7D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32E4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93B8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3A28BEC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9555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79FD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E8C6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0B13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7ABA18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FF53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4ECB3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60804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6CF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7F66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F37F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18093815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E8F04" w14:textId="77777777" w:rsidR="00143C37" w:rsidRDefault="00143C37" w:rsidP="00143C37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3B5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F0705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396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6C04EE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EF07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E7CFB0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7DD11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8A99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0770" w14:textId="77777777" w:rsidR="00143C37" w:rsidRPr="001B37B8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A22E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4B93A66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546C4764" w14:textId="77777777" w:rsidR="00143C37" w:rsidRDefault="00143C37" w:rsidP="00E81B3B">
      <w:pPr>
        <w:pStyle w:val="Heading1"/>
        <w:spacing w:line="360" w:lineRule="auto"/>
      </w:pPr>
      <w:r>
        <w:t>LINIA 314 G</w:t>
      </w:r>
    </w:p>
    <w:p w14:paraId="58FBB6F8" w14:textId="77777777" w:rsidR="00143C37" w:rsidRDefault="00143C37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143C37" w14:paraId="6BD3DA97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3AA9" w14:textId="77777777" w:rsidR="00143C37" w:rsidRDefault="00143C37" w:rsidP="00143C3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34D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2472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002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B23CB9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746226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23B8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39FA3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FD0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A6343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ECEE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FF1B0BF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5C3EC" w14:textId="77777777" w:rsidR="00143C37" w:rsidRDefault="00143C37" w:rsidP="00143C3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125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A89C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33D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B33069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F916A4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382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F401A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B230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B8781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300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1D975D5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6634F" w14:textId="77777777" w:rsidR="00143C37" w:rsidRDefault="00143C37" w:rsidP="00143C3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C91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8500C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D9B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59416F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231F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38C98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A87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CF63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00F2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00F27E0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541C7E19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A5B6D" w14:textId="77777777" w:rsidR="00143C37" w:rsidRDefault="00143C37" w:rsidP="00143C3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22AF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C1FB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B73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442E7F2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7C1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478E8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493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913F5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F685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05265E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2FC88799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78D8" w14:textId="77777777" w:rsidR="00143C37" w:rsidRDefault="00143C37" w:rsidP="00143C3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EE8A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06E57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5DC5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E33E4A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27D8BB9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40A10AF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46C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1DD6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5BD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DB47A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196F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267A9BF9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CF93" w14:textId="77777777" w:rsidR="00143C37" w:rsidRDefault="00143C37" w:rsidP="00143C37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60FD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C7D3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D00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72F950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773E44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7409A2B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B99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3CCC3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5F2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6675C" w14:textId="77777777" w:rsidR="00143C37" w:rsidRPr="00DF53C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8087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8BE5CE6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2C75867E" w14:textId="77777777" w:rsidR="00143C37" w:rsidRDefault="00143C37" w:rsidP="003A5387">
      <w:pPr>
        <w:pStyle w:val="Heading1"/>
        <w:spacing w:line="360" w:lineRule="auto"/>
      </w:pPr>
      <w:r>
        <w:t>LINIA 316</w:t>
      </w:r>
    </w:p>
    <w:p w14:paraId="33B55755" w14:textId="77777777" w:rsidR="00143C37" w:rsidRDefault="00143C37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43C37" w14:paraId="3865E2BB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1D43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374D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823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06CD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1A1C422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3C2E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8790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8A17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83A6A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AD9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31D68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FFF838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143C37" w14:paraId="6EF7D72D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7FBB9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AF3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987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F1B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C2F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731264E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23B4D09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6AB354B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7CC6208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57DC089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F43097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FB87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353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B9C6E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D338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E7F915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143C37" w14:paraId="1BA041F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BD01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995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F9CF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19E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05CBBEB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FE3C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DB2CBD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FDD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E9E3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86DF0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4E6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6F1AFE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F755B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143C37" w14:paraId="20E1C32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0986B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375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987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C5E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35B8088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B067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052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8820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030FD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41E7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282F55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875AE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744C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5E1A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A45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4992EA2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D60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A789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13AB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60347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8863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78A2CB9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B6F36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64B9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767E21E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6F95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BD2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737D314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156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B166C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7F19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3AB0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6B3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1EC6215B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9112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42D8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E45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DC4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A28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B2176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F6E7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2A83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1EEE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55FC882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A5DF3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30E7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437EC73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E717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390D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57183AF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B95D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06B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4BE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2B63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072C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5B89057A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EE02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80D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83+925</w:t>
            </w:r>
          </w:p>
          <w:p w14:paraId="6F89A83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7C2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A77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Sânsimion – </w:t>
            </w:r>
          </w:p>
          <w:p w14:paraId="73E4116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D19C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1B98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78DF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F1F37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D67E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E00AF65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40871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498D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83604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CFCF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1B123EF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6676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431D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9CE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37CB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3EB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1E5F00A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A975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B96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FA4B2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194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D9A9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840FAE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7FE684D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984631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76DB0C0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84C3E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1C44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2FABB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C13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3E9C79D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664AE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582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D091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417B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06BE23B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F13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5FCB7F8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1CE75E5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C0234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D7EB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6689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5BC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143C37" w14:paraId="3ACDD0A2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BD56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43E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2229404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9639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C58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6905789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FB530" w14:textId="77777777" w:rsidR="00143C37" w:rsidRPr="00273EC0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6A9BC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A6D1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AC06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F438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C4D6EAD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9AD1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4EDB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2CC7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7BD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263F1E7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0429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6D398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0786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745B5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FF2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34608B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CCF2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2418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96557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670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5BAB97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99AA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E5706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6C0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62322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E99F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43AF99F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9998A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4386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5EDE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653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44D0741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0A5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D5CF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A673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EDD1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E4B4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20653E12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3B53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D4F0" w14:textId="77777777" w:rsidR="00143C37" w:rsidRDefault="00143C37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5B24E9B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9B86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9243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5B5E54B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43C4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872A9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3B08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3ED5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45F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7F2A028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AFF7F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8910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F97B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7AA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462E382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334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9924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0CC4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97D3C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63E8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5EB8DA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F0EEB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C112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BFA4F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E986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6FFA140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FB54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B1395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AEEF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EE156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650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137590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5AD15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FD0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6311062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F5BD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18E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4DCB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067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F75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199CC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6152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F5F669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F6126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AF1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3D2FFFB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1DAB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39A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54119FA7" w14:textId="77777777" w:rsidR="00143C37" w:rsidRPr="0083024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A28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6259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C875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EA82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E2A0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2CE954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EDDEE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4ED1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79DD0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F8F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A453C1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E9A0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7619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8E66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EEDC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47E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646FC9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AFC2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39AD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08A2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31E5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10FFFA9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D975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3198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729B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8D509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1758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5CADB753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5D678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1A5B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F3B84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B0F3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7133B02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8EB8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934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D06A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180E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598A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85A419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CCA3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48C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CEF27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793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60CB23B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5849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D34CD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F9E7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F677F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170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3083580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D4F6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DD2A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6973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5224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76405B1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3CA7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FECA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50C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050B0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42F7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CE365B" w14:textId="77777777" w:rsidR="00143C37" w:rsidRPr="000D7AA7" w:rsidRDefault="00143C37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143C37" w14:paraId="1456323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92D77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106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B94F0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D6F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6DB9A0C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03E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A5E1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F8C1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E4903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3DF3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8E430E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24D63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B924" w14:textId="77777777" w:rsidR="00143C37" w:rsidRDefault="00143C3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5C51" w14:textId="77777777" w:rsidR="00143C37" w:rsidRPr="00F6236C" w:rsidRDefault="00143C3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858C7" w14:textId="77777777" w:rsidR="00143C37" w:rsidRDefault="00143C37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5E82C3D3" w14:textId="77777777" w:rsidR="00143C37" w:rsidRDefault="00143C37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6751" w14:textId="77777777" w:rsidR="00143C37" w:rsidRDefault="00143C3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B7D52" w14:textId="77777777" w:rsidR="00143C37" w:rsidRDefault="00143C3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860A" w14:textId="77777777" w:rsidR="00143C37" w:rsidRDefault="00143C37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D98B" w14:textId="77777777" w:rsidR="00143C37" w:rsidRPr="00F6236C" w:rsidRDefault="00143C37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B6DE8" w14:textId="77777777" w:rsidR="00143C37" w:rsidRDefault="00143C37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1DF3CECB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4DCAA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2624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5E81868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2B41F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E34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EDD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E211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9B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2DBD0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791A2" w14:textId="77777777" w:rsidR="00143C37" w:rsidRPr="007F77BB" w:rsidRDefault="00143C37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541AA9E0" w14:textId="77777777" w:rsidR="00143C37" w:rsidRDefault="00143C37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143C37" w14:paraId="16A2525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021C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C72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50D2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7709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41C724B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7CAC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48A453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F7ABF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CAB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22A6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0A2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B7D104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AB77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ADD5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605ABFE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0E4A7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0851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6D8E22C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86C2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A01C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3724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2515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2635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63A73E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143C37" w14:paraId="57CEB25E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73A55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598F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C7AC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B004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C977CB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494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3DA5A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C7E3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21349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D08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068D421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AC92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308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D267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97D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4AE474C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210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FC842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2671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B267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DD31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FF7022B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ED29A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224E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E8C48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823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159676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B7C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559AB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DA41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4F03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D10B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143C37" w14:paraId="45CFD12A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ADC41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58A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74A8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6376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3C7893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8AC7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6F9A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26C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6BD92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347A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143C37" w14:paraId="4FEC1BD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824C1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6DA8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B364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20B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5EB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570F9A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BA8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B95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440E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93D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0BFBA4C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F810F6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4C286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6A1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E54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17E0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C29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9590C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B4F4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DB0E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7A971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C17A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52039BE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E8D91B1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14B4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90F2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69214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EAD0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56DFF1D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E270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93B90B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2C54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568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E365E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712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379465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143C37" w14:paraId="7C16895D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AEB6C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69F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B4F58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FA22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707BD0E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A5D5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7DAB1B8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1D34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923D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0C1AC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2EA2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ADCDD8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2CB48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143C37" w14:paraId="2AE1242A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0AB53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506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ED45D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5D62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0905F60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D470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2C5AF6D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C7664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9D7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AE7A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96CC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7E6B0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DBCA0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143C37" w14:paraId="76872A9C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21A6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88E3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77555EB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FD1A0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A8B0" w14:textId="77777777" w:rsidR="00143C37" w:rsidRDefault="00143C37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3F4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653D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E76B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A5CB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E5B7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2132B05A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A88BA" w14:textId="77777777" w:rsidR="00143C37" w:rsidRDefault="00143C37" w:rsidP="00143C37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C0A56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32A6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4E6F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7F4E6C3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9B6C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05801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04BDF" w14:textId="77777777" w:rsidR="00143C37" w:rsidRPr="00514DA4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B8F7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9FF8" w14:textId="77777777" w:rsidR="00143C37" w:rsidRPr="00F6236C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4E1D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C8821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30A42EEF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3C17BE9B" w14:textId="77777777" w:rsidR="00143C37" w:rsidRDefault="00143C37" w:rsidP="00C022B2">
      <w:pPr>
        <w:pStyle w:val="Heading1"/>
        <w:spacing w:line="276" w:lineRule="auto"/>
      </w:pPr>
      <w:r>
        <w:t>LINIA 328</w:t>
      </w:r>
    </w:p>
    <w:p w14:paraId="75F81FC4" w14:textId="77777777" w:rsidR="00143C37" w:rsidRDefault="00143C37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43C37" w14:paraId="152C616D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78BC7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2896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CD6C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C744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6C55FC5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39BF98E9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0659F8B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392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6A7B4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C5FE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2677437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B27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FE8A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353DF82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24C84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E4D7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E2B64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6369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3EE982F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1428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2DD63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3E15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10FD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84D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AEED468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5FE62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C60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C405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BB6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2721174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6207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3980E6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86D2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9F45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077F6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712F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1578C91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79BB4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D476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C2F5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C25F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A59635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444E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139B3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69C9E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3B1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4F41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03F4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6DB8E1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043E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AA1A7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39+230</w:t>
            </w:r>
          </w:p>
          <w:p w14:paraId="0018696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2156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B69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Simand - Nădab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07D0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8DFF7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D49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C2766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7B0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3E3DBB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A8BA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AD0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44+100</w:t>
            </w:r>
          </w:p>
          <w:p w14:paraId="1F71CDF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86B0D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D38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Nădab - Chișineu Criș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1A00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08A8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7117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6B6EF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D67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5421669F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981A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8061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3E5FA3A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66069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8A1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122673A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EF64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BC9C0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CC87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E2199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BBA29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24F4936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D6A7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9916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130BA98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39814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10A9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6CF1CB4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F6EB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C7FC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F66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C7773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733C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0EA7512D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77849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E664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  <w:p w14:paraId="2085AE5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356C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51F2" w14:textId="77777777" w:rsidR="00143C37" w:rsidRDefault="00143C37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39215EFF" w14:textId="77777777" w:rsidR="00143C37" w:rsidRDefault="00143C37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62B5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8244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3B4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FEA35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B29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76ACC093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1DF6C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154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E96AB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6EF5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2D48D8E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6499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23C17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F91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1D81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CD8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3A4C8AAD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4CB20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1710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E52C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C6F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21EACC1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6AB6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341AD5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3F204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769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6C34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2FAC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2C74E55B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0E085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27B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2E9A18F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D20EF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5632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232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F099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4F33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C327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262C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3F7804CA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FA535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1B13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51B8E92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4F9A6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A1A8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1D58F3A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21F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E790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55482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7C6DC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4B24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1D1CBF28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C9FA8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EDE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4E37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A56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D10167C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7F3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D5275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0F95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975B6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A66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007E7F3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0FE4004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8EAA73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143C37" w14:paraId="498F684F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E3419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1A9B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2E24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18A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05ACF5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A63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0CE8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1AA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D0CF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456C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56C14E3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50E2192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EBB51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143C37" w14:paraId="08270D93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6B94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8CE2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8423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333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B29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18DD1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A7CE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61B4F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6F6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50199E9C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1E6A3D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143C37" w14:paraId="0ACB7BDC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7DEB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961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2F2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5D6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823685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0B0D" w14:textId="77777777" w:rsidR="00143C37" w:rsidRPr="002A60A1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FE112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A200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B274C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F738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1D20425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9CADF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143C37" w14:paraId="051FCEF1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5C32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CC9A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FC256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F347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61C56D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BD344" w14:textId="77777777" w:rsidR="00143C37" w:rsidRPr="002A60A1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9FC8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2B1D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89FF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EB2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65F7359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57D0C610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F4B419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143C37" w14:paraId="520A7DF7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2B6EA" w14:textId="77777777" w:rsidR="00143C37" w:rsidRDefault="00143C37" w:rsidP="00143C37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FEDC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28D30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F61C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5E97B682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8C8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78E0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F153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D079D" w14:textId="77777777" w:rsidR="00143C37" w:rsidRPr="00FA2F2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F3D1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186B746A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6D5DD807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35765C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778F3EB3" w14:textId="77777777" w:rsidR="00143C37" w:rsidRDefault="00143C37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68ABFA87" w14:textId="77777777" w:rsidR="00143C37" w:rsidRDefault="00143C37" w:rsidP="00D80858">
      <w:pPr>
        <w:pStyle w:val="Heading1"/>
        <w:spacing w:line="276" w:lineRule="auto"/>
      </w:pPr>
    </w:p>
    <w:p w14:paraId="28B6F38C" w14:textId="77777777" w:rsidR="00143C37" w:rsidRDefault="00143C37" w:rsidP="00D80858">
      <w:pPr>
        <w:pStyle w:val="Heading1"/>
        <w:spacing w:line="276" w:lineRule="auto"/>
      </w:pPr>
      <w:r>
        <w:t>LINIA 330</w:t>
      </w:r>
    </w:p>
    <w:p w14:paraId="0DAA07EC" w14:textId="77777777" w:rsidR="00143C37" w:rsidRDefault="00143C37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43C37" w14:paraId="284049A6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95D7" w14:textId="77777777" w:rsidR="00143C37" w:rsidRDefault="00143C37" w:rsidP="00143C3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404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9E891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BD76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0D640E6C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A0419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CC1C22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1128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EE5F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755E" w14:textId="77777777" w:rsidR="00143C37" w:rsidRPr="001C04D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8974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B013CA0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2A63" w14:textId="77777777" w:rsidR="00143C37" w:rsidRDefault="00143C37" w:rsidP="00143C3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03F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DE35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D9728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23CB5C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110B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F98C1F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5FAF1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E41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2250A" w14:textId="77777777" w:rsidR="00143C37" w:rsidRPr="001C04D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A15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783BB07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FC4E8" w14:textId="77777777" w:rsidR="00143C37" w:rsidRDefault="00143C37" w:rsidP="00143C3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B8A6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6CE8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FC76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41010944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D498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18B638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588C2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511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FDEA9" w14:textId="77777777" w:rsidR="00143C37" w:rsidRPr="001C04D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C42D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CDB705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8EF6" w14:textId="77777777" w:rsidR="00143C37" w:rsidRDefault="00143C37" w:rsidP="00143C3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4304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2E21CD84" w14:textId="77777777" w:rsidR="00143C37" w:rsidRDefault="00143C37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60B5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8A0F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3FC8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2CFDE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D6D5D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94A0D" w14:textId="77777777" w:rsidR="00143C37" w:rsidRPr="001C04D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9037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5B6BF58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6638" w14:textId="77777777" w:rsidR="00143C37" w:rsidRDefault="00143C37" w:rsidP="00143C3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8424A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1A409D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9775C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4D57E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057F312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D2145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42432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84A4D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38EC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FA47B" w14:textId="77777777" w:rsidR="00143C37" w:rsidRPr="001C04D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5C825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7F436533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71DD3" w14:textId="77777777" w:rsidR="00143C37" w:rsidRDefault="00143C37" w:rsidP="00143C3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00311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26DBB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86E8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0274475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E35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B7D5BB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67CC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1D680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EBAB9" w14:textId="77777777" w:rsidR="00143C37" w:rsidRPr="001C04D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3D53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5FA692B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E63BD" w14:textId="77777777" w:rsidR="00143C37" w:rsidRDefault="00143C37" w:rsidP="00143C37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4093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54DB04F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B69F3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7BC6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5355F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D3A34" w14:textId="77777777" w:rsidR="00143C37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BBAE" w14:textId="77777777" w:rsidR="00143C37" w:rsidRDefault="00143C3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AD11" w14:textId="77777777" w:rsidR="00143C37" w:rsidRPr="001C04D5" w:rsidRDefault="00143C3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6617B" w14:textId="77777777" w:rsidR="00143C37" w:rsidRDefault="00143C3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145720AB" w14:textId="77777777" w:rsidR="00143C37" w:rsidRDefault="00143C37" w:rsidP="00D80858">
      <w:pPr>
        <w:spacing w:before="40" w:after="40" w:line="276" w:lineRule="auto"/>
        <w:ind w:right="57"/>
        <w:rPr>
          <w:sz w:val="20"/>
          <w:lang w:val="ro-RO"/>
        </w:rPr>
      </w:pPr>
    </w:p>
    <w:p w14:paraId="7C25F0B6" w14:textId="77777777" w:rsidR="00143C37" w:rsidRDefault="00143C37" w:rsidP="008C333F">
      <w:pPr>
        <w:pStyle w:val="Heading1"/>
        <w:spacing w:line="360" w:lineRule="auto"/>
      </w:pPr>
      <w:r>
        <w:lastRenderedPageBreak/>
        <w:t>LINIA 335</w:t>
      </w:r>
    </w:p>
    <w:p w14:paraId="56907E69" w14:textId="77777777" w:rsidR="00143C37" w:rsidRDefault="00143C37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143C37" w14:paraId="1156C70F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6B93" w14:textId="77777777" w:rsidR="00143C37" w:rsidRDefault="00143C37" w:rsidP="00143C37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895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DDAFF" w14:textId="77777777" w:rsidR="00143C37" w:rsidRPr="009050E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201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6AF5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3AA1F4D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723B0AE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E83EE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821E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91F43" w14:textId="77777777" w:rsidR="00143C37" w:rsidRPr="009050E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3BB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CCC7DF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089C0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143C37" w14:paraId="58533CAF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505B" w14:textId="77777777" w:rsidR="00143C37" w:rsidRDefault="00143C37" w:rsidP="00143C37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9EF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1C90E61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AB1B" w14:textId="77777777" w:rsidR="00143C37" w:rsidRPr="009050E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2CF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571CA07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2A4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F9D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D0F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AAC1B" w14:textId="77777777" w:rsidR="00143C37" w:rsidRPr="009050E5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59B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0C4BEDCE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491CC283" w14:textId="77777777" w:rsidR="00143C37" w:rsidRDefault="00143C37" w:rsidP="00274DBB">
      <w:pPr>
        <w:pStyle w:val="Heading1"/>
        <w:spacing w:line="360" w:lineRule="auto"/>
      </w:pPr>
      <w:r>
        <w:t>LINIA 400</w:t>
      </w:r>
    </w:p>
    <w:p w14:paraId="6F5EEDB5" w14:textId="77777777" w:rsidR="00143C37" w:rsidRDefault="00143C37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43C37" w14:paraId="4FA09313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23BF5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2DB9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91BC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9B26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58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5EEFE77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348EF14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3994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FE357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751E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6EB1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B6DB5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09020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143C37" w14:paraId="67EBC225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71E63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597A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1CE8AE4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98E2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EDB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E861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B7561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2CD3A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EC63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3BE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01801865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3F77B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150F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69F16" w14:textId="77777777" w:rsidR="00143C37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20980" w14:textId="77777777" w:rsidR="00143C37" w:rsidRDefault="00143C37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4CAA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0F570" w14:textId="77777777" w:rsidR="00143C37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4C82A" w14:textId="77777777" w:rsidR="00143C37" w:rsidRDefault="00143C37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FE479" w14:textId="77777777" w:rsidR="00143C37" w:rsidRPr="00F344E1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E168" w14:textId="77777777" w:rsidR="00143C37" w:rsidRDefault="00143C37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5C94B30B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4845A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64A3D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411AC776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CBFD" w14:textId="77777777" w:rsidR="00143C37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885BF" w14:textId="77777777" w:rsidR="00143C37" w:rsidRDefault="00143C37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FCC41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B8140" w14:textId="77777777" w:rsidR="00143C37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5175" w14:textId="77777777" w:rsidR="00143C37" w:rsidRDefault="00143C37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3F436" w14:textId="77777777" w:rsidR="00143C37" w:rsidRPr="00F344E1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C7516" w14:textId="77777777" w:rsidR="00143C37" w:rsidRDefault="00143C37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62A05F5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5961F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CF709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3B1DCA98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1F726" w14:textId="77777777" w:rsidR="00143C37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1CAF" w14:textId="77777777" w:rsidR="00143C37" w:rsidRDefault="00143C37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4209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23E1F" w14:textId="77777777" w:rsidR="00143C37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5DF7C" w14:textId="77777777" w:rsidR="00143C37" w:rsidRDefault="00143C37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890A" w14:textId="77777777" w:rsidR="00143C37" w:rsidRPr="00F344E1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51B2C" w14:textId="77777777" w:rsidR="00143C37" w:rsidRDefault="00143C37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012BBEE7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59BD7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852C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AE07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D278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2592FA0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D19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EE798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7AC95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474FF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91C3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143C37" w14:paraId="75EDF782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74664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0CB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8E27D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5C8B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43924FF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208F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2CCA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92B68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30F71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45A0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6199087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2EF0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E78A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12A7020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6515D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C2FC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1672D59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EC7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CA4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AB8BF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E3EA6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60FD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41717C0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A6F72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2518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762+000</w:t>
            </w:r>
          </w:p>
          <w:p w14:paraId="519EEEE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762+700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F09A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383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 –</w:t>
            </w:r>
          </w:p>
          <w:p w14:paraId="27C02C0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6581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E701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F780E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6610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1376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735CDBD7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6F68B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0B8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7255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2D9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2D3C373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7997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7C6E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7B6C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DAFE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064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C8B4DD3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AC177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CBD89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504FF94D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D238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809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04BEF1D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65E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4D7E8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D7B1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E773F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16C7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6EBBD642" w14:textId="77777777" w:rsidTr="00D20798">
        <w:trPr>
          <w:cantSplit/>
          <w:trHeight w:val="45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78C3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693E7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0F44CE33" w14:textId="77777777" w:rsidR="00143C37" w:rsidRDefault="00143C37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46BA" w14:textId="77777777" w:rsidR="00143C37" w:rsidRDefault="00143C37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1435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1E89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4C9B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C427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F119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194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FF91E08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17A7A6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766F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780+900</w:t>
            </w:r>
          </w:p>
          <w:p w14:paraId="62850B0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781+300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4354D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A23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47C3F5C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80A0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4FC92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1A98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B23D8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DB3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0DB55FD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301EA35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A9C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004D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7A3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29566DB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BE83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92F13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FA752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D033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A257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49BA82B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EA127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31A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1CCDE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699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3ED9ADBD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EF3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1795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A84D9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4AE0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06F9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0566D4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6EABA3D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143C37" w14:paraId="5A962A4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A00C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6AAD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53367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1D7D4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9897" w14:textId="77777777" w:rsidR="00143C37" w:rsidRDefault="00143C37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77C791A6" w14:textId="77777777" w:rsidR="00143C37" w:rsidRDefault="00143C37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B815E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EDAED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17F88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382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D243959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EEE2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C23D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739AE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CB4D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74C31E1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5F46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6E5D04A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6028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A8306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14243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FBD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17C46C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8DC8E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2098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2F6466F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0E24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B5C2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17CC6080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D7D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BFBA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7343D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BD0B1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E98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B59722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C1260C5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37A75" w14:textId="77777777" w:rsidR="00143C37" w:rsidRDefault="00143C37" w:rsidP="00143C37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CF9F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B690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2AE2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09408B2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62CD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3AC6B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5D10" w14:textId="77777777" w:rsidR="00143C37" w:rsidRDefault="00143C37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100A2" w14:textId="77777777" w:rsidR="00143C37" w:rsidRPr="00F344E1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22E2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78173909" w14:textId="77777777" w:rsidR="00143C37" w:rsidRDefault="00143C37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5249A887" w14:textId="77777777" w:rsidR="00143C37" w:rsidRDefault="00143C37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6ED31623" w14:textId="77777777" w:rsidR="00143C37" w:rsidRDefault="00143C37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143C37" w14:paraId="4A59667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5276A" w14:textId="77777777" w:rsidR="00143C37" w:rsidRDefault="00143C37" w:rsidP="00143C3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5DA28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F29C4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219F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0FAC24A8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EC6A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87EDD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7D4C1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BC3E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5EFB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938F75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4FF3784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143C37" w14:paraId="2FF07B9A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27E3" w14:textId="77777777" w:rsidR="00143C37" w:rsidRDefault="00143C37" w:rsidP="00143C3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0EB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7BDB1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5393F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1E8CB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CBBD0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E155E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6AC2F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87CCA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9C81292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7D45EE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143C37" w14:paraId="397B1D2D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28901" w14:textId="77777777" w:rsidR="00143C37" w:rsidRDefault="00143C37" w:rsidP="00143C3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BED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7+000</w:t>
            </w:r>
          </w:p>
          <w:p w14:paraId="79BBD88D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F9DFF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D1461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3B7C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7F3F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7CF0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D023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2BD7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22750800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B21DC" w14:textId="77777777" w:rsidR="00143C37" w:rsidRDefault="00143C37" w:rsidP="00143C3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DEF3" w14:textId="77777777" w:rsidR="00143C37" w:rsidRDefault="00143C37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20EBC494" w14:textId="77777777" w:rsidR="00143C37" w:rsidRDefault="00143C37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335E" w14:textId="77777777" w:rsidR="00143C37" w:rsidRPr="00BB2EA6" w:rsidRDefault="00143C37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6035" w14:textId="77777777" w:rsidR="00143C37" w:rsidRDefault="00143C37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C0E6" w14:textId="77777777" w:rsidR="00143C37" w:rsidRDefault="00143C37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C03C1" w14:textId="77777777" w:rsidR="00143C37" w:rsidRDefault="00143C37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8F8E7" w14:textId="77777777" w:rsidR="00143C37" w:rsidRDefault="00143C37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17E13" w14:textId="77777777" w:rsidR="00143C37" w:rsidRPr="00BB2EA6" w:rsidRDefault="00143C37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75AC" w14:textId="77777777" w:rsidR="00143C37" w:rsidRDefault="00143C37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1355A5E9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0AA88" w14:textId="77777777" w:rsidR="00143C37" w:rsidRDefault="00143C37" w:rsidP="00143C3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B2EFF" w14:textId="77777777" w:rsidR="00143C37" w:rsidRDefault="00143C37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0526D5C4" w14:textId="77777777" w:rsidR="00143C37" w:rsidRDefault="00143C37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36D9C" w14:textId="77777777" w:rsidR="00143C37" w:rsidRPr="00BB2EA6" w:rsidRDefault="00143C37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D65B" w14:textId="77777777" w:rsidR="00143C37" w:rsidRDefault="00143C37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5559" w14:textId="77777777" w:rsidR="00143C37" w:rsidRDefault="00143C37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0D93" w14:textId="77777777" w:rsidR="00143C37" w:rsidRDefault="00143C37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9CDE" w14:textId="77777777" w:rsidR="00143C37" w:rsidRDefault="00143C37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A9AC" w14:textId="77777777" w:rsidR="00143C37" w:rsidRPr="00BB2EA6" w:rsidRDefault="00143C37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E7BA" w14:textId="77777777" w:rsidR="00143C37" w:rsidRDefault="00143C37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44E6B1A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9F3B" w14:textId="77777777" w:rsidR="00143C37" w:rsidRDefault="00143C37" w:rsidP="00143C3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B6E2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CBDB5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69AC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D8057" w14:textId="77777777" w:rsidR="00143C37" w:rsidRDefault="00143C37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58F169BD" w14:textId="77777777" w:rsidR="00143C37" w:rsidRDefault="00143C37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25339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8A32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58DDD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007C3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3217A31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B6B5A" w14:textId="77777777" w:rsidR="00143C37" w:rsidRDefault="00143C37" w:rsidP="00143C3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2414C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68DFE623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AB46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7F1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378E" w14:textId="77777777" w:rsidR="00143C37" w:rsidRDefault="00143C37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0905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D4C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D35C5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4CD36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0FDD22E6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8117" w14:textId="77777777" w:rsidR="00143C37" w:rsidRDefault="00143C37" w:rsidP="00143C37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A40A5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EC5C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46E9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0883290C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A6104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89E03" w14:textId="77777777" w:rsidR="00143C37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29E79" w14:textId="77777777" w:rsidR="00143C37" w:rsidRDefault="00143C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66970" w14:textId="77777777" w:rsidR="00143C37" w:rsidRPr="00BB2EA6" w:rsidRDefault="00143C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D397" w14:textId="77777777" w:rsidR="00143C37" w:rsidRDefault="00143C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31907945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0D6D9A26" w14:textId="77777777" w:rsidR="00143C37" w:rsidRDefault="00143C37" w:rsidP="00F0370D">
      <w:pPr>
        <w:pStyle w:val="Heading1"/>
        <w:spacing w:line="360" w:lineRule="auto"/>
      </w:pPr>
      <w:r>
        <w:t>LINIA 800</w:t>
      </w:r>
    </w:p>
    <w:p w14:paraId="40BF690A" w14:textId="77777777" w:rsidR="00143C37" w:rsidRDefault="00143C37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143C37" w14:paraId="7F997FAF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D782E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8447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8700F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FEAEE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434937C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AF2E3" w14:textId="77777777" w:rsidR="00143C37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4A53C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3E68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FD349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9763B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ECCA19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45D00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30AFBB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24D88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547E1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ED344C1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15491" w14:textId="77777777" w:rsidR="00143C37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15F7D9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20A0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6E82F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63DC6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741A6B0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5FA400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369C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E69C4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C2F96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9CA6DD9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50E4D" w14:textId="77777777" w:rsidR="00143C37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626C1A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9E9E7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F0F32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6C78E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C27CFC" w14:textId="77777777" w:rsidR="00143C37" w:rsidRDefault="00143C37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143C37" w:rsidRPr="00A8307A" w14:paraId="4395A25E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A4914B" w14:textId="77777777" w:rsidR="00143C37" w:rsidRPr="00A75A00" w:rsidRDefault="00143C37" w:rsidP="00143C37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6BE8B" w14:textId="77777777" w:rsidR="00143C37" w:rsidRPr="00A8307A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89B3C" w14:textId="77777777" w:rsidR="00143C37" w:rsidRPr="00A8307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8243C" w14:textId="77777777" w:rsidR="00143C37" w:rsidRPr="00A8307A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31107" w14:textId="77777777" w:rsidR="00143C37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060FD82" w14:textId="77777777" w:rsidR="00143C37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73EA0E09" w14:textId="77777777" w:rsidR="00143C37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52956BE" w14:textId="77777777" w:rsidR="00143C37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1B161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EC7E7" w14:textId="77777777" w:rsidR="00143C37" w:rsidRPr="00A8307A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7D7D0" w14:textId="77777777" w:rsidR="00143C37" w:rsidRPr="00A8307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F19CE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5EDEC78" w14:textId="77777777" w:rsidR="00143C37" w:rsidRPr="00A8307A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143C37" w14:paraId="361733A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C3D8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0B2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A027B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E24EB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3EFB0524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11A4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270E991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30EDE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E57D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D341E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52847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728C9A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4DA31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36BC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BAE27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F2B9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0740D" w14:textId="77777777" w:rsidR="00143C37" w:rsidRDefault="00143C37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A01168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F492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5343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218FF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5CCBF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E1A35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49A6F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551B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BC414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DDF67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255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674C4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A7971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AFCE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3DD1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07D4CFE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2AEE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8F6DB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F5EB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1015A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B06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4A5E0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C490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9CC2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CAB0D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32ACCC5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FE5A24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143C37" w14:paraId="712C524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7A915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E42E7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5B33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CB813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E972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A973B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6BE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062F8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AD11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B9515E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738E71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143C37" w14:paraId="6405288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E383A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FE46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53BA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00A2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F64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C012D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C6BC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D44B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E0B59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8B647D2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EE321D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143C37" w14:paraId="6AC731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7A0B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6B7E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A3D29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92DBA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1E9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FA2BD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F27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B0B4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0B691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B8B5F5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297DAC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143C37" w14:paraId="00F246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24194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BB6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378BD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D834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2322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2BB1E9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2776D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7D3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D9C0C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611D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143C37" w14:paraId="6DEE3BB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60E28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06F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0549653C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50D0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273C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8036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6B798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18C3" w14:textId="77777777" w:rsidR="00143C37" w:rsidRDefault="00143C3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5FA8C2CF" w14:textId="77777777" w:rsidR="00143C37" w:rsidRDefault="00143C37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7476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EB6F8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0DBE6A9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57315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CCED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8ACC9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4CD9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1685F2A8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AD7F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D179F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FB44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71D724A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55F3F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3F298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7D55F9E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E81E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1B3F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30319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982C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631C8B67" w14:textId="77777777" w:rsidR="00143C37" w:rsidRPr="008B2519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C9D4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77BAE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B3266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9492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0554" w14:textId="77777777" w:rsidR="00143C37" w:rsidRPr="008D08DE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14F24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143C37" w14:paraId="2A43F4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2834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3FC3" w14:textId="77777777" w:rsidR="00143C37" w:rsidRDefault="00143C3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3F2C2" w14:textId="77777777" w:rsidR="00143C37" w:rsidRPr="001161EA" w:rsidRDefault="00143C3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4CAEC" w14:textId="77777777" w:rsidR="00143C37" w:rsidRDefault="00143C37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6259C6C1" w14:textId="77777777" w:rsidR="00143C37" w:rsidRDefault="00143C37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AC03E" w14:textId="77777777" w:rsidR="00143C37" w:rsidRDefault="00143C3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81DD41A" w14:textId="77777777" w:rsidR="00143C37" w:rsidRDefault="00143C3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ED185" w14:textId="77777777" w:rsidR="00143C37" w:rsidRPr="001161EA" w:rsidRDefault="00143C3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8C09E" w14:textId="77777777" w:rsidR="00143C37" w:rsidRDefault="00143C3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25D6C" w14:textId="77777777" w:rsidR="00143C37" w:rsidRPr="008D08DE" w:rsidRDefault="00143C37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69A8C" w14:textId="77777777" w:rsidR="00143C37" w:rsidRDefault="00143C37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143C37" w14:paraId="2B98A4A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1AD1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58005" w14:textId="77777777" w:rsidR="00143C37" w:rsidRDefault="00143C3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D0D37" w14:textId="77777777" w:rsidR="00143C37" w:rsidRPr="001161EA" w:rsidRDefault="00143C3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E92C" w14:textId="77777777" w:rsidR="00143C37" w:rsidRDefault="00143C37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0FEE" w14:textId="77777777" w:rsidR="00143C37" w:rsidRDefault="00143C3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5FA39" w14:textId="77777777" w:rsidR="00143C37" w:rsidRPr="001161EA" w:rsidRDefault="00143C3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D319A" w14:textId="77777777" w:rsidR="00143C37" w:rsidRDefault="00143C37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4B312" w14:textId="77777777" w:rsidR="00143C37" w:rsidRDefault="00143C37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67004" w14:textId="77777777" w:rsidR="00143C37" w:rsidRDefault="00143C3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6043FEF3" w14:textId="77777777" w:rsidR="00143C37" w:rsidRDefault="00143C37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143C37" w14:paraId="18516B5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104CB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191B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045F8" w14:textId="77777777" w:rsidR="00143C37" w:rsidRPr="001161EA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F3D0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5ACE5FA8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9BDB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28BFE2A6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6466B5B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6559E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F7F51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15FF" w14:textId="77777777" w:rsidR="00143C37" w:rsidRPr="001161EA" w:rsidRDefault="00143C37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CD419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143C37" w14:paraId="2907CC1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EF106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12A8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45FA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7118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2C1E8780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114E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1DCC1F90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3AE3A6E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6288F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EC47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43D95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B5EFD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620127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CEFA3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07EB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6BC0E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93E54" w14:textId="77777777" w:rsidR="00143C37" w:rsidRDefault="00143C3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BA8DCCE" w14:textId="77777777" w:rsidR="00143C37" w:rsidRDefault="00143C37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9ED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91C9C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4E3C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2B2B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5BC28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143C37" w14:paraId="4284610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2117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F629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4925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E7CE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2079C219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010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BB852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C861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5F99F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0E12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7C6A30D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A6A13BF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143C37" w14:paraId="76A6609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0151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B793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5DEF7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7530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6667628A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C3980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6B685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F00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CD22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F63DA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EA0331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52646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A30F4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50591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4824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D837D53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9061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E87B2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82D0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6CE3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0F5BE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51659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5EF79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CC2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59E4F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0CE0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C05AE7D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3C55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1224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2B4C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73D4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87E0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8BBB7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7DF0F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F6D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D537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93A5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9C1F3AA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889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D04A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9E3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97ED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2C0E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A8D346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4C1E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F56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3A72C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0F748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174B7D1F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460BBA52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7AE2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04018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7A83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3B78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F3D3E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4BDF0EC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08585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364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12E5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8BCC0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C2DD842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32E4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49A4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CF93C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58C7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48602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45F204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8623D85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143C37" w14:paraId="4773F40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5CA1F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D017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6F17A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A971B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3D31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4B55923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FE2F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F2A9C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A533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85930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A2611A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143C37" w14:paraId="23C650D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61C6B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D0737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ABAB9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A1AB5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17AF60E2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46A6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218DB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0489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55FD0006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6D11A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B400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143C37" w14:paraId="76F5817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51EF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8E5E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FC4D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FBF2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5E57B4A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697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562B83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1149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40F6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00C96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7703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2FA251B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56942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3E28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5BE1D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B4868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415B0DF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F34DB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210B60D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FE0A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93DC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22AAC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BFAD3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47061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8909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C54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3388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A087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D0736C1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708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660643A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95E88F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AB8DB5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00C2BB1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6D8C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767EE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AF31F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DC80D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3107E05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30A72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48F6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D5F85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3EA5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CAE04CD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B038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1AC3A186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843BB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B43A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855B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BE187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1DB71E5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63D1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0063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B5C25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F46C" w14:textId="77777777" w:rsidR="00143C37" w:rsidRDefault="00143C3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1E6FAC2D" w14:textId="77777777" w:rsidR="00143C37" w:rsidRDefault="00143C3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D0520" w14:textId="77777777" w:rsidR="00143C37" w:rsidRPr="00F565BC" w:rsidRDefault="00143C37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032A811C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B28B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27C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817B9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2D58C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143C37" w14:paraId="035A985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30E0D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CF8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60D6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AFB5" w14:textId="77777777" w:rsidR="00143C37" w:rsidRDefault="00143C3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17094EA" w14:textId="77777777" w:rsidR="00143C37" w:rsidRDefault="00143C37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8688" w14:textId="77777777" w:rsidR="00143C37" w:rsidRDefault="00143C3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CEF1214" w14:textId="77777777" w:rsidR="00143C37" w:rsidRDefault="00143C37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58113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5A0C0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4C058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3943B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143C37" w14:paraId="17499ED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13A7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5C389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3EC0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33FBD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43611665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4E74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7494651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5BD4" w14:textId="77777777" w:rsidR="00143C37" w:rsidRPr="001161EA" w:rsidRDefault="00143C37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BC04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C3CB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6EA28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14F1EF34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207267B2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6000EE48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1EC21919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143C37" w14:paraId="280D410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4266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03326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70874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2733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268C04B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5E540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258803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BD87C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D55B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C267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BA1B0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5E86C696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7D46AD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143C37" w14:paraId="2A2E9EB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56046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B1B05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8747F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9F245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DD01B81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06EB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F624428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D83C2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590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9550A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02A24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68CD61D2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143C37" w14:paraId="6110FC2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9BC2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3540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BF96C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C6C64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8170F19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47AAF298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99A1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4B0A5620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6F2AC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A3A6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AF81D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3E15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AF3ABC2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143C37" w14:paraId="05D728D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74E38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0AE8F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733A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324B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FD01FE4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53F4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A795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AE734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49B44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76B1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648C047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617B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7232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098B7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F994B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6648B2E7" w14:textId="77777777" w:rsidR="00143C37" w:rsidRDefault="00143C37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42DE6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18C32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C4A7C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2353C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135DC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143C37" w14:paraId="2038671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8D36" w14:textId="77777777" w:rsidR="00143C37" w:rsidRDefault="00143C37" w:rsidP="00143C37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3DD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1AAE" w14:textId="77777777" w:rsidR="00143C37" w:rsidRPr="001161EA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B656C" w14:textId="77777777" w:rsidR="00143C37" w:rsidRDefault="00143C3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100E9C68" w14:textId="77777777" w:rsidR="00143C37" w:rsidRDefault="00143C37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2EFCA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E016" w14:textId="77777777" w:rsidR="00143C37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A5AD" w14:textId="77777777" w:rsidR="00143C37" w:rsidRDefault="00143C37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AB715" w14:textId="77777777" w:rsidR="00143C37" w:rsidRPr="008D08DE" w:rsidRDefault="00143C37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EADA5" w14:textId="77777777" w:rsidR="00143C37" w:rsidRDefault="00143C37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ED79029" w14:textId="77777777" w:rsidR="00143C37" w:rsidRDefault="00143C37">
      <w:pPr>
        <w:spacing w:before="40" w:after="40" w:line="192" w:lineRule="auto"/>
        <w:ind w:right="57"/>
        <w:rPr>
          <w:sz w:val="20"/>
          <w:lang w:val="ro-RO"/>
        </w:rPr>
      </w:pPr>
    </w:p>
    <w:p w14:paraId="1A818BDB" w14:textId="77777777" w:rsidR="00143C37" w:rsidRDefault="00143C3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8B15FA3" w14:textId="77777777" w:rsidR="009F16B6" w:rsidRDefault="009F16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58AF7F91" w14:textId="77777777" w:rsidR="009F16B6" w:rsidRPr="00C21F42" w:rsidRDefault="009F16B6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76DF1737" w14:textId="77777777" w:rsidR="00143C37" w:rsidRPr="00C21F42" w:rsidRDefault="00143C3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78A7DD5" w14:textId="77777777" w:rsidR="00143C37" w:rsidRPr="00C21F42" w:rsidRDefault="00143C37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470A411A" w14:textId="77777777" w:rsidR="00143C37" w:rsidRPr="00C21F42" w:rsidRDefault="00143C37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6F704B6C" w14:textId="77777777" w:rsidR="00143C37" w:rsidRDefault="00143C37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420A6B4A" w14:textId="77777777" w:rsidR="00143C37" w:rsidRPr="00C21F42" w:rsidRDefault="00143C37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24C2D5DE" w14:textId="77777777" w:rsidR="00143C37" w:rsidRPr="00C21F42" w:rsidRDefault="00143C37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61937346" w14:textId="77777777" w:rsidR="00143C37" w:rsidRPr="00C21F42" w:rsidRDefault="00143C37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70BA2529" w14:textId="77777777" w:rsidR="00143C37" w:rsidRPr="00C21F42" w:rsidRDefault="00143C37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D45A30" w:rsidRDefault="00FB37F1" w:rsidP="00D45A30"/>
    <w:sectPr w:rsidR="00FB37F1" w:rsidRPr="00D45A30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2CAD5" w14:textId="77777777" w:rsidR="001C53DB" w:rsidRDefault="001C53DB">
      <w:r>
        <w:separator/>
      </w:r>
    </w:p>
  </w:endnote>
  <w:endnote w:type="continuationSeparator" w:id="0">
    <w:p w14:paraId="0B444317" w14:textId="77777777" w:rsidR="001C53DB" w:rsidRDefault="001C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5B822" w14:textId="77777777" w:rsidR="001C53DB" w:rsidRDefault="001C53DB">
      <w:r>
        <w:separator/>
      </w:r>
    </w:p>
  </w:footnote>
  <w:footnote w:type="continuationSeparator" w:id="0">
    <w:p w14:paraId="6319FE8A" w14:textId="77777777" w:rsidR="001C53DB" w:rsidRDefault="001C5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6296AE7B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C649B1">
      <w:rPr>
        <w:b/>
        <w:bCs/>
        <w:i/>
        <w:iCs/>
        <w:sz w:val="22"/>
      </w:rPr>
      <w:t>decada 21-30 septembrie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1542D1B7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C649B1">
      <w:rPr>
        <w:b/>
        <w:bCs/>
        <w:i/>
        <w:iCs/>
        <w:sz w:val="22"/>
      </w:rPr>
      <w:t>decada 21-30 septembrie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86282D2A"/>
    <w:lvl w:ilvl="0" w:tplc="FC5270EC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M7TuNp3I0YSG8qQlLKbUd3oSXvog71l3BSoxvXyWEZ6kJ0Z1hVKuSMG1o0MapCxLjEeI8l7QbQeeuTSC44tsJQ==" w:salt="9AiKWB7XfX2OJQk8puUutA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3C37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3DB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D33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B15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45E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6692"/>
    <w:rsid w:val="005F7375"/>
    <w:rsid w:val="005F7919"/>
    <w:rsid w:val="005F7AED"/>
    <w:rsid w:val="005F7BB7"/>
    <w:rsid w:val="0060085F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69"/>
    <w:rsid w:val="006D3539"/>
    <w:rsid w:val="006D36E6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266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464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379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6B6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50C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5A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49B1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30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15344</Words>
  <Characters>87463</Characters>
  <Application>Microsoft Office Word</Application>
  <DocSecurity>0</DocSecurity>
  <Lines>728</Lines>
  <Paragraphs>205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2026-09-11T07:14:00Z</dcterms:created>
  <dcterms:modified xsi:type="dcterms:W3CDTF">2026-09-11T08:47:00Z</dcterms:modified>
</cp:coreProperties>
</file>