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3C4C" w14:textId="77777777" w:rsidR="00637010" w:rsidRPr="001A77EE" w:rsidRDefault="00637010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3B561F96" w14:textId="3D58D3A2" w:rsidR="00637010" w:rsidRPr="001A77EE" w:rsidRDefault="00637010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72068353" w14:textId="77777777" w:rsidR="00637010" w:rsidRDefault="0063701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EE8EC14" w14:textId="77777777" w:rsidR="00637010" w:rsidRDefault="0063701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8B5AEE1" w14:textId="77777777" w:rsidR="00637010" w:rsidRDefault="00637010">
      <w:pPr>
        <w:jc w:val="center"/>
        <w:rPr>
          <w:sz w:val="28"/>
        </w:rPr>
      </w:pPr>
    </w:p>
    <w:p w14:paraId="7D02D210" w14:textId="77777777" w:rsidR="00637010" w:rsidRDefault="00637010">
      <w:pPr>
        <w:jc w:val="center"/>
        <w:rPr>
          <w:sz w:val="28"/>
        </w:rPr>
      </w:pPr>
    </w:p>
    <w:p w14:paraId="7041B854" w14:textId="77777777" w:rsidR="00637010" w:rsidRDefault="00637010">
      <w:pPr>
        <w:jc w:val="center"/>
        <w:rPr>
          <w:sz w:val="28"/>
        </w:rPr>
      </w:pPr>
    </w:p>
    <w:p w14:paraId="2FE45DB2" w14:textId="77777777" w:rsidR="00637010" w:rsidRDefault="00637010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66EB45D6" w14:textId="77777777" w:rsidR="00637010" w:rsidRDefault="00637010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6AE30A37" w14:textId="77777777" w:rsidR="00637010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66CB5AE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30BDA44" w14:textId="77777777" w:rsidR="00637010" w:rsidRDefault="0063701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8C126F7" w14:textId="77777777" w:rsidR="00637010" w:rsidRDefault="0063701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4500976A" w14:textId="77777777" w:rsidR="00637010" w:rsidRPr="00676A79" w:rsidRDefault="00637010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2BD9480" w14:textId="77777777" w:rsidR="00637010" w:rsidRPr="00676A79" w:rsidRDefault="00637010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7DF6C7EA" w14:textId="77777777" w:rsidR="00637010" w:rsidRDefault="0063701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637010" w14:paraId="0DBA5AD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F605EE7" w14:textId="77777777" w:rsidR="00637010" w:rsidRDefault="0063701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2F25D0B6" w14:textId="77777777" w:rsidR="00637010" w:rsidRDefault="0063701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8C49548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89FC9B8" w14:textId="77777777" w:rsidR="00637010" w:rsidRDefault="00637010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50A5428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84B8B34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528095A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1BFBBC21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36D1056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A187E9F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08BE6944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0BD8FE78" w14:textId="77777777" w:rsidR="00637010" w:rsidRDefault="00637010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1EA6EDE1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50091A1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01DF8C82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81E017C" w14:textId="77777777" w:rsidR="00637010" w:rsidRDefault="0063701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22BDCF9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7C90EA7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7440079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6D2F9B2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6C21667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EE2471C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9CEC0E8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3BCB65EA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118F7D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637010" w14:paraId="3FD7DADE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13BDF4B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0F21D62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35E09F9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9B17956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0888B6F5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FDF78E4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B2DC341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5A87B57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B909392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47A0F25" w14:textId="77777777" w:rsidR="00637010" w:rsidRDefault="0063701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9A3E6BF" w14:textId="77777777" w:rsidR="00637010" w:rsidRDefault="0063701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6F45A4D" w14:textId="77777777" w:rsidR="00637010" w:rsidRDefault="00637010">
      <w:pPr>
        <w:spacing w:line="192" w:lineRule="auto"/>
        <w:jc w:val="center"/>
      </w:pPr>
    </w:p>
    <w:p w14:paraId="77392C23" w14:textId="77777777" w:rsidR="00637010" w:rsidRDefault="00637010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75F37B1" w14:textId="77777777" w:rsidR="00637010" w:rsidRDefault="00637010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4AE8809B" w14:textId="77777777" w:rsidR="00637010" w:rsidRDefault="00637010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549A8516" w14:textId="77777777" w:rsidR="00637010" w:rsidRPr="003447BC" w:rsidRDefault="0063701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68831B9" w14:textId="77777777" w:rsidR="00637010" w:rsidRPr="00A8307A" w:rsidRDefault="00637010" w:rsidP="00516DD3">
      <w:pPr>
        <w:pStyle w:val="Heading1"/>
        <w:spacing w:line="360" w:lineRule="auto"/>
      </w:pPr>
      <w:r w:rsidRPr="00A8307A">
        <w:t>LINIA 100</w:t>
      </w:r>
    </w:p>
    <w:p w14:paraId="21E846F2" w14:textId="77777777" w:rsidR="00637010" w:rsidRPr="00A8307A" w:rsidRDefault="00637010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637010" w:rsidRPr="00AB76B4" w14:paraId="4C0CA4E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895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040E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787E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5B7E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E5C227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2B5AD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020794E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A557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C9B0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53B1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95E8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CACB38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2AC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8ED9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040E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7BA6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C720B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EECC3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70DDE56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77FD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0BCA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1AF6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1E0E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67F0F4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778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6009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22BA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025EDF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FE4E6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1B002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209A3597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694E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A705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4124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DAD0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245FE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637010" w:rsidRPr="00AB76B4" w14:paraId="1FD1DA9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2C9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19AD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E043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5AC1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CE6F77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FA02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F42B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05FA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30BA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2A1B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6C5FE2D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C42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C8D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7EB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37B6F9" w14:textId="77777777" w:rsidR="00637010" w:rsidRPr="00AB76B4" w:rsidRDefault="0063701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A736AC4" w14:textId="77777777" w:rsidR="00637010" w:rsidRPr="00AB76B4" w:rsidRDefault="0063701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3A1DD" w14:textId="77777777" w:rsidR="00637010" w:rsidRPr="00AB76B4" w:rsidRDefault="0063701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9F5921F" w14:textId="77777777" w:rsidR="00637010" w:rsidRPr="00AB76B4" w:rsidRDefault="0063701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0CF38C67" w14:textId="77777777" w:rsidR="00637010" w:rsidRPr="00AB76B4" w:rsidRDefault="0063701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65DF66C" w14:textId="77777777" w:rsidR="00637010" w:rsidRPr="00AB76B4" w:rsidRDefault="0063701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3977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7021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970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6E3D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C7D10D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E26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019D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BAB6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2AD8D8" w14:textId="77777777" w:rsidR="00637010" w:rsidRPr="00AB76B4" w:rsidRDefault="00637010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6CDB52E" w14:textId="77777777" w:rsidR="00637010" w:rsidRPr="00AB76B4" w:rsidRDefault="0063701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C6FF7" w14:textId="77777777" w:rsidR="00637010" w:rsidRPr="00AB76B4" w:rsidRDefault="0063701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E5030CB" w14:textId="77777777" w:rsidR="00637010" w:rsidRPr="00AB76B4" w:rsidRDefault="0063701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CC253" w14:textId="77777777" w:rsidR="00637010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7B72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2F0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93A14" w14:textId="77777777" w:rsidR="00637010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B5CCC1" w14:textId="77777777" w:rsidR="00637010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637010" w:rsidRPr="00AB76B4" w14:paraId="757483E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A55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816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0409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B300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5AFE85CF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71604D68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68E9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9CC0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48B0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C46294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AD9F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9C48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637010" w:rsidRPr="00AB76B4" w14:paraId="37D75FB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CBC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2DD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DFD72D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A6A0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19D6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F70479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178520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F203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3EA1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88E2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3776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81AC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312E94D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B8A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8436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E4F0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AE1D6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4A6B95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4B2210D5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C925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81BE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455F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1333FDF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3B16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94B6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2C05CFC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07E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9C05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416F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F1709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3787A6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C10A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733F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1D3E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B868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4F70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3EEFC4C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4E5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B66E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6B3F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29F4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CC49E56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B30B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888D6C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54A3E17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0D57E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2830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86C6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4216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2792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EE02D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637010" w:rsidRPr="00AB76B4" w14:paraId="0328A8D7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E10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3A26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933D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1769D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2544650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4840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ABDA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A0B0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5EC3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3468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B4A4F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637010" w:rsidRPr="00AB76B4" w14:paraId="6F8C8D9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FA2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7616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6714B3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06FA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A82340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E5D0FF6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033A35A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D12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91AC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47CB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2269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F571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1E9F07E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558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480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1DCE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C3B2D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9B12C7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D04826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BEF8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0F1C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809B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F191C5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179F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1E22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023D1DF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192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5177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9E8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7860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6BD286A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1FC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041B1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1491114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1C4FF62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2321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7AD7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6684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C230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294B5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637010" w:rsidRPr="00AB76B4" w14:paraId="2CD47A5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EEE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2555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7F0C79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5D5B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8533AA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21BB43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E337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95BF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A0C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697A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5E08D" w14:textId="77777777" w:rsidR="00637010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624621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4C62B66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BE2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CF5F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52B9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653C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CD84F1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FB4E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B993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E5F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1034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7E25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754097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CAB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8950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A3E9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C0A3F6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55F0488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DD26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CF8E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5A71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6CEE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D4A3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3B7041D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5DD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BCBA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0E20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C9D0E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0A2130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FDCF0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BB94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FCDA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273D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2BAA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FBA4D1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710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FF66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CE93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AEED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B49997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1C252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8BE4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942D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6658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2F9E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664EDD7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39D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09A9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7502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9A8B9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5EAB64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00DD3" w14:textId="77777777" w:rsidR="00637010" w:rsidRPr="00AB76B4" w:rsidRDefault="0063701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F226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8BA7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2754AC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2AA4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C4F67" w14:textId="77777777" w:rsidR="00637010" w:rsidRPr="00AB76B4" w:rsidRDefault="00637010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30579CB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D6C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755A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1ACF5B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AC9B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FA3F35" w14:textId="77777777" w:rsidR="00637010" w:rsidRPr="00AB76B4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5757D581" w14:textId="77777777" w:rsidR="00637010" w:rsidRPr="00AB76B4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69C7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C681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1969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BEC9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0116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6FFD0D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EB1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B581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F9E4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772863" w14:textId="77777777" w:rsidR="00637010" w:rsidRPr="00AB76B4" w:rsidRDefault="00637010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532B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7344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E530E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4EF4F4D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18AC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6211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3949B4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648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9A2B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493E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C13E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7ED4B48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F561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A35CA1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C963D6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F687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B6A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8316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C812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5FFC420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C26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200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02C8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9AA55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756876E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6C88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0687F1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0AC8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8D91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C496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8C14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637B678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A99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09FC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FB5D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F0929" w14:textId="77777777" w:rsidR="00637010" w:rsidRPr="00AB76B4" w:rsidRDefault="00637010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F5BD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EB5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7B847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59254FA3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D03E0" w14:textId="77777777" w:rsidR="00637010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A4BD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65CE8A0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187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64B7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9F8B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727D8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07F7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4F76ED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43633FA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18E1A4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392CE2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FB055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867F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86F2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C120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BF2C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0E14AA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E31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0E9A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35D17E4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5F08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99EF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3363885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ACE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2B7B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FB2B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8D7C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AA9C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18DCE7F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F9E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8C11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4F1B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29C93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618B3E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B2B0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036E20D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E3FD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3878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F66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0A0A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306C1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B0132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637010" w:rsidRPr="00AB76B4" w14:paraId="44E81F5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B14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11CB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331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F729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E3CBD8A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1C1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81963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C6DE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04FE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5C11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1C7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BB0C66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E39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1EEA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DEA6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B6CB9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FAE0E1E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064D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9AB6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16EB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0B28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DB54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501CA9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344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9B5E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3FDF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B1C1A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F5FAEA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B842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78CA679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61E3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341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555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A599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1C139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27FC2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637010" w:rsidRPr="00AB76B4" w14:paraId="5B5138B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31C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3B17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768C7DC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1D05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2C1D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6BB266CF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F050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040F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A489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0579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C602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908C05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C28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C9CC6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6D2733F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0807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E1073" w14:textId="77777777" w:rsidR="00637010" w:rsidRPr="00AB76B4" w:rsidRDefault="00637010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A123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9034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F589D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7641D" w14:textId="77777777" w:rsidR="00637010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887A6" w14:textId="77777777" w:rsidR="00637010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9795B3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F66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42EE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13C8F06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2D2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D542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4319F2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5EB460B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FC88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D317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FB28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1523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AF79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5489364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DE8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F5AD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D4DA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E93EE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71E52E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FF41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3CD5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9DBF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4CC8B6F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04E4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852F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4283C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34C7154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07324B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9BE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FE40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B997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CC2C0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CC2A7D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CE68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393C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99DA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51C2C1E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57C6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2722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7F77C55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E17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B642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201E340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E3D1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9972F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E69B00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2E11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24CC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8602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EC88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F107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10ECE60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EDE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5997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583CA52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86A8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AF6E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C1F21E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3C1C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DD1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B466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89EF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7DA8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A8251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A4DE3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637010" w:rsidRPr="00AB76B4" w14:paraId="4DA3F27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676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95BA6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18ADB8D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7BE4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C9FC2" w14:textId="77777777" w:rsidR="00637010" w:rsidRPr="00AB76B4" w:rsidRDefault="0063701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D39C51F" w14:textId="77777777" w:rsidR="00637010" w:rsidRPr="00AB76B4" w:rsidRDefault="0063701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C027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75EA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71B2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AD73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ECCEB" w14:textId="77777777" w:rsidR="00637010" w:rsidRPr="00AB76B4" w:rsidRDefault="0063701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9823D9" w14:textId="77777777" w:rsidR="00637010" w:rsidRPr="00AB76B4" w:rsidRDefault="0063701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B76B4" w14:paraId="72980CA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35F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7245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8C8A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36CCB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9579637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A95B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CBF8B1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4B47CEF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CDAC85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AFA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0EDB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C60F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0DB9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F607D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637010" w:rsidRPr="00AB76B4" w14:paraId="335BACA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A0C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62BE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05A8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8D935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859F6D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ED97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CA6C4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1BA8876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0642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FC45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B83E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060B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637010" w:rsidRPr="00AB76B4" w14:paraId="0761587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E19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9D33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C6C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EE024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94FD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81B9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7EDD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635D07F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1A1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D285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6506DA5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9DC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EE556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1DF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E73AD0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CC80C5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D2F3B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59BFED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4CA9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D582E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954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7CA5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49532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637010" w:rsidRPr="00AB76B4" w14:paraId="4BB0408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8AF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A7715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7277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0C01E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496FCD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F8C72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6BA2F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6D3D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A96BC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6EC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7C93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637010" w:rsidRPr="00AB76B4" w14:paraId="3A41628C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DE7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F801C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2811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0E73A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B774E3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F920E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2FE6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75F2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624B61C4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2984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8FA9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53EDF37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5A0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03E65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674B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984E1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10B55C5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662F3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ECBD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E962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55222B1B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C90B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8712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B09D99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6A5253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D6A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0BEA0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116DB554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209A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8C645" w14:textId="77777777" w:rsidR="00637010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D6B4245" w14:textId="77777777" w:rsidR="00637010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46DA3EFC" w14:textId="77777777" w:rsidR="00637010" w:rsidRPr="00AB76B4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F355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F3F9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7B25D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2753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F01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257C45C6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11F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BBF12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DFD2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36161E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FFB38EA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355C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FA6D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13CC3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934BB76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887A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970E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AB76B4" w14:paraId="63F1BDB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953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177F4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3AED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D7813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4E83FDC8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8ABB85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2ECC0E3E" w14:textId="77777777" w:rsidR="00637010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54B272E" w14:textId="77777777" w:rsidR="00637010" w:rsidRPr="00075656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AF49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524E1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4D382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2883012A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610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823C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AB76B4" w14:paraId="3BD2EA4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24A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3926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3806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2208A5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16B28D3E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13B32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A8C56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1EAAE5C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D3CD9F5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525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E82C5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B6FE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841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F68A01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637010" w:rsidRPr="00AB76B4" w14:paraId="1246236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522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4901E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9ADD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EA38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AE4B2D5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D7D15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A4682B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3D15C8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2C798388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7C535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56310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62A5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40B8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60BEB14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637010" w:rsidRPr="00AB76B4" w14:paraId="2FA8C14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D92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5F4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BF42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B2C7E6" w14:textId="77777777" w:rsidR="00637010" w:rsidRPr="00AB76B4" w:rsidRDefault="0063701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8AB97D3" w14:textId="77777777" w:rsidR="00637010" w:rsidRPr="00AB76B4" w:rsidRDefault="0063701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C53B7" w14:textId="77777777" w:rsidR="00637010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547A0E" w14:textId="77777777" w:rsidR="00637010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5DB5E8E" w14:textId="77777777" w:rsidR="00637010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1BC71D9E" w14:textId="77777777" w:rsidR="00637010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0C7FA6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F4B77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EF796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D09C9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D4B1F" w14:textId="77777777" w:rsidR="00637010" w:rsidRPr="00AB76B4" w:rsidRDefault="0063701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CB7BBB3" w14:textId="77777777" w:rsidR="00637010" w:rsidRPr="00AB76B4" w:rsidRDefault="0063701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637010" w:rsidRPr="00AB76B4" w14:paraId="7865FA5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C4E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1FB5C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4E00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40E38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26F2365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C5438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7B84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5E7D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235B1D36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C63C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BB35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FECBEF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049DE46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DC4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05EF4" w14:textId="77777777" w:rsidR="00637010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6057562F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234F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7148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AE08B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53778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DE3EA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D627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69278" w14:textId="77777777" w:rsidR="00637010" w:rsidRPr="001C2009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AB76B4" w14:paraId="34B78B8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2E8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91AAE" w14:textId="77777777" w:rsidR="00637010" w:rsidRPr="00AB76B4" w:rsidRDefault="0063701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1680A" w14:textId="77777777" w:rsidR="00637010" w:rsidRPr="00AB76B4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137E0" w14:textId="77777777" w:rsidR="00637010" w:rsidRPr="00AB76B4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969F6" w14:textId="77777777" w:rsidR="00637010" w:rsidRPr="00AB76B4" w:rsidRDefault="0063701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2D72F" w14:textId="77777777" w:rsidR="00637010" w:rsidRPr="00AB76B4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61797" w14:textId="77777777" w:rsidR="00637010" w:rsidRPr="00AB76B4" w:rsidRDefault="0063701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3B73DCE3" w14:textId="77777777" w:rsidR="00637010" w:rsidRPr="00AB76B4" w:rsidRDefault="0063701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DD2EB" w14:textId="77777777" w:rsidR="00637010" w:rsidRPr="00AB76B4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17523" w14:textId="77777777" w:rsidR="00637010" w:rsidRPr="00AB76B4" w:rsidRDefault="00637010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4EBC1E3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267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C99D1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59576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38720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BA3C21D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A888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35AE5D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66F0C83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4D3FD88D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386B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31C99" w14:textId="77777777" w:rsidR="00637010" w:rsidRPr="00AB76B4" w:rsidRDefault="0063701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D13C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D101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6FF94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637010" w:rsidRPr="00AB76B4" w14:paraId="5B30395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3D7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65EF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5136E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7083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3C270EF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35AA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69FD6F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E2C3E5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0D0E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BB97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7BC6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302D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61135A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637010" w:rsidRPr="00AB76B4" w14:paraId="68CC0B4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89A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2D89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AEBE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98DE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BF4FD13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DCA4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065A96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71FF92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40A64FB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4C232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E421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9ACB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4C6B2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7740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D3566B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C7D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068E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546F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FBABB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BDB8BB4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08B1DD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52D80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5AF8AA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5FC8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CB0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76D3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9359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BD9C94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785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21B3D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9BBBC23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D87C5" w14:textId="77777777" w:rsidR="00637010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E708D" w14:textId="77777777" w:rsidR="00637010" w:rsidRPr="00AB76B4" w:rsidRDefault="00637010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09ED8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ACB9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0405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0E1BD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0AF82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5B05D19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496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AD951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FD29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DCBDC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70027FF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4777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98859E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AF9BC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B542C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902A4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6FB5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637010" w:rsidRPr="00AB76B4" w14:paraId="2FED5F7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472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5787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B5563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75682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D9EA520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A319139" w14:textId="77777777" w:rsidR="00637010" w:rsidRPr="00AB76B4" w:rsidRDefault="0063701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CEDF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16196F6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935BA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F2305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F59CB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4BEED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0A1781F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479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F62E0" w14:textId="77777777" w:rsidR="00637010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0E320" w14:textId="77777777" w:rsidR="00637010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A5FB7F" w14:textId="77777777" w:rsidR="00637010" w:rsidRPr="00AB76B4" w:rsidRDefault="0063701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76AE0BCD" w14:textId="77777777" w:rsidR="00637010" w:rsidRPr="00AB76B4" w:rsidRDefault="0063701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0E07C16B" w14:textId="77777777" w:rsidR="00637010" w:rsidRPr="00AB76B4" w:rsidRDefault="0063701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3E8C8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6225C" w14:textId="77777777" w:rsidR="00637010" w:rsidRPr="00AB76B4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11E3B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4A18C30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BBD3F" w14:textId="77777777" w:rsidR="00637010" w:rsidRPr="00AB76B4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7C904" w14:textId="77777777" w:rsidR="00637010" w:rsidRDefault="0063701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53FCFD5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763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1BAA8" w14:textId="77777777" w:rsidR="00637010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29739" w14:textId="77777777" w:rsidR="00637010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03787" w14:textId="77777777" w:rsidR="00637010" w:rsidRPr="00AB76B4" w:rsidRDefault="0063701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3AEF1D5F" w14:textId="77777777" w:rsidR="00637010" w:rsidRDefault="0063701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68B80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76253A3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F7F84" w14:textId="77777777" w:rsidR="00637010" w:rsidRPr="00AB76B4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BB9A1" w14:textId="77777777" w:rsidR="00637010" w:rsidRPr="00AB76B4" w:rsidRDefault="0063701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D24B1" w14:textId="77777777" w:rsidR="00637010" w:rsidRPr="00AB76B4" w:rsidRDefault="0063701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54D8D" w14:textId="77777777" w:rsidR="00637010" w:rsidRDefault="0063701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858AD0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4B7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B47E1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1AF1590F" w14:textId="77777777" w:rsidR="00637010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25184" w14:textId="77777777" w:rsidR="00637010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2E1037" w14:textId="77777777" w:rsidR="00637010" w:rsidRPr="00AB76B4" w:rsidRDefault="00637010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0F0F7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8E52F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D116B" w14:textId="77777777" w:rsidR="00637010" w:rsidRPr="00AB76B4" w:rsidRDefault="0063701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20B70" w14:textId="77777777" w:rsidR="00637010" w:rsidRPr="00AB76B4" w:rsidRDefault="0063701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DB229" w14:textId="77777777" w:rsidR="00637010" w:rsidRDefault="0063701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49AECD7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DE9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5684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D42F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EF67F5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3F48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7C2D2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B07B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45742F6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A8E22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B656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01FDDCD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BB1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ECE7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3DA7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1C1DA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7026BD3B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6760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599153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9074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803E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9C29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A7A8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3CB52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637010" w:rsidRPr="00AB76B4" w14:paraId="5BF362D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689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E668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14B4B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F25C27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6C63131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9E34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F717A7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959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FDAA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486C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40E2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C1054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637010" w:rsidRPr="00AB76B4" w14:paraId="4BBE03C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658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A2E28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5BC966A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428BA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B3E69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0A62FFE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28BE1D6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B63C248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1217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CCB5D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2640F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572E9" w14:textId="77777777" w:rsidR="00637010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617DC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10A613F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AD4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A66C9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6147E" w14:textId="77777777" w:rsidR="00637010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CD200F" w14:textId="77777777" w:rsidR="00637010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3A3B5" w14:textId="77777777" w:rsidR="00637010" w:rsidRPr="00AB76B4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C42CD" w14:textId="77777777" w:rsidR="00637010" w:rsidRPr="00AB76B4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B8976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24B56FA7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90FD7" w14:textId="77777777" w:rsidR="00637010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19176" w14:textId="77777777" w:rsidR="00637010" w:rsidRDefault="0063701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0ACAD2D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AC9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0363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BB4E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7666B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8F0FDC0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043715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0C29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59170C53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6440BFB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306C69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47CD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85F1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594A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3CE3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686584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919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947F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B919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0D6883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F6F1979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0ED0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403117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C20B3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73347ED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3CE3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BA7A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B223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D219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7EE79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637010" w:rsidRPr="00AB76B4" w14:paraId="0C5DB16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806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60D0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AEEE" w14:textId="77777777" w:rsidR="00637010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7B01C" w14:textId="77777777" w:rsidR="00637010" w:rsidRPr="00AB76B4" w:rsidRDefault="0063701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6BEC0AB2" w14:textId="77777777" w:rsidR="00637010" w:rsidRPr="00AB76B4" w:rsidRDefault="0063701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376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1B4F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7A725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67F3FA4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451DA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4E18E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7B45E88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3B0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3112C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1B7671DF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B2F6C" w14:textId="77777777" w:rsidR="00637010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57154B" w14:textId="77777777" w:rsidR="00637010" w:rsidRPr="00AB76B4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B247" w14:textId="77777777" w:rsidR="00637010" w:rsidRPr="00AB76B4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C2FB1" w14:textId="77777777" w:rsidR="00637010" w:rsidRPr="00AB76B4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E45A9" w14:textId="77777777" w:rsidR="00637010" w:rsidRDefault="0063701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32C41" w14:textId="77777777" w:rsidR="00637010" w:rsidRDefault="0063701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8B84" w14:textId="77777777" w:rsidR="00637010" w:rsidRDefault="0063701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1F99604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1E8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92F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859BB3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1105D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DADA1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F4ADE4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263DBC62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970C1D0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8039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F303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A99A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69C4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61121" w14:textId="77777777" w:rsidR="00637010" w:rsidRPr="00AB76B4" w:rsidRDefault="0063701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DBC07D0" w14:textId="77777777" w:rsidR="00637010" w:rsidRPr="00AB76B4" w:rsidRDefault="0063701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18494D3" w14:textId="77777777" w:rsidR="00637010" w:rsidRPr="00AB76B4" w:rsidRDefault="0063701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264E2976" w14:textId="77777777" w:rsidR="00637010" w:rsidRPr="00AB76B4" w:rsidRDefault="0063701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94655B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019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9468F" w14:textId="77777777" w:rsidR="00637010" w:rsidRPr="00AB76B4" w:rsidRDefault="0063701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4B3D6" w14:textId="77777777" w:rsidR="00637010" w:rsidRPr="00AB76B4" w:rsidRDefault="0063701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41B6C" w14:textId="77777777" w:rsidR="00637010" w:rsidRPr="00AB76B4" w:rsidRDefault="0063701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7CA952" w14:textId="77777777" w:rsidR="00637010" w:rsidRPr="00AB76B4" w:rsidRDefault="0063701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87347" w14:textId="77777777" w:rsidR="00637010" w:rsidRPr="00AB76B4" w:rsidRDefault="0063701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B1F05" w14:textId="77777777" w:rsidR="00637010" w:rsidRPr="00AB76B4" w:rsidRDefault="0063701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1CD72" w14:textId="77777777" w:rsidR="00637010" w:rsidRPr="00AB76B4" w:rsidRDefault="0063701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6E0364F4" w14:textId="77777777" w:rsidR="00637010" w:rsidRPr="00AB76B4" w:rsidRDefault="0063701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4DCFB" w14:textId="77777777" w:rsidR="00637010" w:rsidRPr="00AB76B4" w:rsidRDefault="0063701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E31DE" w14:textId="77777777" w:rsidR="00637010" w:rsidRPr="00AB76B4" w:rsidRDefault="0063701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2C03B1" w14:textId="77777777" w:rsidR="00637010" w:rsidRPr="00AB76B4" w:rsidRDefault="0063701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996624F" w14:textId="77777777" w:rsidR="00637010" w:rsidRPr="00AB76B4" w:rsidRDefault="0063701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637010" w:rsidRPr="00AB76B4" w14:paraId="5D1C583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AE8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E96F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12E82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20957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097D3FD3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646D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7662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63EF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AFD2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F60AB" w14:textId="77777777" w:rsidR="00637010" w:rsidRPr="00AB76B4" w:rsidRDefault="0063701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637010" w:rsidRPr="00AB76B4" w14:paraId="7E87BAD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E70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8498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9F8B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F8610C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CAFE2E5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02A06DB8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DEF8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028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FDDA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3F26CC4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852C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C8DF5" w14:textId="77777777" w:rsidR="00637010" w:rsidRPr="00AB76B4" w:rsidRDefault="0063701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AEDEE5" w14:textId="77777777" w:rsidR="00637010" w:rsidRPr="00AB76B4" w:rsidRDefault="0063701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A9F0CC" w14:textId="77777777" w:rsidR="00637010" w:rsidRPr="00AB76B4" w:rsidRDefault="0063701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637010" w:rsidRPr="00AB76B4" w14:paraId="64EC53D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D5A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FD0C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8F2A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0D4E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C416E7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F813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4FD315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8578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C1E6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7AFD5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16AB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582E13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637010" w:rsidRPr="00AB76B4" w14:paraId="3C8C44C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16C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BA88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E4EB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F8BDE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0D58A01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C37B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491F19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E421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449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93A7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800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70918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637010" w:rsidRPr="00AB76B4" w14:paraId="5B77815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8AD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6404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DE74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4D3FD7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89700C8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5E52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134E39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750C945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EA4929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7BC5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10C3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EF6D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18EC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BEF98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637010" w:rsidRPr="00AB76B4" w14:paraId="5082176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C38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E81C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5C5E6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05E62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05AC7E6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8DB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5039B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2D69B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FC9E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19BB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F1AB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D51A70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637010" w:rsidRPr="00AB76B4" w14:paraId="6C01E37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A6E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50B3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C1D4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B7CD6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51145B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6AF2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FF9C7E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5C76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E700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CF205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D811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FEDA1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637010" w:rsidRPr="00AB76B4" w14:paraId="2F4E55C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66F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8C87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F1475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90B22E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E107B35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37AB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6BB5B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E70D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DFB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15F3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FB48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637010" w:rsidRPr="00AB76B4" w14:paraId="544BF10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4A8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0B5F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2BDD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A9E8DF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057B84F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68DF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FDE7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6B5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E534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DC71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637010" w:rsidRPr="00AB76B4" w14:paraId="0F1D6EC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AFC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6200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7E2B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09B73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9083F4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1537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C356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89DB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70FE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AFBD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637010" w:rsidRPr="00AB76B4" w14:paraId="1C059B9F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CCA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E547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812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6447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7FCF21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FBE3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91DCE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3C92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9C5F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BC5C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E6C1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F53BD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637010" w:rsidRPr="00AB76B4" w14:paraId="7F8BF1A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E78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2B5F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B5882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F71A2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DD717B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5FB676D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AE7E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E9CA6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C542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58A2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1CB2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59DC287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AD5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0F7C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ECCAA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E45CA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2F81A6B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31A5203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9207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E89B6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5CBD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A680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4A0D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45888C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F92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C2A0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29F56A5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C977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4B9B9A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69D47F2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E096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C4D65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221B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527D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6A80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033957A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26A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B2E1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3A090" w14:textId="77777777" w:rsidR="00637010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39259" w14:textId="77777777" w:rsidR="00637010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5DB23899" w14:textId="77777777" w:rsidR="00637010" w:rsidRPr="00AB76B4" w:rsidRDefault="0063701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21E6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405B8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C2A34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448BD5D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8A2B4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6B34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40C26FF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A05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B162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3EDEB4C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94C5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82ABF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10B7D45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185E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AD7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E3B4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5B6D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5177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7A8695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765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E4A50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5C1591C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6CB1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2A5A52" w14:textId="77777777" w:rsidR="00637010" w:rsidRPr="00AB76B4" w:rsidRDefault="0063701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BD7C645" w14:textId="77777777" w:rsidR="00637010" w:rsidRPr="00AB76B4" w:rsidRDefault="0063701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E0DA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F59B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0F62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1078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96363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637010" w:rsidRPr="00AB76B4" w14:paraId="346B8C2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CB8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D79C6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38157872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A8D4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98FF0" w14:textId="77777777" w:rsidR="00637010" w:rsidRPr="00AB76B4" w:rsidRDefault="0063701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CA3D32A" w14:textId="77777777" w:rsidR="00637010" w:rsidRPr="00AB76B4" w:rsidRDefault="0063701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B81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B2F4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1D0C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2F9D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6C8A0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F1BFBB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687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09531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5E184B38" w14:textId="77777777" w:rsidR="00637010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A9C0D" w14:textId="77777777" w:rsidR="00637010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19076" w14:textId="77777777" w:rsidR="00637010" w:rsidRPr="00AB76B4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3DFF4BB" w14:textId="77777777" w:rsidR="00637010" w:rsidRPr="00AB76B4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C790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D071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60AF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B17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83F94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61AB31D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707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F7EA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72BA56D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3045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B913F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92FE48C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F8D5A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E7BE8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42E5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2051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9FC2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790E718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F95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B42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245240D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F528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CC7C6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568D78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0B29B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09B0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7662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5E7F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1B33F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F645AA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0DB531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637010" w:rsidRPr="00AB76B4" w14:paraId="5736A89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B39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776C1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3AE38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F6799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0B61679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8FB2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79675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3BC13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2E83203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8770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B7AEB" w14:textId="77777777" w:rsidR="00637010" w:rsidRDefault="00637010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2783E2" w14:textId="77777777" w:rsidR="00637010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DFB27E7" w14:textId="77777777" w:rsidR="00637010" w:rsidRPr="00AB76B4" w:rsidRDefault="00637010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637010" w:rsidRPr="00AB76B4" w14:paraId="273FCD7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F42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8B48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2D318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F92C24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21F348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22FC608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D25A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2B58F5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0733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FDD8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1EC1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A1D3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E91BFF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9CE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16297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62D0288C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0801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DD3A9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DB8D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7C2C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9180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A968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EDD0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63E1F17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349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076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CDB01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BA6E16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21E08BA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18D0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C2DF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D4B0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B05338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5800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E68A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5910701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170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19652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B00A587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AE870" w14:textId="77777777" w:rsidR="00637010" w:rsidRPr="00AB76B4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13D39A" w14:textId="77777777" w:rsidR="00637010" w:rsidRPr="00AB76B4" w:rsidRDefault="0063701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AA97649" w14:textId="77777777" w:rsidR="00637010" w:rsidRPr="00AB76B4" w:rsidRDefault="0063701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22BC954" w14:textId="77777777" w:rsidR="00637010" w:rsidRDefault="0063701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4D76A43" w14:textId="77777777" w:rsidR="00637010" w:rsidRPr="0068517F" w:rsidRDefault="0063701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488E0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3A8A8" w14:textId="77777777" w:rsidR="00637010" w:rsidRPr="00AB76B4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A001D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30C2A" w14:textId="77777777" w:rsidR="00637010" w:rsidRPr="00AB76B4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66081" w14:textId="77777777" w:rsidR="00637010" w:rsidRDefault="0063701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C10604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68BDFA8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00E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CD9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A24DA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E4707F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5BCA5E8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5931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F58C31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BB6C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2D9F4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0368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A12BF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637010" w:rsidRPr="00AB76B4" w14:paraId="2CE110C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28B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4EC1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24437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1FB040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CB9388D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B66F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6AFC28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87B39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C1AB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AA71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9F74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637010" w:rsidRPr="00AB76B4" w14:paraId="06F5BFB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5B6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5F4A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6BFB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06D482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B135C11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FADA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7693D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2C90B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7835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65A00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79116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6F7E830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080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5DCFE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7E3BDE0D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29A7F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DEB0E" w14:textId="77777777" w:rsidR="00637010" w:rsidRPr="00AB76B4" w:rsidRDefault="0063701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F47A9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F47E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2DF0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B1173" w14:textId="77777777" w:rsidR="00637010" w:rsidRPr="00AB76B4" w:rsidRDefault="0063701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94AA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7E10B62" w14:textId="77777777" w:rsidR="00637010" w:rsidRPr="00AB76B4" w:rsidRDefault="0063701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4F7293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320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A529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05EF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76B2A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95710C3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3C2ACEE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0210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FCA5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2E379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76D475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698C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06276" w14:textId="77777777" w:rsidR="00637010" w:rsidRDefault="0063701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3E23FB" w14:textId="77777777" w:rsidR="00637010" w:rsidRPr="00AB76B4" w:rsidRDefault="0063701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7B251A83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762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C1A49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D3C4B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2F73F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0813E8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495D1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85529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4BBD26E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28ADF9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B04BA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4A52BDB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34558A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6778A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8B908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34755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87676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6F967C2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37FCD0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FEA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1488F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D730F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E474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081369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177FB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88A7E6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2420B5E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EF090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3A2E8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17DAD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33563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0E41C1E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7D3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7510E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154B2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1C31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AD6CC4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6753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E8778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3E3CE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B4237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C278F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A817B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A29BD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637010" w:rsidRPr="00AB76B4" w14:paraId="068116B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88E3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35936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6496B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671B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E769DF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9767C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73E1C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A87B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83EA0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B5AA0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4934F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637010" w:rsidRPr="00AB76B4" w14:paraId="4620086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F69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6D3BC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9BC52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6F39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21B7E7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D02F5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B503B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5C254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0EC53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AFF63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84864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637010" w:rsidRPr="00AB76B4" w14:paraId="2F750DB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B44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E5007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574F667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1AB48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C7BF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37C227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4345D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DB007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AE2B2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BA410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5E46F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4AD486B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41A57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637010" w:rsidRPr="00AB76B4" w14:paraId="701D3F2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C0C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9CB08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2D8FF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F833D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E8D14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B0C63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6B1F64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415BF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7183E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DDC36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9D3C4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637010" w:rsidRPr="00AB76B4" w14:paraId="2CD2FF47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E96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C0140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CCEA7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BD19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B4591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CA628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333B90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4E1A7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5AD1D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30702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4A921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637010" w:rsidRPr="00AB76B4" w14:paraId="5CB4D96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23D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A452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0F8F5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FBE77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8EC4DD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725FF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D81EB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1EE46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2C939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27CC3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D2668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637010" w:rsidRPr="00AB76B4" w14:paraId="67A5D16A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4EB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AA7EF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D6204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A0128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2F30E9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82CED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2467C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327F9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54826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1B105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4DD30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637010" w:rsidRPr="00AB76B4" w14:paraId="3C05205E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C4E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25D6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6708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75D0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168D71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08FCF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C69B4BD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E47ADDE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EE61D8E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7D088675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4B1B2758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14A1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4162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4F7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0B50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AE552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B76B4" w14:paraId="493F6660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8B5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9769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BE4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C46F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74B7E5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BDA07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1281E61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22EE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F231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55C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5D21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39D22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B76B4" w14:paraId="6EABAF0D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4CA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4DCC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712B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5CE7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04DCEB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4FFE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C882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F576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9804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3C6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ADF83D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870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4C4F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A10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0880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CE03F3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5779F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2ADE69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46A33F35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FBC9EA7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021F7B09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0CBFC03F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33ED84D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0CFCE147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5C5B06D1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B2173F4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A28B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8BC7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3D03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8A34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4CC2F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B76B4" w14:paraId="2E27F56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FB4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097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AEE4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3AC1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5ED3B0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E6B7C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036E5C20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3BD0F691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FE25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A9F8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8122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6C6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36B0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B76B4" w14:paraId="444F0E2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D5C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BE6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3C51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9D987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BEDF5A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5CFE7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5884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A61A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C40937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7041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5C75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8D49A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7A73234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54B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3ED6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F987AB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88B9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FFA98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6173DB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14A76CA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EF31D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19A3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530F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4C53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F3D2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9AD1E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1BF3B47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E92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A5E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1F22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4569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8EA486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77833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0FAF087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5EA4722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27B79FE5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A7DE50A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88A1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6B64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B896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3E6F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FD5A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637010" w:rsidRPr="00AB76B4" w14:paraId="6AFB1A3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1D4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07FB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759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CAB4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5729E5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0BB75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D944128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B948A93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50A9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E68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F67D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F6FA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9C58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637010" w:rsidRPr="00AB76B4" w14:paraId="29DE707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487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9C60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EF67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26A9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9F9BD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9518E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2A8A01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D24E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D71E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7AFC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ECDE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637010" w:rsidRPr="00AB76B4" w14:paraId="56D497FF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37C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4A4E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658E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3D77D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B2BA92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63264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59C7D05D" w14:textId="77777777" w:rsidR="00637010" w:rsidRPr="00AB76B4" w:rsidRDefault="0063701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155C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5876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7F31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5016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02F28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0D1E19E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637010" w:rsidRPr="00AB76B4" w14:paraId="2842381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ECC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256C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889C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FB786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147F09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4FE5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7EFEE9C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BA01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A0EC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6333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700E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4940A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637010" w:rsidRPr="00AB76B4" w14:paraId="16D43479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642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2588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A1E0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8E281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2A3D8E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4459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AEBC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108FA88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FFE0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24A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DAF0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FD39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637010" w:rsidRPr="00AB76B4" w14:paraId="14AA02D2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D4C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8D9C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8121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FBECE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DBD2CB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A5D6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8DECD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23C4E02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2D9354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CD1B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5F77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2E9C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FE39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ABFA3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637010" w:rsidRPr="00AB76B4" w14:paraId="7B1AF7E4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DDA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6EF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1C3BFB9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F028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80E3D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1DB2619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5A7B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F8EC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5B28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EA21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E76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0C4707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1B16AB9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D94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0E8A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99F9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D212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4FE9EB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71B33B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599AA7A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F6F4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D42B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6838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321ED8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3039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D17F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7E1C347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637010" w:rsidRPr="00AB76B4" w14:paraId="40C60276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071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6D68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08BF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F7B41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EC5ADC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78A4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6706C0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01EC54C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27D3E2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9C5E1D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775E22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0CA8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776C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3F42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94EE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6B489AEF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486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B619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BFDA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FC08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AEA878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025D7F7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7EFA7A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FD76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7BFE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98B7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8DEF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EE8E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36BF674E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C08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3D9A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0F1B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5FFF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ED9F56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7891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3250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13A9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0942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0A75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DD85C5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DA8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D3F0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57F9052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6A54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0141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14EF0F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F52A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2B47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692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129369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1146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7A3F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02F8CCE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1E38F97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803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4A8C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C818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014B8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CBBDBE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F0C3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3C2B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0C2B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479B13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0EF5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B8E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637010" w:rsidRPr="00AB76B4" w14:paraId="3CC63C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8AC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0653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8751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068A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3BAB366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325279D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9DD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1F15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3E7D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262D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6F1C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73F57C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99D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40E32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15A1716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7483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A45B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B8242E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D1FF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EFE6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1679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E6F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C8D2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700BDE3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1BA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D800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5982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A396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258F13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AD22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CEFB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53F9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31360E6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2566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8E1D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23C376F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423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0086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0010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47C0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6D06F68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F2B845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FB5A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7765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2EE4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CB08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CF97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882658B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5CF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5453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70DC591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3B87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D80AF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192A656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FE91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D1F2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1A75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D6B9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5D93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8FB373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7C6B3E8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453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1050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898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F8F18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956222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8294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0F0441B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ACB4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6021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A2FC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6AFF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99981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637010" w:rsidRPr="00AB76B4" w14:paraId="3E1A653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B5E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DA4D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9FB7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2FD30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EBF772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A00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6C0ECF0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9561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8048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2588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C0B3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614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637010" w:rsidRPr="00AB76B4" w14:paraId="2B15E73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5C3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0139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BE2B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D4768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0D48F0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00C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0C631E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4709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FC43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6714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3A23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E28BB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637010" w:rsidRPr="00AB76B4" w14:paraId="1F94D28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ABC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F005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C8D3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1E9E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D884F8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F3EB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4C79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8F98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90FC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E079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056F8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637010" w:rsidRPr="00AB76B4" w14:paraId="4E77C7B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82B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091B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3A38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6324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0414014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E80A8D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A7A4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092C44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0854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5B22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09FA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A359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4A8E95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7EB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BE88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2249B5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96FF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FA2D0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5C9D4F0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D032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EB99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1FE0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BA3F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E2EE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492D632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AD2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DA99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1226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1F45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22B720B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F036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4BE1F74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36D86A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278759E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0E8FC0D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4CE9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622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E764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D178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6FF4592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7ED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524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73D6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EB3B5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4501E7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0ACCAE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1423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5C4D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E5BC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3C70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7E4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BEC6C4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438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0873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388F99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B10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36BC2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79DDB60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D26C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55A1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CF35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1825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3178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2B807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637010" w:rsidRPr="00AB76B4" w14:paraId="5417187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0D8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BBCC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70F50C7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CB8C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8978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4C59366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A22D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7FFE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2152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2E60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F07A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6895C0E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9245A5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7B4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10C4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1727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1E5B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54B5E38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60E6379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F604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4C4CE45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012E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1FE1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D677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7E3A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A5066E0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FCE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78F6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4E3F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4B59F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FC8537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337EA0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A05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861565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954B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4C57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8CBF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572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360D7744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768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A895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26FF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F4A6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45751C5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8CC284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2890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CC0C6B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A93174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16B6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2B35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64DB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77A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420624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376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A6F9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70A898A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5F8F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5E018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6A6CE53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34F8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E6C8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6F86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51E9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3CB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504FE56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202A14D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310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0E7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4EE0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3B768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43DFA0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674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5BC79C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975D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B17D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F7A2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E60E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B8F20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637010" w:rsidRPr="00AB76B4" w14:paraId="4A07676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5B1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593E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736D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FCBF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5AD0B83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0EF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5A3E72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7F54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4F0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A90A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BEB8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F6542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637010" w:rsidRPr="00AB76B4" w14:paraId="1CFFA9F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072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E046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039B4F4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C9C9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4F881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2E23FE4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E6DD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8A39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924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0E59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4EE8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1613CE2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D31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374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0115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B632C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7C7ABC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216473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42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6E5E48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C863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5421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57E6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E9CD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5AB13697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A2B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A922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5170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0C72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685D13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7992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C7B17F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2BA9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E041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06F4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AC19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22089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637010" w:rsidRPr="00AB76B4" w14:paraId="6442BCE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2A9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737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6368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15A78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BC9273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2006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507769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E728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B6FF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2496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751A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7568C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637010" w:rsidRPr="00AB76B4" w14:paraId="5D2A85D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568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2DDC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3CA1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C3B7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2AB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536F58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68760C2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3BCA19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FCF8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97EA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CBC3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E356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4703373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616AE6F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637010" w:rsidRPr="00AB76B4" w14:paraId="4EE03F00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5E3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497B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DD7C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FB7DB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81233C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0D58A3B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DA88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18819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D54272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F833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9140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CB2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B531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31352103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B71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4FFB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B31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AC43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75533D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AB18C4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E5D5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073000F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D13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3B10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C0E8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6EDF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D3873FC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2D9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2720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CF41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C309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BD16A8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BF063B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DE61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BE15AF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CC3A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91E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9EF1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51AF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3286C83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66D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4EE5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9944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5ADCB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2D2E9D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0E8B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0CD977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987C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AB06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DB0A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F366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F72D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637010" w:rsidRPr="00AB76B4" w14:paraId="373100F1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F1F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BDC8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4468500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2273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36E4D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59F6A63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33AB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1255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1B1A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8241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E2FF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4063293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:rsidRPr="00AB76B4" w14:paraId="2308E6BA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EED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0D7B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1E2176D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9797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149B4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7F95A13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2A57DF6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0822537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27E8453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14B4DC3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05C5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3E20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21D3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7096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00F5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0AB6062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45E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EDB6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3DD8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35649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3061070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7F31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54E6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DED8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6A3F518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917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64BC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3919687A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FA5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971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07C7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3A7A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BC3F4B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578F965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CE9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0219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47F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27A3256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ECF8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CA2E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92FDA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637010" w:rsidRPr="00AB76B4" w14:paraId="40FA040E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D96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5158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8048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13A8F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546868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34DEB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CF113A6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278BBAFF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36918D7F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8EE1835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31235F47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AFF3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D7AF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3CA2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DAE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E11BF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637010" w:rsidRPr="00AB76B4" w14:paraId="15282138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71B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9512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AE63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E836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4D651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DEECF0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E34BBC8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4C69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36E0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05D2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288D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39957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637010" w:rsidRPr="00AB76B4" w14:paraId="1C4EECA7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282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42C9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FA78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B881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6E0B93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E4B2C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906A8E1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6F89AE08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FE65123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11C3524E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D3942B8" w14:textId="77777777" w:rsidR="00637010" w:rsidRPr="00AB76B4" w:rsidRDefault="0063701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1522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97C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1093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C1D7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C3097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637010" w:rsidRPr="00AB76B4" w14:paraId="7182E53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950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685D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90BE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0985D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46141E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222B2EB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E17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F695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C1E6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710B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FD6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19E4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612A034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12E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EF52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056E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1AA9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D39325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64C761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B256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69A1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31F2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E119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607E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E1D510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BD6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A962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FDE9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B211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530892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A804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7E8C95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1C1E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7F7C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9971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602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A15A9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637010" w:rsidRPr="00AB76B4" w14:paraId="2ADE3C5D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9B9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AB9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41D6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196FF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37E9CF6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108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2D261B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B6C5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73A2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F35D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0ADF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637010" w:rsidRPr="00AB76B4" w14:paraId="145CE6E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83A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D0BD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BE1B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FF71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155EDC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F409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0AAD7FC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C17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63AC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9FAF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E07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6FCEC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637010" w:rsidRPr="00AB76B4" w14:paraId="39D451A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561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A2A8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DB6F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81C1C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CF2EBA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6ED5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0ADDC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5EAA1E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35515AB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1920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C83F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0728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580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8CACF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637010" w:rsidRPr="00AB76B4" w14:paraId="407B035B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556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5D21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D5F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61FFC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19E651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8D72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681FA8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337522A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0169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EC31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E4FD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913D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89FB5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637010" w:rsidRPr="00AB76B4" w14:paraId="2C0178D1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84F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6A9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76732A3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776B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032D1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38E6A66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038B64D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15A92DC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E0DA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F6C4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9D61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79C6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7158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6550359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BA2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718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103C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1A147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0904E7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FAD7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294D5E1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181F0E8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DA5D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FFD8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ED8F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69EA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1AC5349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D1E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26D2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229A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536F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48E9DA1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D86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745B07C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6345B8F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04D53EE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03DA409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66EBB3B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7B59964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6B06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A497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04EB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8941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E595A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637010" w:rsidRPr="00AB76B4" w14:paraId="228BED6E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E2E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4610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C253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C5B4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3EE6009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1863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77C6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CFFC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DF06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86B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7E48113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4B5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7DD5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23E9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93D9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B9BBB6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1C63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F38B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0093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F68E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8A73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94748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637010" w:rsidRPr="00AB76B4" w14:paraId="3F2A8F8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B29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6FA7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4150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5881C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28781C2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C714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2E00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A271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A8B9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967A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DBDAF38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967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664A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0BD4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924E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0608A36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1943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ED33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B019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9A2D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85AB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C7A606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D7C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DBE5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CE42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9A6D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E31D3D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84A6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6C0C5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2502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9CD6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84B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39D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534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637010" w:rsidRPr="00AB76B4" w14:paraId="1500ACA1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C2A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B1E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A61E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9E8F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90AA7E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B39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EA42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C9FD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D115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EF1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637010" w:rsidRPr="00AB76B4" w14:paraId="4C6D3DE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61A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DE9E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24F0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2DB34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3143836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60E9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ABD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E5F8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34F0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C88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0C999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637010" w:rsidRPr="00AB76B4" w14:paraId="47F34532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818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F802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334E72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5CFB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4D761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3B74FE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2A9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ACA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67FE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635A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46AD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D004384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648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6A4C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CEA3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2447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F28F56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A388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D38101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D921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D5B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5F1C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A05F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747D8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637010" w:rsidRPr="00AB76B4" w14:paraId="3FDB779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DD8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1047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6333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7658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623DB2E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4DB6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961BA9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FE0F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525E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D3E5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DFEB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610A7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637010" w:rsidRPr="00AB76B4" w14:paraId="4B82860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6EB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019CF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35DAE92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0280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7D909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0626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B945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754D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E26D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4566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6C4E2FD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9CC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736C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DBB9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1C83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383B1A09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2914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6B371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E3ED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D4F6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C6DC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C1DD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8B2BEC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637010" w:rsidRPr="00AB76B4" w14:paraId="0DDA06A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FB0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0981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F17FA8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217A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1637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5D290B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7BD3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39C6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52E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5594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F5203" w14:textId="77777777" w:rsidR="00637010" w:rsidRPr="00AB76B4" w:rsidRDefault="0063701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0B49022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B63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0817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3A24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4484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0056A95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B094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FDC1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F4E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FCA1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8EE3E" w14:textId="77777777" w:rsidR="00637010" w:rsidRPr="00AB76B4" w:rsidRDefault="0063701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F487F51" w14:textId="77777777" w:rsidR="00637010" w:rsidRPr="00AB76B4" w:rsidRDefault="0063701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637010" w:rsidRPr="00AB76B4" w14:paraId="770ABAC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165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ACE3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60B6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0D00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569735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9849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05DFE44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946433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CE49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9CEB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313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436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D5509B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41C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723A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02FC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65211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DB3FDE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11CF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A617F5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FAC7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F69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843F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4170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5C8D9B0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847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D4C7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AD0B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B5B666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323508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627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304E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FC25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EAAA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624A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8926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637010" w:rsidRPr="00AB76B4" w14:paraId="60B0FCD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285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598C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2D7D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F533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138EF8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DF0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6A043F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B4F5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FE4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D1DB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ACDD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57F72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637010" w:rsidRPr="00AB76B4" w14:paraId="7791BD2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990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A671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2ED1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EBF6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AC1E53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2CF5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459FA9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AEFBB4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79F0DB7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81FB54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379366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C2A268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814D99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59D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E3FE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560D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2257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638FD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637010" w:rsidRPr="00AB76B4" w14:paraId="4776A07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C57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ED5A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6421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E1C2C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AF9E0A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D0FE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826E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1E4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93F6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1F43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2926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637010" w:rsidRPr="00AB76B4" w14:paraId="6B9E43F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513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3B69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FE81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7872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37B8EA6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5B91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AF70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4C16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C8D2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FA08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FE3E0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637010" w:rsidRPr="00AB76B4" w14:paraId="6206DB07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A3715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0F3F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D571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355A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6FD93C35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7AF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69A8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1A5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73C2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B70E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637010" w:rsidRPr="00AB76B4" w14:paraId="51201BF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0D939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36E2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5C2C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D583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0DFE9B6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030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18A155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96240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096315B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4694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81FF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FFA2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CDB2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1DF8388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DEBB4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3BB7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B4C7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B1970C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3FC802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D15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BDA7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836C3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4489872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35C8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1AB1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69C871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637010" w:rsidRPr="00AB76B4" w14:paraId="54F6479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9C85F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BBA5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9114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95B1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849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A3C9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2EE47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C0505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419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637010" w:rsidRPr="00AB76B4" w14:paraId="59A84F3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24BDB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E5A1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1F01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04080F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5E44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3D79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32C27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19BA7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D141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637010" w:rsidRPr="00AB76B4" w14:paraId="2DD4C11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F46FF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80EE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17CC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7CC09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5936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4F73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CD6AE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49D57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4DB1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637010" w:rsidRPr="00AB76B4" w14:paraId="565A585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0065B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C3AC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8082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DDF040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69B8B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A0A98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56706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269E2A1F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2B20B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50E1C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6B3844" w14:textId="77777777" w:rsidR="00637010" w:rsidRPr="00344E0A" w:rsidRDefault="00637010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637010" w:rsidRPr="00AB76B4" w14:paraId="55C33371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FC51C1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949E2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EF424B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244F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8DB869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882D1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4A56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3D136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DC3C7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CAE38" w14:textId="77777777" w:rsidR="00637010" w:rsidRDefault="0063701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4456D0" w14:textId="77777777" w:rsidR="00637010" w:rsidRDefault="0063701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637010" w:rsidRPr="00AB76B4" w14:paraId="1A282091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9953A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A6908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330C496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9953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8D5449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76C7A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97D1A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14728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394EA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7E24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2B63109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762D5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58A0B" w14:textId="77777777" w:rsidR="00637010" w:rsidRPr="00AB76B4" w:rsidRDefault="0063701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D8702" w14:textId="77777777" w:rsidR="00637010" w:rsidRPr="00AB76B4" w:rsidRDefault="0063701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B14EB7" w14:textId="77777777" w:rsidR="00637010" w:rsidRDefault="0063701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5870A" w14:textId="77777777" w:rsidR="00637010" w:rsidRPr="00AB76B4" w:rsidRDefault="0063701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8BA6C30" w14:textId="77777777" w:rsidR="00637010" w:rsidRDefault="0063701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55A4F" w14:textId="77777777" w:rsidR="00637010" w:rsidRDefault="0063701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65FB0" w14:textId="77777777" w:rsidR="00637010" w:rsidRDefault="0063701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1DEB9" w14:textId="77777777" w:rsidR="00637010" w:rsidRDefault="0063701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A1561" w14:textId="77777777" w:rsidR="00637010" w:rsidRDefault="0063701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637010" w:rsidRPr="00AB76B4" w14:paraId="1EAF246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804F7E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6580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D15A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3CE0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4BFA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5888DC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FD8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E771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616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9C0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637010" w:rsidRPr="00AB76B4" w14:paraId="71D181F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13C92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79E53" w14:textId="77777777" w:rsidR="00637010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1BDDA" w14:textId="77777777" w:rsidR="00637010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7D3D04" w14:textId="77777777" w:rsidR="00637010" w:rsidRPr="00AB76B4" w:rsidRDefault="0063701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C726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BD6F105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91C2A" w14:textId="77777777" w:rsidR="00637010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A5ECF" w14:textId="77777777" w:rsidR="00637010" w:rsidRPr="00AB76B4" w:rsidRDefault="0063701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4063D" w14:textId="77777777" w:rsidR="00637010" w:rsidRPr="00AB76B4" w:rsidRDefault="0063701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0203D" w14:textId="77777777" w:rsidR="00637010" w:rsidRDefault="0063701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637010" w:rsidRPr="00AB76B4" w14:paraId="17EE5CB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74280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0E7C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825C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0DA8B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D7BFF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F5ABC7A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D822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76A0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BC0E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3108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637010" w:rsidRPr="00AB76B4" w14:paraId="027B359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66D4F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5837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2383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4503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6B9A1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40C44CB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7D82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CBAD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8C66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0911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637010" w:rsidRPr="00AB76B4" w14:paraId="4565680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C39C9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B830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DC40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56A39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0352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128F3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CA2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9D41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A38E5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1, 2 și L217</w:t>
            </w:r>
          </w:p>
        </w:tc>
      </w:tr>
      <w:tr w:rsidR="00637010" w:rsidRPr="00AB76B4" w14:paraId="6C1B9D3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55CA2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86D85" w14:textId="77777777" w:rsidR="00637010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3BCE41C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DA36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20D17" w14:textId="77777777" w:rsidR="00637010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D1C92" w14:textId="77777777" w:rsidR="00637010" w:rsidRPr="00AB76B4" w:rsidRDefault="0063701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DF890" w14:textId="77777777" w:rsidR="00637010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578E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8EB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F75D9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18DE7A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637010" w:rsidRPr="00AB76B4" w14:paraId="1F187B1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88A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70DB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E86209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D050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735B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F34623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946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1967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5BBB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EC0E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656F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5022A2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637010" w:rsidRPr="00AB76B4" w14:paraId="2C0836A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793A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2655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56D3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C28A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F8B2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AD2E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AB3E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56AA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89309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7FD6D01" w14:textId="77777777" w:rsidR="00637010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  <w:p w14:paraId="404B83B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3BA08BA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841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5EF6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EDB4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DF80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6FD1F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7EDB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5C85E3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3A67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71E4C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1FA0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2BF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B76B4" w14:paraId="44C2556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84B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5498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2B33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01D91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F11F72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009B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0B919F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4F1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0F97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F56B9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EC0C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D6C71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4A0C90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74CB4D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637010" w:rsidRPr="00AB76B4" w14:paraId="5B49BFC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B2B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CDC1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5549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DC3CE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19BF1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4A64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2BD23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CCC2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6F7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06E9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03CB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266E2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E5DC6E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EA4973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637010" w:rsidRPr="00AB76B4" w14:paraId="31A85B1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AC08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78E3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7AF9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C91FD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3D7FE2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D359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3CE60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5E2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9A5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D73C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FD0A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40FA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637010" w:rsidRPr="00AB76B4" w14:paraId="41053ED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24A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6732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C202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B5CB7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60AC1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5C03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C1F7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F695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87A3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604A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4C23C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637010" w:rsidRPr="00AB76B4" w14:paraId="376467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9F9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D497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9192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5C85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A459F3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B81B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D0DE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BDD8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EE9E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0E71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1D32F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1D3939A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637010" w:rsidRPr="00AB76B4" w14:paraId="4967722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977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BB8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356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C9C4A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8ACCA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B131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8381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BAE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F8C0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BA8C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25E78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52F0F3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637010" w:rsidRPr="00AB76B4" w14:paraId="0C9C966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B683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D7FB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9EEF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259BF" w14:textId="77777777" w:rsidR="00637010" w:rsidRPr="00AB76B4" w:rsidRDefault="00637010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79B532" w14:textId="77777777" w:rsidR="00637010" w:rsidRPr="00AB76B4" w:rsidRDefault="00637010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943F0" w14:textId="77777777" w:rsidR="00637010" w:rsidRPr="00AB76B4" w:rsidRDefault="0063701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2022EE" w14:textId="77777777" w:rsidR="00637010" w:rsidRPr="00AB76B4" w:rsidRDefault="0063701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6E8EF02" w14:textId="77777777" w:rsidR="00637010" w:rsidRPr="00AB76B4" w:rsidRDefault="0063701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604C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32DF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6985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E61D9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637010" w:rsidRPr="00AB76B4" w14:paraId="1A98540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B035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BCE9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0B7D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9962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281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95C16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92A954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D38B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62E6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F28C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BD10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8ADD92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06F583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637010" w:rsidRPr="00AB76B4" w14:paraId="1565D10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8746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16B4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CB33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448E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FEA74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4404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3F7A8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0C38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996D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C818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43216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637010" w:rsidRPr="00AB76B4" w14:paraId="07A353D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B422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B7E3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5627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2027D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4E8B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180F2F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AF523C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A586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ED38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5563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8EE4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F799DB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B76B4" w14:paraId="5FD8853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007B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0353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56FB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BB44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081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E460E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133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55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B345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2B8C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637010" w:rsidRPr="00AB76B4" w14:paraId="3F51E5A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424F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B946F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A47F5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74F7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0F47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3FFE18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A7B155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F623C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85C4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910B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43A03" w14:textId="77777777" w:rsidR="00637010" w:rsidRPr="007B5A25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35281F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B76B4" w14:paraId="7F74DA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408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8EEE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203C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81720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9C100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08C1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17AAAE7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2C9FE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BDDC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8FB1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526E7" w14:textId="77777777" w:rsidR="00637010" w:rsidRPr="00AB76B4" w:rsidRDefault="0063701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323053" w14:textId="77777777" w:rsidR="00637010" w:rsidRPr="00AB76B4" w:rsidRDefault="00637010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B76B4" w14:paraId="65C199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3F77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C8E7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2946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4AC41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511C38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46B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3DC2A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1E49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B4A93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8BB73" w14:textId="77777777" w:rsidR="00637010" w:rsidRPr="00AB76B4" w:rsidRDefault="0063701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4C00A6" w14:textId="77777777" w:rsidR="00637010" w:rsidRPr="00AB76B4" w:rsidRDefault="0063701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B76B4" w14:paraId="1AE6F39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E6B9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27F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0F2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58693C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CA137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A837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1688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310C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77C10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F162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D1B3A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B76B4" w14:paraId="1FD7802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292C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48B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746A2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DBC1A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D5DFAD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2CC76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A91D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9260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4438B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FE80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A5987B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B76B4" w14:paraId="7D1B995F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0700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552A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77BFDD33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5F141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550AA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687744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859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1CC1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05677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1FC94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3A272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B76B4" w14:paraId="49F0E31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C6ED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73DDA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CA02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6998DE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2F1A512B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8B444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6185FC8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F55A6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57A8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B445F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ABF7D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637010" w:rsidRPr="00AB76B4" w14:paraId="472C6F53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E564" w14:textId="77777777" w:rsidR="00637010" w:rsidRPr="00AB76B4" w:rsidRDefault="00637010" w:rsidP="0063701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E11F5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3BBAD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37CE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029B14A4" w14:textId="77777777" w:rsidR="00637010" w:rsidRPr="00AB76B4" w:rsidRDefault="0063701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9AF1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BCE5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D8B0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0C627" w14:textId="77777777" w:rsidR="00637010" w:rsidRPr="00AB76B4" w:rsidRDefault="0063701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CDDE" w14:textId="77777777" w:rsidR="00637010" w:rsidRPr="00AB76B4" w:rsidRDefault="0063701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76692C8C" w14:textId="77777777" w:rsidR="00637010" w:rsidRDefault="00637010" w:rsidP="006B4CB8">
      <w:pPr>
        <w:pStyle w:val="Heading1"/>
        <w:spacing w:line="360" w:lineRule="auto"/>
      </w:pPr>
    </w:p>
    <w:p w14:paraId="3BDEEC59" w14:textId="77777777" w:rsidR="00637010" w:rsidRPr="005905D7" w:rsidRDefault="00637010" w:rsidP="006B4CB8">
      <w:pPr>
        <w:pStyle w:val="Heading1"/>
        <w:spacing w:line="360" w:lineRule="auto"/>
      </w:pPr>
      <w:r w:rsidRPr="005905D7">
        <w:t>LINIA 116</w:t>
      </w:r>
    </w:p>
    <w:p w14:paraId="721DE4FA" w14:textId="77777777" w:rsidR="00637010" w:rsidRPr="005905D7" w:rsidRDefault="00637010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637010" w:rsidRPr="00743905" w14:paraId="5573C1B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3211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C21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E4C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C2D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CEDDD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887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262594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ECE2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9B5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B24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F474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BDFBD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637010" w:rsidRPr="00743905" w14:paraId="7D9135AC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9746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3EE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1CE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DD9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9E8113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496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2EB1561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DB16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C01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4DA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D4B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637010" w:rsidRPr="00743905" w14:paraId="180CF0E2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110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0C7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3A6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0B6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7D08E8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56F7FE3F" w14:textId="77777777" w:rsidR="00637010" w:rsidRPr="00743905" w:rsidRDefault="00637010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9BB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8E3C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4ED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840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701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16A8FC1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CF5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04A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E9F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48CC" w14:textId="77777777" w:rsidR="00637010" w:rsidRPr="00743905" w:rsidRDefault="0063701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240B06D" w14:textId="77777777" w:rsidR="00637010" w:rsidRPr="00743905" w:rsidRDefault="0063701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F1C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4C1F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046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8D4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B16A" w14:textId="77777777" w:rsidR="00637010" w:rsidRPr="00743905" w:rsidRDefault="0063701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06325AC" w14:textId="77777777" w:rsidR="00637010" w:rsidRPr="00743905" w:rsidRDefault="0063701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637010" w:rsidRPr="00743905" w14:paraId="3F7C88B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F36C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5EF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C0F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82C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D84D01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5E1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9B95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988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D82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FB8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F0A76C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637010" w:rsidRPr="00743905" w14:paraId="428B5A3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9493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A40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0780F4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724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E29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037B26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48E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88D5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0EB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A3A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0C5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9D95B2C" w14:textId="77777777" w:rsidR="00637010" w:rsidRPr="0007721B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207768F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92E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73D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0EEF3F7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DCB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472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FDD879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FB4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E46C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EE1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763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0CF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A5D82FF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1AFBFCC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E75C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722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392828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997C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DED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B5BED0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DB1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E2DD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37E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E61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E0E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9D27C6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40BB242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F58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FB1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51EA65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E4D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954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89297F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AA0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FACE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7B1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FB6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1E7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129EECF" w14:textId="77777777" w:rsidR="00637010" w:rsidRPr="00537749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595779F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06A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0E7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1EDF3CC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868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8F49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6AFC90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AFE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AD0D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AE0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285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9894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1E485E54" w14:textId="77777777" w:rsidR="00637010" w:rsidRPr="005A767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4E132C4D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83C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04C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868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D32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0351EDB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79192CA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75E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C5E673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B74D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CF8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3D9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AC7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1A1B10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52C6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56B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5E3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176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3423D57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AE9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9C77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514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042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285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F6F086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637010" w:rsidRPr="00743905" w14:paraId="404EA768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3FE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38C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B6F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A33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3612DA3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C492F6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D66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77A98ED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ED9F07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9EB437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18859E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6EE417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D5376A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FCD9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E74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3FF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2CEB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87FF7B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637010" w:rsidRPr="00743905" w14:paraId="71555F60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13A7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C37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5EE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D5D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3DAC63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AF20FE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036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38E49B9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2F4C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53F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375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0F0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637010" w:rsidRPr="00743905" w14:paraId="2EB9CC4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CBE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2C3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5A8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B6E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E739F8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6E3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0758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A7F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79D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FA5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2F02595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8292D4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637010" w:rsidRPr="00743905" w14:paraId="0C8DA15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0247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32C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6A4A3BE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F22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849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37738F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713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0CD7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875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22B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C2D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536A611" w14:textId="77777777" w:rsidR="00637010" w:rsidRPr="001D7D9E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6F843D8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0F54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D93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DD3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672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00258E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601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32A4C1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48B5BC9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F10A31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09C4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7EA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3CA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F1A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E58CB8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637010" w:rsidRPr="00743905" w14:paraId="6BE13F3F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3A55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98D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07E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2CA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6259BF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8E7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7527FA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7014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888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A38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D31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018D3F0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3392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403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E94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49F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688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1441C4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1CFD6E7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182A3B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9172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9B9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5C7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7FE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637010" w:rsidRPr="00743905" w14:paraId="24BE36E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7485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DEE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4E25CE9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85C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22A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69EF23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A1C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B2D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216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157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D7D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46729E0" w14:textId="77777777" w:rsidR="00637010" w:rsidRPr="0007721B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07447AB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8B5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540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1322E02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91E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458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2C2D96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6AE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3758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2ED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E25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3311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30CD65" w14:textId="77777777" w:rsidR="00637010" w:rsidRPr="00951746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45F85B7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0B27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C71D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18FF654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073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AC74" w14:textId="77777777" w:rsidR="00637010" w:rsidRDefault="0063701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D40CD30" w14:textId="77777777" w:rsidR="00637010" w:rsidRDefault="0063701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654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5F02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94E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950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2E6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3CFB0F6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E33B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4A1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EF93CC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668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006B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DE3C54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849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5CBF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B97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FF4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C944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1BB999B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596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8C3C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80E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3D71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BE0E6F2" w14:textId="77777777" w:rsidR="00637010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DC6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4FB68D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5787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91D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96A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A12A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637010" w:rsidRPr="00743905" w14:paraId="1EF26FE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793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F3BF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D76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7AC8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4821CA1" w14:textId="77777777" w:rsidR="00637010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1B62" w14:textId="77777777" w:rsidR="00637010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1FD48912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44C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DDA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916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F86E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637010" w:rsidRPr="00743905" w14:paraId="5B310D5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9F86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B0C6" w14:textId="77777777" w:rsidR="00637010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4E48" w14:textId="77777777" w:rsidR="00637010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FC66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5F3792C" w14:textId="77777777" w:rsidR="00637010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5598" w14:textId="77777777" w:rsidR="00637010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4EC6A75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D3DC" w14:textId="77777777" w:rsidR="00637010" w:rsidRPr="00743905" w:rsidRDefault="00637010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7218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CE06" w14:textId="77777777" w:rsidR="00637010" w:rsidRPr="00743905" w:rsidRDefault="0063701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84B5" w14:textId="77777777" w:rsidR="00637010" w:rsidRDefault="00637010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637010" w:rsidRPr="00743905" w14:paraId="07DF767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7B23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92B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DF6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748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D76124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AA6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29D0AA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8FBD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29E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D13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472D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FE9654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637010" w:rsidRPr="00743905" w14:paraId="77314A9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7281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713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273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59D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1869BC4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B680A3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DEF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8518B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4222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CC6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1C4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CAB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0AE54C3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254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CA1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6B52876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AEE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5D3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0345CE4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F02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EB46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994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D8C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865E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9B4747B" w14:textId="77777777" w:rsidR="00637010" w:rsidRPr="00351657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751A7F3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3A18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693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766802D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3A1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3062" w14:textId="77777777" w:rsidR="00637010" w:rsidRPr="00743905" w:rsidRDefault="00637010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615FEC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4C8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31D5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A13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262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6CFA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78E9BE88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7838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B83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CE7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F68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DE5D16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49F907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37F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A4CE50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0F06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10D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537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C5A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E68380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54F4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E91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BFA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D25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BBE6D7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CB6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8DAA98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876B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C74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932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5CE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0A5494E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6FE2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EBC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1B2C70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FE9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65F4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E6C3AF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591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8965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DC0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E26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35D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32DA691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278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5C2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C20681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E47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AC50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BB73A2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A44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AF54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EF3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4E8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19BD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591DD5" w14:textId="77777777" w:rsidR="00637010" w:rsidRPr="003B409E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555D5D7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7D96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CD9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19B8FB7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B7E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524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FE3A3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5F6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7710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84B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590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9258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F90140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637010" w:rsidRPr="00743905" w14:paraId="5EF5E221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2B25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271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B3B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68A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676A1F2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D3A61F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A35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CA3D27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1B8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3DB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ABB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463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AB42E9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FBA2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420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04DCE28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83B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0D2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07E780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26E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046C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65E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DB8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0E9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637010" w:rsidRPr="00743905" w14:paraId="39E6131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17A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1FC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05A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D01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18E3652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66ABA95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15D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32FC66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642F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3CF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73B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54B2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2C30ECD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70AA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12E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1DEC3BE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B6B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BEF4" w14:textId="77777777" w:rsidR="00637010" w:rsidRPr="00743905" w:rsidRDefault="00637010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9CC6CE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F69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D1B3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7C4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3E6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DF5D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71DA9851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F042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135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5BC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CE3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3F41E6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73FC8E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5F8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6BA7F4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FB6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F5B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352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1FA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43CD88C1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5A6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034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9CE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346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20DBE7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ADE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FD00B6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5200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8CE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A85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592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637010" w:rsidRPr="00743905" w14:paraId="235D610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235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8DA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08F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449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C83888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932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2F24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535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139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394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637010" w:rsidRPr="00743905" w14:paraId="16FD951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B89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56C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3B2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403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9F6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7099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501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2335082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8CF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C0C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637010" w:rsidRPr="00743905" w14:paraId="3EE2C61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C582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CA4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7BD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47C9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C6B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DBAE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787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D69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B15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637010" w:rsidRPr="00743905" w14:paraId="3B14C64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6E9A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CD8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AE1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F1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7DEAAA4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483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9A2D30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68BE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198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A44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5B5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16940C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037C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6B4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B50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6BE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19FF90D" w14:textId="77777777" w:rsidR="00637010" w:rsidRPr="00D73778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4A0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B7ED45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1496" w14:textId="77777777" w:rsidR="00637010" w:rsidRPr="00D73778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6A5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D5F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EFB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7D34D49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5288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EF2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19B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289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220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C246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FAE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4DE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A82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637010" w:rsidRPr="00743905" w14:paraId="665BD1D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0AC7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6C6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8BD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FB4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BD24E3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B77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BFE83D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1E146B5B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06747F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540BAA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7B8A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612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177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2B91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01117DE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ACD705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637010" w:rsidRPr="00743905" w14:paraId="06152D6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C25B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0A4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25E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16E1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B33B68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AF4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832B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DCB0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8F9447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A00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983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637010" w:rsidRPr="00743905" w14:paraId="4E2CF52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DE8B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617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426F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6501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D43B88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9CE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9BFD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057E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6AF6584F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CEFB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2576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1360BDA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0E51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01A7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32367C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AD0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FC2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A78326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E1D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17AC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E7EC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6FEF25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065D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D7DA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1730304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B7DD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3BC1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23DF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EF4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9F7318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F46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3336CD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26E2EC6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A9376F7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DC3D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E952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F4D7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8DEE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28DDBA6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637010" w:rsidRPr="00743905" w14:paraId="66F9199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8D0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0F3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064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96E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6D5217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B9C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E287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1E7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E21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A04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1B31AC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4578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F797" w14:textId="77777777" w:rsidR="00637010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BC04462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25FD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3233" w14:textId="77777777" w:rsidR="00637010" w:rsidRDefault="0063701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2B04BFD2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A757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9C75" w14:textId="77777777" w:rsidR="00637010" w:rsidRPr="00743905" w:rsidRDefault="00637010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050E" w14:textId="77777777" w:rsidR="00637010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44CA7AD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7D86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6A2E" w14:textId="77777777" w:rsidR="00637010" w:rsidRPr="00743905" w:rsidRDefault="00637010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0DD58DD4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7413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DBB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C0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BAD7" w14:textId="77777777" w:rsidR="00637010" w:rsidRDefault="0063701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17388AB2" w14:textId="77777777" w:rsidR="00637010" w:rsidRPr="00743905" w:rsidRDefault="0063701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982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8AB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EAFF" w14:textId="77777777" w:rsidR="00637010" w:rsidRDefault="00637010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4D0D01EB" w14:textId="77777777" w:rsidR="00637010" w:rsidRPr="004E7F11" w:rsidRDefault="00637010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609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B6D3" w14:textId="77777777" w:rsidR="00637010" w:rsidRDefault="0063701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78AAB2C" w14:textId="77777777" w:rsidR="00637010" w:rsidRPr="00743905" w:rsidRDefault="0063701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159E29F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C57F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7DE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5F9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C93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4DD881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96AD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5E3326C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B63F93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60AF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124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45F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380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28A45B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045B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FB2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478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2A7C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529A8BD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C60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C720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BC2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7BB712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94A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B0B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1410D76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B8B9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8E5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44B9604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079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F5FD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1FC0D097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F6FD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225A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936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1BC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65F8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3ACBE21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4B14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351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783F036E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7CC3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0A98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1A516D8B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3EF2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8E67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B9A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B99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EC9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12A734C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CE58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EA1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A82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C46B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8943E6C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9152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D9B3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528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450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FF48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42211340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F5BC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0AA8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39A5B54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6F3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70D0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29A0C19E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7308D03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3C9E71E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4FA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F9F0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231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C87C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F25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C25E21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4CEE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EF4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103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3DD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C7C207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756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05F3B39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006FAE8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736B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ABD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04A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8BE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637010" w:rsidRPr="00743905" w14:paraId="3B33B83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0BF1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BFD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8A26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B522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6CABD7AE" w14:textId="77777777" w:rsidR="00637010" w:rsidRPr="00CD295A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1A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9BE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49F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5130FB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1BC0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406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637010" w:rsidRPr="00743905" w14:paraId="6118788E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0FC9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5FA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1DA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3C6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BD025D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3B48C03D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A5CB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3FC617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4332043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9FFA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1A8E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802C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CF82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BBA539A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C09F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4FD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51F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2D34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A4EC769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B44BE5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F0F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DF4253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C2D8" w14:textId="77777777" w:rsidR="00637010" w:rsidRPr="00743905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B3F5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8F8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F97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6A97FA77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2C4F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CC2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053A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7516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1FC9FDD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B714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5348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C2E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F847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85E5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72B94AF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4DF3C608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C00ED30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637010" w:rsidRPr="00743905" w14:paraId="6B10AEFC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91A0" w14:textId="77777777" w:rsidR="00637010" w:rsidRPr="00743905" w:rsidRDefault="00637010" w:rsidP="0063701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A4A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97D8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0DEA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73B98AF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40C6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88AC58A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EC9489F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AF407F5" w14:textId="77777777" w:rsidR="00637010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EFC9" w14:textId="77777777" w:rsidR="00637010" w:rsidRDefault="0063701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CB2F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A9C1" w14:textId="77777777" w:rsidR="00637010" w:rsidRPr="00743905" w:rsidRDefault="0063701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4F99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DB24512" w14:textId="77777777" w:rsidR="00637010" w:rsidRDefault="0063701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A15E5AA" w14:textId="77777777" w:rsidR="00637010" w:rsidRPr="005905D7" w:rsidRDefault="00637010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AA3B5F2" w14:textId="77777777" w:rsidR="00637010" w:rsidRDefault="00637010" w:rsidP="007246D0">
      <w:pPr>
        <w:pStyle w:val="Heading1"/>
        <w:spacing w:line="360" w:lineRule="auto"/>
      </w:pPr>
      <w:r>
        <w:t>LINIA 117</w:t>
      </w:r>
    </w:p>
    <w:p w14:paraId="3587E8CB" w14:textId="77777777" w:rsidR="00637010" w:rsidRDefault="00637010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1108A93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9275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5CC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66E0588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8CB6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EF2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3E362D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85E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082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84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BB17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47C9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809032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4EA3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7F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66B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39F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5FA1CC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B1B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3C4CA9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01C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3DD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ADE3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A133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76B6C4E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095E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54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299A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B6B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05FB4B3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631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65CC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336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DA1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FACD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5EC5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11B78A0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C3C7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1822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22B4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3C1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8C0289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656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27FCA7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22BDDC3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68B59F5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1AAEAE6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E76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3E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C152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3CE2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2A6DEA9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79BF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9C9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C8D7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B48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7FC653E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6DC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AB85E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7E19C8A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5D98A15D" w14:textId="21498386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sch. 19, 21, 12, 16, 18, 22, 24 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5E7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50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A9BB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3D35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637010" w14:paraId="3F3FC7E3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F362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9EF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2614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2C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3B3EDE5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999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41D6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F46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9B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C2E4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87E2" w14:textId="77777777" w:rsidR="00637010" w:rsidRPr="00F35A05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1DA46E4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20B1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D5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3507FFB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F2CF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A9F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35FF6BF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1F1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F4A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53B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F516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4A1F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661697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DD5B" w14:textId="77777777" w:rsidR="00637010" w:rsidRDefault="00637010" w:rsidP="0063701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C90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94CB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1B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65D2F19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BEF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42A0D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C23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C2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FDBB" w14:textId="77777777" w:rsidR="00637010" w:rsidRPr="00AA7E4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D1B0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0BF23637" w14:textId="77777777" w:rsidR="00637010" w:rsidRDefault="0063701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0BBAFF79" w14:textId="77777777" w:rsidR="00637010" w:rsidRDefault="00637010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223B811C" w14:textId="77777777" w:rsidR="00637010" w:rsidRDefault="00637010" w:rsidP="009B0B28">
      <w:pPr>
        <w:pStyle w:val="Heading1"/>
        <w:spacing w:line="360" w:lineRule="auto"/>
      </w:pPr>
      <w:r>
        <w:t>LINIA 119 A</w:t>
      </w:r>
    </w:p>
    <w:p w14:paraId="5FD4D1EE" w14:textId="77777777" w:rsidR="00637010" w:rsidRDefault="00637010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52A3F700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9199" w14:textId="77777777" w:rsidR="00637010" w:rsidRDefault="00637010" w:rsidP="00637010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50E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4508A23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B89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B9C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0F3F70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69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2EE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6A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CEB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9C81D9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4D22FF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7E501731" w14:textId="77777777" w:rsidR="008B6862" w:rsidRDefault="008B6862" w:rsidP="006B57C6">
      <w:pPr>
        <w:pStyle w:val="Heading1"/>
        <w:spacing w:line="360" w:lineRule="auto"/>
      </w:pPr>
    </w:p>
    <w:p w14:paraId="771B0236" w14:textId="1C4781ED" w:rsidR="00637010" w:rsidRDefault="00637010" w:rsidP="006B57C6">
      <w:pPr>
        <w:pStyle w:val="Heading1"/>
        <w:spacing w:line="360" w:lineRule="auto"/>
      </w:pPr>
      <w:r>
        <w:t>LINIA 120</w:t>
      </w:r>
    </w:p>
    <w:p w14:paraId="6230DA5C" w14:textId="77777777" w:rsidR="00637010" w:rsidRDefault="00637010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637010" w14:paraId="3F288504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E84C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5C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85B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516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518B0F1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FA4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C0F3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437EB5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504D6C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542DEE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16D7F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3E06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5EE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548D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8B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637010" w14:paraId="4F6FDEA6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CA4A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38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762B220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B94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0A72" w14:textId="77777777" w:rsidR="00637010" w:rsidRDefault="00637010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016EAB08" w14:textId="77777777" w:rsidR="00637010" w:rsidRDefault="00637010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0FC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E04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AB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AED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206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11B627E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531C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13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143F61F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810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4D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64EDA98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E0F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F2D2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42D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4405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59F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CF9E46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63D9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61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455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163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6D8A36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2B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91EC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FDA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A1C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1CA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2C7E6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637010" w14:paraId="43D58BA7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F2A0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A83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E3E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1A8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206F0E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AD4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F6BB59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52AB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3F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6DAB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1F8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6235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637010" w14:paraId="1F70A1C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6C78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19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66A9131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BC1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8A9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32DA5F7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8DE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A99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E0A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B9A4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75A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159CF00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2CC6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82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4262D2D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6E5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1EA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33D1C49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A4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063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0BB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7918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8A1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4C6432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1EC0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67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F84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280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FCD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E16D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E40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64D7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8D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637010" w14:paraId="0B6F6412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0CAD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3D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3F1D5E2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327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1A4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536BE27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286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E4B5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DB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7A9D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A58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5F72B07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BE36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F5E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6EECB7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890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E4A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BD7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7B49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7F8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457D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AD2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592C938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6311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4D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52652E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E9A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52B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B59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E813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FDA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37A7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D3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DEE0F48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4534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D0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3DCF2AE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98D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31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0A3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E36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B1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898D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B24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2B7F7A6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0D8D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D6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2D6EBFD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6D0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AD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94D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E3AF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A50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4845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53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0EF717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9D3C" w14:textId="77777777" w:rsidR="00637010" w:rsidRDefault="00637010" w:rsidP="0063701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B91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E32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DD9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8B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15F0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A1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16C3" w14:textId="77777777" w:rsidR="00637010" w:rsidRPr="009B4D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001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7CE0B1A7" w14:textId="77777777" w:rsidR="00637010" w:rsidRDefault="00637010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1C93E91B" w14:textId="77777777" w:rsidR="00637010" w:rsidRDefault="00637010" w:rsidP="00094CC3">
      <w:pPr>
        <w:pStyle w:val="Heading1"/>
        <w:spacing w:line="360" w:lineRule="auto"/>
      </w:pPr>
      <w:r>
        <w:lastRenderedPageBreak/>
        <w:t>LINIA 122</w:t>
      </w:r>
    </w:p>
    <w:p w14:paraId="71626328" w14:textId="77777777" w:rsidR="00637010" w:rsidRDefault="00637010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0D8275B2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F821" w14:textId="77777777" w:rsidR="00637010" w:rsidRDefault="00637010" w:rsidP="0063701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FAE8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65DB" w14:textId="77777777" w:rsidR="00637010" w:rsidRPr="006810C6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58A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0F04CD32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B86D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0F74" w14:textId="77777777" w:rsidR="00637010" w:rsidRPr="00F834E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B78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561C" w14:textId="77777777" w:rsidR="00637010" w:rsidRPr="00F834E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667C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0E9EE8D" w14:textId="77777777" w:rsidR="00637010" w:rsidRDefault="00637010">
      <w:pPr>
        <w:spacing w:before="40" w:line="192" w:lineRule="auto"/>
        <w:ind w:right="57"/>
        <w:rPr>
          <w:sz w:val="20"/>
          <w:lang w:val="ro-RO"/>
        </w:rPr>
      </w:pPr>
    </w:p>
    <w:p w14:paraId="2A193A7F" w14:textId="77777777" w:rsidR="00637010" w:rsidRDefault="00637010" w:rsidP="004365A5">
      <w:pPr>
        <w:pStyle w:val="Heading1"/>
        <w:spacing w:line="276" w:lineRule="auto"/>
      </w:pPr>
      <w:r>
        <w:t>LINIA 123</w:t>
      </w:r>
    </w:p>
    <w:p w14:paraId="24E5EC2F" w14:textId="77777777" w:rsidR="00637010" w:rsidRDefault="00637010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637010" w14:paraId="3F65F941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9CF2" w14:textId="77777777" w:rsidR="00637010" w:rsidRDefault="00637010" w:rsidP="0063701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A9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2D53BA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956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3D2E" w14:textId="77777777" w:rsidR="00637010" w:rsidRDefault="00637010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14F6EB9A" w14:textId="77777777" w:rsidR="00637010" w:rsidRDefault="00637010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254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B0D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3F5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A8AB" w14:textId="77777777" w:rsidR="00637010" w:rsidRPr="008E041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825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637010" w14:paraId="71FDE0FF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0E8D" w14:textId="77777777" w:rsidR="00637010" w:rsidRDefault="00637010" w:rsidP="0063701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0C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3E278C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DF8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B3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40CBFDC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83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E8C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9BB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A6A1" w14:textId="77777777" w:rsidR="00637010" w:rsidRPr="008E041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3E9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CCC8EC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950B" w14:textId="77777777" w:rsidR="00637010" w:rsidRDefault="00637010" w:rsidP="0063701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8AF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A92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0AD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7B5514A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EF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FC4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0A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BCE0" w14:textId="77777777" w:rsidR="00637010" w:rsidRPr="008E041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C88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D38CC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637010" w14:paraId="065E186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2684" w14:textId="77777777" w:rsidR="00637010" w:rsidRDefault="00637010" w:rsidP="0063701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59D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56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005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3F5B17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2B3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448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CD2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567F" w14:textId="77777777" w:rsidR="00637010" w:rsidRPr="008E041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187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62DBDD3F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3E019D40" w14:textId="77777777" w:rsidR="00637010" w:rsidRDefault="00637010" w:rsidP="00F078FE">
      <w:pPr>
        <w:pStyle w:val="Heading1"/>
        <w:spacing w:line="360" w:lineRule="auto"/>
      </w:pPr>
      <w:r>
        <w:t>LINIA 124</w:t>
      </w:r>
    </w:p>
    <w:p w14:paraId="5EFA7AD6" w14:textId="77777777" w:rsidR="00637010" w:rsidRDefault="00637010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637010" w14:paraId="5889DFE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54BC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86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B81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A6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887D5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260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460B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EE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96A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AD5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6AD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1F08D5" w14:paraId="5D1D090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3973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CD0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DCEE" w14:textId="77777777" w:rsidR="00637010" w:rsidRPr="001F08D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856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E8A72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377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CF7EE4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369E" w14:textId="77777777" w:rsidR="00637010" w:rsidRPr="001F08D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2BE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3B52" w14:textId="77777777" w:rsidR="00637010" w:rsidRPr="001F08D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A30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4D7F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92E205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99B7D26" w14:textId="77777777" w:rsidR="00637010" w:rsidRPr="001F08D5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637010" w14:paraId="1CAEBCF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0C83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D5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8B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90F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418BA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694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A55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6DF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9C0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A9F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6DDC7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637010" w:rsidRPr="00A8307A" w14:paraId="08BACC4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D288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941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BA08" w14:textId="77777777" w:rsidR="00637010" w:rsidRPr="001775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749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537FD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536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2B2C" w14:textId="77777777" w:rsidR="00637010" w:rsidRPr="001775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1CE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0B81" w14:textId="77777777" w:rsidR="00637010" w:rsidRPr="001775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220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AB83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637010" w:rsidRPr="00A8307A" w14:paraId="03F4861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E07D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CD1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AF3E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B23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45E56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A3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F3DA6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602B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F98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B5AD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4F5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689DD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B7D0F5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7C321C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637010" w:rsidRPr="00A8307A" w14:paraId="3563C9F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31A4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422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FF39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04B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1C7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041DF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FFDD9A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D3FA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D32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FF0D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54D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10E872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15DC316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1106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FC87" w14:textId="77777777" w:rsidR="00637010" w:rsidRPr="00A8307A" w:rsidRDefault="0063701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AFB7" w14:textId="77777777" w:rsidR="00637010" w:rsidRPr="00AF6A38" w:rsidRDefault="0063701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F63E" w14:textId="77777777" w:rsidR="00637010" w:rsidRPr="00A8307A" w:rsidRDefault="00637010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7E8A" w14:textId="77777777" w:rsidR="00637010" w:rsidRDefault="0063701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178620D" w14:textId="77777777" w:rsidR="00637010" w:rsidRDefault="0063701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256788C" w14:textId="77777777" w:rsidR="00637010" w:rsidRDefault="0063701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54F3" w14:textId="77777777" w:rsidR="00637010" w:rsidRDefault="0063701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A9B2" w14:textId="77777777" w:rsidR="00637010" w:rsidRPr="00A8307A" w:rsidRDefault="0063701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ED14" w14:textId="77777777" w:rsidR="00637010" w:rsidRPr="00AF6A38" w:rsidRDefault="0063701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E2D2" w14:textId="77777777" w:rsidR="00637010" w:rsidRPr="00D66AFF" w:rsidRDefault="0063701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06961DC" w14:textId="77777777" w:rsidR="00637010" w:rsidRDefault="0063701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4021F26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24D7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145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04FA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CD9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69A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76F3A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42FA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425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F56B" w14:textId="77777777" w:rsidR="00637010" w:rsidRPr="00AF6A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06B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637010" w:rsidRPr="00A8307A" w14:paraId="0F4C818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DFB6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2CD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51AE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59AD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07170A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C8A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94D8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D97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9083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A2D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7012B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28B4B8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DC56D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3FCAB83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637010" w:rsidRPr="00A8307A" w14:paraId="2180B86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EA93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AF8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2C6F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55FF" w14:textId="77777777" w:rsidR="00637010" w:rsidRPr="00A8307A" w:rsidRDefault="0063701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D4EFE7" w14:textId="77777777" w:rsidR="00637010" w:rsidRPr="00A8307A" w:rsidRDefault="0063701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49B6" w14:textId="77777777" w:rsidR="00637010" w:rsidRDefault="0063701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8C87F6" w14:textId="77777777" w:rsidR="00637010" w:rsidRDefault="0063701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948AEBA" w14:textId="77777777" w:rsidR="00637010" w:rsidRPr="002F4F92" w:rsidRDefault="00637010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DE8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9DE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F9EA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730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637010" w:rsidRPr="00A8307A" w14:paraId="00BEA40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E743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D6B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3C52" w14:textId="77777777" w:rsidR="00637010" w:rsidRPr="001033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F4F3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24DBFB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ED8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F024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735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9769" w14:textId="77777777" w:rsidR="00637010" w:rsidRPr="001033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89EF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A7A2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3AD0C52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4AB605E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164F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A62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CFCB" w14:textId="77777777" w:rsidR="00637010" w:rsidRPr="001033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6195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6BD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48FC3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400984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D4E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839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3F7A" w14:textId="77777777" w:rsidR="00637010" w:rsidRPr="001033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FC7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77F569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B28E3BF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637010" w14:paraId="4F72CC0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6D5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86D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C75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E5B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137AA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8A8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3B0FEF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347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E6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5B7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264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3CF6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5C270E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637010" w:rsidRPr="00A8307A" w14:paraId="49EA2AF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F3AC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AE8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4EDB" w14:textId="77777777" w:rsidR="00637010" w:rsidRPr="00B8526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01E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2896D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D93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364F240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608F" w14:textId="77777777" w:rsidR="00637010" w:rsidRPr="00B8526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FCC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4C49" w14:textId="77777777" w:rsidR="00637010" w:rsidRPr="00B8526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7F3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73FE2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1DB12A1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DE75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061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AD85" w14:textId="77777777" w:rsidR="00637010" w:rsidRPr="00DD47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A93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15BF3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497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7748" w14:textId="77777777" w:rsidR="00637010" w:rsidRPr="00DD47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E1D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E966" w14:textId="77777777" w:rsidR="00637010" w:rsidRPr="00DD472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9DE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62C1C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688D820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87AD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D11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1FA6" w14:textId="77777777" w:rsidR="00637010" w:rsidRPr="0080537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D0E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BD526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946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3DC4" w14:textId="77777777" w:rsidR="00637010" w:rsidRPr="0080537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612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9338" w14:textId="77777777" w:rsidR="00637010" w:rsidRPr="0080537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AFF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EEBB2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3A105FC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4AB8" w14:textId="77777777" w:rsidR="00637010" w:rsidRPr="00A75A00" w:rsidRDefault="00637010" w:rsidP="0063701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383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080B" w14:textId="77777777" w:rsidR="00637010" w:rsidRPr="00AA776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701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13803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91D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E915" w14:textId="77777777" w:rsidR="00637010" w:rsidRPr="00AA776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B90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FDD5" w14:textId="77777777" w:rsidR="00637010" w:rsidRPr="00AA776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9D2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83098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14:paraId="39F691F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F477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424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C82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68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1A5BD8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EBB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B489A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A26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3D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200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A9F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637010" w14:paraId="1EB482C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A3A0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0F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3A50AF6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290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D6F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ABBCC3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B3F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33E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77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735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0454" w14:textId="77777777" w:rsidR="00637010" w:rsidRPr="00E462CC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FE7E7C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637010" w:rsidRPr="00E462CC" w14:paraId="3B8CE48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0E4C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32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6B4D0C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36F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CC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44BF105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74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5AB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27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623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D297" w14:textId="77777777" w:rsidR="00637010" w:rsidRPr="00E462CC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11DBE7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5B60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32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69FF49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0DD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D9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A4FDF4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5DD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D48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38C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F0A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25B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20E7220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D045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B66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E80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625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8CC63B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5C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8B654E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5E3494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073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2A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736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F5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ADB43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637010" w14:paraId="110F17A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53E4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45B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4A6563C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071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C2E3" w14:textId="77777777" w:rsidR="00637010" w:rsidRDefault="00637010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A2F6DE3" w14:textId="77777777" w:rsidR="00637010" w:rsidRDefault="00637010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54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787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89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229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ED6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637010" w14:paraId="5100C6F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768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D5F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31C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D4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1C8209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76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AEF1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343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0DA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9A2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C0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637010" w14:paraId="332B60C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9CF7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822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E48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6754" w14:textId="77777777" w:rsidR="00637010" w:rsidRDefault="0063701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17C3F76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13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894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32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F53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72A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637010" w14:paraId="44B2255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A245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E5F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17B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78E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4873E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CD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9494E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8CC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A75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D600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A19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7DEE94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637010" w14:paraId="2AF274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4F0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74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3C4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6E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8CD576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528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CB4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5DC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6B5D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95B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637010" w14:paraId="339A22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D60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B93A1" w14:textId="77777777" w:rsidR="00637010" w:rsidRDefault="0063701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5857" w14:textId="77777777" w:rsidR="00637010" w:rsidRDefault="0063701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B4B6" w14:textId="77777777" w:rsidR="00637010" w:rsidRDefault="0063701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04E958F4" w14:textId="77777777" w:rsidR="00637010" w:rsidRDefault="0063701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29EA" w14:textId="77777777" w:rsidR="00637010" w:rsidRDefault="0063701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9C00" w14:textId="77777777" w:rsidR="00637010" w:rsidRDefault="0063701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6300" w14:textId="77777777" w:rsidR="00637010" w:rsidRDefault="0063701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B6EA" w14:textId="77777777" w:rsidR="00637010" w:rsidRPr="00ED5B96" w:rsidRDefault="0063701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0685" w14:textId="77777777" w:rsidR="00637010" w:rsidRDefault="00637010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637010" w14:paraId="58014A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E1B8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19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2C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B8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DF8A7F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7A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6F136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906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1F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DC69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B10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2905A1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637010" w14:paraId="2FF7454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CEC0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755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53E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1DC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0FA99A6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56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44B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11D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84DA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82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FE8EF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75BEB37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637010" w14:paraId="44C8D7C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84FF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05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2E012C9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AF7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143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4D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71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23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59A9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8C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6A4B0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C501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9E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3FD5D37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AE0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44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A2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432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D0B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A485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758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DBEE5B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A936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7D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D57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3F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870FC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11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C70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D98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AC11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DF7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8BC98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637010" w14:paraId="3F1E4A2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1EC9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D59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FFA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A92A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8779C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72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6E4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78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96FC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3DDA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DFBB39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637010" w14:paraId="3A8A31FF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A3B3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CD7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32B13F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AE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7DD0" w14:textId="77777777" w:rsidR="00637010" w:rsidRDefault="0063701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59D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9A8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F0B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040E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5EB0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637010" w14:paraId="34F0C36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D5FB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EFE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7B9626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8AB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1467" w14:textId="77777777" w:rsidR="00637010" w:rsidRDefault="0063701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744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B9B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89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B2BE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E603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4B25DF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16B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461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187B129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A34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1A76" w14:textId="77777777" w:rsidR="00637010" w:rsidRDefault="0063701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ECC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1B7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165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436C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54D6" w14:textId="77777777" w:rsidR="00637010" w:rsidRDefault="0063701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DA865D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F731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F5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319731D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A6A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42E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044599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92B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B6A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94B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C982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4D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213848CF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FD0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037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2BC4A8D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64A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09A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7E56FA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27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9E3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23A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F4C4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C0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DB11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50726D2A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E83F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717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74A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6B7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4F3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66B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58B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37D5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B2C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450F7D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C66A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A8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2D5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409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F2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50C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39E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56CB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779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1FD33B02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6D24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DD1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13A27B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1DD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A92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2F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761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D8D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0487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870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FB05854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890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A2F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3A18F4F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1D9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427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404442D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199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632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44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1115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36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212DC99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3EC5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E4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1A0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7CF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F3F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9D82B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33D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9C4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81AC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85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637010" w14:paraId="542B0A3C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BA04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FC8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8F0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AE8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4658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155FD5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C0A3B41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146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09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117C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AB7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637010" w14:paraId="205C834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925E" w14:textId="77777777" w:rsidR="00637010" w:rsidRDefault="00637010" w:rsidP="0063701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C93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E4C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56B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D1B0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E643C7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0C2E011" w14:textId="77777777" w:rsidR="00637010" w:rsidRDefault="0063701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BD8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87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3C5F" w14:textId="77777777" w:rsidR="00637010" w:rsidRPr="00ED5B9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D2C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1824AE6F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408B10B8" w14:textId="77777777" w:rsidR="00637010" w:rsidRDefault="00637010" w:rsidP="00C13E1E">
      <w:pPr>
        <w:pStyle w:val="Heading1"/>
        <w:spacing w:line="360" w:lineRule="auto"/>
      </w:pPr>
      <w:r>
        <w:lastRenderedPageBreak/>
        <w:t>LINIA 125</w:t>
      </w:r>
    </w:p>
    <w:p w14:paraId="320D43BA" w14:textId="77777777" w:rsidR="00637010" w:rsidRDefault="00637010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41EC0B17" w14:textId="77777777" w:rsidR="00637010" w:rsidRDefault="00637010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637010" w14:paraId="359ADAF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4700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961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574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383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CF5B3D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A7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F84F7A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B2A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ADD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0BC3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1EF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637010" w14:paraId="0DBDB40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1B24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F7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1F0BA81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5D8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FD9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E2FE21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951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A6C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3F4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E4A7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D4A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0CCD96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637010" w14:paraId="528EFC9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B920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E42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A83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4B3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109E21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117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3150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3DAE1C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F53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5D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B21C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B46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005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637010" w14:paraId="7D145ECE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6D45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DB4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7CF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52A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17781C2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AA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EAE3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63E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CB5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945C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597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FC8531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FB9A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F2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3797A56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152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C19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5D39E06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55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511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F21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FC74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D7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027ED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7BF3DF8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B5E2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63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7ABD0BD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770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AF4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C95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89B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D2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4275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3F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2A0CBF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5C2C" w14:textId="77777777" w:rsidR="00637010" w:rsidRDefault="00637010" w:rsidP="0063701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DB2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3DF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9A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500C21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03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DCB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1C7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EB39" w14:textId="77777777" w:rsidR="00637010" w:rsidRPr="00CE363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D12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3DBEB9E6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6ED5BE0C" w14:textId="77777777" w:rsidR="00637010" w:rsidRDefault="00637010" w:rsidP="001E6A63">
      <w:pPr>
        <w:pStyle w:val="Heading1"/>
        <w:spacing w:line="360" w:lineRule="auto"/>
      </w:pPr>
      <w:r>
        <w:t>LINIA 129</w:t>
      </w:r>
    </w:p>
    <w:p w14:paraId="18E8D76F" w14:textId="77777777" w:rsidR="00637010" w:rsidRDefault="00637010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637010" w14:paraId="08B01B7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8794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12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3597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D53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775FA1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626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01AB2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539B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449F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18E0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F2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476A78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75EE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1E6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2152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20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74D72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724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D6D2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FA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F929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9F7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C479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637010" w14:paraId="7FF0CF4F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BE94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0EE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A2C8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B2CB" w14:textId="77777777" w:rsidR="00637010" w:rsidRDefault="00637010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2FF3CAF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7E6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231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E6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DEB9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1DA0" w14:textId="77777777" w:rsidR="00637010" w:rsidRDefault="00637010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9A425D" w14:textId="77777777" w:rsidR="00637010" w:rsidRDefault="00637010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637010" w14:paraId="76E5AC73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0EB2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AC6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  <w:p w14:paraId="1C6037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5BFB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7D1B" w14:textId="77777777" w:rsidR="00637010" w:rsidRDefault="00637010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- Deta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55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FC9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419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06B0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56B2" w14:textId="77777777" w:rsidR="00637010" w:rsidRDefault="00637010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6D62D4E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A40C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4C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28E8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FF7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382207A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EEA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8995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CC9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27FC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A1B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BE125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2BD38A0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637010" w14:paraId="539D467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A220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510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9A15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081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29AD73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86F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BA1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1B6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4615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786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AC137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B735C0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637010" w14:paraId="7BB864DA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19BE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6C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1567126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8F2E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984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Deta - Stamora Moraviţa și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Stamora Moraviţa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8B7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A86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47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7A89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ACF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93D72A6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EE16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BB9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D54B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69A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3E9BEEA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3F3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6D4C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D484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B8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2E7A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C34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FA7681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2293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13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8F39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4410" w14:textId="77777777" w:rsidR="00637010" w:rsidRDefault="00637010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558F09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1A5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A839C5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33FC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3E1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AF48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16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58BF1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  <w:tr w:rsidR="00637010" w14:paraId="05F63943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D92" w14:textId="77777777" w:rsidR="00637010" w:rsidRDefault="00637010" w:rsidP="0063701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7A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6727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1358" w14:textId="77777777" w:rsidR="00637010" w:rsidRDefault="00637010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5327EF15" w14:textId="77777777" w:rsidR="00637010" w:rsidRDefault="00637010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E9D9" w14:textId="77777777" w:rsidR="00637010" w:rsidRDefault="00637010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16EEEA" w14:textId="77777777" w:rsidR="00637010" w:rsidRDefault="00637010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12, 14, 16 și 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72FC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D73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E5CB" w14:textId="77777777" w:rsidR="00637010" w:rsidRPr="00C934F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78E9" w14:textId="77777777" w:rsidR="00637010" w:rsidRDefault="00637010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9E4628" w14:textId="77777777" w:rsidR="00637010" w:rsidRDefault="00637010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5, 6, 7 și 8 abătute Cap Y.</w:t>
            </w:r>
          </w:p>
        </w:tc>
      </w:tr>
    </w:tbl>
    <w:p w14:paraId="51FF72D1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6E141A65" w14:textId="77777777" w:rsidR="00637010" w:rsidRDefault="00637010" w:rsidP="003D5F18">
      <w:pPr>
        <w:pStyle w:val="Heading1"/>
        <w:spacing w:line="360" w:lineRule="auto"/>
      </w:pPr>
      <w:r>
        <w:t>LINIA 130</w:t>
      </w:r>
    </w:p>
    <w:p w14:paraId="14458D67" w14:textId="77777777" w:rsidR="00637010" w:rsidRDefault="00637010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2847C3A0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73DF" w14:textId="77777777" w:rsidR="00637010" w:rsidRDefault="00637010" w:rsidP="0063701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087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21B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2FF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AD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D61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430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899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99806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728AFED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9CBA" w14:textId="77777777" w:rsidR="00637010" w:rsidRDefault="00637010" w:rsidP="0063701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6FF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8C9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03E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59516B3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F77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CD0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154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242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F37B50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EF1DD88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49642E1E" w14:textId="77777777" w:rsidR="00637010" w:rsidRDefault="00637010" w:rsidP="00951BBD">
      <w:pPr>
        <w:pStyle w:val="Heading1"/>
        <w:spacing w:line="360" w:lineRule="auto"/>
      </w:pPr>
      <w:r>
        <w:t>LINIA 131</w:t>
      </w:r>
    </w:p>
    <w:p w14:paraId="234A23A5" w14:textId="77777777" w:rsidR="00637010" w:rsidRDefault="00637010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30680B7F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363F" w14:textId="77777777" w:rsidR="00637010" w:rsidRDefault="00637010" w:rsidP="0063701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0FC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95D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19F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54A7510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338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FF3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934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465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43E2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71489F4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CB2C" w14:textId="77777777" w:rsidR="00637010" w:rsidRDefault="00637010" w:rsidP="0063701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2E21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64FC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C57A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F18C06B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C6AE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B3CB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172A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6460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809B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237B50E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5910" w14:textId="77777777" w:rsidR="00637010" w:rsidRDefault="00637010" w:rsidP="0063701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ABBB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F481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F552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204E1951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F9B0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B6CB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6C47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B42B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76F8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1AD0E73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8CF5" w14:textId="77777777" w:rsidR="00637010" w:rsidRDefault="00637010" w:rsidP="0063701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A006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B3F7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BD89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79BBEA16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4C79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88D0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58A6" w14:textId="77777777" w:rsidR="00637010" w:rsidRDefault="0063701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9DEA" w14:textId="77777777" w:rsidR="00637010" w:rsidRDefault="0063701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EA08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61ACE4CC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0793" w14:textId="77777777" w:rsidR="00637010" w:rsidRDefault="00637010" w:rsidP="0063701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7C4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204F938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4C8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B08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456740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251F36D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3988AF0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70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5FB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2D8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0D5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3591" w14:textId="77777777" w:rsidR="00637010" w:rsidRDefault="0063701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0D26051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32FD1943" w14:textId="77777777" w:rsidR="00637010" w:rsidRDefault="00637010" w:rsidP="00662370">
      <w:pPr>
        <w:pStyle w:val="Heading1"/>
        <w:spacing w:line="360" w:lineRule="auto"/>
      </w:pPr>
      <w:r>
        <w:t>LINIA 132</w:t>
      </w:r>
    </w:p>
    <w:p w14:paraId="32BEDCA2" w14:textId="77777777" w:rsidR="00637010" w:rsidRDefault="00637010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4ED2ABE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FCA8" w14:textId="77777777" w:rsidR="00637010" w:rsidRDefault="00637010" w:rsidP="0063701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8FA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AC3F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B7A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38D9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C2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2B747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4961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FF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B170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FAF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8307A" w14:paraId="196D218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9238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302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4E44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3CE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1A43B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153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558B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6D5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A2A1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CB0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27FC3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403FC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7F62819" w14:textId="77777777" w:rsidR="00637010" w:rsidRPr="0049500B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637010" w:rsidRPr="00A8307A" w14:paraId="3945A8F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CE60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F14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C1D4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DE5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2AD6B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00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8A1C2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C73B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EBB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97AE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E40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E29C28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D8D814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8A6277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637010" w:rsidRPr="00A8307A" w14:paraId="66BCD37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3124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1B2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8DCA" w14:textId="77777777" w:rsidR="00637010" w:rsidRPr="00825C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5F3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62A85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5E7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9F92" w14:textId="77777777" w:rsidR="00637010" w:rsidRPr="00825C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818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CC13" w14:textId="77777777" w:rsidR="00637010" w:rsidRPr="00825C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C42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4D2E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637010" w:rsidRPr="00A8307A" w14:paraId="4444C44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88B8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EAC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093E" w14:textId="77777777" w:rsidR="00637010" w:rsidRPr="0067460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82C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1A5A9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28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12272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F0B8" w14:textId="77777777" w:rsidR="00637010" w:rsidRPr="0067460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656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56B0" w14:textId="77777777" w:rsidR="00637010" w:rsidRPr="0067460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81F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25CD6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637010" w:rsidRPr="00A8307A" w14:paraId="14CD151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A611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935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8783" w14:textId="77777777" w:rsidR="00637010" w:rsidRPr="00D2651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7FAF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4B4745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151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9980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994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AB43" w14:textId="77777777" w:rsidR="00637010" w:rsidRPr="00D2651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FB1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B05B5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EAD55F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C7255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4F06130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637010" w:rsidRPr="00A8307A" w14:paraId="7FB65A4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55CC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344C" w14:textId="77777777" w:rsidR="00637010" w:rsidRPr="00A8307A" w:rsidRDefault="0063701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2280" w14:textId="77777777" w:rsidR="00637010" w:rsidRPr="00D26514" w:rsidRDefault="0063701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48A3" w14:textId="77777777" w:rsidR="00637010" w:rsidRPr="00A8307A" w:rsidRDefault="00637010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EE981A2" w14:textId="77777777" w:rsidR="00637010" w:rsidRPr="00A8307A" w:rsidRDefault="00637010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1DAF" w14:textId="77777777" w:rsidR="00637010" w:rsidRDefault="00637010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C2A9C1" w14:textId="77777777" w:rsidR="00637010" w:rsidRDefault="00637010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1F70928" w14:textId="77777777" w:rsidR="00637010" w:rsidRDefault="0063701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3EA4" w14:textId="77777777" w:rsidR="00637010" w:rsidRDefault="0063701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DDD6" w14:textId="77777777" w:rsidR="00637010" w:rsidRPr="00A8307A" w:rsidRDefault="0063701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46CA" w14:textId="77777777" w:rsidR="00637010" w:rsidRPr="00D26514" w:rsidRDefault="0063701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8A61" w14:textId="77777777" w:rsidR="00637010" w:rsidRDefault="00637010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637010" w:rsidRPr="00A8307A" w14:paraId="3F3F74C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CBC9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9E1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7115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0A39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DCED26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866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D3DC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879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C8E8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3B54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FBF78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254EE1B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189828A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B5CE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615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7D8E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6BBE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2E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E453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A5B3CA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E01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29B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9337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80F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5646C36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0AE1752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BB74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25B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79E8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A69A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3C4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377EC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807C7E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9FF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E06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BE6F" w14:textId="77777777" w:rsidR="00637010" w:rsidRPr="006178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6FF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A8ED65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4C23E6B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637010" w14:paraId="58525D2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0A53" w14:textId="77777777" w:rsidR="00637010" w:rsidRDefault="00637010" w:rsidP="0063701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CB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78D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AC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F8AFB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8F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80BB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AC5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CB6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9B3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800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CDE6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60852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637010" w14:paraId="582ACA6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95A2" w14:textId="77777777" w:rsidR="00637010" w:rsidRDefault="00637010" w:rsidP="0063701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6594" w14:textId="77777777" w:rsidR="00637010" w:rsidRDefault="0063701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D72D" w14:textId="77777777" w:rsidR="00637010" w:rsidRDefault="0063701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AF4A" w14:textId="77777777" w:rsidR="00637010" w:rsidRDefault="00637010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90D6" w14:textId="77777777" w:rsidR="00637010" w:rsidRDefault="00637010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FC2B3F" w14:textId="77777777" w:rsidR="00637010" w:rsidRDefault="00637010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413F0FE" w14:textId="77777777" w:rsidR="00637010" w:rsidRDefault="0063701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29B3" w14:textId="77777777" w:rsidR="00637010" w:rsidRDefault="0063701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814E" w14:textId="77777777" w:rsidR="00637010" w:rsidRDefault="0063701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7FE7" w14:textId="77777777" w:rsidR="00637010" w:rsidRDefault="0063701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9057" w14:textId="77777777" w:rsidR="00637010" w:rsidRPr="009914C4" w:rsidRDefault="00637010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89B4820" w14:textId="77777777" w:rsidR="00637010" w:rsidRDefault="00637010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6C1C447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4534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C4C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5E9C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6FB8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60D90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02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D80F5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96A0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702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AE6F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B47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66E2E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2EDD69B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3CB6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BD7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B7DB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3D2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C17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9FAC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32F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2C3E" w14:textId="77777777" w:rsidR="00637010" w:rsidRPr="00915FE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1B9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24F5733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25E3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787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4E01" w14:textId="77777777" w:rsidR="00637010" w:rsidRPr="001C017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7D1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45B79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0CB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F7C9" w14:textId="77777777" w:rsidR="00637010" w:rsidRPr="001C017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9BE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F9FA" w14:textId="77777777" w:rsidR="00637010" w:rsidRPr="001C017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D398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FA5E0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10280FE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659D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274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AB23" w14:textId="77777777" w:rsidR="00637010" w:rsidRPr="002A55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225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A198D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F25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9823" w14:textId="77777777" w:rsidR="00637010" w:rsidRPr="002A55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75F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9FB9" w14:textId="77777777" w:rsidR="00637010" w:rsidRPr="002A553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821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4F101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1160269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EAF3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5FA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F279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CD2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A5DF5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801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E5BE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9FB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D6EC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FD98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D76C3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7A3036A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652B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F53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229391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C422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F6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295A4A3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FC5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C0C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C78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0840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302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:rsidRPr="00A8307A" w14:paraId="70F5516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1AEE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F5D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7A6C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4CF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51F151E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525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F4D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24D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172F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400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F2856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637010" w:rsidRPr="00A8307A" w14:paraId="67628EE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EB94" w14:textId="77777777" w:rsidR="00637010" w:rsidRPr="00A75A00" w:rsidRDefault="00637010" w:rsidP="0063701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51A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3E31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BA2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62D29BD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E0E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98B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D22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4ABB" w14:textId="77777777" w:rsidR="00637010" w:rsidRPr="00880A4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9C6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CD3B2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637010" w14:paraId="517E49E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D795" w14:textId="77777777" w:rsidR="00637010" w:rsidRDefault="00637010" w:rsidP="0063701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5AA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853E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8D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56C9585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142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BA6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1D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F320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C35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194B5B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FB55" w14:textId="77777777" w:rsidR="00637010" w:rsidRDefault="00637010" w:rsidP="0063701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D29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19875F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A767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24F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2D76C5A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CB7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9E9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6C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46AA" w14:textId="77777777" w:rsidR="00637010" w:rsidRPr="00E9641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B5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DCAA1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010B62C8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35DEF074" w14:textId="77777777" w:rsidR="00637010" w:rsidRDefault="00637010" w:rsidP="009378E1">
      <w:pPr>
        <w:pStyle w:val="Heading1"/>
        <w:spacing w:line="360" w:lineRule="auto"/>
      </w:pPr>
      <w:r>
        <w:lastRenderedPageBreak/>
        <w:t>LINIA 133</w:t>
      </w:r>
    </w:p>
    <w:p w14:paraId="44BB5A26" w14:textId="77777777" w:rsidR="00637010" w:rsidRPr="0021246A" w:rsidRDefault="00637010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637010" w14:paraId="4EA5126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2CA2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31F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DF3E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39C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B30C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DEF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8FC5E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5D5B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1A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A5C2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AC7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DB3BD8" w14:paraId="29774C07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6DC3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91F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103F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EDF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B6107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EA3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39A2082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B743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440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A832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819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3A9E2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FD2D98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6F0A85A" w14:textId="77777777" w:rsidR="00637010" w:rsidRPr="00DB3BD8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637010" w:rsidRPr="00A8307A" w14:paraId="177D751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7F62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C07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BA32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CF68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BE87F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2D7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475DA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1886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8C2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3B82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E2C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761CE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13F824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C7534F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637010" w:rsidRPr="00A8307A" w14:paraId="153BC2D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F3C1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002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346D" w14:textId="77777777" w:rsidR="00637010" w:rsidRPr="00AE5C9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212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5289B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31CE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71E4" w14:textId="77777777" w:rsidR="00637010" w:rsidRPr="00AE5C9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31A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0792" w14:textId="77777777" w:rsidR="00637010" w:rsidRPr="00AE5C9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4A7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C3F28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637010" w:rsidRPr="00A8307A" w14:paraId="3164F12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7D5D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33E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D398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74A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B98C5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105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9852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5CE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DEF5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636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2D215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637010" w:rsidRPr="00A8307A" w14:paraId="1F3EEAD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4A66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EDB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5ED4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A57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6D6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237BA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C4AE6E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A2E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85F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B0EB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E1B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64CFC9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283A43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637010" w:rsidRPr="00A8307A" w14:paraId="28BDAD0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0C08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706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6BDD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FEA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741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3A25B3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692240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BCC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C3C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7633" w14:textId="77777777" w:rsidR="00637010" w:rsidRPr="00795C5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5D7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52071E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0AE0570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2C7B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27FA" w14:textId="77777777" w:rsidR="00637010" w:rsidRPr="00A8307A" w:rsidRDefault="00637010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6B9F" w14:textId="77777777" w:rsidR="00637010" w:rsidRPr="00795C5C" w:rsidRDefault="0063701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AFBE" w14:textId="77777777" w:rsidR="00637010" w:rsidRPr="00A8307A" w:rsidRDefault="00637010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E4F7" w14:textId="77777777" w:rsidR="00637010" w:rsidRDefault="0063701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B8A282" w14:textId="77777777" w:rsidR="00637010" w:rsidRDefault="0063701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A3F39B5" w14:textId="77777777" w:rsidR="00637010" w:rsidRDefault="0063701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9E7B" w14:textId="77777777" w:rsidR="00637010" w:rsidRDefault="0063701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CAB2" w14:textId="77777777" w:rsidR="00637010" w:rsidRPr="00A8307A" w:rsidRDefault="00637010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EBCE" w14:textId="77777777" w:rsidR="00637010" w:rsidRPr="00795C5C" w:rsidRDefault="0063701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E8D8" w14:textId="77777777" w:rsidR="00637010" w:rsidRPr="009914C4" w:rsidRDefault="00637010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5F88A59" w14:textId="77777777" w:rsidR="00637010" w:rsidRDefault="00637010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5B68DCE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0B40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705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93A3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C79A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3F54A9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98A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46E4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550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8F02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076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B600A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2143932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72325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002EDC8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637010" w:rsidRPr="00A8307A" w14:paraId="69A78B8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B207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8DE9" w14:textId="77777777" w:rsidR="00637010" w:rsidRPr="00A8307A" w:rsidRDefault="0063701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F58B" w14:textId="77777777" w:rsidR="00637010" w:rsidRPr="00732832" w:rsidRDefault="0063701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9D6E" w14:textId="77777777" w:rsidR="00637010" w:rsidRPr="00A8307A" w:rsidRDefault="00637010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DC46D3" w14:textId="77777777" w:rsidR="00637010" w:rsidRPr="00A8307A" w:rsidRDefault="00637010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D988" w14:textId="77777777" w:rsidR="00637010" w:rsidRDefault="00637010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3C70ED3" w14:textId="77777777" w:rsidR="00637010" w:rsidRDefault="00637010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6907505" w14:textId="77777777" w:rsidR="00637010" w:rsidRDefault="0063701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F56B" w14:textId="77777777" w:rsidR="00637010" w:rsidRDefault="0063701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D0FB" w14:textId="77777777" w:rsidR="00637010" w:rsidRPr="00A8307A" w:rsidRDefault="0063701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EF1E" w14:textId="77777777" w:rsidR="00637010" w:rsidRPr="00732832" w:rsidRDefault="0063701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4C1B" w14:textId="77777777" w:rsidR="00637010" w:rsidRDefault="00637010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637010" w:rsidRPr="00A8307A" w14:paraId="1BFC210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FDE7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7FC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CE9C" w14:textId="77777777" w:rsidR="00637010" w:rsidRPr="0046537D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FDEE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336356" w14:textId="77777777" w:rsidR="00637010" w:rsidRPr="00A8307A" w:rsidRDefault="0063701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A5D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33DF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DB2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A17B" w14:textId="77777777" w:rsidR="00637010" w:rsidRPr="0046537D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EEE3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E6300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7CDC49A" w14:textId="77777777" w:rsidR="00637010" w:rsidRPr="00A8307A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14:paraId="6EE9E50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2EFC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55C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CA8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591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363B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31B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1FD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0CD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560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FE1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1D914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C5AB54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637010" w14:paraId="344AF16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DF4B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03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B6F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87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B06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4FB47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CFD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459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825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AD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637010" w:rsidRPr="00A8307A" w14:paraId="2F691B2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BC9A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39C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A5B0" w14:textId="77777777" w:rsidR="00637010" w:rsidRPr="00A60F9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50B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C8649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3AB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8259D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B6F8" w14:textId="77777777" w:rsidR="00637010" w:rsidRPr="00A60F9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197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CE1B" w14:textId="77777777" w:rsidR="00637010" w:rsidRPr="00A60F9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E6E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A3365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57638D5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5AD6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B72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62B3" w14:textId="77777777" w:rsidR="00637010" w:rsidRPr="002201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549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F1A3A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417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5F8E" w14:textId="77777777" w:rsidR="00637010" w:rsidRPr="002201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7E9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1C95" w14:textId="77777777" w:rsidR="00637010" w:rsidRPr="0022013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3CA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04635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562E1CC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3E2A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98E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2F2E" w14:textId="77777777" w:rsidR="00637010" w:rsidRPr="00501B5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D51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A9F9D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9E7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34E3" w14:textId="77777777" w:rsidR="00637010" w:rsidRPr="00501B5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B3C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5519" w14:textId="77777777" w:rsidR="00637010" w:rsidRPr="00501B5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735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582FC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6B7F329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6B5E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C3E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24B8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2D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87505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474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BD60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B71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7F98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BC9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58D20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21E1C34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7F3C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D31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81B552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4796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0DB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4FF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B3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A09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6262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F7A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637010" w:rsidRPr="00A8307A" w14:paraId="3BB6496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5486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96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4383CBC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9DB6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11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1F9CF8C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5C2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5186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855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C6E6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48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70A283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15T.</w:t>
            </w:r>
          </w:p>
        </w:tc>
      </w:tr>
      <w:tr w:rsidR="00637010" w14:paraId="552CAF6F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084C" w14:textId="77777777" w:rsidR="00637010" w:rsidRPr="00A75A00" w:rsidRDefault="00637010" w:rsidP="0063701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215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1F4465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1B4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739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65394B2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620604E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8F3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42DD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0B3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7BF9" w14:textId="77777777" w:rsidR="00637010" w:rsidRPr="006D5FF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D95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09DEA2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637010" w14:paraId="432CFF4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2A4A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211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334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C0D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26EE21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730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5B44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E8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B0A6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D0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A53D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637010" w14:paraId="4ABB650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ED88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50B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ACA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C4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5F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E4C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EEB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2B36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A80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DE219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637010" w14:paraId="4D52151B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F98B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F2D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9F9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2A3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A5848F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7F3DC1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0B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A168F1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6E7BD71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867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8B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3DCF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E2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3A797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637010" w14:paraId="1ED303D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8EF7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71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BD12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535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1F6C682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CE5874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2C845F9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6D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F926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4CA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6E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1157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1B9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637010" w14:paraId="30122848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4218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4C0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  <w:p w14:paraId="500BF3B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D79A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1A6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Ronaț Triaj – Dudeștii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5A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CBB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E31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6DBC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807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D631AA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2913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8C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3099395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17D4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C3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143E968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EA0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0D35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99B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1904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861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676468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EFEF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67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4D725B3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A22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8317" w14:textId="77777777" w:rsidR="00637010" w:rsidRDefault="00637010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6FB8E9C9" w14:textId="77777777" w:rsidR="00637010" w:rsidRDefault="00637010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BB7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3FA8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0D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C4ED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623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51849CD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D5F6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042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1D9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D4C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7EA226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EE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F13F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2BE6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E74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7424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66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3848F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9123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CBE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FF44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A82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4038887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A5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60A8B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579C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E16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DFB2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AC5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F84C68A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1765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414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2259147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D52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25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1BCDA02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3EB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26A8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B5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F700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99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34CD6DC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4E8F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A72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50+080</w:t>
            </w:r>
          </w:p>
          <w:p w14:paraId="59EC6FE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46C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49E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Lovrin -</w:t>
            </w:r>
          </w:p>
          <w:p w14:paraId="40398F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0C5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6448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E48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64EE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FB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A8CDDF6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A2F1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DC7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27D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0035" w14:textId="77777777" w:rsidR="00637010" w:rsidRDefault="00637010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656FD090" w14:textId="77777777" w:rsidR="00637010" w:rsidRDefault="00637010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FFF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ECBC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D1E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2F4D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8E44" w14:textId="77777777" w:rsidR="00637010" w:rsidRPr="00BA000C" w:rsidRDefault="00637010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A92C2" w14:textId="77777777" w:rsidR="00637010" w:rsidRDefault="00637010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637010" w14:paraId="5F71C709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1D22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51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612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FC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6C46D9A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AB4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65C8" w14:textId="77777777" w:rsidR="00637010" w:rsidRPr="0074629B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A3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3A0C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D01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5044F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637010" w14:paraId="233085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9D48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94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4F60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E69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70D660E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67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0BA98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E108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AC9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485F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0F5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26749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9A18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543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EFD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E7F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68F9E3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8A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17C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688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4CE6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FA6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AD36D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E1E7B2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637010" w14:paraId="16333E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235C" w14:textId="77777777" w:rsidR="00637010" w:rsidRDefault="00637010" w:rsidP="0063701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61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E1FC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5A4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03B79C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31B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6F07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1728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13C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8BC3" w14:textId="77777777" w:rsidR="00637010" w:rsidRPr="0074629B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779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70080ED" w14:textId="77777777" w:rsidR="00637010" w:rsidRDefault="00637010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453304A3" w14:textId="77777777" w:rsidR="00637010" w:rsidRDefault="00637010" w:rsidP="00C83010">
      <w:pPr>
        <w:pStyle w:val="Heading1"/>
        <w:spacing w:line="360" w:lineRule="auto"/>
      </w:pPr>
      <w:r>
        <w:lastRenderedPageBreak/>
        <w:t>LINIA 143</w:t>
      </w:r>
    </w:p>
    <w:p w14:paraId="5145CB3D" w14:textId="77777777" w:rsidR="00637010" w:rsidRDefault="00637010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637010" w14:paraId="0650DE9F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BDD2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194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39A7EC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3EB4" w14:textId="77777777" w:rsidR="00637010" w:rsidRPr="00984839" w:rsidRDefault="0063701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522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86B2C5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93D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B2B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0FF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7AFB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B98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B94B79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5355314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124E990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1B1A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AE2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013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F4B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58A313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631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5DD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3F1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4D254A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A22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567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69DCF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637010" w14:paraId="0123E239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0B83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915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3822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55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AFFB78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6F31AD8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35D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067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29B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32B768E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9028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1C61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38AAE1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60033F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0D61D0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63DB07C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47EC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10D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C5F7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7CB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BFFF04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4D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210AAC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52A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EF7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51C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D7B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A3901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637010" w14:paraId="0152FBB4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9C2E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707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8AA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FBF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04A385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7CF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03CB2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4C4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AAC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130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7D4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31248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637010" w14:paraId="7847295B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E5C1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143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B935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1E1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43636A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CBF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2D4D2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1F68DE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35E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A85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126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DCB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39463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637010" w14:paraId="6096D7E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7A8C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3BA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4E7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E7F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AC4D9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4F1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A28CAA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9F3EDA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9F8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7D3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A75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477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67578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637010" w14:paraId="1436F7E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63CF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C55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0C26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BF1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F85C9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779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16C2C2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7DE5ACC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6F22305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0DA6A3E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CE9897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4C545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4C052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FBC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3ED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46C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DCA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748C4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637010" w14:paraId="5747BA8C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5C64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202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3801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754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43E26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AF4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4C61234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A85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34D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214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8BD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0266B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722A2E8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637010" w14:paraId="717EF13E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6E0A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660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DFB4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C8F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F89E0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198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D2B0ED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09A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3B0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729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B61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223CB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637010" w14:paraId="3A9C3EBE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D867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AB1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F8E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941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00D5D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9E5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7DCFAC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59F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749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4AC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752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3C4B1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311981F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637010" w14:paraId="3D6CB223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E095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7AA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9621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64C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6BED3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D0D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937FA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0DD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EBF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F87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944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7EE6E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637010" w14:paraId="5A2C112C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C57B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AE3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461A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304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95160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8BD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352AE2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5EF4D0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F1D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CA8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705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BF3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1EBC5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637010" w14:paraId="7EB0A36F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AE68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BB6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10C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57E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1D6DAB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4EE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38C1AF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D1B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651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4C9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09C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97129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637010" w14:paraId="175FF827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DA33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C08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BBE3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C51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2CC93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D52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246DB7E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2034A2A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F86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341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A0A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379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7DC79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637010" w14:paraId="7A44D050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BE78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D45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EF48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7E7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B0596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9B4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158FDA9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029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262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955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B37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32070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637010" w14:paraId="56D01167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8A6B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005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D34B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A01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02576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95E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85D0E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AACD50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8CCD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3A9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5DF9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D12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1B741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637010" w14:paraId="0B56CC7C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7FA0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E37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D508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443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2CA91B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936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D807F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AE36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170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0180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52A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793E9836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5A69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2BC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90D8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96D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525B75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049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D3CE5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E5FC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B58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2892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5BE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270C1DA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5403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F5C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4C95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AFD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B6CDE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DCB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F296A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5E76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B91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B574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D8D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CE793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637010" w14:paraId="52401F7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42C6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54C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8479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E24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84CE0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FBB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482E61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CC1B9D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F02B9B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69B175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36F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201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C5CA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945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01FC7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637010" w14:paraId="5A4A098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6908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FAB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4005CF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0EA2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239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1C3F6F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B0B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B15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A51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EDBA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C82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1E66AC8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9B4B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73E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17013D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0E0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0F5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4334C8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B62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084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6D4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FC5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23E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BABC7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75DC459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5398FB2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04C4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B19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A8C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C4D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B75512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533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2D7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A7B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3B4F89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A20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140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53EAB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4B60974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4796E26F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D804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EAE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0E91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984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D05DB0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14B15F1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8F0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6511F18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12DF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E9C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449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268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64CE1785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8A8E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0EF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58C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81F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B52831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077CDA9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EBE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E71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45F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915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499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2B5BD7F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43B6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7EF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F8D7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168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BA67C1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043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F8C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06B2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5BDFD14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58E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592D" w14:textId="77777777" w:rsidR="00637010" w:rsidRPr="006611B7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637010" w14:paraId="575E9B8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A0B5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288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1979B44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ED33" w14:textId="77777777" w:rsidR="00637010" w:rsidRPr="00984839" w:rsidRDefault="0063701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A7B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91C66B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D7B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568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6B1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F00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1501" w14:textId="77777777" w:rsidR="00637010" w:rsidRPr="003B25AA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37010" w14:paraId="0E59826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A364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1303" w14:textId="77777777" w:rsidR="00637010" w:rsidRPr="00CB3DC4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4C2B323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E61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854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CE5FA96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1C8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CD7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36E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58B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97C0" w14:textId="77777777" w:rsidR="00637010" w:rsidRPr="00CB3DC4" w:rsidRDefault="00637010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906A0F3" w14:textId="77777777" w:rsidR="00637010" w:rsidRPr="00F11CE2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37010" w14:paraId="5EF2F332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F066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4A2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9C00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4E7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E0A1A5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24A1B07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4AF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D45E8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9D31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81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52DE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FC1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482B00E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BF60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832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D26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763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EC2F4E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CC8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2C4A21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C8A564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421C64B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6509D8A" w14:textId="77777777" w:rsidR="00637010" w:rsidRPr="00260477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A7E6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0A8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C7EC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768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3847E5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637010" w14:paraId="673661B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2FD4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9B4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B728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5FB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D2B7FD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656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C61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27E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7990DB4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D66A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783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6F88FD9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7576BCD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637010" w14:paraId="1375FBE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51F9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8DC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00B4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EB6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724C67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4FB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A0158F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253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AA3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B85B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5EF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637010" w14:paraId="3B9D376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70CF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8F4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259DE3E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7B66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C768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15F5A1F9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0B5381F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DAE60B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05F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DB1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81F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7F0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319E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3560D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1ED0641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637010" w14:paraId="1D1D085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2ADC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F57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3E29A5C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EC2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647D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BD404D4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DE5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27E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147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13B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12D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7A7A407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A35B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CB4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08CB27F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883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983F" w14:textId="77777777" w:rsidR="00637010" w:rsidRDefault="00637010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CC382E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AAF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56B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B9A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8D7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D8C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37B0FE81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46EA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65B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B84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A972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37362B7" w14:textId="77777777" w:rsidR="00637010" w:rsidRDefault="0063701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C9EDA53" w14:textId="77777777" w:rsidR="00637010" w:rsidRDefault="0063701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85C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5C202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5CB9" w14:textId="77777777" w:rsidR="00637010" w:rsidRPr="00B53EFA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F60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508D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066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1B7F6F90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6738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865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6E429DE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BE9F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933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247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920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B60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7605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6AF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15DA9706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A043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DF9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697E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075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444079FC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7894892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55F218A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B32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62C689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75E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C36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583C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950B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6651DA66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8B5B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1B85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37DF81BA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903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768D" w14:textId="77777777" w:rsidR="00637010" w:rsidRDefault="00637010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D56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32D3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85CB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9EFA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BBA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37010" w14:paraId="1C710A26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733D" w14:textId="77777777" w:rsidR="00637010" w:rsidRDefault="00637010" w:rsidP="0063701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D27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CB77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8E10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810E323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A210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E40C51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23B9445D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5B76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6FC4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B15C" w14:textId="77777777" w:rsidR="00637010" w:rsidRPr="00984839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D357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497DEF" w14:textId="77777777" w:rsidR="00637010" w:rsidRDefault="0063701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379F22DB" w14:textId="77777777" w:rsidR="00637010" w:rsidRDefault="00637010">
      <w:pPr>
        <w:spacing w:after="40" w:line="192" w:lineRule="auto"/>
        <w:ind w:right="57"/>
        <w:rPr>
          <w:sz w:val="20"/>
          <w:lang w:val="ro-RO"/>
        </w:rPr>
      </w:pPr>
    </w:p>
    <w:p w14:paraId="51CAF980" w14:textId="77777777" w:rsidR="00637010" w:rsidRDefault="00637010" w:rsidP="00E56A6A">
      <w:pPr>
        <w:pStyle w:val="Heading1"/>
        <w:spacing w:line="360" w:lineRule="auto"/>
      </w:pPr>
      <w:r>
        <w:t>LINIA 200</w:t>
      </w:r>
    </w:p>
    <w:p w14:paraId="72D29397" w14:textId="77777777" w:rsidR="00637010" w:rsidRDefault="00637010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2743191F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FDDF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0AC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C76926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EA36" w14:textId="77777777" w:rsidR="00637010" w:rsidRPr="00032DF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D1F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C1EBAF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2F9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5A4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164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189712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59A1" w14:textId="77777777" w:rsidR="00637010" w:rsidRPr="00032DF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5087" w14:textId="77777777" w:rsidR="00637010" w:rsidRPr="00F716C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637010" w14:paraId="2988EA7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7814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6B7D" w14:textId="77777777" w:rsidR="00637010" w:rsidRDefault="0063701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7C6542F" w14:textId="77777777" w:rsidR="00637010" w:rsidRDefault="0063701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4446" w14:textId="77777777" w:rsidR="00637010" w:rsidRDefault="0063701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09EC" w14:textId="77777777" w:rsidR="00637010" w:rsidRDefault="0063701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5096A11" w14:textId="77777777" w:rsidR="00637010" w:rsidRDefault="0063701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E504" w14:textId="77777777" w:rsidR="00637010" w:rsidRDefault="0063701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B84D" w14:textId="77777777" w:rsidR="00637010" w:rsidRDefault="0063701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2063" w14:textId="77777777" w:rsidR="00637010" w:rsidRDefault="0063701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CE25B92" w14:textId="77777777" w:rsidR="00637010" w:rsidRDefault="0063701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AF34" w14:textId="77777777" w:rsidR="00637010" w:rsidRDefault="0063701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3C73" w14:textId="77777777" w:rsidR="00637010" w:rsidRDefault="00637010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637010" w14:paraId="006047B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6CD0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270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78840B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583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B35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E2D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700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9F0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B67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EFA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2D0C9D0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EE01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3F4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87B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190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7FC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EBE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EB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902FE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6EF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BF1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2547C5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885B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E619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7AA71B27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B1B5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676A" w14:textId="77777777" w:rsidR="00637010" w:rsidRDefault="00637010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0E51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3E33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FF46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C94E49D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401E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73A7" w14:textId="77777777" w:rsidR="00637010" w:rsidRDefault="0063701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519B5CF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4263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CAEE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B359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4197" w14:textId="77777777" w:rsidR="00637010" w:rsidRDefault="0063701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574F2AE" w14:textId="77777777" w:rsidR="00637010" w:rsidRDefault="0063701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D939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3BA5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FDE9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4655ACBC" w14:textId="77777777" w:rsidR="00637010" w:rsidRDefault="0063701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8103" w14:textId="77777777" w:rsidR="00637010" w:rsidRDefault="0063701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2C53" w14:textId="77777777" w:rsidR="00637010" w:rsidRDefault="0063701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EF995CF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6B3E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03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37CF" w14:textId="77777777" w:rsidR="00637010" w:rsidRPr="00032DF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EB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4CB654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175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5EFC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847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CA8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970E" w14:textId="77777777" w:rsidR="00637010" w:rsidRPr="00032DF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DC63" w14:textId="77777777" w:rsidR="00637010" w:rsidRPr="00F716C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53060FD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09DA" w14:textId="77777777" w:rsidR="00637010" w:rsidRDefault="00637010" w:rsidP="00FB434C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E05C" w14:textId="77777777" w:rsidR="00637010" w:rsidRDefault="0063701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6DB72666" w14:textId="77777777" w:rsidR="00637010" w:rsidRDefault="0063701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165C" w14:textId="77777777" w:rsidR="00637010" w:rsidRDefault="0063701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9246" w14:textId="77777777" w:rsidR="00637010" w:rsidRDefault="0063701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45772E0" w14:textId="77777777" w:rsidR="00637010" w:rsidRDefault="0063701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E759" w14:textId="77777777" w:rsidR="00637010" w:rsidRDefault="0063701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115B" w14:textId="77777777" w:rsidR="00637010" w:rsidRDefault="0063701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A999" w14:textId="77777777" w:rsidR="00637010" w:rsidRDefault="0063701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C932EBE" w14:textId="77777777" w:rsidR="00637010" w:rsidRDefault="0063701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18E6" w14:textId="77777777" w:rsidR="00637010" w:rsidRDefault="0063701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FC5B" w14:textId="77777777" w:rsidR="00637010" w:rsidRDefault="0063701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A9B8533" w14:textId="77777777" w:rsidR="00637010" w:rsidRDefault="00637010" w:rsidP="00623FF6">
      <w:pPr>
        <w:spacing w:before="40" w:after="40" w:line="192" w:lineRule="auto"/>
        <w:ind w:right="57"/>
        <w:rPr>
          <w:lang w:val="ro-RO"/>
        </w:rPr>
      </w:pPr>
    </w:p>
    <w:p w14:paraId="17CA74EA" w14:textId="77777777" w:rsidR="00637010" w:rsidRDefault="00637010" w:rsidP="006D4098">
      <w:pPr>
        <w:pStyle w:val="Heading1"/>
        <w:spacing w:line="360" w:lineRule="auto"/>
      </w:pPr>
      <w:r>
        <w:lastRenderedPageBreak/>
        <w:t>LINIA 201</w:t>
      </w:r>
    </w:p>
    <w:p w14:paraId="4CF3E99B" w14:textId="77777777" w:rsidR="00637010" w:rsidRDefault="00637010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637010" w14:paraId="63DF43D7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CCC7" w14:textId="77777777" w:rsidR="00637010" w:rsidRDefault="00637010" w:rsidP="0063701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D6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5911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9E7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82B2B6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BE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E9BA5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6426116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37574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5087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38D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6172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431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8AA6961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7191" w14:textId="77777777" w:rsidR="00637010" w:rsidRDefault="00637010" w:rsidP="0063701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6EB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2E4F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5F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8BE19B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E3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DDDF9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F93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CFD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AC1F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F7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68EC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F0B8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637010" w14:paraId="3E22B65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6336" w14:textId="77777777" w:rsidR="00637010" w:rsidRDefault="00637010" w:rsidP="0063701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F89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A65E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603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ECE897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098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E4463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2CE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947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AC89" w14:textId="77777777" w:rsidR="00637010" w:rsidRPr="00C937B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080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A58723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54BA2C4D" w14:textId="77777777" w:rsidR="00637010" w:rsidRPr="003012FC" w:rsidRDefault="00637010">
      <w:pPr>
        <w:spacing w:before="40" w:after="40" w:line="192" w:lineRule="auto"/>
        <w:ind w:right="57"/>
      </w:pPr>
    </w:p>
    <w:p w14:paraId="1E5B6D2C" w14:textId="77777777" w:rsidR="00637010" w:rsidRDefault="00637010" w:rsidP="00C53936">
      <w:pPr>
        <w:pStyle w:val="Heading1"/>
        <w:spacing w:line="360" w:lineRule="auto"/>
      </w:pPr>
      <w:r>
        <w:t>LINIA 202 A</w:t>
      </w:r>
    </w:p>
    <w:p w14:paraId="3477FE50" w14:textId="77777777" w:rsidR="00637010" w:rsidRDefault="00637010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637010" w14:paraId="68878941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07EB" w14:textId="77777777" w:rsidR="00637010" w:rsidRDefault="00637010" w:rsidP="0063701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BFC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F802" w14:textId="77777777" w:rsidR="00637010" w:rsidRPr="0087494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4B1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1CC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405CD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EE29" w14:textId="77777777" w:rsidR="00637010" w:rsidRPr="0048429E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A2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52E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05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637010" w14:paraId="19857879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6E36" w14:textId="77777777" w:rsidR="00637010" w:rsidRDefault="00637010" w:rsidP="0063701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E1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D009" w14:textId="77777777" w:rsidR="00637010" w:rsidRPr="0087494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E9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D7E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8D17" w14:textId="77777777" w:rsidR="00637010" w:rsidRPr="0048429E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9E1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F5F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3E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06DA52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A6C94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637010" w:rsidRPr="00743905" w14:paraId="0BB87BA4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8A35" w14:textId="77777777" w:rsidR="00637010" w:rsidRPr="00743905" w:rsidRDefault="00637010" w:rsidP="0063701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E6D7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6217E30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E2D9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7419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873D80C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4F340C97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1AD3DA98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4C75B59C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0AF2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C79F" w14:textId="77777777" w:rsidR="00637010" w:rsidRPr="00743905" w:rsidRDefault="0063701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F334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06EE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A7CF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6C697C1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637010" w:rsidRPr="00743905" w14:paraId="697CC496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02B8" w14:textId="77777777" w:rsidR="00637010" w:rsidRPr="00743905" w:rsidRDefault="00637010" w:rsidP="0063701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12E7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FB62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EC25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065FF90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40A1306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B39B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45F26D6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BE4D" w14:textId="77777777" w:rsidR="00637010" w:rsidRPr="00743905" w:rsidRDefault="0063701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72A7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52F9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0049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637010" w:rsidRPr="00743905" w14:paraId="022CE9BE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A70D" w14:textId="77777777" w:rsidR="00637010" w:rsidRPr="00743905" w:rsidRDefault="00637010" w:rsidP="0063701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8186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EFC8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C066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A44BC88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A017F14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FBA8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0E72A42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F1BA" w14:textId="77777777" w:rsidR="00637010" w:rsidRPr="00743905" w:rsidRDefault="0063701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5EE9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F1AE" w14:textId="77777777" w:rsidR="00637010" w:rsidRPr="00743905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5C4E" w14:textId="77777777" w:rsidR="00637010" w:rsidRPr="00743905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100FC37E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51498F0F" w14:textId="77777777" w:rsidR="00637010" w:rsidRDefault="00637010" w:rsidP="00BD3926">
      <w:pPr>
        <w:pStyle w:val="Heading1"/>
        <w:spacing w:line="360" w:lineRule="auto"/>
      </w:pPr>
      <w:r>
        <w:t>LINIA 202 B</w:t>
      </w:r>
    </w:p>
    <w:p w14:paraId="0E021BBA" w14:textId="77777777" w:rsidR="00637010" w:rsidRDefault="00637010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637010" w14:paraId="4AFDFFD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69EB" w14:textId="77777777" w:rsidR="00637010" w:rsidRDefault="00637010" w:rsidP="00637010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0A7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D2D1" w14:textId="77777777" w:rsidR="00637010" w:rsidRPr="007C5BF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822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04FFC8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F7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C0759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1F99" w14:textId="77777777" w:rsidR="00637010" w:rsidRPr="007C5BF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0B0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A1DF" w14:textId="77777777" w:rsidR="00637010" w:rsidRPr="00BD268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C6C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B5515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0D4C023E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7B4F0505" w14:textId="77777777" w:rsidR="00637010" w:rsidRDefault="00637010" w:rsidP="00406C17">
      <w:pPr>
        <w:pStyle w:val="Heading1"/>
        <w:spacing w:line="360" w:lineRule="auto"/>
      </w:pPr>
      <w:r>
        <w:t>LINIA 210</w:t>
      </w:r>
    </w:p>
    <w:p w14:paraId="2180882E" w14:textId="77777777" w:rsidR="00637010" w:rsidRDefault="00637010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637010" w14:paraId="023720C1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0DD3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2B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6AAA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C1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9C5E30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F26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797A9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F15A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C1F8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0A61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09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625A7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344B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637010" w14:paraId="677E51A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4B6E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811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6728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6A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129A28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E4E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D6F9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F2D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CB0C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5F2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7279F0E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27D8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8D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B756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3E0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1D15651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C3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7C0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00F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F20E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DE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2CF2124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ABA9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487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3F0CB1E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0573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EEA3" w14:textId="77777777" w:rsidR="00637010" w:rsidRDefault="00637010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0F039F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87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26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2C2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7445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3E3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0C6AE0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2A29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423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4B7D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AD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4EE5B02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5BF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82E1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AB4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D62C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614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038593A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C03F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327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CEC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64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7DAC369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18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52CD72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344608E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DD109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8194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EA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D6AB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41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E353E23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E0CE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3DC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56A8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25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410BD2A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5B40" w14:textId="77777777" w:rsidR="00637010" w:rsidRDefault="0063701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7265B49C" w14:textId="77777777" w:rsidR="00637010" w:rsidRDefault="0063701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2CEC95F" w14:textId="77777777" w:rsidR="00637010" w:rsidRDefault="0063701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0F5E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32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4A09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F3E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41353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8E5F" w14:textId="77777777" w:rsidR="00637010" w:rsidRDefault="00637010" w:rsidP="0063701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9B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87FB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989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67D82A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92A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C2C1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19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4746" w14:textId="77777777" w:rsidR="00637010" w:rsidRPr="00C7636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F33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488A2B6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6E9622E0" w14:textId="77777777" w:rsidR="00637010" w:rsidRDefault="00637010" w:rsidP="001B4DE9">
      <w:pPr>
        <w:pStyle w:val="Heading1"/>
        <w:spacing w:line="360" w:lineRule="auto"/>
      </w:pPr>
      <w:r>
        <w:t>LINIA 213</w:t>
      </w:r>
    </w:p>
    <w:p w14:paraId="10C4E6A3" w14:textId="77777777" w:rsidR="00637010" w:rsidRDefault="00637010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637010" w14:paraId="41C786C0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A70C" w14:textId="77777777" w:rsidR="00637010" w:rsidRDefault="00637010" w:rsidP="0063701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5B2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3200" w14:textId="77777777" w:rsidR="00637010" w:rsidRPr="00BA7F8C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F85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549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F67027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1DD737A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647EA4A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97FBA9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17FA" w14:textId="77777777" w:rsidR="00637010" w:rsidRPr="009E006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C0B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FFBA" w14:textId="77777777" w:rsidR="00637010" w:rsidRPr="00BA7F8C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54E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637010" w14:paraId="62B3F6F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4340" w14:textId="77777777" w:rsidR="00637010" w:rsidRDefault="00637010" w:rsidP="0063701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BD6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DE86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7B9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0504F0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9CC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968D" w14:textId="77777777" w:rsidR="00637010" w:rsidRPr="009E006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564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687F" w14:textId="77777777" w:rsidR="00637010" w:rsidRPr="00BA7F8C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88A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148BC3E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B7CD" w14:textId="77777777" w:rsidR="00637010" w:rsidRDefault="00637010" w:rsidP="0063701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0B4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EB3A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E5A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A6588B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A60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F999" w14:textId="77777777" w:rsidR="00637010" w:rsidRPr="009E006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10E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B80C" w14:textId="77777777" w:rsidR="00637010" w:rsidRPr="00BA7F8C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673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37010" w14:paraId="2517A95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4D7C" w14:textId="77777777" w:rsidR="00637010" w:rsidRDefault="00637010" w:rsidP="0063701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5C5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950D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01F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66D5BC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E53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8D0969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52D05A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B3DB9D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A10655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D54D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D4F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1560" w14:textId="77777777" w:rsidR="00637010" w:rsidRPr="00BA7F8C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DC7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7C8B46B" w14:textId="77777777" w:rsidR="00637010" w:rsidRPr="006A7611" w:rsidRDefault="00637010">
      <w:pPr>
        <w:spacing w:before="40" w:after="40" w:line="192" w:lineRule="auto"/>
        <w:ind w:right="57"/>
      </w:pPr>
    </w:p>
    <w:p w14:paraId="40624C28" w14:textId="77777777" w:rsidR="00637010" w:rsidRDefault="00637010" w:rsidP="00076171">
      <w:pPr>
        <w:pStyle w:val="Heading1"/>
        <w:spacing w:line="360" w:lineRule="auto"/>
      </w:pPr>
      <w:r>
        <w:lastRenderedPageBreak/>
        <w:t>LINIA 214</w:t>
      </w:r>
    </w:p>
    <w:p w14:paraId="1610695C" w14:textId="77777777" w:rsidR="00637010" w:rsidRDefault="00637010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637010" w14:paraId="4CDF0647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BC33" w14:textId="77777777" w:rsidR="00637010" w:rsidRDefault="00637010" w:rsidP="0063701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B8D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A815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0C4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4FF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0E7B1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23952DF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2D12672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60C2E8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D934" w14:textId="77777777" w:rsidR="00637010" w:rsidRPr="00D91B0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62E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140D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071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637010" w14:paraId="60EA1101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BFB7" w14:textId="77777777" w:rsidR="00637010" w:rsidRDefault="00637010" w:rsidP="0063701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94D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C3C4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1C2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5E92F2C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26A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4E8E" w14:textId="77777777" w:rsidR="00637010" w:rsidRPr="00D91B0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6EA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1167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654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0B9FC9B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3B84" w14:textId="77777777" w:rsidR="00637010" w:rsidRDefault="00637010" w:rsidP="0063701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FCD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6FD1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945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0EB4D1A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E94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E3426D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61C26B4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8218" w14:textId="77777777" w:rsidR="00637010" w:rsidRPr="00D91B0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C3D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B38D" w14:textId="77777777" w:rsidR="00637010" w:rsidRPr="005F146D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FFE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3790953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3A1CB008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1E79A269" w14:textId="77777777" w:rsidR="00637010" w:rsidRDefault="00637010" w:rsidP="00C65FE0">
      <w:pPr>
        <w:pStyle w:val="Heading1"/>
        <w:spacing w:line="360" w:lineRule="auto"/>
      </w:pPr>
      <w:r>
        <w:t>LINIA 215</w:t>
      </w:r>
    </w:p>
    <w:p w14:paraId="3B58657F" w14:textId="77777777" w:rsidR="00637010" w:rsidRDefault="00637010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637010" w14:paraId="066E9838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7A53" w14:textId="77777777" w:rsidR="00637010" w:rsidRDefault="00637010" w:rsidP="0063701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9D0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655C6F2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57C6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1A6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0105A2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02D8FD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7EF4263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DBA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8C9F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A79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76E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BD0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1D0D9D0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5B22" w14:textId="77777777" w:rsidR="00637010" w:rsidRDefault="00637010" w:rsidP="0063701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09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B83F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29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3143FFD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894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8ECB1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8706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B3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9E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47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637010" w14:paraId="287DDE8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DAB4" w14:textId="77777777" w:rsidR="00637010" w:rsidRDefault="00637010" w:rsidP="0063701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F2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BA4E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386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24096B4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D5F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720CE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948D" w14:textId="77777777" w:rsidR="00637010" w:rsidRPr="00FA2633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9E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52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081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7FCDEDE0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2A2AA3C7" w14:textId="77777777" w:rsidR="00637010" w:rsidRDefault="00637010" w:rsidP="00AF3F1F">
      <w:pPr>
        <w:pStyle w:val="Heading1"/>
        <w:spacing w:line="360" w:lineRule="auto"/>
      </w:pPr>
      <w:r>
        <w:lastRenderedPageBreak/>
        <w:t>LINIA 216</w:t>
      </w:r>
    </w:p>
    <w:p w14:paraId="40D9E528" w14:textId="77777777" w:rsidR="00637010" w:rsidRDefault="00637010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3085806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FD89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27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B0B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396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BA5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F70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22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2B841FD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10C3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CF4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5A34AA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DBE3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545B" w14:textId="77777777" w:rsidR="00637010" w:rsidRDefault="0063701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E614" w14:textId="77777777" w:rsidR="00637010" w:rsidRDefault="0063701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3786" w14:textId="77777777" w:rsidR="00637010" w:rsidRDefault="00637010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FA9B" w14:textId="77777777" w:rsidR="00637010" w:rsidRDefault="0063701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C795" w14:textId="77777777" w:rsidR="00637010" w:rsidRDefault="0063701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463F" w14:textId="77777777" w:rsidR="00637010" w:rsidRDefault="0063701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8B52" w14:textId="77777777" w:rsidR="00637010" w:rsidRDefault="0063701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979D" w14:textId="77777777" w:rsidR="00637010" w:rsidRDefault="00637010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D64BFA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888B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111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35477BF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A00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ED1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6D7F41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7F2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8BD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43D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8AAA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63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3DB9FE7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53A5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CE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DAF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BD5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19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C8F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1FA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B399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B6A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75E8334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3C54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53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5D8A98E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85A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FFD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29224FA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28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0CB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42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FB62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D78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6F72475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32F7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0C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94C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D3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EF5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B13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87E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0788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B90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DBBA36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EABC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EEF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796723D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CC18" w14:textId="77777777" w:rsidR="00637010" w:rsidRPr="0061450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783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72F13C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CA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600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66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7B2A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C66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68927A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4FD0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8F6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BFD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1E8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EED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DCB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2E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C638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48A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CDEEE9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FF2C" w14:textId="77777777" w:rsidR="00637010" w:rsidRDefault="00637010" w:rsidP="0063701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275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5AEEB4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D88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DDC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23C7001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BE6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A6B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AB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3DAB" w14:textId="77777777" w:rsidR="00637010" w:rsidRPr="00AA600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9F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F7454BA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34D2AFAD" w14:textId="77777777" w:rsidR="00637010" w:rsidRDefault="00637010" w:rsidP="005B00A7">
      <w:pPr>
        <w:pStyle w:val="Heading1"/>
        <w:spacing w:line="360" w:lineRule="auto"/>
      </w:pPr>
      <w:r>
        <w:t>LINIA 218</w:t>
      </w:r>
    </w:p>
    <w:p w14:paraId="11AA5D83" w14:textId="77777777" w:rsidR="00637010" w:rsidRDefault="00637010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637010" w14:paraId="169AE13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2003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00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7662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3F3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ED91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1263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AB92BCA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DDB2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AC0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B6B5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0FE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:rsidRPr="00A8307A" w14:paraId="7F778FC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B07B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2CB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12CA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815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48862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71F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4302596" w14:textId="77777777" w:rsidR="00637010" w:rsidRPr="00664FA3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A8B5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10F4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3B62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D0C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F73D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CF13A7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D5BA28B" w14:textId="77777777" w:rsidR="00637010" w:rsidRPr="00664FA3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637010" w:rsidRPr="00A8307A" w14:paraId="2528CFF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B01D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09A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F939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EA5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70849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5F4E" w14:textId="77777777" w:rsidR="00637010" w:rsidRPr="00664FA3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24708C0" w14:textId="77777777" w:rsidR="00637010" w:rsidRPr="00664FA3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B0A7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B6BB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0963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F28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211864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CB16FE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E1E8D8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637010" w:rsidRPr="00A8307A" w14:paraId="6F6DFED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C857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7F6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9AE9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9AF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90942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925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BD1B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A9A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8965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A8B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A4DAE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637010" w:rsidRPr="00A8307A" w14:paraId="40BDE99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9023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8FA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5DC1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654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77C037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F33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2175A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6EBD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2CE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E832" w14:textId="77777777" w:rsidR="00637010" w:rsidRPr="003F40D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A22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4744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637010" w:rsidRPr="00A8307A" w14:paraId="65194F5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195F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261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B66B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143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34763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E53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4DC3" w14:textId="77777777" w:rsidR="00637010" w:rsidRPr="007B4F6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296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108B" w14:textId="77777777" w:rsidR="00637010" w:rsidRPr="00732832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651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61C6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E08D7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392ED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0C5F37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637010" w:rsidRPr="00A8307A" w14:paraId="0674262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21F7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B448" w14:textId="77777777" w:rsidR="00637010" w:rsidRPr="00A8307A" w:rsidRDefault="0063701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06CD" w14:textId="77777777" w:rsidR="00637010" w:rsidRPr="00732832" w:rsidRDefault="0063701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9560" w14:textId="77777777" w:rsidR="00637010" w:rsidRPr="00A8307A" w:rsidRDefault="00637010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8A78D7" w14:textId="77777777" w:rsidR="00637010" w:rsidRPr="00A8307A" w:rsidRDefault="00637010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986A" w14:textId="77777777" w:rsidR="00637010" w:rsidRDefault="0063701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C5D8D9" w14:textId="77777777" w:rsidR="00637010" w:rsidRDefault="0063701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41CDB77" w14:textId="77777777" w:rsidR="00637010" w:rsidRDefault="0063701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4DE0" w14:textId="77777777" w:rsidR="00637010" w:rsidRPr="007B4F6A" w:rsidRDefault="0063701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8EEC" w14:textId="77777777" w:rsidR="00637010" w:rsidRPr="00A8307A" w:rsidRDefault="0063701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DA03" w14:textId="77777777" w:rsidR="00637010" w:rsidRPr="00732832" w:rsidRDefault="0063701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7C9B" w14:textId="77777777" w:rsidR="00637010" w:rsidRDefault="00637010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637010" w:rsidRPr="00A8307A" w14:paraId="53DC31A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1922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EFF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9C8F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253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4288C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F830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FE43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C5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54A1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9FD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62148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2BA65B2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69804F8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EB9F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1AB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A94E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E73B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B0B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1FB7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ADAD9F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807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7953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3732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756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47B83A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5177518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61D9CCA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09C5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CF3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51C3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59D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693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D515FC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5D4537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356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9DB6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0FED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FBD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3C46EC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12DD22B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5478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8111" w14:textId="77777777" w:rsidR="00637010" w:rsidRPr="00A8307A" w:rsidRDefault="0063701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6496" w14:textId="77777777" w:rsidR="00637010" w:rsidRPr="00B26991" w:rsidRDefault="0063701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8843" w14:textId="77777777" w:rsidR="00637010" w:rsidRPr="00A8307A" w:rsidRDefault="00637010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4DE8" w14:textId="77777777" w:rsidR="00637010" w:rsidRDefault="0063701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DEA6F68" w14:textId="77777777" w:rsidR="00637010" w:rsidRDefault="0063701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5C0D67B" w14:textId="77777777" w:rsidR="00637010" w:rsidRDefault="0063701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DD29" w14:textId="77777777" w:rsidR="00637010" w:rsidRDefault="0063701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5BBE" w14:textId="77777777" w:rsidR="00637010" w:rsidRPr="00A8307A" w:rsidRDefault="0063701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4670" w14:textId="77777777" w:rsidR="00637010" w:rsidRPr="00B26991" w:rsidRDefault="0063701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1C4A" w14:textId="77777777" w:rsidR="00637010" w:rsidRPr="00FD3B28" w:rsidRDefault="0063701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8AA2869" w14:textId="77777777" w:rsidR="00637010" w:rsidRDefault="0063701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637010" w:rsidRPr="00A8307A" w14:paraId="1AB169D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3612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32D8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6E4C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2DA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3E6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FFA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D51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3710" w14:textId="77777777" w:rsidR="00637010" w:rsidRPr="00B2699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3AF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637010" w:rsidRPr="00A8307A" w14:paraId="14225EC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8C8F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19AC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BF84" w14:textId="77777777" w:rsidR="00637010" w:rsidRPr="000D3BB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F13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39732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39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E2A26A5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5231" w14:textId="77777777" w:rsidR="00637010" w:rsidRPr="000D3BB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223A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F1CB" w14:textId="77777777" w:rsidR="00637010" w:rsidRPr="000D3BB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FA1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427229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643E792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772C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910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7C4F" w14:textId="77777777" w:rsidR="00637010" w:rsidRPr="009658E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901C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C8387F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2E0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F20F" w14:textId="77777777" w:rsidR="00637010" w:rsidRPr="009658E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DF8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DD3E" w14:textId="77777777" w:rsidR="00637010" w:rsidRPr="009658E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762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49AB5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637010" w:rsidRPr="00A8307A" w14:paraId="3C2A240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8E03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DAAF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645C" w14:textId="77777777" w:rsidR="00637010" w:rsidRPr="00472E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EFC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2A23F1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CA6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13B5" w14:textId="77777777" w:rsidR="00637010" w:rsidRPr="00472E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E071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3927" w14:textId="77777777" w:rsidR="00637010" w:rsidRPr="00472E19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487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36BE2A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:rsidRPr="00A8307A" w14:paraId="48AB810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FBE9" w14:textId="77777777" w:rsidR="00637010" w:rsidRPr="00A75A00" w:rsidRDefault="00637010" w:rsidP="0063701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F6C7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2807" w14:textId="77777777" w:rsidR="00637010" w:rsidRPr="00530A8D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786D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67DA606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DF09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5894" w14:textId="77777777" w:rsidR="00637010" w:rsidRPr="00530A8D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E66D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DA6F" w14:textId="77777777" w:rsidR="00637010" w:rsidRPr="00530A8D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B175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81CD3E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637010" w14:paraId="703BA23A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3B5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80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0239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ED6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818075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CDF8C8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AF51" w14:textId="77777777" w:rsidR="00637010" w:rsidRPr="00447EF5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1F38B0F0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99FD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5E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C555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3F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0D672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637010" w14:paraId="1AE6341A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8188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1EF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AEEC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53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6E91F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85A2A5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30E9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244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66A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F5DA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764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637010" w14:paraId="7D9F964B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91E8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17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AF8E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C4F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721CE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194B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268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633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CC3C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19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C4E55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637010" w14:paraId="4249AB76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AAF6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98F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812B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19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1F7417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9AB2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9EA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DCB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F182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D55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81CDD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2C247D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637010" w14:paraId="00445091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B0DA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4CA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B5D51A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22E1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C6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45B22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96E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346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F90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88CA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81E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262106F9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6F7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09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60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A9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DCA843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50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72A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58B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303B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39D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A821A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637010" w14:paraId="2EE7A83C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5479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93E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E41F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5A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1BD10E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2F23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C001FCA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6C9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A49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B56A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549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99D75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637010" w14:paraId="361FC44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C80A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CA9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78ED2F4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41E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769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6E083F3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4866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5C4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E6D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6250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491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637010" w14:paraId="6F30FC97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194D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8C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0774B36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376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96A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5B64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DE6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BFE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007A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1B3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637010" w14:paraId="57DD2FEC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2C3C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CB8B" w14:textId="77777777" w:rsidR="00637010" w:rsidRDefault="0063701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4FB573DA" w14:textId="77777777" w:rsidR="00637010" w:rsidRDefault="0063701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62A9" w14:textId="77777777" w:rsidR="00637010" w:rsidRDefault="0063701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DFE3" w14:textId="77777777" w:rsidR="00637010" w:rsidRDefault="00637010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CFEB" w14:textId="77777777" w:rsidR="00637010" w:rsidRPr="00465A98" w:rsidRDefault="0063701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5D03" w14:textId="77777777" w:rsidR="00637010" w:rsidRDefault="0063701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127C" w14:textId="77777777" w:rsidR="00637010" w:rsidRDefault="0063701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E316" w14:textId="77777777" w:rsidR="00637010" w:rsidRPr="00984D71" w:rsidRDefault="0063701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73C5" w14:textId="77777777" w:rsidR="00637010" w:rsidRDefault="00637010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6441CC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450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04A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0561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598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F45A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E5C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EF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D3BA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601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80EE5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637010" w14:paraId="1C32938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E4D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E5F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4696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C1E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463EE05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DF90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EFD8A7A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4B3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DE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17A8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755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89D8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637010" w14:paraId="51A0CA2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D1AC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AAB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7F9B482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EF30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A5C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62B2BCF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E08B3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4A66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FFF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DF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28E3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8EC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637010" w14:paraId="557B3CA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D314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658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81A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14B2" w14:textId="77777777" w:rsidR="00637010" w:rsidRDefault="0063701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9CAB945" w14:textId="77777777" w:rsidR="00637010" w:rsidRDefault="0063701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6647" w14:textId="77777777" w:rsidR="00637010" w:rsidRDefault="0063701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658AA64E" w14:textId="77777777" w:rsidR="00637010" w:rsidRPr="0017470F" w:rsidRDefault="0063701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E97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0A2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0DF3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FB5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56A622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8233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D8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A945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6C2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8679EF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22EF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F87E831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709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89E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15DF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D34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5CDF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637010" w14:paraId="3B26A9C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5693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082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0708" w14:textId="77777777" w:rsidR="00637010" w:rsidRPr="00CF787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74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781C95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A4AA" w14:textId="77777777" w:rsidR="00637010" w:rsidRPr="00465A98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013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BE0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CF9C" w14:textId="77777777" w:rsidR="00637010" w:rsidRPr="00984D7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6EF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637010" w14:paraId="260F9EE2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1BA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AB0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21EF67A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8280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6CF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6D586BB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742839F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C2D3" w14:textId="77777777" w:rsidR="00637010" w:rsidRPr="00465A98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E980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ACF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54ED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CFB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F98054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533661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0404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E4F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DDED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B326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A1C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3B9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EF3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B3AD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AB3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637010" w14:paraId="5434E9E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B65C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A2C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0DA6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67F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D76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A436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B51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D8FF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A91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637010" w14:paraId="0002A86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74D9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51F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6639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44F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852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5B47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5D0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A6A5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E98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637010" w14:paraId="5F1AB4F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FCD1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946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F6C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0D0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1E2980E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58E9" w14:textId="77777777" w:rsidR="00637010" w:rsidRPr="00465A98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BCD2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A21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82CE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FDF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74F792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4546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4F7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7B8C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723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4CFC79D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BAE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A6DA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D3D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7085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70B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43D50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637010" w14:paraId="6451C25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B02E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9FB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BEB028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C3B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C43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7B81F7B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5A1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056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433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C721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217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FC1EDE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B9CD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CA8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B42D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E3F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C3518E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63E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770B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C5B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42AA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370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DE7F2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637010" w14:paraId="2208C69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FA8E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148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F51D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FA2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EC09E5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BEE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A14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F5F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F8C4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455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6078D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637010" w14:paraId="5732C1D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892F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A81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4AC9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CA3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942D84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FBE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D4E3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BC6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1D73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857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9C1086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637010" w14:paraId="37647ED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404C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877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A520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608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039820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BA0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91EF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4D2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7889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FAA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9AE58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637010" w14:paraId="1A9997E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5E7D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A23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431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AAA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9B5402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F0B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048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9DE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AD56" w14:textId="77777777" w:rsidR="00637010" w:rsidRPr="00984D71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B73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B5FC3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637010" w14:paraId="1238C29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7587" w14:textId="77777777" w:rsidR="00637010" w:rsidRDefault="00637010" w:rsidP="0063701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8924" w14:textId="77777777" w:rsidR="00637010" w:rsidRDefault="0063701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384C26C2" w14:textId="77777777" w:rsidR="00637010" w:rsidRDefault="0063701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C3E8" w14:textId="77777777" w:rsidR="00637010" w:rsidRDefault="0063701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768A" w14:textId="77777777" w:rsidR="00637010" w:rsidRDefault="00637010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957B" w14:textId="77777777" w:rsidR="00637010" w:rsidRDefault="0063701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4136" w14:textId="77777777" w:rsidR="00637010" w:rsidRDefault="0063701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90EE" w14:textId="77777777" w:rsidR="00637010" w:rsidRDefault="0063701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CBE9" w14:textId="77777777" w:rsidR="00637010" w:rsidRPr="00984D71" w:rsidRDefault="0063701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6E21" w14:textId="77777777" w:rsidR="00637010" w:rsidRDefault="00637010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68D7265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1C810F77" w14:textId="77777777" w:rsidR="00637010" w:rsidRDefault="00637010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1E3B139C" w14:textId="77777777" w:rsidR="00637010" w:rsidRDefault="00637010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637010" w14:paraId="4D5389A7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172B" w14:textId="77777777" w:rsidR="00637010" w:rsidRDefault="00637010" w:rsidP="0063701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C2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10407ED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FF2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46B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6BFD1E3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28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22D6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5F9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AA13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77A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637010" w14:paraId="74435EDA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9DDE" w14:textId="77777777" w:rsidR="00637010" w:rsidRDefault="00637010" w:rsidP="0063701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0B1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68EB491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1275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EC3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2B61FDE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42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F8EA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FBC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DCA8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1C8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637010" w14:paraId="1F38F021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BC1E" w14:textId="77777777" w:rsidR="00637010" w:rsidRDefault="00637010" w:rsidP="0063701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C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4DFAAA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72E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B0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17F9566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723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0EF2BEC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118D43E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737332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0E68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6C2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A267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36E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716B8AC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45B7550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254691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637010" w14:paraId="730913F9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F47B" w14:textId="77777777" w:rsidR="00637010" w:rsidRDefault="00637010" w:rsidP="0063701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125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221D41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12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C09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25072B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50D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0F55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0C9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E499" w14:textId="77777777" w:rsidR="00637010" w:rsidRPr="00B55C5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BE2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3E501DE2" w14:textId="77777777" w:rsidR="00637010" w:rsidRPr="0030125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53FDFC96" w14:textId="77777777" w:rsidR="00637010" w:rsidRDefault="00637010" w:rsidP="00E25B0E">
      <w:pPr>
        <w:pStyle w:val="Heading1"/>
        <w:spacing w:line="360" w:lineRule="auto"/>
      </w:pPr>
      <w:r>
        <w:t>LINIA 222</w:t>
      </w:r>
    </w:p>
    <w:p w14:paraId="51CFEA85" w14:textId="77777777" w:rsidR="00637010" w:rsidRDefault="00637010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6C0B3216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DCF7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B1B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2+000</w:t>
            </w:r>
          </w:p>
          <w:p w14:paraId="7918A0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114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9B0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F56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16D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F6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CE34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88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2AC43E6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6A6F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E24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2+300</w:t>
            </w:r>
          </w:p>
          <w:p w14:paraId="614E130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3E8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76F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BF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E0B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C0E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B574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200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51B824A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F1B9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2D2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5A2947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F52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0F5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862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0C9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AE5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0823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F9F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63FC2F6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6BFD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9C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6FE2DC2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C0C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487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5D5CE3A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89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D2531A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76EE210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875786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3107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A2D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44DB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54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04B0FB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5AA6433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376E1C4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637010" w14:paraId="73EDB713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11D0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261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453A00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54AD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4E5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4C6DED4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65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8AF9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517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285C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1B0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CD4F46D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3936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6FE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0653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8A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F1E9CA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DBA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D75A1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AAFB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2B9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E401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B62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F388BB1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AF8C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5F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1E2E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BCBA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CA1037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A3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8E17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D7A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1C13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BD9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CA69D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94BE2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637010" w14:paraId="4064AF7A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C0B9" w14:textId="77777777" w:rsidR="00637010" w:rsidRDefault="00637010" w:rsidP="0063701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2E4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6E9C64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84FC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676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5A2F9D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334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C533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00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B4F2" w14:textId="77777777" w:rsidR="00637010" w:rsidRPr="00E76AB7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75C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1ACBBE6" w14:textId="77777777" w:rsidR="00637010" w:rsidRDefault="00637010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6F50184E" w14:textId="77777777" w:rsidR="00637010" w:rsidRDefault="00637010" w:rsidP="00E151C2">
      <w:pPr>
        <w:pStyle w:val="Heading1"/>
        <w:spacing w:line="360" w:lineRule="auto"/>
      </w:pPr>
      <w:r>
        <w:t>LINIA 223</w:t>
      </w:r>
    </w:p>
    <w:p w14:paraId="6EC16E02" w14:textId="77777777" w:rsidR="00637010" w:rsidRDefault="00637010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69DF8F8C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29E8" w14:textId="77777777" w:rsidR="00637010" w:rsidRDefault="00637010" w:rsidP="0063701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616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8822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406A" w14:textId="77777777" w:rsidR="00637010" w:rsidRDefault="00637010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07F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570A" w14:textId="77777777" w:rsidR="00637010" w:rsidRPr="002032B9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D8F9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A718" w14:textId="77777777" w:rsidR="00637010" w:rsidRPr="00D5169A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0701" w14:textId="77777777" w:rsidR="00637010" w:rsidRPr="007A3136" w:rsidRDefault="00637010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72DB3A6B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D410" w14:textId="77777777" w:rsidR="00637010" w:rsidRDefault="00637010" w:rsidP="0063701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3A5C" w14:textId="77777777" w:rsidR="00637010" w:rsidRDefault="0063701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7771BF60" w14:textId="77777777" w:rsidR="00637010" w:rsidRDefault="0063701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AB8D" w14:textId="77777777" w:rsidR="00637010" w:rsidRDefault="0063701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2CCB" w14:textId="77777777" w:rsidR="00637010" w:rsidRDefault="00637010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4927" w14:textId="77777777" w:rsidR="00637010" w:rsidRDefault="0063701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3C1A" w14:textId="77777777" w:rsidR="00637010" w:rsidRDefault="0063701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909A" w14:textId="77777777" w:rsidR="00637010" w:rsidRDefault="0063701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5803" w14:textId="77777777" w:rsidR="00637010" w:rsidRPr="00D5169A" w:rsidRDefault="0063701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2C6D" w14:textId="77777777" w:rsidR="00637010" w:rsidRPr="007A3136" w:rsidRDefault="00637010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4F9815D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1F91" w14:textId="77777777" w:rsidR="00637010" w:rsidRDefault="00637010" w:rsidP="0063701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F1E5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871A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D10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361AD88E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7F5A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6946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8A82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5C3E" w14:textId="77777777" w:rsidR="00637010" w:rsidRPr="00D5169A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872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2E4AE58" w14:textId="77777777" w:rsidR="00637010" w:rsidRDefault="00637010">
      <w:pPr>
        <w:spacing w:before="40" w:line="192" w:lineRule="auto"/>
        <w:ind w:right="57"/>
        <w:rPr>
          <w:sz w:val="20"/>
          <w:lang w:val="ro-RO"/>
        </w:rPr>
      </w:pPr>
    </w:p>
    <w:p w14:paraId="24DBBB8C" w14:textId="77777777" w:rsidR="00637010" w:rsidRDefault="00637010" w:rsidP="007B6A84">
      <w:pPr>
        <w:pStyle w:val="Heading1"/>
        <w:spacing w:line="360" w:lineRule="auto"/>
      </w:pPr>
      <w:r>
        <w:t>LINIA 227B</w:t>
      </w:r>
    </w:p>
    <w:p w14:paraId="1CB6B803" w14:textId="77777777" w:rsidR="00637010" w:rsidRDefault="00637010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0C25D5FB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0FE0" w14:textId="77777777" w:rsidR="00637010" w:rsidRDefault="00637010" w:rsidP="00637010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D47A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0677" w14:textId="77777777" w:rsidR="00637010" w:rsidRPr="003A1C1B" w:rsidRDefault="00637010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DB4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029FD052" w14:textId="77777777" w:rsidR="00637010" w:rsidRPr="00A77A67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7CA1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1816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EE8B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0935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1CB37BB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28EB7E1" w14:textId="77777777" w:rsidR="00637010" w:rsidRDefault="00637010">
      <w:pPr>
        <w:spacing w:before="40" w:line="192" w:lineRule="auto"/>
        <w:ind w:right="57"/>
        <w:rPr>
          <w:sz w:val="20"/>
          <w:lang w:val="ro-RO"/>
        </w:rPr>
      </w:pPr>
    </w:p>
    <w:p w14:paraId="4E8D8C00" w14:textId="77777777" w:rsidR="00637010" w:rsidRDefault="00637010" w:rsidP="0095691E">
      <w:pPr>
        <w:pStyle w:val="Heading1"/>
        <w:spacing w:line="360" w:lineRule="auto"/>
      </w:pPr>
      <w:r>
        <w:lastRenderedPageBreak/>
        <w:t>LINIA 300</w:t>
      </w:r>
    </w:p>
    <w:p w14:paraId="2740ABA7" w14:textId="77777777" w:rsidR="00637010" w:rsidRDefault="00637010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637010" w14:paraId="4329B13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DC5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CC8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254C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B9E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E30FA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B58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4ABE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20E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4D5A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4CC4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FF6694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D67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39C6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3BE4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874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1356E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FC7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2B10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F4F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17CD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EC6A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6DB7703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FA0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9BB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2495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453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1E3334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39F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7F9E1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68CC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1EA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67AD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44B7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DA1DD5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637010" w14:paraId="2FD2A4F8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916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F926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0884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5E09" w14:textId="77777777" w:rsidR="00637010" w:rsidRDefault="0063701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D84DF1" w14:textId="77777777" w:rsidR="00637010" w:rsidRDefault="0063701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0C1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8E2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2AF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F894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12DF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69DA6A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7B2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AF2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7482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9D68" w14:textId="77777777" w:rsidR="00637010" w:rsidRDefault="0063701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7420" w14:textId="77777777" w:rsidR="00637010" w:rsidRPr="00E4222D" w:rsidRDefault="0063701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C6CC532" w14:textId="77777777" w:rsidR="00637010" w:rsidRPr="00E4222D" w:rsidRDefault="0063701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3D5D346" w14:textId="77777777" w:rsidR="00637010" w:rsidRPr="00E4222D" w:rsidRDefault="0063701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D170289" w14:textId="77777777" w:rsidR="00637010" w:rsidRDefault="0063701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475D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B5E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D673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E5D3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99ACE7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DD5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EEF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135A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88B" w14:textId="77777777" w:rsidR="00637010" w:rsidRPr="00E4222D" w:rsidRDefault="0063701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7848" w14:textId="77777777" w:rsidR="00637010" w:rsidRPr="00E4222D" w:rsidRDefault="0063701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4F8E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B58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284E08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64A7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35EE" w14:textId="77777777" w:rsidR="00637010" w:rsidRPr="00E4222D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637010" w14:paraId="7AFF498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9CD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C5F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76D8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00B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2A0CB9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438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E1BE87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D7B5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FB9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C81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C8B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92DBED8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327691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5AF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D77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298F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27B1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20D9BD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B90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685D8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DB4F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171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28A4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F54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B01BC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637010" w14:paraId="5B83F12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FE4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095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4E40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E7B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F6E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871D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330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7B2AF6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885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327F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902265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35C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884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46E5175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39DF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14FA" w14:textId="77777777" w:rsidR="00637010" w:rsidRDefault="0063701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830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677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D64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8B40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F80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2EE95A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E25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198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BF97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D261" w14:textId="77777777" w:rsidR="00637010" w:rsidRDefault="0063701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089BADE" w14:textId="77777777" w:rsidR="00637010" w:rsidRDefault="0063701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922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5175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E24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57873E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F74F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4BC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12471A33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7C9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4F5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02E9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83BB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AFD63AB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5C9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8237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59C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6941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AD2C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66CB917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C64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A08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3621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4B7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7799011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A2A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3A5EA7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F21B23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5ABF155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FA376C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F8D8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66C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11A6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E4F8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1AFEBDE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24F85B19" w14:textId="77777777" w:rsidR="00637010" w:rsidRPr="004870EE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637010" w14:paraId="4C4EE06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813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89F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D6DE66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4C2BF7AC" w14:textId="77777777" w:rsidR="00637010" w:rsidRDefault="00637010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DC9528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FFF5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22D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347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D45C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C0A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FB52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502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3EF9D62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A3E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4A0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C7F7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102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24E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5927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F45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34AE99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88AB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EC27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EB5A73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637010" w14:paraId="1F1DB35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710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0C96" w14:textId="77777777" w:rsidR="00637010" w:rsidRDefault="0063701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256C2EB" w14:textId="77777777" w:rsidR="00637010" w:rsidRDefault="0063701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5E7B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557F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C78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1A9B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709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56B8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CE34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2F500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637010" w14:paraId="0FD132E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330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25A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3609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EF7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1C7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ED93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134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2110030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F508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328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378AB7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637010" w14:paraId="4E99EE3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5FA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133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2CEF4A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A18D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68A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AA2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6BF7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8A2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75BF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108F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5593D6F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19D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D98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892F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98D4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E52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68AE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AEA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9D9306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2460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4B9E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969923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E6F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796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A003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4CC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8498F9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56A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F63E54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15B3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767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094D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A6C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E668B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84C7D23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637010" w14:paraId="0E310F1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198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EF1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4063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F98B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45F32B1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B16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950F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35B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B972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2FF1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4A64D3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87D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988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4C53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069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7AD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558F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256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82644D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1866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BE6C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4F0602" w14:textId="77777777" w:rsidR="00637010" w:rsidRPr="00D344C9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637010" w14:paraId="74321DA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5D0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767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BCA769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3DEB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1E6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8B4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A9E9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336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BAA6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44CD" w14:textId="77777777" w:rsidR="00637010" w:rsidRDefault="0063701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E7045CA" w14:textId="77777777" w:rsidR="00637010" w:rsidRPr="00D344C9" w:rsidRDefault="0063701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637010" w14:paraId="6F14AFA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EC7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E9E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9E7C22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CC82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4561" w14:textId="77777777" w:rsidR="00637010" w:rsidRDefault="0063701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6AC963F" w14:textId="77777777" w:rsidR="00637010" w:rsidRDefault="0063701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BA0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49F29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CEC667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4424CF3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532EF42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B5987AF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26A8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CBF4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067301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19FA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53D4" w14:textId="77777777" w:rsidR="00637010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35B4D9" w14:textId="77777777" w:rsidR="00637010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267B196" w14:textId="77777777" w:rsidR="00637010" w:rsidRPr="00D344C9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637010" w14:paraId="3F3788C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12D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FAC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80DD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5176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E4DF808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E6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02EB9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266C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CEE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73AB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5BB6" w14:textId="77777777" w:rsidR="00637010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8E20DE" w14:textId="77777777" w:rsidR="00637010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E8FD6FE" w14:textId="77777777" w:rsidR="00637010" w:rsidRDefault="0063701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637010" w14:paraId="1105F1A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A84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0E5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376A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9149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D1A64B4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164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0E23155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6DE8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49E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F17A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89C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B22A1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637010" w14:paraId="60A08B4B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5A3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010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CFA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E64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020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01FB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F2A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01166F6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A0DD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32A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4AE783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2D82937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9C1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15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B96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6A41" w14:textId="77777777" w:rsidR="00637010" w:rsidRDefault="00637010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FE2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F7E4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9CC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5110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8816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C0944C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8C5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2FE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E7F9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E544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11D492F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3DA2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341C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023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F55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B9BC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B2AAF2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4EB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2E4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2572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31DE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9A71F57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12A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D73A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B340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5660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563A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B3446D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90C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066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6A67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ACF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D7728E6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C1D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E231FA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0A3EC83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B502E8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4ECA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780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A891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9E9E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A9C20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84797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637010" w14:paraId="6E03187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391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1907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C3B6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F05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AE3F20E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EDD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B6E48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773F" w14:textId="77777777" w:rsidR="00637010" w:rsidRPr="00600D25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820D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2894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9945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7CCE4D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637010" w14:paraId="38F5D0C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8BC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6FEB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524E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3C33" w14:textId="77777777" w:rsidR="00637010" w:rsidRDefault="0063701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9B73D67" w14:textId="77777777" w:rsidR="00637010" w:rsidRDefault="0063701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8031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C798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EC5C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4C9A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9F38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637010" w14:paraId="4DB5793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4D4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F86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9687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B6B4" w14:textId="77777777" w:rsidR="00637010" w:rsidRDefault="0063701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CDEBC08" w14:textId="77777777" w:rsidR="00637010" w:rsidRDefault="0063701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51EE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D4D5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99C9" w14:textId="77777777" w:rsidR="00637010" w:rsidRDefault="0063701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ACE2" w14:textId="77777777" w:rsidR="00637010" w:rsidRDefault="0063701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0D20" w14:textId="77777777" w:rsidR="00637010" w:rsidRDefault="0063701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637010" w14:paraId="5F0C8FC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0D1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257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4F52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CC8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AC2A19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171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C93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265D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1A3ABB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EFF042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943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33AF" w14:textId="77777777" w:rsidR="00637010" w:rsidRDefault="0063701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7F037B2A" w14:textId="77777777" w:rsidR="00637010" w:rsidRDefault="0063701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398FC1C" w14:textId="77777777" w:rsidR="00637010" w:rsidRPr="001D4392" w:rsidRDefault="00637010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637010" w14:paraId="1F2563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4AF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9E4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156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F36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3068DF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0FC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1C7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8275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CFCB24C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550E7B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BD777E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D4B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D9BC" w14:textId="77777777" w:rsidR="00637010" w:rsidRPr="00616BAF" w:rsidRDefault="0063701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E6C5EE" w14:textId="77777777" w:rsidR="00637010" w:rsidRDefault="0063701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64423FD" w14:textId="77777777" w:rsidR="00637010" w:rsidRPr="003B726B" w:rsidRDefault="0063701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637010" w14:paraId="306CDE7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11C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9FB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E22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2A3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95877D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250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968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293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01C3B02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807C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EC1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1F007E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24745B6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A2F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B89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6BE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42F9" w14:textId="77777777" w:rsidR="00637010" w:rsidRDefault="00637010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873444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B23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879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EB7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5FB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A72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DF7648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A1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5DB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086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609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5A5C0AF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BA0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F0D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233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445279C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4C0D66B6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92A2231" w14:textId="77777777" w:rsidR="00637010" w:rsidRPr="001D4392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95F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9267" w14:textId="77777777" w:rsidR="00637010" w:rsidRDefault="0063701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09598D" w14:textId="77777777" w:rsidR="00637010" w:rsidRDefault="0063701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4BD51C8" w14:textId="77777777" w:rsidR="00637010" w:rsidRPr="003B726B" w:rsidRDefault="0063701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637010" w14:paraId="04F7F53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BCE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809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754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D6A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A8A1D5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37F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43D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4B6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065509D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29D283D5" w14:textId="77777777" w:rsidR="00637010" w:rsidRPr="00E731A9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C185255" w14:textId="77777777" w:rsidR="00637010" w:rsidRPr="001D4392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331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B346" w14:textId="77777777" w:rsidR="00637010" w:rsidRPr="00616BAF" w:rsidRDefault="0063701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816DEF" w14:textId="77777777" w:rsidR="00637010" w:rsidRDefault="0063701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56313B6" w14:textId="77777777" w:rsidR="00637010" w:rsidRPr="003B726B" w:rsidRDefault="0063701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637010" w14:paraId="71A14F6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755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DC2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865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2D4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4F0610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E19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43B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1E6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E25E5A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4DD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2B9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CB456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13321B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637010" w14:paraId="77FD1FD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492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C6E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DAE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6B0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7872F4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82E754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5DD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208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895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A0CFEE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19D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4E3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637010" w14:paraId="425A027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899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38A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2D7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17E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1D3170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D85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139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521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D65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823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8F73CB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637010" w14:paraId="5FE0EF0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99A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556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26285F2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5C5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7B8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7AD4CE1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2EF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7A1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C5A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91A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A88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A87D6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3538F34B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BCD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166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591E02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58B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749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7DA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637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8B3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C08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2626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3699615D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087A5DBE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5B2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28B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886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0A1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DB5294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9FD060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D25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573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7E2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F912EE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349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8B2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637010" w14:paraId="0C938D7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FE3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722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C9B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5EB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1A51B2E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F78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F063D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035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8D6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9B7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7DF8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C8C47D2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665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0C1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0C4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851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CAC7F6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728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66C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058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55339E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E99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9A4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6EE0138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EA1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C4B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195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1B0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DD3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7D7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5EA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63F026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620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E2F6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23EB0F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18A78A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637010" w14:paraId="0230BC50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027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AD7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ED0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97C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456ADD4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A04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6ED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B87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472C9C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95E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0C3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CB8EC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20433D7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0B0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D2D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A32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E9B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BA55C0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B7F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E8F5D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552B152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0D7B59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1B3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8BB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753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D6B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74DD72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312A44DA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0F3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76E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882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945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02AD771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85A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23A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68D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5C85587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CA2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72B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AE98D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2698A04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236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255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FF66F8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D62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5C6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D68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BD3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3F2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0C86FE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5F6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459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7BEFFC4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53A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012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D65A8F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A7A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D4C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E75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349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66B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5CA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D73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B8C99A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637010" w14:paraId="732063B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053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EB5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93C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6E8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B35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FAF2F0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CC8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49E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349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EFC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A0EFAB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229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38C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D58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948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01F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D97870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C0CC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3BF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FF4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FA4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EF4678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FE0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06F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640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52E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88F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459001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61D2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807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500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383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1AF56415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8B5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78E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C4EB45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74E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839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753FE30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F2E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A23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31E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FA6422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22C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AD6C" w14:textId="77777777" w:rsidR="00637010" w:rsidRPr="0019324E" w:rsidRDefault="0063701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830B139" w14:textId="77777777" w:rsidR="00637010" w:rsidRPr="000160B5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1F0B98E6" w14:textId="77777777" w:rsidR="00637010" w:rsidRPr="006B78FD" w:rsidRDefault="0063701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67339A1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39C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00A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CD9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276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44A2C1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B63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07C39F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5DA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9E3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5F3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2DF2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4F497E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637010" w14:paraId="09ED5BA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936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CB6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F09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6C9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AEA71A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F1679D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2D9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5AE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75C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65E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6738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AE9A3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75E5B9C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637010" w14:paraId="12BA5A9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98F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154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D44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7EE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903C06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058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55411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4AFDD2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9C44FC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5B2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EDC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07F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87A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46650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09F1A22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637010" w14:paraId="05BC5A9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8E0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725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5E9B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227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CAB3E5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8D4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1CF0E5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18F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911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819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5977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04FF02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637010" w14:paraId="29F3E11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021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0A0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173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6C8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8BC64E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636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9D7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D4D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2A8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3305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E3031D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637010" w14:paraId="07C3788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F1B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DD5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375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6A1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9E69C0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EFC629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35E9DC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EF9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C62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814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B36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1146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72400089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D10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673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891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F91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AF0CB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187EA7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63B18E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DDF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35E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C63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6B1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4605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3F8A60F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75F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4C3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D91BE7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A4B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E7A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E81D05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BD6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CE7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9D7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039C4F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C60B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6213" w14:textId="77777777" w:rsidR="00637010" w:rsidRPr="0019324E" w:rsidRDefault="0063701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37E30B9" w14:textId="77777777" w:rsidR="00637010" w:rsidRPr="000160B5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B1FD710" w14:textId="77777777" w:rsidR="00637010" w:rsidRPr="005C2BB7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37CA5B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FF8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A3A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39A933C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7D5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30F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03C4C5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F40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9AC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00F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9F5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00F5" w14:textId="77777777" w:rsidR="00637010" w:rsidRPr="00DE4F3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46298E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591F22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B046AA9" w14:textId="77777777" w:rsidR="00637010" w:rsidRPr="00DE4F3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637010" w14:paraId="2DC90B5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52E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E6D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C1BBE0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AAD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0E6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C41917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A77481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98D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149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F6B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A39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16D9" w14:textId="77777777" w:rsidR="00637010" w:rsidRPr="00DE4F3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62B5CD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894C3E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E2C1FB3" w14:textId="77777777" w:rsidR="00637010" w:rsidRPr="00DE4F3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637010" w14:paraId="28076E17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DA0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55C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292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D5C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0F48A6E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D36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C3B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B8C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120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02F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4ED5C0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3B7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957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C8335F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645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C07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38F2F7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708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1AF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F90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113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403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8664CC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93E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540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1461FC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042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529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FCE3F7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FB6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F24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B4F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FE0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643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E22305" w14:textId="77777777" w:rsidR="00637010" w:rsidRPr="00CB2A72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961D4EE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956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667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C46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E08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B00D34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B0D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5A8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D38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AE2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7058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17404A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9D0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FFD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FE0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D54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B9599C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156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9F5D28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3A6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1AD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D9F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981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A9AA8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9FF47D7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637010" w14:paraId="4E72117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7D1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CAC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11A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400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4B494D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50A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BCA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567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A34007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1BB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1BB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637010" w14:paraId="290C62A2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FCF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577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370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20F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7F88A6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A59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9AA9C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522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6CF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1E2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45EB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E8B0A3B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371483AD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637010" w14:paraId="0210DB1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B21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58D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3D6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21E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A9EF08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8C6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180623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FD6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3AB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8AF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15F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5FA90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E4294A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637010" w14:paraId="1CE3F37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E29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B84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95D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44A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BDA5AD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DA9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75D059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DAB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3D7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7F3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D598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9CEAAF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637010" w14:paraId="71DE652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2FC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3EA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8AD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561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7553B8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39A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784A6E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09A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E63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F14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D8BC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E750A7" w14:textId="77777777" w:rsidR="00637010" w:rsidRPr="00D344C9" w:rsidRDefault="00637010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610E04E3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637010" w14:paraId="58EB042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AB6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FEB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7D407A0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970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561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10EF5779" w14:textId="77777777" w:rsidR="00637010" w:rsidRDefault="0063701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48FB6964" w14:textId="77777777" w:rsidR="00637010" w:rsidRDefault="0063701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F02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E54E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B2C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8D8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687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13F4C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63A2001B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637010" w14:paraId="05CFAFA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CE5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C3B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6452EA5E" w14:textId="77777777" w:rsidR="00637010" w:rsidRPr="001F1B3D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5BF5FC7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06E3B67B" w14:textId="77777777" w:rsidR="00637010" w:rsidRPr="001F1B3D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3E3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79E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3E9170E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5F2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4F9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AB7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F81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F1A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01A155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13B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BF67" w14:textId="77777777" w:rsidR="00637010" w:rsidRDefault="0063701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3B26922F" w14:textId="77777777" w:rsidR="00637010" w:rsidRDefault="0063701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DEA7" w14:textId="77777777" w:rsidR="00637010" w:rsidRPr="00600D25" w:rsidRDefault="0063701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94BE" w14:textId="77777777" w:rsidR="00637010" w:rsidRDefault="00637010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2253" w14:textId="77777777" w:rsidR="00637010" w:rsidRDefault="0063701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BA2B" w14:textId="77777777" w:rsidR="00637010" w:rsidRPr="00600D25" w:rsidRDefault="0063701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F2A9" w14:textId="77777777" w:rsidR="00637010" w:rsidRDefault="0063701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44F1" w14:textId="77777777" w:rsidR="00637010" w:rsidRPr="00600D25" w:rsidRDefault="0063701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9BA8" w14:textId="77777777" w:rsidR="00637010" w:rsidRDefault="00637010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61482A" w14:textId="77777777" w:rsidR="00637010" w:rsidRPr="00E134F4" w:rsidRDefault="00637010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637010" w14:paraId="7994B8A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E9F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CBD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3C9B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C1C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B7D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9412F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6A3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DF4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871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CD67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D9CF82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403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DAD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3CA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992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90F709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05E1B87" w14:textId="77777777" w:rsidR="00637010" w:rsidRDefault="00637010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F45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8A6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332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1F5958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AD9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3C0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B84E3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3131EB6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EE1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484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FC4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F40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EF75CA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322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3C8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63D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6318879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9CC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4D9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F98BA5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1041B1C1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DC8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FD4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B5FB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3D9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4A0C64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937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9E32B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B6E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91A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EC4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9C3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C57D3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8625AC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637010" w14:paraId="1FD4670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FFB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2D8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448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B64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E8BE1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85F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AF3A6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6E2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DDD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2FA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526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1369F3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637010" w14:paraId="0642B57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F93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A67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F38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A3D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67FC6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A7D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16251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EDE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64C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E01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A16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99B85D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637010" w14:paraId="417E985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1D8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A8D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65E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C15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3A9E9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F61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A643FA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89B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E79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1E3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10CE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7F3ECEA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EB7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08DC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895B" w14:textId="77777777" w:rsidR="00637010" w:rsidRPr="00600D25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530F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9F2289C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D16C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8CAF387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4CF9" w14:textId="77777777" w:rsidR="00637010" w:rsidRPr="00600D25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B882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3B14" w14:textId="77777777" w:rsidR="00637010" w:rsidRPr="00600D25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3ED0" w14:textId="77777777" w:rsidR="00637010" w:rsidRPr="00D344C9" w:rsidRDefault="0063701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529584" w14:textId="77777777" w:rsidR="00637010" w:rsidRPr="00D344C9" w:rsidRDefault="0063701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637010" w14:paraId="75907B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E2F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B7F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500219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EFE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69F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20E4A2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913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611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8A1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934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25F8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637010" w14:paraId="303DC19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5AB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73A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9E9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E74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30FD2F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C90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4C6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A2A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5043B4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FA9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7C8A" w14:textId="77777777" w:rsidR="00637010" w:rsidRPr="00FF6B4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637010" w14:paraId="73C6CFF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1A5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77C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72F2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A3B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F88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E9A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860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72E96E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F1C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8C01" w14:textId="77777777" w:rsidR="00637010" w:rsidRPr="00FF6B4A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637010" w14:paraId="66BD88B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FDA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699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A5FF76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49E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B79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478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721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903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357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31F7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68F349E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2F2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4CE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04C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0B1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F47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0AB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E83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5D9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90EA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70C227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2E8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1A4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E29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C20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541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F68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9DA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B62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C46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E9257E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3B7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2C1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F20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CC9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74077D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76E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351F4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032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65B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B4F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C2D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2AD09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637010" w14:paraId="4FEEC62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013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CC6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B6C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D9F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D0B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A28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D90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855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33B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637010" w14:paraId="48EC783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C6F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FB2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9CCBF9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D51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4D3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81B928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23F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9D1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01E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C0A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64B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F869419" w14:textId="77777777" w:rsidR="00637010" w:rsidRPr="00F10273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637010" w14:paraId="0373F8D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EC5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4E5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760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59AF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A3A6D6E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138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80D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F32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6A4FAD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4A12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7C5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637010" w14:paraId="1A3A5FE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C3B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713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0F71ED8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FD6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3C7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CE0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FDD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628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2EA3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E94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64F5E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3F271DF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272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235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8DF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F4D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2AE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ECB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C13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55CE5D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764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16FF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637010" w14:paraId="5947D9A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353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9C0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682ADF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5BA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0D9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F22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D68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9F4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2CA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012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5D40807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ED7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4D4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064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5E9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9093C7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B17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8E2155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C4A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3D2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449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D72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0DCB6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637010" w14:paraId="64DBA1E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07F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40C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457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31F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5FAB7FA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5ED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402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1C4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3F8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34A5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700296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7CB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975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9B14E5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AE8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71F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D70549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F7A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6A6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AA8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4D2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1B7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03DB48" w14:textId="77777777" w:rsidR="00637010" w:rsidRPr="00056F61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637010" w14:paraId="49E0217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42D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E81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58A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DAA7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32EFB0E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1F6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972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18A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0CD665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C1A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869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58632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637010" w14:paraId="0251A0F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8D5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753D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1FD59D5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34D1" w14:textId="77777777" w:rsidR="00637010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1A1C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47D5208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B6AE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E669" w14:textId="77777777" w:rsidR="00637010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22A3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F8D8E8C" w14:textId="77777777" w:rsidR="00637010" w:rsidRDefault="0063701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67B3" w14:textId="77777777" w:rsidR="00637010" w:rsidRDefault="0063701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2BDF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1ACEECB" w14:textId="77777777" w:rsidR="00637010" w:rsidRDefault="0063701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637010" w14:paraId="33C2620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C91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BC7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F48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9E77" w14:textId="77777777" w:rsidR="00637010" w:rsidRDefault="0063701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775EFB84" w14:textId="77777777" w:rsidR="00637010" w:rsidRDefault="0063701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F15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555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BFA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4BB6497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DFC7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99B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637010" w14:paraId="2448C7C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DBD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9D46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5BEC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503E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1664" w14:textId="77777777" w:rsidR="00637010" w:rsidRPr="00DF66C9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16BD92F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DEA1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9862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D5E6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9A6A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8C8256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D22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5EB0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6014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A673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52AF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D34C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EEA4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CFDD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134D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ED7C37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7FC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72BF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DC7C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4561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8D40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C98F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4FB7" w14:textId="77777777" w:rsidR="00637010" w:rsidRDefault="0063701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CE03" w14:textId="77777777" w:rsidR="00637010" w:rsidRDefault="0063701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1B36" w14:textId="77777777" w:rsidR="00637010" w:rsidRDefault="0063701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755127C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150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955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EDF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27F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0EF819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E9D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FA16E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6DEC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B8D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321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B7F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14D63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E6A0BBC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637010" w14:paraId="52A5006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E5B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65C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B4B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FBD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0C6750C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DA4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7BC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AB1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0993352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F24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607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45EB60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07A33F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7B284326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637010" w14:paraId="384BDF28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D24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880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F152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B7E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B59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37A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DA6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3E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0FF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4FFE6F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637010" w14:paraId="1CAC0E6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CF9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E18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57C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2F9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058BF78B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3A8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4AB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39B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1140AB8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1A4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491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727C112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637010" w14:paraId="263FF65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F5C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EEB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ABA3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8A6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2161A0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A0D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B41C3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482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598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B44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345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76D46C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637010" w14:paraId="7CA3AA3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139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795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58C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3B7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6B6D2B2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AC5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54F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B5F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42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17C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7F27CA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637010" w14:paraId="62A6388A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D52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2D4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D1E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BEA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9CF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3FF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B6B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29E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5456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637010" w14:paraId="6C30E04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E30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FFD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31E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FBC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D61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F9BE1B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3A2DFDE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17215A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0B685B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48C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C43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635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206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542A20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904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2D4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264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6D0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22F5DD7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044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322004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526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EC25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202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7AC4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637010" w14:paraId="47DE64C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6EF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D3F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B91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85F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92EFE7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AE4FBB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59B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124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F70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803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515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1E39B84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F40A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F8C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C4C8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D6C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FA3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ED3D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02E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CF5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C12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445A710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9EC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3513" w14:textId="77777777" w:rsidR="00637010" w:rsidRDefault="0063701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1DDA" w14:textId="77777777" w:rsidR="00637010" w:rsidRDefault="0063701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0917" w14:textId="77777777" w:rsidR="00637010" w:rsidRDefault="0063701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28DB897B" w14:textId="77777777" w:rsidR="00637010" w:rsidRDefault="0063701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0935EA29" w14:textId="77777777" w:rsidR="00637010" w:rsidRDefault="0063701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DC64" w14:textId="77777777" w:rsidR="00637010" w:rsidRDefault="0063701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DCB1" w14:textId="77777777" w:rsidR="00637010" w:rsidRDefault="0063701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4F97" w14:textId="77777777" w:rsidR="00637010" w:rsidRDefault="0063701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01C0CCD" w14:textId="77777777" w:rsidR="00637010" w:rsidRDefault="0063701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F01C" w14:textId="77777777" w:rsidR="00637010" w:rsidRDefault="0063701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41A1" w14:textId="77777777" w:rsidR="00637010" w:rsidRDefault="00637010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ABF4D0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E80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3ED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9AD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51C4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1FE5A02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AFE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5D2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51C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D49A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FB73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B07C2A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249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66A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1978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FEE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333A32B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7D2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C4A0F1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5033080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DB3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074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1185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EB0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32A4EA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BA1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D9E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636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52D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FBA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B3F9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440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A20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A61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DDC727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C433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965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823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4B9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FB9B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1B9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1EC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615ED7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D05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17C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5249559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759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997E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2A95CF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B35F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011A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282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19C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01E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5124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918C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72B9E86D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84E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601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111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E0B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D21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1845440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44FA1C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6DFF11F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4D2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51D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975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F16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7436BB3C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637010" w14:paraId="2C8AAF3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92B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265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73E2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847D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03B86BA8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C10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2D4F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29C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708CD4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A915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5C6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99C77A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5AE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1C0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4A75C0D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DE34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4749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7F8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41B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6001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BB5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BC30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4E92B78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D8A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0F4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2979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E046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A4A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C3D0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CE2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7B8405A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0D86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7B29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637010" w14:paraId="295D53D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660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F12A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8AD6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FE85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18C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9913D8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EEC0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3F2D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6BE7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4C7D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04745AED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3A3F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717C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596B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40A1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017B238E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A180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9E11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CD37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850E" w14:textId="77777777" w:rsidR="00637010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4E43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587BD7B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EFD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F336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3741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B440" w14:textId="77777777" w:rsidR="00637010" w:rsidRDefault="0063701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A3A4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D627A63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15FDD71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6319739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778347EF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A10D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21B2" w14:textId="77777777" w:rsidR="00637010" w:rsidRDefault="0063701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AFCA" w14:textId="77777777" w:rsidR="00637010" w:rsidRPr="00600D25" w:rsidRDefault="0063701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A82F" w14:textId="77777777" w:rsidR="00637010" w:rsidRPr="00D344C9" w:rsidRDefault="0063701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637010" w14:paraId="2C3E290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2348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438B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02C9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CA4F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32122B1E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DF62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EE2A95D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68882AE0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AE1C843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2CC99F7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E3B7A97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ADAAEE0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8DCF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0E26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9A60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3528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6DB23E6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E827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0E9D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6CD5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1260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689D566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92CE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C020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7CEA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0F6D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8A15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36E91E2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586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F5D6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DAF9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6030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1A8F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12A304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704735F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CFB7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6EE8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826F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D974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637010" w14:paraId="7B0EE70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2819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FDB4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0556CC31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398E" w14:textId="77777777" w:rsidR="00637010" w:rsidRPr="00600D25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00E8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5B0CBC17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A935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0A7C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DB4F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629B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A647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719FF0F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E832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6D0E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6FF9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A501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19D1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238C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6351" w14:textId="77777777" w:rsidR="00637010" w:rsidRDefault="0063701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C967" w14:textId="77777777" w:rsidR="00637010" w:rsidRDefault="0063701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7059" w14:textId="77777777" w:rsidR="00637010" w:rsidRDefault="0063701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CD6E8F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ACB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B315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2C7EE99F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4D0F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F93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0D97DE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F99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7345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EE3E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81A3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1E22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9B77EB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848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1FDC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E6EEA0E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D83A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0B4C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F5F67D5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2EB9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289A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7B0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A8A3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6109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7705C92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3AA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E789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08D63B0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2683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45AF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92E191A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BBB5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F09B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730E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A698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EC23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4C1B4A5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30EB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6722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734C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EC79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AAD5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9527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E8F5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7ADFF81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E57C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95EC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0D3C7F6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A9A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0810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47F3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EB99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40DF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8142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7714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6121F349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1A1F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18F7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6DC399D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F9FD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56DE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7B6F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23AB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48DD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15C8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8F26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1B05116" w14:textId="77777777" w:rsidR="00637010" w:rsidRDefault="0063701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A03F" w14:textId="77777777" w:rsidR="00637010" w:rsidRDefault="0063701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66E8" w14:textId="77777777" w:rsidR="00637010" w:rsidRDefault="0063701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637010" w14:paraId="2CBF84BA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927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A70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064E1E7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DAC0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ECF1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9053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9186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A58F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1113DA9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46A6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285E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42F5EAB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A0AC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BCCE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E7E7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642E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C3B1BB1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2D1F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AD3D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F91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D1FB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4FF1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05EAE83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B59A8E2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B0E96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637010" w14:paraId="7D0A41E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EBA1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8371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3494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0A41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C581616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25DB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1090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1B29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CC3C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F98E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0A209BAC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000DC38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0D15CD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637010" w14:paraId="4687BBE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DC8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8F70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B392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D9DB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70D7D06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408B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0DF5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345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BA42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48D8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57082A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8500D36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17CFB2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637010" w14:paraId="6801802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5765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ACA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A99C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93D3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CA70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FAC9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D18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0015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0FE2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6166F417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AF0FE4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37010" w14:paraId="5F606DC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7E2E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7EC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90DB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DF0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0F6DABD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7966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17E5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7DDE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60AC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9B14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E0CF3A7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EC4003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37010" w14:paraId="682AA2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8DF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EE3B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1033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21EF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758AA83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3184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6B32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39A0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8E83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F3D4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41C0DB7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470F81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37010" w14:paraId="057C967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E6A4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F3FF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765A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FFCA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987C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60DBE6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BB86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0DC5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35C6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ECD5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8F839D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BB90EE0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637010" w14:paraId="6C2625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4800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F4E0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1D31D26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2A98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09BA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C57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361B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8C6A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99D8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DD6B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637010" w14:paraId="2B5C248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0166" w14:textId="77777777" w:rsidR="00637010" w:rsidRDefault="00637010" w:rsidP="0063701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51BD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45A2958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3C08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A62B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A05B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89A3" w14:textId="77777777" w:rsidR="00637010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3677" w14:textId="77777777" w:rsidR="00637010" w:rsidRDefault="0063701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3DA2" w14:textId="77777777" w:rsidR="00637010" w:rsidRPr="00600D25" w:rsidRDefault="0063701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57D9" w14:textId="77777777" w:rsidR="00637010" w:rsidRDefault="0063701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08F24343" w14:textId="77777777" w:rsidR="00637010" w:rsidRPr="00836022" w:rsidRDefault="00637010" w:rsidP="0095691E">
      <w:pPr>
        <w:spacing w:before="40" w:line="192" w:lineRule="auto"/>
        <w:ind w:right="57"/>
        <w:rPr>
          <w:sz w:val="20"/>
          <w:lang w:val="en-US"/>
        </w:rPr>
      </w:pPr>
    </w:p>
    <w:p w14:paraId="510B0A40" w14:textId="77777777" w:rsidR="00637010" w:rsidRPr="00DE2227" w:rsidRDefault="00637010" w:rsidP="0095691E"/>
    <w:p w14:paraId="2F9519D5" w14:textId="77777777" w:rsidR="00637010" w:rsidRPr="0095691E" w:rsidRDefault="00637010" w:rsidP="0095691E"/>
    <w:p w14:paraId="7290636C" w14:textId="77777777" w:rsidR="00637010" w:rsidRDefault="00637010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28431415" w14:textId="77777777" w:rsidR="00637010" w:rsidRPr="005D215B" w:rsidRDefault="00637010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62DD50F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2832" w14:textId="77777777" w:rsidR="00637010" w:rsidRDefault="00637010" w:rsidP="0063701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D35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8DE4" w14:textId="77777777" w:rsidR="00637010" w:rsidRPr="00B3607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43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715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692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E6B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1ADBDE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B47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C93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637010" w14:paraId="6806A6D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1BF3" w14:textId="77777777" w:rsidR="00637010" w:rsidRDefault="00637010" w:rsidP="0063701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1B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E8D5" w14:textId="77777777" w:rsidR="00637010" w:rsidRPr="00B3607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DCF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C24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C59E44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7B1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D7C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021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6F3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2D888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1ADB3ED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637010" w14:paraId="7C012E4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F6D9" w14:textId="77777777" w:rsidR="00637010" w:rsidRDefault="00637010" w:rsidP="0063701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D42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9BAE" w14:textId="77777777" w:rsidR="00637010" w:rsidRPr="00B3607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23B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03065A6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DD9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F8DD4F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6FA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34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8A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C90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637010" w14:paraId="6FF02B6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A6B1" w14:textId="77777777" w:rsidR="00637010" w:rsidRDefault="00637010" w:rsidP="0063701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B2E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6479" w14:textId="77777777" w:rsidR="00637010" w:rsidRPr="00B3607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542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28F7CF4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5D7CDB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56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53A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CD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0E83333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32D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8A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B63D5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445AF1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BBE993C" w14:textId="77777777" w:rsidR="00637010" w:rsidRDefault="00637010">
      <w:pPr>
        <w:spacing w:before="40" w:after="40" w:line="192" w:lineRule="auto"/>
        <w:ind w:right="57"/>
        <w:rPr>
          <w:sz w:val="20"/>
          <w:lang w:val="en-US"/>
        </w:rPr>
      </w:pPr>
    </w:p>
    <w:p w14:paraId="420B37ED" w14:textId="77777777" w:rsidR="00637010" w:rsidRDefault="00637010" w:rsidP="00F14E3C">
      <w:pPr>
        <w:pStyle w:val="Heading1"/>
        <w:spacing w:line="360" w:lineRule="auto"/>
      </w:pPr>
      <w:r>
        <w:t>LINIA 301 F1</w:t>
      </w:r>
    </w:p>
    <w:p w14:paraId="436D574A" w14:textId="77777777" w:rsidR="00637010" w:rsidRDefault="00637010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637010" w14:paraId="08C76135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83B4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77B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93D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F88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13DCB4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344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ACC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73F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6F2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C31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743B05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F5A9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323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DE9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124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497D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324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BC8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BF9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EC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4E1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4F1901D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C31D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062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DF1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FFF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F3FF1C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693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E5E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ABF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869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107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BEE108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4FF3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E59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69D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EF0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2F2FB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43D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7029BA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A1AE60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A4D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719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E71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C4B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0E57E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A424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F39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9AB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DE9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DDF4A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EA6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6AE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B7D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F10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44C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8A6EE2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9B39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B33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540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3A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D1DC8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DA8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F1F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504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683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384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4A1D1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6F3B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25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6A1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FF9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6E2A6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F7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F9293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573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043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614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388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F473F8F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9863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C56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36D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C7C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9FE58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498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FAEE0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2ED847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CFFB79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57C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4D2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AAA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97D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AE7916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3CD8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19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F72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629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1D034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BA3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DBA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5F0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627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786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4ACD1F0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3C83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34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39B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F4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7D5C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83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132F5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3B0C3A7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0F1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B45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0BA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FF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CB339C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33DF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D42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4D8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76E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3E4D5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D3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A85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CB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76F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637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F7DB07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2D17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871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B4D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FA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650C5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149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BA2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52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B9A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B7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BDEB9B6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7962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68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AD0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D0F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A63F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FA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A34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039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917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65A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4CA6851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6E5C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80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5B2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812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1C6FD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21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3D4D8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BD7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37F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0D7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8F6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5304193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B59B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CE6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301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BB8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93E3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FC8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59323E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8D527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C6B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5DD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319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582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77ACE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637010" w14:paraId="697FC4B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9EAF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8A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8C3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CA9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A298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86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4590BF2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D0326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27E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A2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77E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96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637010" w14:paraId="5D4098E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6897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523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7D9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F41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0EF52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EF4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D5A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62F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AA0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76A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394A8C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79EB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DA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C33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7D8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1183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AF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431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C0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1AF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F1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A40AF6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3862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D5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62B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C4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D991E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E88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063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779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051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10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E822D79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4A06" w14:textId="77777777" w:rsidR="00637010" w:rsidRDefault="00637010" w:rsidP="0063701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C4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309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F1D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A42940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88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A45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74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C7E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E24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6A929EC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15E22D5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20F1E51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7AEE09E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18FDDF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3177564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68D8FDD3" w14:textId="77777777" w:rsidR="00637010" w:rsidRDefault="00637010" w:rsidP="007E3B63">
      <w:pPr>
        <w:pStyle w:val="Heading1"/>
        <w:spacing w:line="360" w:lineRule="auto"/>
      </w:pPr>
      <w:r>
        <w:t>LINIA 301 G</w:t>
      </w:r>
    </w:p>
    <w:p w14:paraId="678E7006" w14:textId="77777777" w:rsidR="00637010" w:rsidRDefault="00637010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637010" w14:paraId="06BA598D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C975B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75D99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E5A65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ECE2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E77280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08B84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179519E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F6951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81D52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A4EA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85B7C" w14:textId="77777777" w:rsidR="00637010" w:rsidRDefault="00637010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84F08B8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A1DDC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85E22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016B1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36410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027289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0B880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E2F253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C771C51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611D1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62FDA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6AF7D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71A7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D47FD8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E4B64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F1F4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FF2D6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3C1F3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A9468AF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0E082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1BA62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835AA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FA288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B2B4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CB24A1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65A32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EF972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4569D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BBAD3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87AF8CE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7F3F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7319B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6F036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A067C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785BB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4620D99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81E4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D560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C401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2512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BCDAAF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5FCB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4D97BC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C87D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236F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207D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2C2E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09DD2B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8F5A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5D50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BC5F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8173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24D2D8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9FE7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384F70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94C5287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F2E4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D33E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D721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CC2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E3A87F6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0C41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D58F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8E6A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4C95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439BF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102C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5503FBA" w14:textId="77777777" w:rsidR="00637010" w:rsidRDefault="0063701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90F2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6D9B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970C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62A1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A9ABCC6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E188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C6DE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0FCA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6364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B3D73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01F8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8DC484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65CDCD0B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0580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C58E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D26B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3A0C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E41AC3A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A650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0F40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C8F7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86D9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E5E184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3EA6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3AE5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662B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4693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7621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AA22FFD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F78D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A4D4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333A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2C96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BE3B47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E2E5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8B12556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2C49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B068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4EFC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0525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4EBD52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C4B2" w14:textId="77777777" w:rsidR="00637010" w:rsidRDefault="00637010" w:rsidP="0063701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9497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39F9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EC7D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0C72185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C84E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1BC5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40B1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7DE5" w14:textId="77777777" w:rsidR="00637010" w:rsidRDefault="0063701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B1DB" w14:textId="77777777" w:rsidR="00637010" w:rsidRDefault="0063701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65E2F82" w14:textId="77777777" w:rsidR="00637010" w:rsidRDefault="00637010">
      <w:pPr>
        <w:spacing w:before="40" w:line="192" w:lineRule="auto"/>
        <w:ind w:right="57"/>
        <w:rPr>
          <w:sz w:val="20"/>
          <w:lang w:val="ro-RO"/>
        </w:rPr>
      </w:pPr>
    </w:p>
    <w:p w14:paraId="50D61C60" w14:textId="77777777" w:rsidR="00637010" w:rsidRDefault="00637010" w:rsidP="00A04CFB">
      <w:pPr>
        <w:pStyle w:val="Heading1"/>
        <w:spacing w:line="360" w:lineRule="auto"/>
      </w:pPr>
      <w:r>
        <w:t>LINIA 301 K</w:t>
      </w:r>
    </w:p>
    <w:p w14:paraId="410B6DA9" w14:textId="77777777" w:rsidR="00637010" w:rsidRDefault="00637010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637010" w14:paraId="3DC05261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BD9D" w14:textId="77777777" w:rsidR="00637010" w:rsidRDefault="00637010" w:rsidP="0063701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2C5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ECA2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D367" w14:textId="77777777" w:rsidR="00637010" w:rsidRDefault="0063701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D40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3668" w14:textId="77777777" w:rsidR="00637010" w:rsidRPr="00DC00E9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F9E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6073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D87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6252477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1A56938E" w14:textId="77777777" w:rsidR="00637010" w:rsidRDefault="00637010" w:rsidP="00956F37">
      <w:pPr>
        <w:pStyle w:val="Heading1"/>
        <w:spacing w:line="360" w:lineRule="auto"/>
      </w:pPr>
      <w:r>
        <w:t>LINIA 301 N</w:t>
      </w:r>
    </w:p>
    <w:p w14:paraId="06677AF1" w14:textId="77777777" w:rsidR="00637010" w:rsidRDefault="0063701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637010" w14:paraId="210AA50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268C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AF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A93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1C4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9442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CF1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6B3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F55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E454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217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6F1C6E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A646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AAE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B00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46D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43DD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17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3BD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879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B04C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3F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7B6D357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107D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68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F49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41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CC30E2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36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686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B1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ED81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3F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FA846A" w14:textId="77777777" w:rsidR="00637010" w:rsidRPr="00474FB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637010" w14:paraId="2B6C246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7BC3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A2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57D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9816" w14:textId="77777777" w:rsidR="00637010" w:rsidRDefault="0063701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4A4F71" w14:textId="77777777" w:rsidR="00637010" w:rsidRDefault="0063701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9EE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0F1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51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15BF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112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06442C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E9A4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2632" w14:textId="77777777" w:rsidR="00637010" w:rsidRDefault="0063701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427A" w14:textId="77777777" w:rsidR="00637010" w:rsidRDefault="0063701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14E5" w14:textId="77777777" w:rsidR="00637010" w:rsidRDefault="0063701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4F1D" w14:textId="77777777" w:rsidR="00637010" w:rsidRPr="00E4222D" w:rsidRDefault="0063701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AF2CEAC" w14:textId="77777777" w:rsidR="00637010" w:rsidRPr="00E4222D" w:rsidRDefault="0063701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FEF6CBC" w14:textId="77777777" w:rsidR="00637010" w:rsidRPr="00E4222D" w:rsidRDefault="0063701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F2B3060" w14:textId="77777777" w:rsidR="00637010" w:rsidRDefault="0063701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C909" w14:textId="77777777" w:rsidR="00637010" w:rsidRDefault="0063701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4957" w14:textId="77777777" w:rsidR="00637010" w:rsidRDefault="0063701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7E19" w14:textId="77777777" w:rsidR="00637010" w:rsidRPr="0022092F" w:rsidRDefault="0063701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69B6" w14:textId="77777777" w:rsidR="00637010" w:rsidRDefault="0063701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EE76BA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E06E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936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E68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D37A" w14:textId="77777777" w:rsidR="00637010" w:rsidRDefault="0063701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EFC0" w14:textId="77777777" w:rsidR="00637010" w:rsidRDefault="0063701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675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AFE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F4D6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72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2C908FC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BAD5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51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4083DA5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97B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38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AECF12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FF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2FD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40D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7979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183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71108A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CB89" w14:textId="77777777" w:rsidR="00637010" w:rsidRDefault="00637010" w:rsidP="0063701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1A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7D55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2AA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D3D1D6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2FB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987E6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2A6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73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039C" w14:textId="77777777" w:rsidR="00637010" w:rsidRPr="0022092F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4C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38660D7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7C57FFD5" w14:textId="77777777" w:rsidR="00637010" w:rsidRDefault="00637010" w:rsidP="003260D9">
      <w:pPr>
        <w:pStyle w:val="Heading1"/>
        <w:spacing w:line="360" w:lineRule="auto"/>
      </w:pPr>
      <w:r>
        <w:t>LINIA 301 P</w:t>
      </w:r>
    </w:p>
    <w:p w14:paraId="56FE78B3" w14:textId="77777777" w:rsidR="00637010" w:rsidRDefault="00637010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7ABE91D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61A3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98AA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5B59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118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8ABB6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BB0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0BF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3DE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96B8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D57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41D1B0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F437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DFC8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FAF6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7A3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A18A1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AE5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A91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642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A1DC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3F6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8A3105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8F64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E3D8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9A41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7FB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49A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572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D08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D495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2B4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37F44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637010" w:rsidRPr="00A8307A" w14:paraId="587014D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1365" w14:textId="77777777" w:rsidR="00637010" w:rsidRPr="00A75A00" w:rsidRDefault="00637010" w:rsidP="00637010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0253" w14:textId="77777777" w:rsidR="00637010" w:rsidRPr="00A8307A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1513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5B7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F778460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2D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933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C5D2" w14:textId="77777777" w:rsidR="00637010" w:rsidRPr="00A8307A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EF6B" w14:textId="77777777" w:rsidR="00637010" w:rsidRPr="00A8307A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A573" w14:textId="77777777" w:rsidR="00637010" w:rsidRPr="00A8307A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DB9267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D47F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FC27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5336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1FC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B37C5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AB0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7FCDD1C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CB6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223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EAAD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E65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7DB2B5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BBA3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2F9B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53E1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C14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03C486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B86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B5CE1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0233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41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B0D1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2F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637010" w14:paraId="099C029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A36A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E82E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2247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B11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29B5F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D94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96F9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FC2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A1F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37E2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809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AFF02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637010" w14:paraId="3B487DC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910D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7CC8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F56C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183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A1942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AA2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1D77C4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2DF3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A1E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514B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886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B0CA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637010" w14:paraId="775DACB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2BCA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CA0F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8DF3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575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D2CFA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76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7C36F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8438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18F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5255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419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315A2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637010" w14:paraId="184F0B3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DB0B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2ADC" w14:textId="77777777" w:rsidR="00637010" w:rsidRDefault="0063701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090B" w14:textId="77777777" w:rsidR="00637010" w:rsidRPr="001B37B8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E401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6AE19D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2991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6D57E0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E8B1" w14:textId="77777777" w:rsidR="00637010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B09B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1023" w14:textId="77777777" w:rsidR="00637010" w:rsidRPr="001B37B8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E2C9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D737BC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20C9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96C3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8538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68A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533523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0FF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0FFB7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B16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B19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6FFC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E6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24C81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1BD97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637010" w14:paraId="687768F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8CA9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038A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9E4C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A94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357A7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EC8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CCC1E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DBCF3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F48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3D6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8300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48E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0A9EB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637010" w14:paraId="0F965D2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6BBA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878E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02EB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AAE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51C00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B16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E25C4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57B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19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3DF3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60F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273E8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637010" w14:paraId="0277B8D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0C57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2C6A" w14:textId="77777777" w:rsidR="00637010" w:rsidRDefault="0063701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AAEF" w14:textId="77777777" w:rsidR="00637010" w:rsidRPr="001B37B8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7728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FBF567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28E9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E87134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836D" w14:textId="77777777" w:rsidR="00637010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B487" w14:textId="77777777" w:rsidR="00637010" w:rsidRDefault="0063701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8745" w14:textId="77777777" w:rsidR="00637010" w:rsidRPr="001B37B8" w:rsidRDefault="0063701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2F04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3D9B33" w14:textId="77777777" w:rsidR="00637010" w:rsidRDefault="0063701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637010" w14:paraId="787B9D7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C441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DBA4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EDE2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BFA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5F77D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FA6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F42195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EE1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50F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B378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E9D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12E8D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637010" w14:paraId="636C428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5610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8571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33E4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84C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5537CB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673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BB4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BC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CAED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8DB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86C382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4D91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936E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E869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CAF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B6BF1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D38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DADE1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1D9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8EF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1ED3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6B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F9422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637010" w14:paraId="607C0B9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E8A3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73DA" w14:textId="77777777" w:rsidR="00637010" w:rsidRDefault="0063701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6CB4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0E8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553D4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58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6FE4E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60D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04E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E1DF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D43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F148A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637010" w14:paraId="15E841E6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C960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2FF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99CE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388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18F1BF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9D89" w14:textId="77777777" w:rsidR="00637010" w:rsidRDefault="00637010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C758ECC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4F41608" w14:textId="77777777" w:rsidR="00637010" w:rsidRDefault="0063701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F64A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565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13B1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21F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F873B90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D260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5AB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9811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9FBD" w14:textId="77777777" w:rsidR="00637010" w:rsidRDefault="00637010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99AEE2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17AF15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A65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72457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318F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FA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E8F7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2A4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3C5517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E5B2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A41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2308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BC7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F47749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217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7CF10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4304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98E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2625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2AD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411A78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3AC3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151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13C8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C662" w14:textId="77777777" w:rsidR="00637010" w:rsidRDefault="0063701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FFD78A4" w14:textId="77777777" w:rsidR="00637010" w:rsidRDefault="0063701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F9A7" w14:textId="77777777" w:rsidR="00637010" w:rsidRDefault="0063701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BB5FD8" w14:textId="77777777" w:rsidR="00637010" w:rsidRDefault="0063701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DC0D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BED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B31E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84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EDC730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7720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F0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6B7C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562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BE800F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AB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FFD91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7EB4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AB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BEAD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EEA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AADC35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939B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86C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BE6E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68C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407E2C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88E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F861A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46E5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B49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69FD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D3E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BA4F953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0E04" w14:textId="77777777" w:rsidR="00637010" w:rsidRDefault="00637010" w:rsidP="0063701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AF0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92D0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108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42D22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E4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2FB3A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0854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3F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780F" w14:textId="77777777" w:rsidR="00637010" w:rsidRPr="001B37B8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8A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2FDAEC5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7D2D9CDA" w14:textId="77777777" w:rsidR="00637010" w:rsidRDefault="00637010" w:rsidP="00E81B3B">
      <w:pPr>
        <w:pStyle w:val="Heading1"/>
        <w:spacing w:line="360" w:lineRule="auto"/>
      </w:pPr>
      <w:r>
        <w:t>LINIA 314 G</w:t>
      </w:r>
    </w:p>
    <w:p w14:paraId="59E74244" w14:textId="77777777" w:rsidR="00637010" w:rsidRDefault="00637010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637010" w14:paraId="031C003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1A46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B4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B14D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C53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008CA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C3F52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DF1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AC4C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DBF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66D4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BE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4C2A09E2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3995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E48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8A0D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019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03FFB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1923C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F7E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B1FC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F28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128A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3A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DF86291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13A6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740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67F7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61B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3FFAF4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4CC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FA95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F7E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43BD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6A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FE421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D1A2FE7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19FC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B31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3079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6C9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E94E15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58D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28D0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A54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70FC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509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4CF3B1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2F501EC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8F42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7E6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8AA2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592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1B5AB2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174AE0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445CDE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5AE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226A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15D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06E8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E88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65913F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78C7" w14:textId="77777777" w:rsidR="00637010" w:rsidRDefault="00637010" w:rsidP="0063701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2D0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5CDA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DB9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A0C2C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026F04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60DC36A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AED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D5AE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45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A85C" w14:textId="77777777" w:rsidR="00637010" w:rsidRPr="00DF53C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C1E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25F6676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0355A43A" w14:textId="77777777" w:rsidR="00637010" w:rsidRDefault="00637010" w:rsidP="003A5387">
      <w:pPr>
        <w:pStyle w:val="Heading1"/>
        <w:spacing w:line="360" w:lineRule="auto"/>
      </w:pPr>
      <w:r>
        <w:t>LINIA 316</w:t>
      </w:r>
    </w:p>
    <w:p w14:paraId="0789FDA5" w14:textId="77777777" w:rsidR="00637010" w:rsidRDefault="00637010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37010" w14:paraId="13AE57A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5BBC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2F5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C42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C2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0EFA44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186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B3AA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3E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215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C4D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8DBCE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094B34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637010" w14:paraId="2E35A5B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5A32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FB8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D2F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4FC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BE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338F826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38962D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8A25E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80D40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6F717F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032EA5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FE5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270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1687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DF5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2792B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637010" w14:paraId="46A7614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5E40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AD1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390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C4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47142A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3F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EFD8FD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06C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AC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6AA7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6E0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48930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3E71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637010" w14:paraId="0AD1970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E7DC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B65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21A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26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42051F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852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6F9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5A0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BF0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D07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3CEEC5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E94A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93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D02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09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091598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36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CD5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323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421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667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48B6A9B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D584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E69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E47280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165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15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F41F0A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5A3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E3D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7BD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9A51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BE6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B34833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EC8E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C3B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7CA1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FFF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412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601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5A0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C2FC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299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4BA87D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8409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29C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3BF8AA3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D1E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267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7596C9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22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7F7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A1B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07D9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F6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CD36EC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40E2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DD6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104D180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B8C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738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1D70E0F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B60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0BC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CEB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457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1A3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4C7582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83BE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DEA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685B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48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1CF6768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F5C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8EA2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D7A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3D26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8A9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E07EF3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26C2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E91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3679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9F1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0F9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31D484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156ADAF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F5FAD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48DCC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906E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B11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879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89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2BB2A1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2EC7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76A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20AA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E97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95FF7B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EDC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EE43A3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449A2A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8D47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CD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2F57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E10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637010" w14:paraId="6CAABA1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E9A6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81D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1A2DB3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8D99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09A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F1890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7E4D" w14:textId="77777777" w:rsidR="00637010" w:rsidRPr="00273EC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0698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DF0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8893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4D5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5A8600B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948A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54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51A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8B3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77DF218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325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AAF3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D0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BB8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300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40B2E5E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7950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EB4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9867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806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2D0F41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36E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DFA9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39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AF6F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026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286E15D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2570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14F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9141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68C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5C6091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8CE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245C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A3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19CD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A2E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00C0DC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9323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8433" w14:textId="77777777" w:rsidR="00637010" w:rsidRDefault="00637010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271745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0E7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7FD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4F80CC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3EF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F35B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D1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8C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528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D883F2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9EB8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F17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C03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EC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639A82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1DA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9E4D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D0B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7655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9F4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4151B9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DB2F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803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148C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078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4491A5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5F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B088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40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BD59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D5B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3596ED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FDBF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6C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6C88CAE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9353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B2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CE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F7A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A58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10DD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E7A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FB8AB1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71F7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099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0FE7BF4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A21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FE4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776328DB" w14:textId="77777777" w:rsidR="00637010" w:rsidRPr="00830247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60C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936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BF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315C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70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4F71CF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0DB7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F6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CDF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EB6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4D5AF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CA5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4627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FD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5ACB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FD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DBCDC1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5D15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E16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AA3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48A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E74397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669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93E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593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309B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940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445A685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0D88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EB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D5F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9C5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398F0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F2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3D76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C00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45E0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75E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C08F06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F03E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4FA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2D9B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63D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741BAC8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034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3446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42D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EAA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CE0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D209F3C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6D4C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E56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B195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8E4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5FFEC7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C9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A0A7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D89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31D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753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6DD210" w14:textId="77777777" w:rsidR="00637010" w:rsidRPr="000D7AA7" w:rsidRDefault="0063701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637010" w14:paraId="776361C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782C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EC6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0826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7B8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9C0250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98F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4B1D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712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A1E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33A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B831DD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41BA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5C66" w14:textId="77777777" w:rsidR="00637010" w:rsidRDefault="0063701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C178" w14:textId="77777777" w:rsidR="00637010" w:rsidRPr="00F6236C" w:rsidRDefault="0063701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01B7" w14:textId="77777777" w:rsidR="00637010" w:rsidRDefault="0063701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904C39D" w14:textId="77777777" w:rsidR="00637010" w:rsidRDefault="0063701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3AB8" w14:textId="77777777" w:rsidR="00637010" w:rsidRDefault="0063701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9922" w14:textId="77777777" w:rsidR="00637010" w:rsidRDefault="0063701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8398" w14:textId="77777777" w:rsidR="00637010" w:rsidRDefault="0063701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3AAF" w14:textId="77777777" w:rsidR="00637010" w:rsidRPr="00F6236C" w:rsidRDefault="0063701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0499" w14:textId="77777777" w:rsidR="00637010" w:rsidRDefault="00637010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D2F3A7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02FD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8DE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970E4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40F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A5E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AA3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FB1D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8B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A8A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0B73" w14:textId="77777777" w:rsidR="00637010" w:rsidRPr="007F77BB" w:rsidRDefault="0063701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7EC3EB9" w14:textId="77777777" w:rsidR="00637010" w:rsidRDefault="0063701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637010" w14:paraId="18E5592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B95A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8E8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D345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CC1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CAB85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FF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D7331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FECD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EB9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0580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C1A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A18BCC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B7BC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723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46CE72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783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A0C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631BD0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84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8D4C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697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A1D3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E51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70E130C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637010" w14:paraId="116D2AFE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DACD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EE8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5A12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5F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DABC71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092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4622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50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C3FC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74C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4800E6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170F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6A8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5D5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B73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D9296A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A72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FBBF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CF4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275D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F57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064846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4B4D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74F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A661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CD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A002DA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EC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C696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4A1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7B19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673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637010" w14:paraId="47AB1BA7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0757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61D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013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D7E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C703CC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28B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8B1C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857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0D55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4D5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637010" w14:paraId="584484B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BFD8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83B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801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855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4C4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62E1F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6D9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F24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851D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56C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33D78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EF5A02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4AFF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0A87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BA7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C7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D91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1767B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ECE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C7B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8BBA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584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A66A5D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A245B7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8043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557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A3BA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186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CE5B8D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95C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AFABD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62AB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099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E7E2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C21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21938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637010" w14:paraId="11E96F35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708D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962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5A90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44F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521AA7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6E8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11BFBB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F21E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5EE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EDB5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034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E0BD4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C9FC8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637010" w14:paraId="1303BDF8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0584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7AC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3994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CF9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F90974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B7E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82745E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7E9A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83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4A77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60A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F344C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A188A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637010" w14:paraId="42CCAF35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8406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A51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6DEEF3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4590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4F58" w14:textId="77777777" w:rsidR="00637010" w:rsidRDefault="00637010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DF5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52CB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FA1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C448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D11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1C990C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5926" w14:textId="77777777" w:rsidR="00637010" w:rsidRDefault="00637010" w:rsidP="0063701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D8E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D8EE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24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D8F421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31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55022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58EF" w14:textId="77777777" w:rsidR="00637010" w:rsidRPr="00514DA4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817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BEB8" w14:textId="77777777" w:rsidR="00637010" w:rsidRPr="00F6236C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88C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456F3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7CC3709D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5A42F5B9" w14:textId="77777777" w:rsidR="00637010" w:rsidRDefault="00637010" w:rsidP="00C022B2">
      <w:pPr>
        <w:pStyle w:val="Heading1"/>
        <w:spacing w:line="276" w:lineRule="auto"/>
      </w:pPr>
      <w:r>
        <w:t>LINIA 328</w:t>
      </w:r>
    </w:p>
    <w:p w14:paraId="55D9A5F4" w14:textId="77777777" w:rsidR="00637010" w:rsidRDefault="00637010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37010" w14:paraId="041DF20B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6320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822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604C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11B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4234AC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38F7A25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0F1B770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89A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A428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803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5FDC07E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637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973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1630CCB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4F2A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B67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62D2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F4A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42230F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573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C140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94F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4E22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25E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5C749656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F66C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6FB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A6B3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133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64021E4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D9A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BA63D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DADE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2D1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DA20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CBA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F8CF16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3994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E8E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2BB4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46B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429DFE3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853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16C50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92C2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132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014E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FF6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AB5754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A2A2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ECC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24E3820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1F2F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235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5B8DB591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6A4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B6CE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B93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CF58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44A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85074F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8CEC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08E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052B927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B5D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F8A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4AD4F876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AB1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9F74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DAC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5352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5CC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51DE2A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FBB2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B3B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EAA5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5EE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7144C9F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06F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1428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1CD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7968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71D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E217155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BD79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8E6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7E72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DFB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7244271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21A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2104C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D223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30A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4963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493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7156557C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9AE1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6AC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31F4213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3644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BA6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CF7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D2DC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187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5F34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1CC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3C48F682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69AA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5CB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6776075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52AD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932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3FB75D5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BD7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E5BB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01A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A7BA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586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21DB57E7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B9CF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193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EC63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353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7531C2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318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644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C58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8091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212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1620A7C6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7DD1040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94B47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637010" w14:paraId="3DD4E8A4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EE44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8D21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1084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769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4C7422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3D4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198C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BA0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1BF3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1EF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206F632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6C3B102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E78B3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637010" w14:paraId="065C6E20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BABD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B25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5B1F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9D16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334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0B6C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FAA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09B8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E05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65B627D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22B3E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637010" w14:paraId="480B1AE2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86DC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797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B85F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152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F41C17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46C6" w14:textId="77777777" w:rsidR="00637010" w:rsidRPr="002A60A1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E648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358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EF3B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820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622D06FB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71AD1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637010" w14:paraId="1CC3F08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38EC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BA5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226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BD9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BAE990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AAD0" w14:textId="77777777" w:rsidR="00637010" w:rsidRPr="002A60A1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BE68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9B9B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8503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C018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25CE4A3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7602C0C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A9879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637010" w14:paraId="29658B5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D6EB" w14:textId="77777777" w:rsidR="00637010" w:rsidRDefault="00637010" w:rsidP="0063701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C7B8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A93A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BF3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F2A236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12E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4F6E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F4F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B46B" w14:textId="77777777" w:rsidR="00637010" w:rsidRPr="00FA2F2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31C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24E689D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3B44084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FE649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0061D4DF" w14:textId="77777777" w:rsidR="00637010" w:rsidRDefault="00637010" w:rsidP="00D80858">
      <w:pPr>
        <w:pStyle w:val="Heading1"/>
        <w:spacing w:line="276" w:lineRule="auto"/>
      </w:pPr>
    </w:p>
    <w:p w14:paraId="44300CD5" w14:textId="77777777" w:rsidR="00637010" w:rsidRDefault="00637010" w:rsidP="00D80858">
      <w:pPr>
        <w:pStyle w:val="Heading1"/>
        <w:spacing w:line="276" w:lineRule="auto"/>
      </w:pPr>
      <w:r>
        <w:t>LINIA 330</w:t>
      </w:r>
    </w:p>
    <w:p w14:paraId="02692C76" w14:textId="77777777" w:rsidR="00637010" w:rsidRDefault="00637010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37010" w14:paraId="7EFA171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6E01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EC9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21F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C5F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C228D1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BA2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71E56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7BD4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64E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F466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C34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502C1D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ECEC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FC6A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50D0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2164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456CD6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944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CE3F0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D3D4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3A64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E805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CB8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5F36E9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BC09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781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F2FF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2422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61F12429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23D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3BEA7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5DB5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A73E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E218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941F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6B1692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432E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36BF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DF3FA9A" w14:textId="77777777" w:rsidR="00637010" w:rsidRDefault="00637010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CF25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992E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524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3C18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3770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B1E8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F28A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90EA9F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FE64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0F4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BD0589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447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7DA3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2690C73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12C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D8EE15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6A87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A126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FC0E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895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15C8B53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6C81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3E32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D9E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8525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1B1AD8AD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1E7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58AF3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D814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3DED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6B97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4610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361CE37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0447" w14:textId="77777777" w:rsidR="00637010" w:rsidRDefault="00637010" w:rsidP="0063701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F6F3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4C83BC5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3D61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A207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E70C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7E8B" w14:textId="77777777" w:rsidR="00637010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6367" w14:textId="77777777" w:rsidR="00637010" w:rsidRDefault="0063701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3624" w14:textId="77777777" w:rsidR="00637010" w:rsidRPr="001C04D5" w:rsidRDefault="0063701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E71C" w14:textId="77777777" w:rsidR="00637010" w:rsidRDefault="0063701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D4EC185" w14:textId="77777777" w:rsidR="00637010" w:rsidRDefault="00637010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036A2EA4" w14:textId="77777777" w:rsidR="00637010" w:rsidRDefault="00637010" w:rsidP="008C333F">
      <w:pPr>
        <w:pStyle w:val="Heading1"/>
        <w:spacing w:line="360" w:lineRule="auto"/>
      </w:pPr>
      <w:r>
        <w:t>LINIA 335</w:t>
      </w:r>
    </w:p>
    <w:p w14:paraId="1B8BFA49" w14:textId="77777777" w:rsidR="00637010" w:rsidRDefault="00637010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37010" w14:paraId="28909646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8F89" w14:textId="77777777" w:rsidR="00637010" w:rsidRDefault="00637010" w:rsidP="00637010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613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1084" w14:textId="77777777" w:rsidR="00637010" w:rsidRPr="009050E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6A0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57D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923BFA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2B7B778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43ED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9D9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5535" w14:textId="77777777" w:rsidR="00637010" w:rsidRPr="009050E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BF6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02851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B8FB6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637010" w14:paraId="020123A1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D3B2" w14:textId="77777777" w:rsidR="00637010" w:rsidRDefault="00637010" w:rsidP="00637010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2C7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224D415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B9B2" w14:textId="77777777" w:rsidR="00637010" w:rsidRPr="009050E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844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598F94D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28B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C7A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43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8954" w14:textId="77777777" w:rsidR="00637010" w:rsidRPr="009050E5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3FD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2FCB57D" w14:textId="77777777" w:rsidR="00FB434C" w:rsidRDefault="00FB434C" w:rsidP="00274DBB">
      <w:pPr>
        <w:pStyle w:val="Heading1"/>
        <w:spacing w:line="360" w:lineRule="auto"/>
      </w:pPr>
    </w:p>
    <w:p w14:paraId="6FD7E94A" w14:textId="24BA1D24" w:rsidR="00637010" w:rsidRDefault="00637010" w:rsidP="00274DBB">
      <w:pPr>
        <w:pStyle w:val="Heading1"/>
        <w:spacing w:line="360" w:lineRule="auto"/>
      </w:pPr>
      <w:r>
        <w:t>LINIA 400</w:t>
      </w:r>
    </w:p>
    <w:p w14:paraId="491DAF6C" w14:textId="77777777" w:rsidR="00637010" w:rsidRDefault="00637010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37010" w14:paraId="1AABA3EE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9FAC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505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F98B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29B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C0E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0813F21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003BBD8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4447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0AAC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3723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371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9FAAE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6B551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637010" w14:paraId="18540A46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95D6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0B4E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4B37A40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66CC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6EE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A3F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E5BE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678A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F7D8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E3B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27CEC77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DFA4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89F9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BE71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DC9A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E64C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D019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046F" w14:textId="77777777" w:rsidR="00637010" w:rsidRDefault="0063701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D663" w14:textId="77777777" w:rsidR="00637010" w:rsidRPr="00F344E1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796B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5F112B2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6EF7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DC7D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2FB86A79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6D3C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895D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8437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D3C6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29B3" w14:textId="77777777" w:rsidR="00637010" w:rsidRDefault="0063701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788B" w14:textId="77777777" w:rsidR="00637010" w:rsidRPr="00F344E1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2F08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01C5B79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A07A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3C18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14531B0B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42EC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44FC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2493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21FA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2FFE" w14:textId="77777777" w:rsidR="00637010" w:rsidRDefault="0063701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D147" w14:textId="77777777" w:rsidR="00637010" w:rsidRPr="00F344E1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7EDD" w14:textId="77777777" w:rsidR="00637010" w:rsidRDefault="0063701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27BC7F55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8E8D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778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C796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AE0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367CB84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5A0D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91E5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CA9E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F3BA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08C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637010" w14:paraId="2CC4792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B813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5C5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1CBF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B7B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75CF73C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446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27D0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5532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1198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B11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4E4707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55F8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BB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2C09FE2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981A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DBF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62FC4C6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A01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BE04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7E9E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1ABC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85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748228A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3D21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E1C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5DF71B8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3B1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103D" w14:textId="77777777" w:rsidR="00637010" w:rsidRDefault="00637010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19EBCC34" w14:textId="77777777" w:rsidR="00637010" w:rsidRDefault="00637010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AAC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5D8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BCBD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4BD7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654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EC3D779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DD41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C74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BF44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70B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0933F9B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8D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1FD4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FFAD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6CD5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112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6CB818D7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F48D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BCE2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4D5A0703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E0EC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879D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3EDF6F9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FB9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4E49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011D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9107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64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C9FA35F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ED02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5E23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631A3AA8" w14:textId="77777777" w:rsidR="00637010" w:rsidRDefault="0063701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25FD" w14:textId="77777777" w:rsidR="00637010" w:rsidRDefault="0063701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FE0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19D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D1C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BE8D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0495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AE6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421598D0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5A50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90FF" w14:textId="77777777" w:rsidR="00637010" w:rsidRDefault="0063701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51CB499F" w14:textId="77777777" w:rsidR="00637010" w:rsidRDefault="0063701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416F" w14:textId="77777777" w:rsidR="00637010" w:rsidRDefault="0063701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3603" w14:textId="77777777" w:rsidR="00637010" w:rsidRDefault="00637010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E024" w14:textId="77777777" w:rsidR="00637010" w:rsidRDefault="0063701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90C2" w14:textId="77777777" w:rsidR="00637010" w:rsidRDefault="0063701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277C" w14:textId="77777777" w:rsidR="00637010" w:rsidRDefault="00637010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A50E" w14:textId="77777777" w:rsidR="00637010" w:rsidRPr="00F344E1" w:rsidRDefault="0063701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B7DE" w14:textId="77777777" w:rsidR="00637010" w:rsidRDefault="00637010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DC02EFD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94433F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A00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40DB113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566E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7F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32DAD410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435B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AFDB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4E70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C50E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5D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824349E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D752F0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8F6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A143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536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50CA0B2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B44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BEF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2F4A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FDF3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4BD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23BBFD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9679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6A3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73AE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C0C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51E9D269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D57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2A53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8D0B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9F23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C7C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C8CA66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5809923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637010" w14:paraId="73458AD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9636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802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C756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26A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AA9C" w14:textId="77777777" w:rsidR="00637010" w:rsidRDefault="0063701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47A809A0" w14:textId="77777777" w:rsidR="00637010" w:rsidRDefault="0063701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08A2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E998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55A4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644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907F20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C5D4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40F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18BF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1DE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5E2FB11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4D9F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2E70AD6C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C7D9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B1D6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4F0F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D71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A225C0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051A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902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3F2527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E769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74B3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3B4AA6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08A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3F44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07EB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91B8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276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3728B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7577E619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9CE7" w14:textId="77777777" w:rsidR="00637010" w:rsidRDefault="00637010" w:rsidP="0063701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448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C2A2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9C6B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6B4866F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325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BDB8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29B0" w14:textId="77777777" w:rsidR="00637010" w:rsidRDefault="0063701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29B7" w14:textId="77777777" w:rsidR="00637010" w:rsidRPr="00F344E1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3728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3C354DB" w14:textId="77777777" w:rsidR="00637010" w:rsidRDefault="00637010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95A5F48" w14:textId="77777777" w:rsidR="00136E58" w:rsidRDefault="00136E58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6E19D098" w14:textId="2B398970" w:rsidR="00637010" w:rsidRDefault="00637010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401</w:t>
      </w:r>
    </w:p>
    <w:p w14:paraId="6F644117" w14:textId="77777777" w:rsidR="00637010" w:rsidRDefault="00637010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37010" w14:paraId="01457CE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0284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893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3E20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07DF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3605E35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0E52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1C7B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7978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C1D1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44DE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00DF9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218EE07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637010" w14:paraId="0FE281D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D386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AB53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66D2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4DB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8379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A2AE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D27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FBBC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4E7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B4E5AC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DBEB6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637010" w14:paraId="460B66C4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1FFD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3C48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6540990E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9482" w14:textId="77777777" w:rsidR="00637010" w:rsidRPr="00BB2EA6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4B0C" w14:textId="77777777" w:rsidR="00637010" w:rsidRDefault="00637010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BCBC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6D09" w14:textId="77777777" w:rsidR="00637010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D76D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2C51" w14:textId="77777777" w:rsidR="00637010" w:rsidRPr="00BB2EA6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F058" w14:textId="77777777" w:rsidR="00637010" w:rsidRDefault="00637010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3B35A1A4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3E5A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D1AC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7C4E7831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DF4B" w14:textId="77777777" w:rsidR="00637010" w:rsidRPr="00BB2EA6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24E1" w14:textId="77777777" w:rsidR="00637010" w:rsidRDefault="00637010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7D0A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D668" w14:textId="77777777" w:rsidR="00637010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0B3B" w14:textId="77777777" w:rsidR="00637010" w:rsidRDefault="0063701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99CC" w14:textId="77777777" w:rsidR="00637010" w:rsidRPr="00BB2EA6" w:rsidRDefault="0063701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E5E8" w14:textId="77777777" w:rsidR="00637010" w:rsidRDefault="00637010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5BE1903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D870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FB95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5420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370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D47F" w14:textId="77777777" w:rsidR="00637010" w:rsidRDefault="0063701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544D485" w14:textId="77777777" w:rsidR="00637010" w:rsidRDefault="0063701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B7A0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4FA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0A3D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A0D2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8A3CC75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B9AB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CDD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0DC72FD6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D4D9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53D7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0BC4" w14:textId="77777777" w:rsidR="00637010" w:rsidRDefault="0063701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1B92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80D0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7E10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DEC4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4C94F01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9ABE" w14:textId="77777777" w:rsidR="00637010" w:rsidRDefault="00637010" w:rsidP="0063701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36A1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7C87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302A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646B565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9A2A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191F" w14:textId="77777777" w:rsidR="00637010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8844" w14:textId="77777777" w:rsidR="00637010" w:rsidRDefault="0063701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4F8D" w14:textId="77777777" w:rsidR="00637010" w:rsidRPr="00BB2EA6" w:rsidRDefault="0063701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AC91" w14:textId="77777777" w:rsidR="00637010" w:rsidRDefault="0063701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8CAC1A0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362D816F" w14:textId="77777777" w:rsidR="00637010" w:rsidRDefault="00637010" w:rsidP="00F0370D">
      <w:pPr>
        <w:pStyle w:val="Heading1"/>
        <w:spacing w:line="360" w:lineRule="auto"/>
      </w:pPr>
      <w:r>
        <w:t>LINIA 800</w:t>
      </w:r>
    </w:p>
    <w:p w14:paraId="0ACB5E56" w14:textId="77777777" w:rsidR="00637010" w:rsidRDefault="00637010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37010" w14:paraId="3B70C86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EC902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21B4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6769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20C73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346CE5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27437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158E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C06D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EC47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4F24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48C33A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51DB0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0D5F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CFCF0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029FF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481F4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529D4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2A2F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2248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16B73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3EB06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0B7F5F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5114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4187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BBA3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4AB1F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915B2DC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B594B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D7500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E6A6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5A0E1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A3F1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F323FA" w14:textId="77777777" w:rsidR="00637010" w:rsidRDefault="00637010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637010" w:rsidRPr="00A8307A" w14:paraId="6E43EB0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44E95" w14:textId="77777777" w:rsidR="00637010" w:rsidRPr="00A75A00" w:rsidRDefault="00637010" w:rsidP="00637010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7B75F" w14:textId="77777777" w:rsidR="00637010" w:rsidRPr="00A8307A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7A20" w14:textId="77777777" w:rsidR="00637010" w:rsidRPr="00A8307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3E375" w14:textId="77777777" w:rsidR="00637010" w:rsidRPr="00A8307A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9E46F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FD4381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3D1362C9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C19854" w14:textId="77777777" w:rsidR="00637010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AA27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79A0" w14:textId="77777777" w:rsidR="00637010" w:rsidRPr="00A8307A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7D8B3" w14:textId="77777777" w:rsidR="00637010" w:rsidRPr="00A8307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1223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1B8ED8" w14:textId="77777777" w:rsidR="00637010" w:rsidRPr="00A8307A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637010" w14:paraId="74EDDA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6CD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481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D8AD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266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AA06182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B07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35847358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B8D5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904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F564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C6C2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3098C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A694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6B2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C7BC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533C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F9C3" w14:textId="77777777" w:rsidR="00637010" w:rsidRDefault="00637010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A5AD4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EEF6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2F9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17C9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68FD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118F5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75C6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181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878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9B08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867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F66B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3E6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52CD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5F7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5D451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7719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B1A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318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2524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928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CEBE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063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7F35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EE0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BC0086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6CCBD4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637010" w14:paraId="625B69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80ED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BE5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086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7074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DBB8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09EC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61A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F381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648B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C509AD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11223E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637010" w14:paraId="1CA8BF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2B26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431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E37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B1C8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1AE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C4B3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CF4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F4B6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CCD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F87049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F8823B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637010" w14:paraId="371F3C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F9A2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64B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8D8E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3D5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8B7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8807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58D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453F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3A7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8379A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DF3C7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637010" w14:paraId="48CF0C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7FB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6DB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D8D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2FCF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D62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93CEB6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198D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FA1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CD61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D2E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637010" w14:paraId="016EA72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A5EA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EF4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42B640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8101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133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685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D9F1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FAF" w14:textId="77777777" w:rsidR="00637010" w:rsidRDefault="0063701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2686CD17" w14:textId="77777777" w:rsidR="00637010" w:rsidRDefault="0063701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ADE5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E90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57CE57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B685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C6C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FFE5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B63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60B6339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74E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D46F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777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022E2BF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3489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34E8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402F8B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9B0A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96D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7A05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F492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12476E51" w14:textId="77777777" w:rsidR="00637010" w:rsidRPr="008B2519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D4C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725E03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67C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996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DE09" w14:textId="77777777" w:rsidR="00637010" w:rsidRPr="008D08DE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BC0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637010" w14:paraId="4F9A1E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324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CA7A" w14:textId="77777777" w:rsidR="00637010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6763" w14:textId="77777777" w:rsidR="00637010" w:rsidRPr="001161EA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1C3A" w14:textId="77777777" w:rsidR="00637010" w:rsidRDefault="00637010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2338C00D" w14:textId="77777777" w:rsidR="00637010" w:rsidRDefault="00637010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8A8A" w14:textId="77777777" w:rsidR="00637010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ECBA579" w14:textId="77777777" w:rsidR="00637010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0EE4" w14:textId="77777777" w:rsidR="00637010" w:rsidRPr="001161EA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0517" w14:textId="77777777" w:rsidR="00637010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090B" w14:textId="77777777" w:rsidR="00637010" w:rsidRPr="008D08DE" w:rsidRDefault="0063701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9B9F" w14:textId="77777777" w:rsidR="00637010" w:rsidRDefault="0063701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637010" w14:paraId="21DB28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9708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F443" w14:textId="77777777" w:rsidR="00637010" w:rsidRDefault="0063701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6675" w14:textId="77777777" w:rsidR="00637010" w:rsidRPr="001161EA" w:rsidRDefault="0063701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9895" w14:textId="77777777" w:rsidR="00637010" w:rsidRDefault="00637010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4C32" w14:textId="77777777" w:rsidR="00637010" w:rsidRDefault="0063701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D941" w14:textId="77777777" w:rsidR="00637010" w:rsidRPr="001161EA" w:rsidRDefault="0063701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6A35" w14:textId="77777777" w:rsidR="00637010" w:rsidRDefault="0063701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33B0" w14:textId="77777777" w:rsidR="00637010" w:rsidRDefault="0063701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EF3C" w14:textId="77777777" w:rsidR="00637010" w:rsidRDefault="0063701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CDE93DC" w14:textId="77777777" w:rsidR="00637010" w:rsidRDefault="0063701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637010" w14:paraId="1958AA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1F1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AB2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7299" w14:textId="77777777" w:rsidR="00637010" w:rsidRPr="001161EA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2E5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A40F335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2128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767C5D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031E69F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9819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C47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ABE0" w14:textId="77777777" w:rsidR="00637010" w:rsidRPr="001161EA" w:rsidRDefault="0063701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A09E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637010" w14:paraId="286FEA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5A5D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934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D201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52D3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9F50FD7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84D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398F29B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44402EF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941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5EE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7E49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A377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C5513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0AF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A4E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554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7E0F" w14:textId="77777777" w:rsidR="00637010" w:rsidRDefault="0063701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283CE6E" w14:textId="77777777" w:rsidR="00637010" w:rsidRDefault="0063701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28A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6E94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EA6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1617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3690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637010" w14:paraId="1606EC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58C8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A97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94D7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E3C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6DF3EA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B7A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6ED6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FA9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F79A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D358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BEAF4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58497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637010" w14:paraId="12F607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2397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1D5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6E8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7960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56B0CED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AAA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983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589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73EC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0C5C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C9EEFF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1154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718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E96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4E4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5181FC2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3C2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91FD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3BC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02DC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62ED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0D326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E893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084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3A1A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B4A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B92B79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3A4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A901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599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C19C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49B9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39B04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DDD9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A3D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A9C0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1693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D4FC790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C81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E51B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07B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A9B7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92F8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D4E7B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2BCB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D24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BFB8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D77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74630D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0ACDB4C8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010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1425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C3A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D362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17C9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6533A4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ECA5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430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D351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877F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C07C80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E44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4310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B88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9BF5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F784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598A5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41D5ADD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637010" w14:paraId="68708D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88BE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8DF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AF6C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A8E2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E09D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51D399E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664C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459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168A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6DB2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21D09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637010" w14:paraId="2050FD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DFC4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4A6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2AD6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3B84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080926C0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478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CD3A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F2F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273308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2886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8967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637010" w14:paraId="163291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08BF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674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954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368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FD9D22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29F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35BB1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736D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DAF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07D2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ECEF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228C19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CFCA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4FE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0A6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5E17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94A884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CAB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B7B9E2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EED5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03C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84B8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5837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3B2604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EBA1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701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95F3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5289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B3121A5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828B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4770F2E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3234AA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BF4C8F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8CF21D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35F0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0E6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6E6C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049E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5A3855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75B4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3DF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7385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64AB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B38EC88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F35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1E42844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AE05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FD4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C2F1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8732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76CC0E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C693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BD8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EDB7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6C5C" w14:textId="77777777" w:rsidR="00637010" w:rsidRDefault="0063701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F3EC808" w14:textId="77777777" w:rsidR="00637010" w:rsidRDefault="0063701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C71B" w14:textId="77777777" w:rsidR="00637010" w:rsidRPr="00F565BC" w:rsidRDefault="00637010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1BF155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D10C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BD0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D51C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75D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637010" w14:paraId="639BB6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2A55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ACA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A88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55A2" w14:textId="77777777" w:rsidR="00637010" w:rsidRDefault="0063701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839FFF9" w14:textId="77777777" w:rsidR="00637010" w:rsidRDefault="0063701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97F3" w14:textId="77777777" w:rsidR="00637010" w:rsidRDefault="0063701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E5B0A5C" w14:textId="77777777" w:rsidR="00637010" w:rsidRDefault="0063701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5765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8DC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5EE4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28DE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637010" w14:paraId="4DA2E5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5EC2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241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C072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C3A3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82CFF1C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A62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4AA70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5E21" w14:textId="77777777" w:rsidR="00637010" w:rsidRPr="001161EA" w:rsidRDefault="0063701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06B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1F9B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57D3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E9FFD51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AC5C0B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F7F712A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5725510B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637010" w14:paraId="53965C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2C58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21D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B795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8262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8E6A65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49E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4E4F00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C622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E9C8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78EB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B259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68EBFE96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929CCE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637010" w14:paraId="63521E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2101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FDF4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4446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E19C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F5EEFA4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5BD7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2FC2B3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83DF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BFE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DC1B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D3E6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E30DB18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637010" w14:paraId="210770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6A00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E2A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34C4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364B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AD5B516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390DEAB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F925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AF4F50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FFA8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C25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978B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91F5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6F0B0B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637010" w14:paraId="68AFB5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2D10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938F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9922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926F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1536114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EAF2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25F9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960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4D55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A334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1B1BA1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C7EA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3EE9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67DC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161A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FEA993E" w14:textId="77777777" w:rsidR="00637010" w:rsidRDefault="0063701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C966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1ADA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245E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F7B4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67CC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637010" w14:paraId="016581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964B" w14:textId="77777777" w:rsidR="00637010" w:rsidRDefault="00637010" w:rsidP="0063701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62BC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9591" w14:textId="77777777" w:rsidR="00637010" w:rsidRPr="001161EA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E2A0" w14:textId="77777777" w:rsidR="00637010" w:rsidRDefault="0063701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6EFCCD8" w14:textId="77777777" w:rsidR="00637010" w:rsidRDefault="0063701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6790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EB23" w14:textId="77777777" w:rsidR="00637010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5FE1" w14:textId="77777777" w:rsidR="00637010" w:rsidRDefault="0063701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FD21" w14:textId="77777777" w:rsidR="00637010" w:rsidRPr="008D08DE" w:rsidRDefault="0063701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8BEB" w14:textId="77777777" w:rsidR="00637010" w:rsidRDefault="0063701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1E3307" w14:textId="77777777" w:rsidR="00637010" w:rsidRDefault="00637010">
      <w:pPr>
        <w:spacing w:before="40" w:after="40" w:line="192" w:lineRule="auto"/>
        <w:ind w:right="57"/>
        <w:rPr>
          <w:sz w:val="20"/>
          <w:lang w:val="ro-RO"/>
        </w:rPr>
      </w:pPr>
    </w:p>
    <w:p w14:paraId="0FB295F5" w14:textId="77777777" w:rsidR="00637010" w:rsidRDefault="006370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AB600E6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6107A31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4F5375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38C37A5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9DE01D7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00B0C9E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CCCF4B4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D0B4BDE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C6BF7C3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971A467" w14:textId="77777777" w:rsidR="00136E58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840E7F2" w14:textId="77777777" w:rsidR="00136E58" w:rsidRPr="00C21F42" w:rsidRDefault="00136E5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12F8BB4" w14:textId="77777777" w:rsidR="00637010" w:rsidRPr="00C21F42" w:rsidRDefault="006370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80F5EF8" w14:textId="77777777" w:rsidR="00637010" w:rsidRPr="00C21F42" w:rsidRDefault="006370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0BB1D1E" w14:textId="77777777" w:rsidR="00637010" w:rsidRPr="00C21F42" w:rsidRDefault="0063701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558FD9C" w14:textId="77777777" w:rsidR="00637010" w:rsidRDefault="0063701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206314C" w14:textId="77777777" w:rsidR="00637010" w:rsidRPr="00C21F42" w:rsidRDefault="0063701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29E1277" w14:textId="77777777" w:rsidR="00637010" w:rsidRPr="00C21F42" w:rsidRDefault="0063701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537419D" w14:textId="77777777" w:rsidR="00637010" w:rsidRPr="00C21F42" w:rsidRDefault="00637010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3DCEA79" w14:textId="77777777" w:rsidR="00637010" w:rsidRPr="00C21F42" w:rsidRDefault="00637010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52682C" w:rsidRDefault="00FB37F1" w:rsidP="0052682C"/>
    <w:sectPr w:rsidR="00FB37F1" w:rsidRPr="0052682C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BE7E" w14:textId="77777777" w:rsidR="002C74A6" w:rsidRDefault="002C74A6">
      <w:r>
        <w:separator/>
      </w:r>
    </w:p>
  </w:endnote>
  <w:endnote w:type="continuationSeparator" w:id="0">
    <w:p w14:paraId="68C4F0FE" w14:textId="77777777" w:rsidR="002C74A6" w:rsidRDefault="002C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954D9" w14:textId="77777777" w:rsidR="002C74A6" w:rsidRDefault="002C74A6">
      <w:r>
        <w:separator/>
      </w:r>
    </w:p>
  </w:footnote>
  <w:footnote w:type="continuationSeparator" w:id="0">
    <w:p w14:paraId="74A738E1" w14:textId="77777777" w:rsidR="002C74A6" w:rsidRDefault="002C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09496B8F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001DE">
      <w:rPr>
        <w:b/>
        <w:bCs/>
        <w:i/>
        <w:iCs/>
        <w:sz w:val="22"/>
      </w:rPr>
      <w:t>decada 1-10 octombrie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5CCD9318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001DE">
      <w:rPr>
        <w:b/>
        <w:bCs/>
        <w:i/>
        <w:iCs/>
        <w:sz w:val="22"/>
      </w:rPr>
      <w:t>decada 1-10 octombrie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AC00ED20"/>
    <w:lvl w:ilvl="0" w:tplc="ACCA67E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eyk40uUNFsqrNuLcHlwiHis1w2DjHemCo73s4AM3ue1Cfhtfe0CJ8hAAVAoq0jXvL0ksaBqw0eICXwfl8Vye+g==" w:salt="bn+d2xBgf1q+aUKvAiqEf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6E58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C74A6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82C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010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862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7A3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01D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364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2998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34C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6</TotalTime>
  <Pages>1</Pages>
  <Words>15396</Words>
  <Characters>87759</Characters>
  <Application>Microsoft Office Word</Application>
  <DocSecurity>0</DocSecurity>
  <Lines>731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8</cp:revision>
  <cp:lastPrinted>2012-08-09T05:47:00Z</cp:lastPrinted>
  <dcterms:created xsi:type="dcterms:W3CDTF">2026-09-23T06:37:00Z</dcterms:created>
  <dcterms:modified xsi:type="dcterms:W3CDTF">2026-09-23T08:17:00Z</dcterms:modified>
</cp:coreProperties>
</file>