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9C73E" w14:textId="77777777" w:rsidR="00297D33" w:rsidRPr="001A77EE" w:rsidRDefault="00297D33" w:rsidP="00026F68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1A77EE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4D97C9E9" w14:textId="79540EB2" w:rsidR="00297D33" w:rsidRPr="001A77EE" w:rsidRDefault="00297D33" w:rsidP="00026F68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1A77EE">
        <w:rPr>
          <w:b/>
          <w:sz w:val="16"/>
          <w:szCs w:val="16"/>
          <w:lang w:val="ro-RO"/>
        </w:rPr>
        <w:t xml:space="preserve"> (de la pagina 1 la pagina )</w:t>
      </w:r>
    </w:p>
    <w:p w14:paraId="5329BBEC" w14:textId="77777777" w:rsidR="00297D33" w:rsidRDefault="00297D33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031B2321" w14:textId="77777777" w:rsidR="00297D33" w:rsidRDefault="00297D33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431F6D06" w14:textId="77777777" w:rsidR="00297D33" w:rsidRDefault="00297D33">
      <w:pPr>
        <w:jc w:val="center"/>
        <w:rPr>
          <w:sz w:val="28"/>
        </w:rPr>
      </w:pPr>
    </w:p>
    <w:p w14:paraId="27A65653" w14:textId="77777777" w:rsidR="00297D33" w:rsidRDefault="00297D33">
      <w:pPr>
        <w:jc w:val="center"/>
        <w:rPr>
          <w:sz w:val="28"/>
        </w:rPr>
      </w:pPr>
    </w:p>
    <w:p w14:paraId="334A8226" w14:textId="77777777" w:rsidR="00297D33" w:rsidRDefault="00297D33">
      <w:pPr>
        <w:jc w:val="center"/>
        <w:rPr>
          <w:sz w:val="28"/>
        </w:rPr>
      </w:pPr>
    </w:p>
    <w:p w14:paraId="74CD95D4" w14:textId="77777777" w:rsidR="00297D33" w:rsidRDefault="00297D33">
      <w:pPr>
        <w:jc w:val="center"/>
        <w:rPr>
          <w:b/>
          <w:bCs/>
          <w:noProof/>
          <w:spacing w:val="80"/>
          <w:sz w:val="32"/>
          <w:lang w:val="en-US"/>
        </w:rPr>
      </w:pPr>
    </w:p>
    <w:p w14:paraId="0DF9E3C0" w14:textId="77777777" w:rsidR="00297D33" w:rsidRDefault="00297D33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TIMI</w:t>
      </w:r>
      <w:r>
        <w:rPr>
          <w:b/>
          <w:bCs/>
          <w:spacing w:val="80"/>
          <w:sz w:val="32"/>
          <w:lang w:val="ro-RO"/>
        </w:rPr>
        <w:t>Ş</w:t>
      </w:r>
      <w:r>
        <w:rPr>
          <w:b/>
          <w:bCs/>
          <w:spacing w:val="80"/>
          <w:sz w:val="32"/>
        </w:rPr>
        <w:t>OARA</w:t>
      </w:r>
    </w:p>
    <w:p w14:paraId="46A2E86F" w14:textId="77777777" w:rsidR="00297D33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2CDA5774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-.1pt;margin-top:1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72BBC030" w14:textId="77777777" w:rsidR="00297D33" w:rsidRDefault="00297D33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27C8F7C9" w14:textId="77777777" w:rsidR="00297D33" w:rsidRDefault="00297D33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11-20 septembrie 2026</w:t>
      </w:r>
    </w:p>
    <w:p w14:paraId="63D6A7B8" w14:textId="77777777" w:rsidR="00297D33" w:rsidRPr="00676A79" w:rsidRDefault="00297D33" w:rsidP="00676A79">
      <w:pPr>
        <w:framePr w:w="8282" w:h="357" w:hRule="exact" w:wrap="notBeside" w:vAnchor="page" w:hAnchor="page" w:x="1742" w:y="3552"/>
        <w:rPr>
          <w:lang w:val="ro-RO" w:eastAsia="ro-RO"/>
        </w:rPr>
      </w:pPr>
    </w:p>
    <w:p w14:paraId="3CED258C" w14:textId="77777777" w:rsidR="00297D33" w:rsidRPr="00676A79" w:rsidRDefault="00297D33" w:rsidP="00676A79">
      <w:pPr>
        <w:framePr w:w="8282" w:h="357" w:hRule="exact" w:wrap="notBeside" w:vAnchor="page" w:hAnchor="page" w:x="1742" w:y="3552"/>
        <w:rPr>
          <w:lang w:val="ro-RO" w:eastAsia="ro-RO"/>
        </w:rPr>
      </w:pPr>
    </w:p>
    <w:p w14:paraId="70C62E51" w14:textId="77777777" w:rsidR="00297D33" w:rsidRDefault="00297D33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297D33" w14:paraId="0E0BCFE4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7DEBDE0C" w14:textId="77777777" w:rsidR="00297D33" w:rsidRDefault="00297D33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5CB25FAE" w14:textId="77777777" w:rsidR="00297D33" w:rsidRDefault="00297D33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420D70A6" w14:textId="77777777" w:rsidR="00297D33" w:rsidRDefault="00297D33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18A7735D" w14:textId="77777777" w:rsidR="00297D33" w:rsidRDefault="00297D33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6B016F34" w14:textId="77777777" w:rsidR="00297D33" w:rsidRDefault="00297D33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3114157A" w14:textId="77777777" w:rsidR="00297D33" w:rsidRDefault="00297D33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6A88BF43" w14:textId="77777777" w:rsidR="00297D33" w:rsidRDefault="00297D33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1B1E544B" w14:textId="77777777" w:rsidR="00297D33" w:rsidRDefault="00297D33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75948ABF" w14:textId="77777777" w:rsidR="00297D33" w:rsidRDefault="00297D33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5E9BC8DB" w14:textId="77777777" w:rsidR="00297D33" w:rsidRDefault="00297D33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197562FC" w14:textId="77777777" w:rsidR="00297D33" w:rsidRDefault="00297D33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476326D4" w14:textId="77777777" w:rsidR="00297D33" w:rsidRDefault="00297D33" w:rsidP="00FC1F7F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41D55F38" w14:textId="77777777" w:rsidR="00297D33" w:rsidRDefault="00297D33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31B2B6C5" w14:textId="77777777" w:rsidR="00297D33" w:rsidRDefault="00297D33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301A6BB9" w14:textId="77777777" w:rsidR="00297D33" w:rsidRDefault="00297D33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00A36EFA" w14:textId="77777777" w:rsidR="00297D33" w:rsidRDefault="00297D33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18E52D56" w14:textId="77777777" w:rsidR="00297D33" w:rsidRDefault="00297D33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2B08FEC8" w14:textId="77777777" w:rsidR="00297D33" w:rsidRDefault="00297D33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13230907" w14:textId="77777777" w:rsidR="00297D33" w:rsidRDefault="00297D33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421DFC84" w14:textId="77777777" w:rsidR="00297D33" w:rsidRDefault="00297D33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136D212B" w14:textId="77777777" w:rsidR="00297D33" w:rsidRDefault="00297D33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5C9E3C3F" w14:textId="77777777" w:rsidR="00297D33" w:rsidRDefault="00297D33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3D7A1D9F" w14:textId="77777777" w:rsidR="00297D33" w:rsidRDefault="00297D33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10CF2359" w14:textId="77777777" w:rsidR="00297D33" w:rsidRDefault="00297D33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758BC4DA" w14:textId="77777777" w:rsidR="00297D33" w:rsidRDefault="00297D33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297D33" w14:paraId="651A5508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7633187E" w14:textId="77777777" w:rsidR="00297D33" w:rsidRDefault="00297D33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213FA298" w14:textId="77777777" w:rsidR="00297D33" w:rsidRDefault="00297D33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214D6EC6" w14:textId="77777777" w:rsidR="00297D33" w:rsidRDefault="00297D33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329F5555" w14:textId="77777777" w:rsidR="00297D33" w:rsidRDefault="00297D33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25996896" w14:textId="77777777" w:rsidR="00297D33" w:rsidRDefault="00297D33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094DF9A5" w14:textId="77777777" w:rsidR="00297D33" w:rsidRDefault="00297D33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0F6ED66F" w14:textId="77777777" w:rsidR="00297D33" w:rsidRDefault="00297D33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2A25093D" w14:textId="77777777" w:rsidR="00297D33" w:rsidRDefault="00297D33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69E02361" w14:textId="77777777" w:rsidR="00297D33" w:rsidRDefault="00297D33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56BA1F3F" w14:textId="77777777" w:rsidR="00297D33" w:rsidRDefault="00297D33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3D4D9A04" w14:textId="77777777" w:rsidR="00297D33" w:rsidRDefault="00297D33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3E3CFBFB" w14:textId="77777777" w:rsidR="00297D33" w:rsidRDefault="00297D33">
      <w:pPr>
        <w:spacing w:line="192" w:lineRule="auto"/>
        <w:jc w:val="center"/>
      </w:pPr>
    </w:p>
    <w:p w14:paraId="449BB17D" w14:textId="77777777" w:rsidR="00297D33" w:rsidRDefault="00297D33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23F4D211" w14:textId="77777777" w:rsidR="00297D33" w:rsidRDefault="00297D33">
      <w:pPr>
        <w:spacing w:line="192" w:lineRule="auto"/>
        <w:ind w:left="-57" w:right="-57"/>
        <w:jc w:val="center"/>
        <w:rPr>
          <w:b/>
          <w:bCs/>
          <w:lang w:val="ro-RO"/>
        </w:rPr>
      </w:pPr>
    </w:p>
    <w:p w14:paraId="022B9EDC" w14:textId="77777777" w:rsidR="00297D33" w:rsidRDefault="00297D33">
      <w:pPr>
        <w:spacing w:line="192" w:lineRule="auto"/>
        <w:ind w:left="-57" w:right="-57"/>
        <w:jc w:val="center"/>
        <w:rPr>
          <w:b/>
          <w:bCs/>
          <w:lang w:val="ro-RO"/>
        </w:rPr>
      </w:pPr>
    </w:p>
    <w:p w14:paraId="5E7A18BD" w14:textId="77777777" w:rsidR="00297D33" w:rsidRPr="003447BC" w:rsidRDefault="00297D33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20609DB4" w14:textId="77777777" w:rsidR="00297D33" w:rsidRPr="00A8307A" w:rsidRDefault="00297D33" w:rsidP="00516DD3">
      <w:pPr>
        <w:pStyle w:val="Heading1"/>
        <w:spacing w:line="360" w:lineRule="auto"/>
      </w:pPr>
      <w:r w:rsidRPr="00A8307A">
        <w:t>LINIA 100</w:t>
      </w:r>
    </w:p>
    <w:p w14:paraId="358EC48E" w14:textId="77777777" w:rsidR="00297D33" w:rsidRPr="00A8307A" w:rsidRDefault="00297D33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297D33" w:rsidRPr="00AB76B4" w14:paraId="76BDC6CC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73DF9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150C0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3A0AE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E7FF43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29389531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04932" w14:textId="77777777" w:rsidR="00297D33" w:rsidRPr="00AB76B4" w:rsidRDefault="00297D33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DC4FF8C" w14:textId="77777777" w:rsidR="00297D33" w:rsidRPr="00AB76B4" w:rsidRDefault="00297D33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8C656A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1B7F42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EDC217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3BF89E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:rsidRPr="00AB76B4" w14:paraId="48CE5AA2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0749F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06E2FD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EB49E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A3C76D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2126604A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48B97E" w14:textId="77777777" w:rsidR="00297D33" w:rsidRPr="00AB76B4" w:rsidRDefault="00297D33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90102F7" w14:textId="77777777" w:rsidR="00297D33" w:rsidRPr="00AB76B4" w:rsidRDefault="00297D33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DBC906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BBB86F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9F3837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C712B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:rsidRPr="00AB76B4" w14:paraId="3580AFF8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7D4CA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B1E5B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383BC9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5A66BC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17241689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81503F" w14:textId="77777777" w:rsidR="00297D33" w:rsidRPr="00AB76B4" w:rsidRDefault="00297D33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</w:t>
            </w:r>
          </w:p>
          <w:p w14:paraId="21F06FDC" w14:textId="77777777" w:rsidR="00297D33" w:rsidRPr="00AB76B4" w:rsidRDefault="00297D33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FFEC6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DC015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EAA69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7C749A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0923ED0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Acces la liniile 11 şi 12.</w:t>
            </w:r>
          </w:p>
        </w:tc>
      </w:tr>
      <w:tr w:rsidR="00297D33" w:rsidRPr="00AB76B4" w14:paraId="2CEF36FF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B810E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C2C642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3CB974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A36B22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3C51E8F2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624D7A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318B0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6E9D6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157EAC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974B6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:rsidRPr="00AB76B4" w14:paraId="04DE72EA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D960C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23A27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DC44E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70D1E2" w14:textId="77777777" w:rsidR="00297D33" w:rsidRPr="00AB76B4" w:rsidRDefault="00297D33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25309402" w14:textId="77777777" w:rsidR="00297D33" w:rsidRPr="00AB76B4" w:rsidRDefault="00297D33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AAE073" w14:textId="77777777" w:rsidR="00297D33" w:rsidRPr="00AB76B4" w:rsidRDefault="00297D33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5D717FCE" w14:textId="77777777" w:rsidR="00297D33" w:rsidRPr="00AB76B4" w:rsidRDefault="00297D33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38</w:t>
            </w:r>
            <w:r w:rsidRPr="00AB76B4">
              <w:rPr>
                <w:b/>
                <w:bCs/>
                <w:sz w:val="20"/>
                <w:lang w:val="ro-RO"/>
              </w:rPr>
              <w:t xml:space="preserve"> și </w:t>
            </w:r>
          </w:p>
          <w:p w14:paraId="6640EE7B" w14:textId="77777777" w:rsidR="00297D33" w:rsidRPr="00AB76B4" w:rsidRDefault="00297D33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6409CD0F" w14:textId="77777777" w:rsidR="00297D33" w:rsidRPr="00AB76B4" w:rsidRDefault="00297D33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0C9343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A50DF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7D6B8E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93F9AE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:rsidRPr="00AB76B4" w14:paraId="3AD7D477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B214B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69337B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8CB79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D2E055" w14:textId="77777777" w:rsidR="00297D33" w:rsidRPr="00AB76B4" w:rsidRDefault="00297D33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42F514FD" w14:textId="77777777" w:rsidR="00297D33" w:rsidRPr="00AB76B4" w:rsidRDefault="00297D33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330E44" w14:textId="77777777" w:rsidR="00297D33" w:rsidRPr="00AB76B4" w:rsidRDefault="00297D33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</w:t>
            </w:r>
            <w:r w:rsidRPr="00AB76B4">
              <w:rPr>
                <w:b/>
                <w:bCs/>
                <w:sz w:val="20"/>
                <w:lang w:val="ro-RO"/>
              </w:rPr>
              <w:t xml:space="preserve">ntre </w:t>
            </w:r>
            <w:r>
              <w:rPr>
                <w:b/>
                <w:bCs/>
                <w:sz w:val="20"/>
                <w:lang w:val="ro-RO"/>
              </w:rPr>
              <w:t>sch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74B7372B" w14:textId="77777777" w:rsidR="00297D33" w:rsidRPr="00AB76B4" w:rsidRDefault="00297D33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</w:t>
            </w:r>
            <w:r>
              <w:rPr>
                <w:b/>
                <w:bCs/>
                <w:sz w:val="20"/>
                <w:lang w:val="ro-RO"/>
              </w:rPr>
              <w:t xml:space="preserve">A </w:t>
            </w:r>
            <w:r w:rsidRPr="00AB76B4">
              <w:rPr>
                <w:b/>
                <w:bCs/>
                <w:sz w:val="20"/>
                <w:lang w:val="ro-RO"/>
              </w:rPr>
              <w:t>și</w:t>
            </w:r>
            <w:r>
              <w:rPr>
                <w:b/>
                <w:bCs/>
                <w:sz w:val="20"/>
                <w:lang w:val="ro-RO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C5F1D" w14:textId="77777777" w:rsidR="00297D33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9A3FE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5138C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BDE9D" w14:textId="77777777" w:rsidR="00297D33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E8176F" w14:textId="77777777" w:rsidR="00297D33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București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  <w:lang w:val="ro-RO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</w:p>
        </w:tc>
      </w:tr>
      <w:tr w:rsidR="00297D33" w:rsidRPr="00AB76B4" w14:paraId="4B63B774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EBC97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59ACA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FF81E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BE94B3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 Nord -</w:t>
            </w:r>
          </w:p>
          <w:p w14:paraId="135B9655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Post 5 - </w:t>
            </w:r>
          </w:p>
          <w:p w14:paraId="3BA305BC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1FC261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0EF35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95BAB8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1+650</w:t>
            </w:r>
          </w:p>
          <w:p w14:paraId="7328DF0F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0247D3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A296B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Cap București Nord semnalizată numai cu paleta cu diagonală.</w:t>
            </w:r>
          </w:p>
        </w:tc>
      </w:tr>
      <w:tr w:rsidR="00297D33" w:rsidRPr="00AB76B4" w14:paraId="50977A45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1B5DB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A6ECC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58E95296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23377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4D1014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626EC3C7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+ </w:t>
            </w:r>
          </w:p>
          <w:p w14:paraId="4E599484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zonă aparate de cale, Cap X</w:t>
            </w:r>
            <w:r>
              <w:rPr>
                <w:b/>
                <w:bCs/>
                <w:sz w:val="20"/>
                <w:lang w:val="ro-RO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36305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A9334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E0A4E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2E3910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4FF5DB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97D33" w:rsidRPr="00AB76B4" w14:paraId="5D331A05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A8D3F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49951D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A2A3D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63428C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30FCCD47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6D5BDD27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cale, Cap X </w:t>
            </w:r>
            <w:r>
              <w:rPr>
                <w:b/>
                <w:bCs/>
                <w:sz w:val="20"/>
                <w:lang w:val="ro-RO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0227E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82965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D8D7A4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4CD58126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C86F17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5A887D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97D33" w:rsidRPr="00AB76B4" w14:paraId="0477AD40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A2044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47A23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E7BB7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1CDDA4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126FC555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1FEF4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CED5DF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EF8FD2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D53E3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81B2E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:rsidRPr="00AB76B4" w14:paraId="7821D105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E1556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58113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F5810E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64D70C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599A9C7B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721292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23F367F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/ 22</w:t>
            </w:r>
          </w:p>
          <w:p w14:paraId="4E1A563D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36B5387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704C11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302D7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30C3B4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D0A2D1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002D7E9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spre Chiajna firele I și II.</w:t>
            </w:r>
          </w:p>
        </w:tc>
      </w:tr>
      <w:tr w:rsidR="00297D33" w:rsidRPr="00AB76B4" w14:paraId="5D70377F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CA2AE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D9BC69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DE1C3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6AB29C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4552CA10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E94EB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3AB53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107295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089978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4542E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D4E3C69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297D33" w:rsidRPr="00AB76B4" w14:paraId="0B512BF6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DFB8C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7FFB9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3A9A628E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C3AF49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286B39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26A62C2C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directă + </w:t>
            </w:r>
          </w:p>
          <w:p w14:paraId="4FF94BE1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E0E3E9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942E13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84CDE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9C2CD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330BA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97D33" w:rsidRPr="00AB76B4" w14:paraId="49569006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02E6B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1A599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CAB98B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3CF6F8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5DDB4A1B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40B6C89F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 nr. </w:t>
            </w:r>
            <w:r>
              <w:rPr>
                <w:b/>
                <w:bCs/>
                <w:sz w:val="20"/>
                <w:lang w:val="ro-RO"/>
              </w:rPr>
              <w:t xml:space="preserve">15, </w:t>
            </w:r>
            <w:r w:rsidRPr="00AB76B4">
              <w:rPr>
                <w:b/>
                <w:bCs/>
                <w:sz w:val="20"/>
                <w:lang w:val="ro-RO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B5B4C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2A3CC9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6AE47A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2DCC0705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61779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F2977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97D33" w:rsidRPr="00AB76B4" w14:paraId="39B37C18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00F32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3C2E9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494501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E90178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47EA24B9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F95A9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B6D6709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5, 9 </w:t>
            </w:r>
          </w:p>
          <w:p w14:paraId="1F169AD0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</w:t>
            </w:r>
          </w:p>
          <w:p w14:paraId="413DEF89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1B29AC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1A693A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43A352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D736D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4A2195A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1 - 5.</w:t>
            </w:r>
          </w:p>
        </w:tc>
      </w:tr>
      <w:tr w:rsidR="00297D33" w:rsidRPr="00AB76B4" w14:paraId="2103B287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C7BDC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188A47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097D9A17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D2518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D4E128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Chiajna -</w:t>
            </w:r>
          </w:p>
          <w:p w14:paraId="60CEBAC2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DF8ECC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761EA6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828790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7A787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02EEEF" w14:textId="77777777" w:rsidR="00297D33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89541A2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97D33" w:rsidRPr="00AB76B4" w14:paraId="2E5ABCA9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4B43E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E38823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EA89D9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B70938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68E99CCE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318784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8B662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E9A8DE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00943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04D85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37D5C71F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474F6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07EBD7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EF7536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709E36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667278B9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E3BC1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974030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672E9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3500D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52E2DB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:rsidRPr="00AB76B4" w14:paraId="4F849B64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4C8C1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65B72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7EFB42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79DA75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1DBE9F49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F172C3" w14:textId="77777777" w:rsidR="00297D33" w:rsidRPr="00AB76B4" w:rsidRDefault="00297D33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CC6201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D89EED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5A66A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DE12D0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:rsidRPr="00AB76B4" w14:paraId="556A9500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A1F66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A35E41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63A10F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266DD4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33502C64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3D205" w14:textId="77777777" w:rsidR="00297D33" w:rsidRPr="00AB76B4" w:rsidRDefault="00297D33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CCD8D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467BDA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A4E09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08211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:rsidRPr="00AB76B4" w14:paraId="74A3862E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2FE22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C5616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BF6E05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ECA276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4F217164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7F214" w14:textId="77777777" w:rsidR="00297D33" w:rsidRPr="00AB76B4" w:rsidRDefault="00297D33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EC08F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8DF8E0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65919BCA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127C3C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34DA32" w14:textId="77777777" w:rsidR="00297D33" w:rsidRPr="00AB76B4" w:rsidRDefault="00297D33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:rsidRPr="00AB76B4" w14:paraId="5C8B2748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F80A2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68C50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03D19B27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39E297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B66FE8" w14:textId="77777777" w:rsidR="00297D33" w:rsidRPr="00AB76B4" w:rsidRDefault="00297D33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6FEFE1D5" w14:textId="77777777" w:rsidR="00297D33" w:rsidRPr="00AB76B4" w:rsidRDefault="00297D33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B79E50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415FAA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FFFF96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CD6AA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401F0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374F92CF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EDFDA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8EA135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B677C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4DFC5A" w14:textId="77777777" w:rsidR="00297D33" w:rsidRPr="00AB76B4" w:rsidRDefault="00297D33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Grădinar</w:t>
            </w:r>
            <w:r>
              <w:rPr>
                <w:b/>
                <w:bCs/>
                <w:sz w:val="20"/>
                <w:lang w:val="ro-RO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6EFB8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B75CAE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B5C33" w14:textId="77777777" w:rsidR="00297D33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23+800</w:t>
            </w:r>
          </w:p>
          <w:p w14:paraId="69BCD3F6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C707E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4495F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32AD18CF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FEC1D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D1D101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BDD3E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73881C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Grădinari </w:t>
            </w:r>
          </w:p>
          <w:p w14:paraId="3F398C4A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C7BEDD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12F1DECF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63FD595A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59CDB5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53D78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3FE94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CA79BD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:rsidRPr="00AB76B4" w14:paraId="5C084A92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D8C2D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175F0E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A68B95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459166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H. Vadu Lat</w:t>
            </w:r>
          </w:p>
          <w:p w14:paraId="62E7A75B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</w:t>
            </w:r>
            <w:r>
              <w:rPr>
                <w:b/>
                <w:bCs/>
                <w:sz w:val="20"/>
                <w:lang w:val="ro-RO"/>
              </w:rPr>
              <w:t>ile</w:t>
            </w:r>
            <w:r w:rsidRPr="00AB76B4">
              <w:rPr>
                <w:b/>
                <w:bCs/>
                <w:sz w:val="20"/>
                <w:lang w:val="ro-RO"/>
              </w:rPr>
              <w:t xml:space="preserve"> 2 </w:t>
            </w:r>
            <w:r>
              <w:rPr>
                <w:b/>
                <w:bCs/>
                <w:sz w:val="20"/>
                <w:lang w:val="ro-RO"/>
              </w:rPr>
              <w:t xml:space="preserve">și 5 </w:t>
            </w:r>
            <w:r w:rsidRPr="00AB76B4">
              <w:rPr>
                <w:b/>
                <w:bCs/>
                <w:sz w:val="20"/>
                <w:lang w:val="ro-RO"/>
              </w:rPr>
              <w:t>abătut</w:t>
            </w:r>
            <w:r>
              <w:rPr>
                <w:b/>
                <w:bCs/>
                <w:sz w:val="20"/>
                <w:lang w:val="ro-RO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0C3BD4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C6011D4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8B55F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30908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E33C7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8511CB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:rsidRPr="00AB76B4" w14:paraId="202A059D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1BB39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86109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4F5C40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92F61E" w14:textId="77777777" w:rsidR="00297D33" w:rsidRPr="00AB76B4" w:rsidRDefault="00297D33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Vadu Lat</w:t>
            </w:r>
            <w:r>
              <w:rPr>
                <w:b/>
                <w:bCs/>
                <w:sz w:val="20"/>
                <w:lang w:val="ro-RO"/>
              </w:rPr>
              <w:t xml:space="preserve"> – </w:t>
            </w:r>
            <w:r w:rsidRPr="00AB76B4">
              <w:rPr>
                <w:b/>
                <w:bCs/>
                <w:sz w:val="20"/>
                <w:lang w:val="ro-RO"/>
              </w:rPr>
              <w:t>Zăvestreni</w:t>
            </w:r>
            <w:r>
              <w:rPr>
                <w:b/>
                <w:bCs/>
                <w:sz w:val="20"/>
                <w:lang w:val="ro-RO"/>
              </w:rPr>
              <w:br/>
              <w:t xml:space="preserve">+ linia 3 directă </w:t>
            </w:r>
            <w:r>
              <w:rPr>
                <w:b/>
                <w:bCs/>
                <w:sz w:val="20"/>
                <w:lang w:val="ro-RO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8A1D5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5466A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B28C6" w14:textId="77777777" w:rsidR="00297D33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1E680CB9" w14:textId="77777777" w:rsidR="00297D33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BCD20D" w14:textId="77777777" w:rsidR="00297D33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D30315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7427BC6F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6085E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BB7B1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62EE53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5DA4A4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21427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214BD737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+ </w:t>
            </w:r>
          </w:p>
          <w:p w14:paraId="758C118C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98A2D62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  <w:p w14:paraId="64FBD673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C5EEF6B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139617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1CF5D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D08E9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BBC2AA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:rsidRPr="00AB76B4" w14:paraId="6E761EDD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4F5DF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09361E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45+000</w:t>
            </w:r>
          </w:p>
          <w:p w14:paraId="616DE906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9179FF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021E46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Zăvestreni -</w:t>
            </w:r>
          </w:p>
          <w:p w14:paraId="04506030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</w:t>
            </w:r>
            <w:r>
              <w:rPr>
                <w:b/>
                <w:bCs/>
                <w:sz w:val="20"/>
                <w:lang w:val="ro-RO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86D58D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B39F8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BBE54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B1712F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FFBA7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:rsidRPr="00AB76B4" w14:paraId="0F30AD83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B0563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A7F9B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E3294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47265D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5D97AC61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CE2FA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13, 21, 23  și TDJ  </w:t>
            </w:r>
          </w:p>
          <w:p w14:paraId="4F5C4D36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AF9E5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18188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33936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6C1BA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722F919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BB3017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297D33" w:rsidRPr="00AB76B4" w14:paraId="06B74F9B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D352F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6E2790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090D6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F12D32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655FADA1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94EADB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602A694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D5F7E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55BE8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3CC4A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E11A35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:rsidRPr="00AB76B4" w14:paraId="108EB712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59399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AC2774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7262EF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4A43D7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2C1960DB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A56B8D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BF0B1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ED826D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17E6A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B9B3A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:rsidRPr="00AB76B4" w14:paraId="040773DB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1ED74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CF52A9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A2D6DD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19C257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5D414637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F982E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18, 26, 30  și TDJ </w:t>
            </w:r>
          </w:p>
          <w:p w14:paraId="38EDDB47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1FFF9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5AA62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62A8B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3B187F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2279FAC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2553AB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297D33" w:rsidRPr="00AB76B4" w14:paraId="7BEE52C6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45CE5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9C89D8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52+500</w:t>
            </w:r>
          </w:p>
          <w:p w14:paraId="5160F657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D73D67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5B4B12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</w:p>
          <w:p w14:paraId="7C5BC348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FA7E0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82CFE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A2E656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B57D1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4E051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003893F3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A5D7C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112B9" w14:textId="77777777" w:rsidR="00297D33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52+600</w:t>
            </w:r>
          </w:p>
          <w:p w14:paraId="3C081149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8BE6CD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2212AD" w14:textId="77777777" w:rsidR="00297D33" w:rsidRPr="00AB76B4" w:rsidRDefault="00297D33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334646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BB397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C55842" w14:textId="77777777" w:rsidR="00297D33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D7C2DB" w14:textId="77777777" w:rsidR="00297D33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B0E18" w14:textId="77777777" w:rsidR="00297D33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:rsidRPr="00AB76B4" w14:paraId="2DB78B4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093F7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893788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57+880</w:t>
            </w:r>
          </w:p>
          <w:p w14:paraId="39244B95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463C1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23A7AC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0EE4530B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</w:t>
            </w:r>
          </w:p>
          <w:p w14:paraId="68529380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192C8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8D11B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9AD978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59035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CA2342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97D33" w:rsidRPr="00AB76B4" w14:paraId="1DB07E91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7A0CC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90A92C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6C895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3A06E6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27276851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D9BF32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88BDDA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E8221F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58+950</w:t>
            </w:r>
          </w:p>
          <w:p w14:paraId="1971D582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89253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B2598A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121BF60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10.</w:t>
            </w:r>
          </w:p>
          <w:p w14:paraId="16B7A137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:rsidRPr="00AB76B4" w14:paraId="5626C9EA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45460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5963B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1277C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046F8D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01385436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342F4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2C7258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2B67E4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59+500</w:t>
            </w:r>
          </w:p>
          <w:p w14:paraId="353D926F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788DD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BA4647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97D33" w:rsidRPr="00AB76B4" w14:paraId="5A22A6B9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CF1B9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720645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60+600</w:t>
            </w:r>
          </w:p>
          <w:p w14:paraId="6F676A84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6E47E8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C97629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5DC6C581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3D210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E6E61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0D4C6A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395BCB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35A0E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97D33" w:rsidRPr="00AB76B4" w14:paraId="0848AF88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2E6AA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7F155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66+025</w:t>
            </w:r>
          </w:p>
          <w:p w14:paraId="0432212D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F5FEA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7F600F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3795074D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5E55E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D4387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947FF7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DEC31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5AD5E3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5CC473E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D6174D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5, Cap X.</w:t>
            </w:r>
          </w:p>
        </w:tc>
      </w:tr>
      <w:tr w:rsidR="00297D33" w:rsidRPr="00AB76B4" w14:paraId="2CC36B32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29D9D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E58C7E" w14:textId="77777777" w:rsidR="00297D33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67+170</w:t>
            </w:r>
          </w:p>
          <w:p w14:paraId="394B8C4D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52273D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B80AA7" w14:textId="77777777" w:rsidR="00297D33" w:rsidRPr="00AB76B4" w:rsidRDefault="00297D33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637D8B0C" w14:textId="77777777" w:rsidR="00297D33" w:rsidRPr="00AB76B4" w:rsidRDefault="00297D33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4C3827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3267B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B80F40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E10E6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4B0AC5" w14:textId="77777777" w:rsidR="00297D33" w:rsidRPr="00AB76B4" w:rsidRDefault="00297D33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E8D86C" w14:textId="77777777" w:rsidR="00297D33" w:rsidRPr="00AB76B4" w:rsidRDefault="00297D33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297D33" w:rsidRPr="00AB76B4" w14:paraId="6866207A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42D56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7C23B8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731DC3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49AC77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5A6A16FD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0C5DF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3FB3CD4F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2 - 4 </w:t>
            </w:r>
          </w:p>
          <w:p w14:paraId="6FD82C9C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53343F80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501D2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D3937B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CDA662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74C922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354D46E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297D33" w:rsidRPr="00AB76B4" w14:paraId="233CCBA0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8E215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6107A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2F1C9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F28136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5F53E29C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296D63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0564C53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</w:t>
            </w:r>
          </w:p>
          <w:p w14:paraId="49BAF26E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33D7B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8A5127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82B38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EEC51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și 2 </w:t>
            </w:r>
          </w:p>
        </w:tc>
      </w:tr>
      <w:tr w:rsidR="00297D33" w:rsidRPr="00AB76B4" w14:paraId="41BA017D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C77B0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688E79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EBBC3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E5C86F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Gălăteni - Olteni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724B0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76708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85161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68+300</w:t>
            </w:r>
          </w:p>
          <w:p w14:paraId="1EF6EE47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68+800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FCCF9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072242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:rsidRPr="00AB76B4" w14:paraId="485538ED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7FC24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0C1DA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499AB1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C0519D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4D07E1A8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8B9E8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6B0C4E2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7DF682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69BFD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B0CAE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24BE5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46847B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1 Cap X. </w:t>
            </w:r>
          </w:p>
        </w:tc>
      </w:tr>
      <w:tr w:rsidR="00297D33" w:rsidRPr="00AB76B4" w14:paraId="5FAD136C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5B890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362556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3107C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DC4063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029ED98E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CC9EB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CAB1218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E1E569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A9395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6C9BF1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A713BC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circulația pe linia 1</w:t>
            </w:r>
          </w:p>
        </w:tc>
      </w:tr>
      <w:tr w:rsidR="00297D33" w:rsidRPr="00AB76B4" w14:paraId="1872DA16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F0774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5DB239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8B20AD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71833D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10C46E57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9B567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411A4C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9A7BF8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74+200</w:t>
            </w:r>
          </w:p>
          <w:p w14:paraId="2C92D94C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70A49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2458B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:rsidRPr="00AB76B4" w14:paraId="2A9E0897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549C0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AF05C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400AB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0A74B8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1D2C6D18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61F8AD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8DDF36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B8F6B5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75+600</w:t>
            </w:r>
          </w:p>
          <w:p w14:paraId="68DD3A4B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24676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5CFF7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17A8324A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297D33" w:rsidRPr="00AB76B4" w14:paraId="46EE337E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C5C2E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290396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447B7825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BCF76F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6D4EEB" w14:textId="77777777" w:rsidR="00297D33" w:rsidRDefault="00297D33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3F794EEF" w14:textId="77777777" w:rsidR="00297D33" w:rsidRDefault="00297D33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2BD5FE31" w14:textId="77777777" w:rsidR="00297D33" w:rsidRPr="00AB76B4" w:rsidRDefault="00297D33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4 directă Cap X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56FB2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AEDF5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7B83A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37C50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54CA9F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297D33" w:rsidRPr="00AB76B4" w14:paraId="3F3F3900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A3AAC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E9A06A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BEABB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28FB2C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0738AEEA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AF803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295CFC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E11DD8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7842A954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6EEC2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E24A09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297D33" w:rsidRPr="00AB76B4" w14:paraId="04BB1241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A870B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9BAD3A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516A35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642873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1470C2A2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Atârnaţi </w:t>
            </w:r>
          </w:p>
          <w:p w14:paraId="44E7882F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</w:p>
          <w:p w14:paraId="016049EC" w14:textId="77777777" w:rsidR="00297D33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660083DA" w14:textId="77777777" w:rsidR="00297D33" w:rsidRPr="00075656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3 directă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CF26FA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70F85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B6530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  <w:p w14:paraId="2525D6A7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A89405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434501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297D33" w:rsidRPr="00AB76B4" w14:paraId="3C83B096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807C1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E3D2D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D9474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450D51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7A1CBAD5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8787D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07317AD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1 - 5 </w:t>
            </w:r>
          </w:p>
          <w:p w14:paraId="5A5FE72B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C34339E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CEEEA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681E4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1DD78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5A3609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52D7D142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297D33" w:rsidRPr="00AB76B4" w14:paraId="40016139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A3BA4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ED18E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69F94B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8DA1BD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0682B44B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B528C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7AAB2A1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1A93A84D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10 și 11 </w:t>
            </w:r>
          </w:p>
          <w:p w14:paraId="2DAC5556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28308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9ABFD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C7D9D6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CA0CF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4B21CA4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linia 1.</w:t>
            </w:r>
          </w:p>
        </w:tc>
      </w:tr>
      <w:tr w:rsidR="00297D33" w:rsidRPr="00AB76B4" w14:paraId="7714108F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B908A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4C6E3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EDA9E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05A54F" w14:textId="77777777" w:rsidR="00297D33" w:rsidRPr="00AB76B4" w:rsidRDefault="00297D33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21A38D3C" w14:textId="77777777" w:rsidR="00297D33" w:rsidRPr="00AB76B4" w:rsidRDefault="00297D33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DFFDB" w14:textId="77777777" w:rsidR="00297D33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8FD2BDC" w14:textId="77777777" w:rsidR="00297D33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73884C58" w14:textId="77777777" w:rsidR="00297D33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– 8</w:t>
            </w:r>
          </w:p>
          <w:p w14:paraId="4EE5B95D" w14:textId="77777777" w:rsidR="00297D33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E05061E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884DE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DF592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E28901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AEC738" w14:textId="77777777" w:rsidR="00297D33" w:rsidRPr="00AB76B4" w:rsidRDefault="00297D33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F1D6E10" w14:textId="77777777" w:rsidR="00297D33" w:rsidRPr="00AB76B4" w:rsidRDefault="00297D33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297D33" w:rsidRPr="00AB76B4" w14:paraId="4111C269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C395B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13831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958B5E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104746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 -</w:t>
            </w:r>
          </w:p>
          <w:p w14:paraId="568B3620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84078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E0314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8D4AF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94+800</w:t>
            </w:r>
          </w:p>
          <w:p w14:paraId="0253FCD1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69D17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559EA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45A75FC4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297D33" w:rsidRPr="00AB76B4" w14:paraId="13766210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C18AC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B7938" w14:textId="77777777" w:rsidR="00297D33" w:rsidRPr="00AB76B4" w:rsidRDefault="00297D33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D6210E" w14:textId="77777777" w:rsidR="00297D33" w:rsidRPr="00AB76B4" w:rsidRDefault="00297D33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BEC30B" w14:textId="77777777" w:rsidR="00297D33" w:rsidRPr="00AB76B4" w:rsidRDefault="00297D33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-</w:t>
            </w:r>
            <w:r w:rsidRPr="00AB76B4">
              <w:rPr>
                <w:b/>
                <w:bCs/>
                <w:sz w:val="20"/>
                <w:lang w:val="ro-RO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D563C" w14:textId="77777777" w:rsidR="00297D33" w:rsidRPr="00AB76B4" w:rsidRDefault="00297D33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22273" w14:textId="77777777" w:rsidR="00297D33" w:rsidRPr="00AB76B4" w:rsidRDefault="00297D33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2069C5" w14:textId="77777777" w:rsidR="00297D33" w:rsidRPr="00AB76B4" w:rsidRDefault="00297D33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330</w:t>
            </w:r>
          </w:p>
          <w:p w14:paraId="1C869C29" w14:textId="77777777" w:rsidR="00297D33" w:rsidRPr="00AB76B4" w:rsidRDefault="00297D33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19274" w14:textId="77777777" w:rsidR="00297D33" w:rsidRPr="00AB76B4" w:rsidRDefault="00297D33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FC69DE" w14:textId="77777777" w:rsidR="00297D33" w:rsidRPr="00AB76B4" w:rsidRDefault="00297D33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297D33" w:rsidRPr="00AB76B4" w14:paraId="4D4C227E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CAF51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E9668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DD07C5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7FF14D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3A58DD8E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86E78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5F2E249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61DFEB8D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15 / 17 </w:t>
            </w:r>
          </w:p>
          <w:p w14:paraId="665C62AD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27A9E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6A4DC" w14:textId="77777777" w:rsidR="00297D33" w:rsidRPr="00AB76B4" w:rsidRDefault="00297D3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F853B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710D0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8CB016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 I în fir II și invers.</w:t>
            </w:r>
          </w:p>
        </w:tc>
      </w:tr>
      <w:tr w:rsidR="00297D33" w:rsidRPr="00AB76B4" w14:paraId="568DBB86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42831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6D9A2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A8032D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8EC1C5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60AC761C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3BFE51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F9843B7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4F6A9899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D0C9C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98D25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8A16D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5BC66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D295AD1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297D33" w:rsidRPr="00AB76B4" w14:paraId="169CADFA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FD4FB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A57BA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8483C3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BFC029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6E3BA328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F3391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7399E2DE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71A14A65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12 - 16 </w:t>
            </w:r>
          </w:p>
          <w:p w14:paraId="53AFF1B6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FD8B80C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197189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25720E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56265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C9854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3FB13967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B1309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A5F11F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01C96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F576BD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16D91F1B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228B1E9C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20B4E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B1897DD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86BBAC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A8CC6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577938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24BC3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712682B3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3FBCA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F1FEC" w14:textId="77777777" w:rsidR="00297D33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106+000</w:t>
            </w:r>
          </w:p>
          <w:p w14:paraId="6A48424D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46C32" w14:textId="77777777" w:rsidR="00297D33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57AD68" w14:textId="77777777" w:rsidR="00297D33" w:rsidRPr="00AB76B4" w:rsidRDefault="00297D33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Roșiori Nord – Măldăeni</w:t>
            </w:r>
            <w:r>
              <w:rPr>
                <w:b/>
                <w:bCs/>
                <w:sz w:val="20"/>
                <w:lang w:val="ro-RO"/>
              </w:rPr>
              <w:t xml:space="preserve"> și linia 2 directă St. 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 +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linia 3 directă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43058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F7757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1F024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65D03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B0975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97D33" w:rsidRPr="00AB76B4" w14:paraId="1C801B65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10BE1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E1A483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70ED1C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453BDE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3D166E51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92FBE2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1D5DA81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2C52B1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6D233E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EE04A6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5295A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firul 1 in firul 2 si invers și intrari- ieșiri la linia 1 primiri - expedieri</w:t>
            </w:r>
          </w:p>
        </w:tc>
      </w:tr>
      <w:tr w:rsidR="00297D33" w:rsidRPr="00AB76B4" w14:paraId="559911AA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79FEB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AEFD59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3A064B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101F3E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588B8FF9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7D1F266F" w14:textId="77777777" w:rsidR="00297D33" w:rsidRPr="00AB76B4" w:rsidRDefault="00297D3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126E81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1262034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E66D2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B70E9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786B1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970B4A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072C149B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7834B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4BA9A" w14:textId="77777777" w:rsidR="00297D33" w:rsidRDefault="00297D33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F75E38" w14:textId="77777777" w:rsidR="00297D33" w:rsidRDefault="00297D33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E64DA0" w14:textId="77777777" w:rsidR="00297D33" w:rsidRPr="00AB76B4" w:rsidRDefault="00297D33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Măldăeni –</w:t>
            </w:r>
          </w:p>
          <w:p w14:paraId="4E3CF7AC" w14:textId="77777777" w:rsidR="00297D33" w:rsidRPr="00AB76B4" w:rsidRDefault="00297D33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Mihăeşti și</w:t>
            </w:r>
          </w:p>
          <w:p w14:paraId="13F667C4" w14:textId="77777777" w:rsidR="00297D33" w:rsidRPr="00AB76B4" w:rsidRDefault="00297D33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F77B5B" w14:textId="77777777" w:rsidR="00297D33" w:rsidRPr="00AB76B4" w:rsidRDefault="00297D33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4431E5" w14:textId="77777777" w:rsidR="00297D33" w:rsidRPr="00AB76B4" w:rsidRDefault="00297D33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ADDF4" w14:textId="77777777" w:rsidR="00297D33" w:rsidRPr="00AB76B4" w:rsidRDefault="00297D33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09</w:t>
            </w:r>
            <w:r w:rsidRPr="00AB76B4">
              <w:rPr>
                <w:b/>
                <w:bCs/>
                <w:sz w:val="20"/>
                <w:lang w:val="ro-RO"/>
              </w:rPr>
              <w:t>+200</w:t>
            </w:r>
          </w:p>
          <w:p w14:paraId="3361C996" w14:textId="77777777" w:rsidR="00297D33" w:rsidRPr="00AB76B4" w:rsidRDefault="00297D33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F415B" w14:textId="77777777" w:rsidR="00297D33" w:rsidRPr="00AB76B4" w:rsidRDefault="00297D33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FB0CF0" w14:textId="77777777" w:rsidR="00297D33" w:rsidRDefault="00297D33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:rsidRPr="00AB76B4" w14:paraId="160AD5BD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F2160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03A03" w14:textId="77777777" w:rsidR="00297D33" w:rsidRDefault="00297D33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CE72A3" w14:textId="77777777" w:rsidR="00297D33" w:rsidRDefault="00297D33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10A01F" w14:textId="77777777" w:rsidR="00297D33" w:rsidRPr="00AB76B4" w:rsidRDefault="00297D33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Mihăeşti</w:t>
            </w:r>
          </w:p>
          <w:p w14:paraId="21DB94FD" w14:textId="77777777" w:rsidR="00297D33" w:rsidRDefault="00297D33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EF6B93" w14:textId="77777777" w:rsidR="00297D33" w:rsidRPr="00AB76B4" w:rsidRDefault="00297D33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EFED30D" w14:textId="77777777" w:rsidR="00297D33" w:rsidRPr="00AB76B4" w:rsidRDefault="00297D33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F35BE3" w14:textId="77777777" w:rsidR="00297D33" w:rsidRPr="00AB76B4" w:rsidRDefault="00297D33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18D5DB" w14:textId="77777777" w:rsidR="00297D33" w:rsidRPr="00AB76B4" w:rsidRDefault="00297D33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0E37C" w14:textId="77777777" w:rsidR="00297D33" w:rsidRPr="00AB76B4" w:rsidRDefault="00297D33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B3FD57" w14:textId="77777777" w:rsidR="00297D33" w:rsidRDefault="00297D33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5E06192B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6730D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886D3" w14:textId="77777777" w:rsidR="00297D33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  <w:p w14:paraId="270922F9" w14:textId="77777777" w:rsidR="00297D33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F6787" w14:textId="77777777" w:rsidR="00297D33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835AF2" w14:textId="77777777" w:rsidR="00297D33" w:rsidRPr="00AB76B4" w:rsidRDefault="00297D33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Mihăeşti </w:t>
            </w:r>
            <w:r>
              <w:rPr>
                <w:b/>
                <w:bCs/>
                <w:sz w:val="20"/>
                <w:lang w:val="ro-RO"/>
              </w:rPr>
              <w:t xml:space="preserve">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4B288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81E339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F6D70E" w14:textId="77777777" w:rsidR="00297D33" w:rsidRPr="00AB76B4" w:rsidRDefault="00297D3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A4E34B" w14:textId="77777777" w:rsidR="00297D33" w:rsidRPr="00AB76B4" w:rsidRDefault="00297D3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B0785C" w14:textId="77777777" w:rsidR="00297D33" w:rsidRDefault="00297D3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97D33" w:rsidRPr="00AB76B4" w14:paraId="3888927A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065DB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50573A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2F2FA7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43DC80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  <w:r>
              <w:rPr>
                <w:b/>
                <w:bCs/>
                <w:sz w:val="20"/>
                <w:lang w:val="ro-RO"/>
              </w:rPr>
              <w:t>, 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F1B9B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82BB96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633EC2" w14:textId="77777777" w:rsidR="00297D33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124+650</w:t>
            </w:r>
          </w:p>
          <w:p w14:paraId="2A6B8D71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DF05A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AB7C3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97D33" w:rsidRPr="00AB76B4" w14:paraId="1611AA02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8159B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11B97F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05FCF9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C6D35E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0FA7A11B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C4820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9C7B9C3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2E21EB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7F110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47D198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0ABE1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0EB3B9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 și invers.</w:t>
            </w:r>
          </w:p>
        </w:tc>
      </w:tr>
      <w:tr w:rsidR="00297D33" w:rsidRPr="00AB76B4" w14:paraId="6D979FCF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3D47C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EB7703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15906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011818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36060D30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4B452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DF66502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8DF8E8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2CDCD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DEC24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89038A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C596C2B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297D33" w:rsidRPr="00AB76B4" w14:paraId="6569451C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AC181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3E7511" w14:textId="77777777" w:rsidR="00297D33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129+900</w:t>
            </w:r>
          </w:p>
          <w:p w14:paraId="3A1DC2C0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514B9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B8AFEE" w14:textId="77777777" w:rsidR="00297D33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Radomirești -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31423C8A" w14:textId="77777777" w:rsidR="00297D33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 </w:t>
            </w:r>
          </w:p>
          <w:p w14:paraId="5519565E" w14:textId="77777777" w:rsidR="00297D33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481344FE" w14:textId="77777777" w:rsidR="00297D33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A8CE1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0B6DF4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85F7CA" w14:textId="77777777" w:rsidR="00297D33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7FEB88" w14:textId="77777777" w:rsidR="00297D33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7B90A7" w14:textId="77777777" w:rsidR="00297D33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97D33" w:rsidRPr="00AB76B4" w14:paraId="0C30C26D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D397D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E31C9E" w14:textId="77777777" w:rsidR="00297D33" w:rsidRDefault="00297D33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CDB9AE" w14:textId="77777777" w:rsidR="00297D33" w:rsidRDefault="00297D33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5931B5" w14:textId="77777777" w:rsidR="00297D33" w:rsidRDefault="00297D33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directă  </w:t>
            </w:r>
          </w:p>
          <w:p w14:paraId="4CD4E35D" w14:textId="77777777" w:rsidR="00297D33" w:rsidRDefault="00297D33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23553B" w14:textId="77777777" w:rsidR="00297D33" w:rsidRPr="00AB76B4" w:rsidRDefault="00297D33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89883B" w14:textId="77777777" w:rsidR="00297D33" w:rsidRPr="00AB76B4" w:rsidRDefault="00297D33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3C2A6E" w14:textId="77777777" w:rsidR="00297D33" w:rsidRDefault="00297D33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136+746</w:t>
            </w:r>
          </w:p>
          <w:p w14:paraId="4634A67C" w14:textId="77777777" w:rsidR="00297D33" w:rsidRDefault="00297D33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E3CBCB" w14:textId="77777777" w:rsidR="00297D33" w:rsidRDefault="00297D33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E2866" w14:textId="77777777" w:rsidR="00297D33" w:rsidRDefault="00297D33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97D33" w:rsidRPr="00AB76B4" w14:paraId="5708050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F7C54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18D37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4343A2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8670BA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049F3F01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6C40BC03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9B734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</w:t>
            </w:r>
          </w:p>
          <w:p w14:paraId="7A75FFF5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  <w:p w14:paraId="1BE95171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60E62434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7DC05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092B1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587947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315EA0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46E4829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6B743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162A1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1736F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C644F7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435070D3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05383B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634AE049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A8B3AD8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6 - 12, </w:t>
            </w:r>
          </w:p>
          <w:p w14:paraId="5A5D4E81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98321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4861C7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BF280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2DEDC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F5C66E6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 directe.</w:t>
            </w:r>
          </w:p>
        </w:tc>
      </w:tr>
      <w:tr w:rsidR="00297D33" w:rsidRPr="00AB76B4" w14:paraId="3E56FC04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37AA8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354CA8" w14:textId="77777777" w:rsidR="00297D33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AA9C3" w14:textId="77777777" w:rsidR="00297D33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DF8ACA" w14:textId="77777777" w:rsidR="00297D33" w:rsidRPr="00AB76B4" w:rsidRDefault="00297D33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22DC1F0F" w14:textId="77777777" w:rsidR="00297D33" w:rsidRPr="00AB76B4" w:rsidRDefault="00297D33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A03459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5397D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7B2D54" w14:textId="77777777" w:rsidR="00297D33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146+830</w:t>
            </w:r>
          </w:p>
          <w:p w14:paraId="0186BCD9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147+380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076F54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6C096" w14:textId="77777777" w:rsidR="00297D33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97D33" w:rsidRPr="00AB76B4" w14:paraId="57F29E2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F0C85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600B0F" w14:textId="77777777" w:rsidR="00297D33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94EF86" w14:textId="77777777" w:rsidR="00297D33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B5E6E9" w14:textId="77777777" w:rsidR="00297D33" w:rsidRPr="00AB76B4" w:rsidRDefault="00297D33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66683C74" w14:textId="77777777" w:rsidR="00297D33" w:rsidRPr="00AB76B4" w:rsidRDefault="00297D33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416BE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94062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379C68" w14:textId="77777777" w:rsidR="00297D33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147+380</w:t>
            </w:r>
          </w:p>
          <w:p w14:paraId="45783373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5A8B4F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9F28F2" w14:textId="77777777" w:rsidR="00297D33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:rsidRPr="00AB76B4" w14:paraId="40D841A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B5BDA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F6773" w14:textId="77777777" w:rsidR="00297D33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609BE3" w14:textId="77777777" w:rsidR="00297D33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495013" w14:textId="77777777" w:rsidR="00297D33" w:rsidRPr="00AB76B4" w:rsidRDefault="00297D33" w:rsidP="00FB5F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14919F14" w14:textId="77777777" w:rsidR="00297D33" w:rsidRPr="00AB76B4" w:rsidRDefault="00297D33" w:rsidP="00FB5F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908241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E1D61A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F58CB" w14:textId="77777777" w:rsidR="00297D33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148+200</w:t>
            </w:r>
          </w:p>
          <w:p w14:paraId="445E4A2C" w14:textId="77777777" w:rsidR="00297D33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05F6F" w14:textId="77777777" w:rsidR="00297D33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6A2347" w14:textId="77777777" w:rsidR="00297D33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97D33" w:rsidRPr="00AB76B4" w14:paraId="2A9519F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C2605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B730B" w14:textId="77777777" w:rsidR="00297D33" w:rsidRDefault="00297D33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  <w:p w14:paraId="3AE9560C" w14:textId="77777777" w:rsidR="00297D33" w:rsidRDefault="00297D33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6D72A" w14:textId="77777777" w:rsidR="00297D33" w:rsidRDefault="00297D33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C920B4" w14:textId="77777777" w:rsidR="00297D33" w:rsidRPr="00AB76B4" w:rsidRDefault="00297D33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866F1" w14:textId="77777777" w:rsidR="00297D33" w:rsidRPr="00AB76B4" w:rsidRDefault="00297D33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20551" w14:textId="77777777" w:rsidR="00297D33" w:rsidRPr="00AB76B4" w:rsidRDefault="00297D33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E2BF22" w14:textId="77777777" w:rsidR="00297D33" w:rsidRDefault="00297D33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CB327F" w14:textId="77777777" w:rsidR="00297D33" w:rsidRDefault="00297D33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D2659" w14:textId="77777777" w:rsidR="00297D33" w:rsidRDefault="00297D33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97D33" w:rsidRPr="00AB76B4" w14:paraId="55A30444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21FAD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60EDC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153+900</w:t>
            </w:r>
          </w:p>
          <w:p w14:paraId="6784CDAF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3A284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0E8A08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Fărcașele - </w:t>
            </w:r>
          </w:p>
          <w:p w14:paraId="5ED213EB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și </w:t>
            </w:r>
          </w:p>
          <w:p w14:paraId="3C53155C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A672EFB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234BE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E2387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5EF54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8B119B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2F2199" w14:textId="77777777" w:rsidR="00297D33" w:rsidRPr="00AB76B4" w:rsidRDefault="00297D33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Fără inductori.</w:t>
            </w:r>
          </w:p>
          <w:p w14:paraId="3728F6EC" w14:textId="77777777" w:rsidR="00297D33" w:rsidRPr="00AB76B4" w:rsidRDefault="00297D33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39959DD1" w14:textId="77777777" w:rsidR="00297D33" w:rsidRPr="00AB76B4" w:rsidRDefault="00297D33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peste sch. 7, 11, 17, 23 și 27.</w:t>
            </w:r>
          </w:p>
          <w:p w14:paraId="3BD42BD9" w14:textId="77777777" w:rsidR="00297D33" w:rsidRPr="00AB76B4" w:rsidRDefault="00297D33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0934C08C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775C6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E1B4C" w14:textId="77777777" w:rsidR="00297D33" w:rsidRPr="00AB76B4" w:rsidRDefault="00297D33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A21CE" w14:textId="77777777" w:rsidR="00297D33" w:rsidRPr="00AB76B4" w:rsidRDefault="00297D33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3FA498" w14:textId="77777777" w:rsidR="00297D33" w:rsidRPr="00AB76B4" w:rsidRDefault="00297D33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19A1D01" w14:textId="77777777" w:rsidR="00297D33" w:rsidRPr="00AB76B4" w:rsidRDefault="00297D33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579BA3" w14:textId="77777777" w:rsidR="00297D33" w:rsidRPr="00AB76B4" w:rsidRDefault="00297D33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A81BF" w14:textId="77777777" w:rsidR="00297D33" w:rsidRPr="00AB76B4" w:rsidRDefault="00297D33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506BCE" w14:textId="77777777" w:rsidR="00297D33" w:rsidRPr="00AB76B4" w:rsidRDefault="00297D33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155+330</w:t>
            </w:r>
          </w:p>
          <w:p w14:paraId="0C449B80" w14:textId="77777777" w:rsidR="00297D33" w:rsidRPr="00AB76B4" w:rsidRDefault="00297D33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E32ED" w14:textId="77777777" w:rsidR="00297D33" w:rsidRPr="00AB76B4" w:rsidRDefault="00297D33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47522" w14:textId="77777777" w:rsidR="00297D33" w:rsidRPr="00AB76B4" w:rsidRDefault="00297D33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1CE5451" w14:textId="77777777" w:rsidR="00297D33" w:rsidRPr="00AB76B4" w:rsidRDefault="00297D33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Între călcâi sch. 27 și </w:t>
            </w:r>
          </w:p>
          <w:p w14:paraId="1385A5C2" w14:textId="77777777" w:rsidR="00297D33" w:rsidRPr="00AB76B4" w:rsidRDefault="00297D33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vf. sch. 22.</w:t>
            </w:r>
          </w:p>
        </w:tc>
      </w:tr>
      <w:tr w:rsidR="00297D33" w:rsidRPr="00AB76B4" w14:paraId="3CF5331E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B6FC2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8B4874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78853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E58721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 Cap Y</w:t>
            </w:r>
          </w:p>
          <w:p w14:paraId="1A7DF8EC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339D7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8EF193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D69A01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DEC6BE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B5192" w14:textId="77777777" w:rsidR="00297D33" w:rsidRPr="00AB76B4" w:rsidRDefault="00297D33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</w:t>
            </w:r>
          </w:p>
        </w:tc>
      </w:tr>
      <w:tr w:rsidR="00297D33" w:rsidRPr="00AB76B4" w14:paraId="78BF0B8D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6E103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30521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8C968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6395E3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D7A1002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Y,</w:t>
            </w:r>
          </w:p>
          <w:p w14:paraId="4EC52851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A8948C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7B8FE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0C51C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156+150</w:t>
            </w:r>
          </w:p>
          <w:p w14:paraId="15769F09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FEA46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B3648" w14:textId="77777777" w:rsidR="00297D33" w:rsidRPr="00AB76B4" w:rsidRDefault="00297D33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2AE1A23" w14:textId="77777777" w:rsidR="00297D33" w:rsidRPr="00AB76B4" w:rsidRDefault="00297D33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C2D811C" w14:textId="77777777" w:rsidR="00297D33" w:rsidRPr="00AB76B4" w:rsidRDefault="00297D33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2, Cap Y.</w:t>
            </w:r>
          </w:p>
        </w:tc>
      </w:tr>
      <w:tr w:rsidR="00297D33" w:rsidRPr="00AB76B4" w14:paraId="6B32FC41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B0E24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CA66E7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A6E00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BAFE25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FB4ACED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AF7FC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09E84A01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BB878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909E99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1269B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2C5AD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F64EA0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297D33" w:rsidRPr="00AB76B4" w14:paraId="34FE9D97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4494B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7C8981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3E9BD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1AC343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7C1C5BE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CBF327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1E3BCC94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40016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44048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C2E065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278584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239F87C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3.</w:t>
            </w:r>
          </w:p>
        </w:tc>
      </w:tr>
      <w:tr w:rsidR="00297D33" w:rsidRPr="00AB76B4" w14:paraId="72FE8E19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07D1A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C20B7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FF741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3D4C4F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7A5486A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D802EB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BF4C73D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3 - 9 </w:t>
            </w:r>
          </w:p>
          <w:p w14:paraId="588C4F24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19C50C12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6CC8E9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4593A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BFE3F5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8F856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7BB5EA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1 - 7.</w:t>
            </w:r>
          </w:p>
        </w:tc>
      </w:tr>
      <w:tr w:rsidR="00297D33" w:rsidRPr="00AB76B4" w14:paraId="5C44795A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E48D9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D78BD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D9E36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DB5641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C88F73E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1FA7D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E7355B7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C322F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0E13B6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16F067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117D9B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1E0C6326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3 - 9.</w:t>
            </w:r>
          </w:p>
        </w:tc>
      </w:tr>
      <w:tr w:rsidR="00297D33" w:rsidRPr="00AB76B4" w14:paraId="3FE2F19F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055A6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12A6FC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9CD7AD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0B08A6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857AB70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8A728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31 și 37</w:t>
            </w:r>
          </w:p>
          <w:p w14:paraId="6211573C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4C915B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7133DC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F7D07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C43EA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56680F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6 - 9.</w:t>
            </w:r>
          </w:p>
        </w:tc>
      </w:tr>
      <w:tr w:rsidR="00297D33" w:rsidRPr="00AB76B4" w14:paraId="7C0C967E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C495E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73E23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97BE40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6A76F0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361BF49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43527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A7E6A4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81ABE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69390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7B90E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131B56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Cap Y.</w:t>
            </w:r>
          </w:p>
        </w:tc>
      </w:tr>
      <w:tr w:rsidR="00297D33" w:rsidRPr="00AB76B4" w14:paraId="787F8AC5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66154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0893D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DCC11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AA7905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9F1B4A5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BF349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10D16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FEF77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28657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B896D7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liniile 6 și 7.</w:t>
            </w:r>
          </w:p>
        </w:tc>
      </w:tr>
      <w:tr w:rsidR="00297D33" w:rsidRPr="00AB76B4" w14:paraId="0216D938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BB182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D5B181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75D34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8F8EB3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16237C6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02A377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5BB5C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19BEE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7B553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343660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linia 1.</w:t>
            </w:r>
          </w:p>
        </w:tc>
      </w:tr>
      <w:tr w:rsidR="00297D33" w:rsidRPr="00AB76B4" w14:paraId="232ED96C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7F2BD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81BBE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D4C1F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3E2417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AFB7699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01A92B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6C3AB70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4D935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D80DA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24E053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BE7B4F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8D7784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1, 4 și 5.</w:t>
            </w:r>
          </w:p>
        </w:tc>
      </w:tr>
      <w:tr w:rsidR="00297D33" w:rsidRPr="00AB76B4" w14:paraId="4E9FC047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7CF3D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62A2E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7D0A72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0661D4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CE3AE26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liniile 5 și 6 </w:t>
            </w:r>
          </w:p>
          <w:p w14:paraId="059CC120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98984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0D8331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EBA68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1E5D3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0A926A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2BE433D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0407A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67C9C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742EA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4EE778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E12C5F9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3141EA6D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CB32EF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6DE4C6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EE53A0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0AF6D8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AC8E84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7FC42422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4DF45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64E0F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156+450</w:t>
            </w:r>
          </w:p>
          <w:p w14:paraId="4EBD4FD1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60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ABF1DF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6AD5E6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279CA2E3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19922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C8FD0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25C59A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1A70C6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52EDF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:rsidRPr="00AB76B4" w14:paraId="5257F175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B27C3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211D9D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9C53C" w14:textId="77777777" w:rsidR="00297D33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90674A" w14:textId="77777777" w:rsidR="00297D33" w:rsidRPr="00AB76B4" w:rsidRDefault="00297D33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74937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2099D2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B9FB22" w14:textId="77777777" w:rsidR="00297D33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157+660</w:t>
            </w:r>
          </w:p>
          <w:p w14:paraId="40E42C48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161+400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839369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BAE109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:rsidRPr="00AB76B4" w14:paraId="3DA2E96C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6F185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C30E4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160+500</w:t>
            </w:r>
          </w:p>
          <w:p w14:paraId="17EC6FCD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9BE32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52833F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5F81BDC2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59AC52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48E64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792E8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B9C6E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0D131D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:rsidRPr="00AB76B4" w14:paraId="683C8CC6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19C51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69F39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8738B5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9739EA" w14:textId="77777777" w:rsidR="00297D33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  <w:r>
              <w:rPr>
                <w:b/>
                <w:bCs/>
                <w:sz w:val="20"/>
                <w:lang w:val="ro-RO"/>
              </w:rPr>
              <w:t xml:space="preserve"> și linia 2 directă Cap X </w:t>
            </w:r>
          </w:p>
          <w:p w14:paraId="5395AEC2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5E1FC5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5937F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283B30" w14:textId="77777777" w:rsidR="00297D33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161+400</w:t>
            </w:r>
          </w:p>
          <w:p w14:paraId="77738849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167+450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04F48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2E5341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:rsidRPr="00AB76B4" w14:paraId="4DBBB90B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16F8D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517C71" w14:textId="77777777" w:rsidR="00297D33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162+200</w:t>
            </w:r>
          </w:p>
          <w:p w14:paraId="331FDD95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4717F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030335" w14:textId="77777777" w:rsidR="00297D33" w:rsidRPr="00AB76B4" w:rsidRDefault="00297D33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5A9EDB93" w14:textId="77777777" w:rsidR="00297D33" w:rsidRPr="00AB76B4" w:rsidRDefault="00297D33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A6FA5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9CD3A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C3246E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95B43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F083D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Interzis circulația locomotivelor cuplate.</w:t>
            </w:r>
          </w:p>
        </w:tc>
      </w:tr>
      <w:tr w:rsidR="00297D33" w:rsidRPr="00AB76B4" w14:paraId="26E30D37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6AD45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1F47A" w14:textId="77777777" w:rsidR="00297D33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  <w:p w14:paraId="7DACBFF0" w14:textId="77777777" w:rsidR="00297D33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C4F4C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8B1336" w14:textId="77777777" w:rsidR="00297D33" w:rsidRPr="00AB76B4" w:rsidRDefault="00297D33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736D0170" w14:textId="77777777" w:rsidR="00297D33" w:rsidRPr="00AB76B4" w:rsidRDefault="00297D33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D2B96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DE3BF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76F073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3525C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AB3A29" w14:textId="77777777" w:rsidR="00297D33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:rsidRPr="00AB76B4" w14:paraId="560FA98B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EB40B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E0B9F" w14:textId="77777777" w:rsidR="00297D33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  <w:p w14:paraId="7DA0B5E3" w14:textId="77777777" w:rsidR="00297D33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167+400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ED1A9" w14:textId="77777777" w:rsidR="00297D33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6DEE2D" w14:textId="77777777" w:rsidR="00297D33" w:rsidRPr="00AB76B4" w:rsidRDefault="00297D33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53570D83" w14:textId="77777777" w:rsidR="00297D33" w:rsidRPr="00AB76B4" w:rsidRDefault="00297D33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E3A46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FE678C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730B6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4A190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6FD49" w14:textId="77777777" w:rsidR="00297D33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97D33" w:rsidRPr="00AB76B4" w14:paraId="30955B8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81309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2F1C6F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291D6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818B79" w14:textId="77777777" w:rsidR="00297D33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directă </w:t>
            </w:r>
          </w:p>
          <w:p w14:paraId="49D0546F" w14:textId="77777777" w:rsidR="00297D33" w:rsidRPr="00AB76B4" w:rsidRDefault="00297D33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43F7FF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8DCB07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B299C4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45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62C1E651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69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ADA3C4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07715" w14:textId="77777777" w:rsidR="00297D33" w:rsidRPr="00AB76B4" w:rsidRDefault="00297D33" w:rsidP="0005357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97D33" w:rsidRPr="00AB76B4" w14:paraId="75DDEE6E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4863B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FE76E1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170+200</w:t>
            </w:r>
          </w:p>
          <w:p w14:paraId="5E234983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C81423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B94B9F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 -</w:t>
            </w:r>
          </w:p>
          <w:p w14:paraId="3796E27C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B9314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C62C8C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7DF3C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BDB9D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94CF34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97D33" w:rsidRPr="00AB76B4" w14:paraId="6FA66866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0EB6B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452A5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6E83578F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C2FE10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99820E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3A1F2F8C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6FED3E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D4621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83B53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8C91A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7BE24" w14:textId="77777777" w:rsidR="00297D33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45640CC" w14:textId="77777777" w:rsidR="00297D33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C00A427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3, 5, 4 și 6.</w:t>
            </w:r>
          </w:p>
        </w:tc>
      </w:tr>
      <w:tr w:rsidR="00297D33" w:rsidRPr="00AB76B4" w14:paraId="3E6221E1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FF130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49A13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7AA5C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BF74FE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4CF831ED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04276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22A240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754FB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3243F1F5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A6167F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BA05D1" w14:textId="77777777" w:rsidR="00297D33" w:rsidRDefault="00297D33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C7DEA30" w14:textId="77777777" w:rsidR="00297D33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58DDCF2" w14:textId="77777777" w:rsidR="00297D33" w:rsidRPr="00AB76B4" w:rsidRDefault="00297D33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1, 7, 11, 2, 8 și 10.</w:t>
            </w:r>
          </w:p>
        </w:tc>
      </w:tr>
      <w:tr w:rsidR="00297D33" w:rsidRPr="00AB76B4" w14:paraId="0E58725D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A9924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1E333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615A9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39D13C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501CA04C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753E519B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DAAE1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7217871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666E2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75D228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C0B25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45047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2FE67814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80098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ABCADF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181+000</w:t>
            </w:r>
          </w:p>
          <w:p w14:paraId="70928608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2CC383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5553EE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1950C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3FC10D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E0BCE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7AFE2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A346F8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:rsidRPr="00AB76B4" w14:paraId="65BDA376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964E4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C05F90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1EDDE4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337814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419261AB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X</w:t>
            </w:r>
            <w:r>
              <w:rPr>
                <w:b/>
                <w:bCs/>
                <w:sz w:val="20"/>
                <w:lang w:val="ro-RO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9C520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C1499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3EFF5B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77D734B9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0EA847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A6410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97D33" w:rsidRPr="00AB76B4" w14:paraId="70C3D471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4C40E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520CEC" w14:textId="77777777" w:rsidR="00297D33" w:rsidRPr="00AB76B4" w:rsidRDefault="00297D33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2CC6B0A6" w14:textId="77777777" w:rsidR="00297D33" w:rsidRPr="00AB76B4" w:rsidRDefault="00297D33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38DF8" w14:textId="77777777" w:rsidR="00297D33" w:rsidRPr="00AB76B4" w:rsidRDefault="00297D33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1A4FBE" w14:textId="77777777" w:rsidR="00297D33" w:rsidRPr="00AB76B4" w:rsidRDefault="00297D33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4D71EE09" w14:textId="77777777" w:rsidR="00297D33" w:rsidRPr="00AB76B4" w:rsidRDefault="00297D33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26C5AA16" w14:textId="77777777" w:rsidR="00297D33" w:rsidRDefault="00297D33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Y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081AC72B" w14:textId="77777777" w:rsidR="00297D33" w:rsidRPr="0068517F" w:rsidRDefault="00297D33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68517F">
              <w:rPr>
                <w:b/>
                <w:bCs/>
                <w:sz w:val="20"/>
                <w:lang w:val="ro-RO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576071" w14:textId="77777777" w:rsidR="00297D33" w:rsidRPr="00AB76B4" w:rsidRDefault="00297D33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1B7BC8" w14:textId="77777777" w:rsidR="00297D33" w:rsidRPr="00AB76B4" w:rsidRDefault="00297D33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68925A" w14:textId="77777777" w:rsidR="00297D33" w:rsidRPr="00AB76B4" w:rsidRDefault="00297D33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379B6" w14:textId="77777777" w:rsidR="00297D33" w:rsidRPr="00AB76B4" w:rsidRDefault="00297D33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10E0F" w14:textId="77777777" w:rsidR="00297D33" w:rsidRDefault="00297D33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1255892" w14:textId="77777777" w:rsidR="00297D33" w:rsidRPr="00AB76B4" w:rsidRDefault="00297D33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:rsidRPr="00AB76B4" w14:paraId="4CB4764B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9F979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A46BB4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49C94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B7987B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696181CB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X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BD4427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3EC6C39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00C1AB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12735F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E0CA79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C445BE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297D33" w:rsidRPr="00AB76B4" w14:paraId="37B2FDBB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B0725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BDDF80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3E8CD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76B5E5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692CFF96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55FED2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41DBC9E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9DCD4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98C48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8762C6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51DBE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297D33" w:rsidRPr="00AB76B4" w14:paraId="06526034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CC493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E2CD8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B3474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384C1C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2FCCC5AF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8998C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3B77AEE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3EBF4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FD446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F32BB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FA1DB4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05F5A85B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16E41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F7267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196+000</w:t>
            </w:r>
          </w:p>
          <w:p w14:paraId="4544BB80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9EE6B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9C85AA" w14:textId="77777777" w:rsidR="00297D33" w:rsidRPr="00AB76B4" w:rsidRDefault="00297D3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0C245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9A00A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D8AB5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AF0AE2" w14:textId="77777777" w:rsidR="00297D33" w:rsidRPr="00AB76B4" w:rsidRDefault="00297D3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164BB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5C2319B" w14:textId="77777777" w:rsidR="00297D33" w:rsidRPr="00AB76B4" w:rsidRDefault="00297D3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:rsidRPr="00AB76B4" w14:paraId="3D03C532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86282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F7D89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3CD7A6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29B707" w14:textId="77777777" w:rsidR="00297D33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AB76B4">
              <w:rPr>
                <w:b/>
                <w:bCs/>
                <w:sz w:val="20"/>
                <w:lang w:val="ro-RO"/>
              </w:rPr>
              <w:t>Banu Mărăcine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425F321A" w14:textId="77777777" w:rsidR="00297D33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directă Cap. X</w:t>
            </w:r>
          </w:p>
          <w:p w14:paraId="5911EFE0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2C5BD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CB0291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2E63DE" w14:textId="77777777" w:rsidR="00297D33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203+250</w:t>
            </w:r>
          </w:p>
          <w:p w14:paraId="79BA2AC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7895A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D2E1F" w14:textId="77777777" w:rsidR="00297D33" w:rsidRDefault="00297D33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24F0871" w14:textId="77777777" w:rsidR="00297D33" w:rsidRPr="00AB76B4" w:rsidRDefault="00297D33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:rsidRPr="00AB76B4" w14:paraId="04DEA949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0E974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1F8DC4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326B700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4771D6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52E6FBBA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53F86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A6C1A4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11 în abatere</w:t>
            </w:r>
          </w:p>
          <w:p w14:paraId="5038A70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86C9FD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A3CF55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9 - 11</w:t>
            </w:r>
          </w:p>
          <w:p w14:paraId="3F9BE1B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5A2F19A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BF7CBEC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C56F5AD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F1BB8A0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586B69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1 - 4 Cap X + Cap Y.</w:t>
            </w:r>
          </w:p>
          <w:p w14:paraId="3C18220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6F88E692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10C37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20E8AB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2EDA976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8AF92C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1885D6A4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1881A4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7</w:t>
            </w:r>
          </w:p>
          <w:p w14:paraId="3D643729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- 100 m din călcâi sch. </w:t>
            </w:r>
          </w:p>
          <w:p w14:paraId="48A4E9E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9AEEE41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6F7268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28EE1A4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E73121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419BD128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26B6B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1DFD5C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3199234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0ABD57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220E9464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45F756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D26D4C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5BE3F52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E90030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5D1265D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3B9C3A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94DAD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X şi CEREALCOM.</w:t>
            </w:r>
          </w:p>
        </w:tc>
      </w:tr>
      <w:tr w:rsidR="00297D33" w:rsidRPr="00AB76B4" w14:paraId="6F9E6F48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3B2B7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5DBDF6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F15A8B0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F54BF8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39702F61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FD65E4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DEA980F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BD87D59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B4D8996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8A4198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A75432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CEREALCOM.</w:t>
            </w:r>
          </w:p>
        </w:tc>
      </w:tr>
      <w:tr w:rsidR="00297D33" w:rsidRPr="00AB76B4" w14:paraId="78DD4924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012DF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580B64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5DD7D4A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1C3BE6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6F32D359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BE2F3A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CA9D397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A2708B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6874668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EA4AE0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EB5A08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Y.</w:t>
            </w:r>
          </w:p>
        </w:tc>
      </w:tr>
      <w:tr w:rsidR="00297D33" w:rsidRPr="00AB76B4" w14:paraId="3BB2FE5E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BD6F3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481FF4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249+150</w:t>
            </w:r>
          </w:p>
          <w:p w14:paraId="6A2ACF7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766A496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C4CE7C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2432232C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27C045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ABF174E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FEDF0C9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63B4CFA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C04D35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Numai pentru trenurile de marfă în tranzit .</w:t>
            </w:r>
          </w:p>
          <w:p w14:paraId="602C4CC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E8A538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297D33" w:rsidRPr="00AB76B4" w14:paraId="3EE808B7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528F3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890D31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6FEC08A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2D6E56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7EEAAE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A1FAC6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7C25934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88FFCE9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6E642B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A998E83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FFD2E5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297D33" w:rsidRPr="00AB76B4" w14:paraId="1C76B99C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31C09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A77710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33787EF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66C1BA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522D79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4B649C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6038089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0AD76E5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9B70F5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ED3BEB6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C484B2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 B.</w:t>
            </w:r>
          </w:p>
        </w:tc>
      </w:tr>
      <w:tr w:rsidR="00297D33" w:rsidRPr="00AB76B4" w14:paraId="17CACCF7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B44E1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84E2FD9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A8E75F1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4F7DC9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42995CB0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085AF8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3AB442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C6266E9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612AAE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533F502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54AF5F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linia 28A la liniile 1 - 4 B, 26 și 27.</w:t>
            </w:r>
          </w:p>
        </w:tc>
      </w:tr>
      <w:tr w:rsidR="00297D33" w:rsidRPr="00AB76B4" w14:paraId="66A4634E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5D71A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8B9E33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E4E04CE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1B0E41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42FEAF07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F8D6A19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2F2C10A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887D320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DBB412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3BF366E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997FBD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liniile 1A, 2A și 28A la liniile 26 și 27.</w:t>
            </w:r>
          </w:p>
        </w:tc>
      </w:tr>
      <w:tr w:rsidR="00297D33" w:rsidRPr="00AB76B4" w14:paraId="12B33064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29422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79AC4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3D88B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272CEE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48F37788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D8AC7" w14:textId="77777777" w:rsidR="00297D33" w:rsidRPr="00AB76B4" w:rsidRDefault="00297D3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701BD20" w14:textId="77777777" w:rsidR="00297D33" w:rsidRPr="00AB76B4" w:rsidRDefault="00297D3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23,  33,  35,  </w:t>
            </w:r>
          </w:p>
          <w:p w14:paraId="58C13D61" w14:textId="77777777" w:rsidR="00297D33" w:rsidRPr="00AB76B4" w:rsidRDefault="00297D3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085C9A64" w14:textId="77777777" w:rsidR="00297D33" w:rsidRPr="00AB76B4" w:rsidRDefault="00297D3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43 / 49, </w:t>
            </w:r>
          </w:p>
          <w:p w14:paraId="639BB43C" w14:textId="77777777" w:rsidR="00297D33" w:rsidRPr="00AB76B4" w:rsidRDefault="00297D3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45 / 51, sch. 55,  57, 59,  </w:t>
            </w:r>
          </w:p>
          <w:p w14:paraId="675E4DB1" w14:textId="77777777" w:rsidR="00297D33" w:rsidRPr="00AB76B4" w:rsidRDefault="00297D3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76EB9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BF668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CC3EA6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8C53B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773DB5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4A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297D33" w:rsidRPr="00AB76B4" w14:paraId="422FE6D8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4293E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BF233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B6B9D6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04442D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60B82885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75CAC" w14:textId="77777777" w:rsidR="00297D33" w:rsidRPr="00AB76B4" w:rsidRDefault="00297D3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3AAEA9C" w14:textId="77777777" w:rsidR="00297D33" w:rsidRPr="00AB76B4" w:rsidRDefault="00297D3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</w:t>
            </w:r>
            <w:r>
              <w:rPr>
                <w:b/>
                <w:bCs/>
                <w:spacing w:val="-10"/>
                <w:sz w:val="20"/>
                <w:lang w:val="ro-RO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71806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15E3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955FB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142F69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F6BB5F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297D33" w:rsidRPr="00AB76B4" w14:paraId="191FB2D6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7D5D1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929B9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83346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83AD1F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3E952394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82A9C5" w14:textId="77777777" w:rsidR="00297D33" w:rsidRPr="00AB76B4" w:rsidRDefault="00297D3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B7F5F0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62A5F9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5F443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87EA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25F4F8B0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C7596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D7DE0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D60A1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20A8CD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7CF88FAB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C9319" w14:textId="77777777" w:rsidR="00297D33" w:rsidRPr="00AB76B4" w:rsidRDefault="00297D3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5940937" w14:textId="77777777" w:rsidR="00297D33" w:rsidRPr="00AB76B4" w:rsidRDefault="00297D3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  <w:p w14:paraId="1B32425F" w14:textId="77777777" w:rsidR="00297D33" w:rsidRPr="00AB76B4" w:rsidRDefault="00297D3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7229039C" w14:textId="77777777" w:rsidR="00297D33" w:rsidRPr="00AB76B4" w:rsidRDefault="00297D3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22 / 26</w:t>
            </w:r>
          </w:p>
          <w:p w14:paraId="2A7C745B" w14:textId="77777777" w:rsidR="00297D33" w:rsidRPr="00AB76B4" w:rsidRDefault="00297D3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  <w:p w14:paraId="03888421" w14:textId="77777777" w:rsidR="00297D33" w:rsidRPr="00AB76B4" w:rsidRDefault="00297D3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27419AE4" w14:textId="77777777" w:rsidR="00297D33" w:rsidRPr="00AB76B4" w:rsidRDefault="00297D3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32 / 38</w:t>
            </w:r>
          </w:p>
          <w:p w14:paraId="1ADFD973" w14:textId="77777777" w:rsidR="00297D33" w:rsidRPr="00AB76B4" w:rsidRDefault="00297D3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sch.: 40</w:t>
            </w:r>
          </w:p>
          <w:p w14:paraId="18A5C23C" w14:textId="77777777" w:rsidR="00297D33" w:rsidRPr="00AB76B4" w:rsidRDefault="00297D3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50, 52, 54, 56, 58, 60, 62, 64, 66</w:t>
            </w:r>
          </w:p>
          <w:p w14:paraId="2A1926C7" w14:textId="77777777" w:rsidR="00297D33" w:rsidRPr="00AB76B4" w:rsidRDefault="00297D3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175DD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3636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48F7CC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5752B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A0CBE8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297D33" w:rsidRPr="00AB76B4" w14:paraId="16E07D35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536A7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3E7FC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8F0B3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F6E329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12757776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49BFF" w14:textId="77777777" w:rsidR="00297D33" w:rsidRPr="00AB76B4" w:rsidRDefault="00297D3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 peste </w:t>
            </w:r>
          </w:p>
          <w:p w14:paraId="77914CF7" w14:textId="77777777" w:rsidR="00297D33" w:rsidRPr="00AB76B4" w:rsidRDefault="00297D3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</w:t>
            </w:r>
            <w:r>
              <w:rPr>
                <w:b/>
                <w:bCs/>
                <w:spacing w:val="-10"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76, 78, 80, 82, 84 </w:t>
            </w:r>
          </w:p>
          <w:p w14:paraId="1C429CF0" w14:textId="77777777" w:rsidR="00297D33" w:rsidRPr="00AB76B4" w:rsidRDefault="00297D3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8B6ABF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8AE6C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C3F50C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9CB35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E98CC4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297D33" w:rsidRPr="00AB76B4" w14:paraId="7F33542E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01872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69E1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8C8A10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99653F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3ACE0F22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75EE6" w14:textId="77777777" w:rsidR="00297D33" w:rsidRPr="00AB76B4" w:rsidRDefault="00297D3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06557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EC6E8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02592C8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0DF7B5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E4AB3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B89C40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97D33" w:rsidRPr="00AB76B4" w14:paraId="07642F54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155A7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FEC1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4200208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EC47B7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87F034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3216C1A0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X+Y, L 12 directă</w:t>
            </w:r>
          </w:p>
          <w:p w14:paraId="2E0EDC96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12895" w14:textId="77777777" w:rsidR="00297D33" w:rsidRPr="00AB76B4" w:rsidRDefault="00297D3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EE978B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38B14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594FB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1572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D58168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97D33" w:rsidRPr="00AB76B4" w14:paraId="397FA7DD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8628A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9046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9B236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96AB91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4240AD85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DAAF9" w14:textId="77777777" w:rsidR="00297D33" w:rsidRPr="00AB76B4" w:rsidRDefault="00297D3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CA4DC43" w14:textId="77777777" w:rsidR="00297D33" w:rsidRPr="00AB76B4" w:rsidRDefault="00297D3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4BA2CCF5" w14:textId="77777777" w:rsidR="00297D33" w:rsidRPr="00AB76B4" w:rsidRDefault="00297D3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23 / 27 </w:t>
            </w:r>
          </w:p>
          <w:p w14:paraId="3F9DABF2" w14:textId="77777777" w:rsidR="00297D33" w:rsidRPr="00AB76B4" w:rsidRDefault="00297D3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și </w:t>
            </w:r>
          </w:p>
          <w:p w14:paraId="1EDA2DB2" w14:textId="77777777" w:rsidR="00297D33" w:rsidRPr="00AB76B4" w:rsidRDefault="00297D3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17C3C8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E996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F3A9C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8761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E767A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7 - 11.</w:t>
            </w:r>
          </w:p>
        </w:tc>
      </w:tr>
      <w:tr w:rsidR="00297D33" w:rsidRPr="00AB76B4" w14:paraId="37F9A147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7A658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56EB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60A5F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88C3D2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6ACCF294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8306CF" w14:textId="77777777" w:rsidR="00297D33" w:rsidRPr="00AB76B4" w:rsidRDefault="00297D3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4A91487" w14:textId="77777777" w:rsidR="00297D33" w:rsidRPr="00AB76B4" w:rsidRDefault="00297D3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45857D5F" w14:textId="77777777" w:rsidR="00297D33" w:rsidRPr="00AB76B4" w:rsidRDefault="00297D3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788CB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B7A11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B1AC2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E81E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3A7DD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14 - 18.</w:t>
            </w:r>
          </w:p>
        </w:tc>
      </w:tr>
      <w:tr w:rsidR="00297D33" w:rsidRPr="00AB76B4" w14:paraId="7B59B85E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CFF46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CA228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A954A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5E1D55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149843D6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F2942" w14:textId="77777777" w:rsidR="00297D33" w:rsidRPr="00AB76B4" w:rsidRDefault="00297D3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38E8B84" w14:textId="77777777" w:rsidR="00297D33" w:rsidRPr="00AB76B4" w:rsidRDefault="00297D3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B05D1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6B0BF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742C6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96E4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către Triaj Grupa A.</w:t>
            </w:r>
          </w:p>
        </w:tc>
      </w:tr>
      <w:tr w:rsidR="00297D33" w:rsidRPr="00AB76B4" w14:paraId="5E9A71F2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2EF07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98A33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B9DC8F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4F0530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7086AE7E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1107B" w14:textId="77777777" w:rsidR="00297D33" w:rsidRPr="00AB76B4" w:rsidRDefault="00297D3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T.D.J. </w:t>
            </w:r>
          </w:p>
          <w:p w14:paraId="4A423080" w14:textId="77777777" w:rsidR="00297D33" w:rsidRPr="00AB76B4" w:rsidRDefault="00297D3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B750A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D5F8F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D10FD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41C46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E178A7D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7 - 10 .</w:t>
            </w:r>
          </w:p>
          <w:p w14:paraId="4828C1A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297D33" w:rsidRPr="00AB76B4" w14:paraId="7C9E779F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22CED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25C0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19A3E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A6EF40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553542F7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56D9F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toţi schim-bătorii </w:t>
            </w:r>
          </w:p>
          <w:p w14:paraId="59F4C99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E5D529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F47A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DDCA7C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ADBCA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2B490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X.</w:t>
            </w:r>
          </w:p>
        </w:tc>
      </w:tr>
      <w:tr w:rsidR="00297D33" w:rsidRPr="00AB76B4" w14:paraId="41077A41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01149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4078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23A28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1E087F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31389C45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CFDC6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84662D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30, 38 </w:t>
            </w:r>
          </w:p>
          <w:p w14:paraId="7F4B61C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F39AB7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31C9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CE34F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943B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7, 8 și 10 Cap Y.</w:t>
            </w:r>
          </w:p>
        </w:tc>
      </w:tr>
      <w:tr w:rsidR="00297D33" w:rsidRPr="00AB76B4" w14:paraId="4AAC324E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9E0FC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9076D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EBF50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0E03F4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0DBA81B5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0EBCF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B74431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44, 52, 56, 58, 60 şi </w:t>
            </w:r>
          </w:p>
          <w:p w14:paraId="563FCB9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873073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E8F099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62DDB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E0C844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6FAC2D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A2CFB2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Y.</w:t>
            </w:r>
          </w:p>
        </w:tc>
      </w:tr>
      <w:tr w:rsidR="00297D33" w:rsidRPr="00AB76B4" w14:paraId="41586DA7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2AF14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37CD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257+900</w:t>
            </w:r>
          </w:p>
          <w:p w14:paraId="1A681CA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1F9AB1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7E4D59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Cernele -</w:t>
            </w:r>
          </w:p>
          <w:p w14:paraId="426A0907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9262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690055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3E7AD9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FB92A1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4DC0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11E961C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:rsidRPr="00AB76B4" w14:paraId="58DF01BF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36426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D606C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CE0B2F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8FC14B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1AF7556E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1D95281E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  <w:p w14:paraId="7E30C17D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BDA4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10DF0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0829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210F6D0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D62431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3761A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  <w:p w14:paraId="70AA85E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297D33" w:rsidRPr="00AB76B4" w14:paraId="6DB6850C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2E3B6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6A97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D006E2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A4DEF9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700ACC3F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4A8C4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6BF3DE7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toţi </w:t>
            </w:r>
          </w:p>
          <w:p w14:paraId="05A9C22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C8982F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22723E29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3C76B1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4DE32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D19E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68DEC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3F97F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725E070E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B09C9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53113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7BFAD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1103C5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34CA980D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11 </w:t>
            </w:r>
          </w:p>
          <w:p w14:paraId="5B37EB62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primiri - expedieri, </w:t>
            </w:r>
          </w:p>
          <w:p w14:paraId="0B4E0571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376A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C8E49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CB4C4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3A1DC2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44669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51AD6D41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186EB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E1AF5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FE7B5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38DB73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1647BCAC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DC98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A39D4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1973C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7B5324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31483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242D590C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544B0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68C0E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287+640</w:t>
            </w:r>
          </w:p>
          <w:p w14:paraId="46BCEA6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A649D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72AF07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4CB19122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19AD4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195429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E7AC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287+640</w:t>
            </w:r>
          </w:p>
          <w:p w14:paraId="677985AD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0A2613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6373C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pentru trenurile care au în componență  două locomotive cuplate.</w:t>
            </w:r>
          </w:p>
          <w:p w14:paraId="3E5D811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:rsidRPr="00AB76B4" w14:paraId="0B04F489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DDC1A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B1BAD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AC65E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78D752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3CE93018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E6D14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6577F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87756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290+550</w:t>
            </w:r>
          </w:p>
          <w:p w14:paraId="69B0018D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387835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8580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AB76B4">
              <w:rPr>
                <w:b/>
                <w:bCs/>
                <w:i/>
                <w:sz w:val="20"/>
                <w:lang w:val="ro-RO"/>
              </w:rPr>
              <w:t>Fără inductori.</w:t>
            </w:r>
          </w:p>
        </w:tc>
      </w:tr>
      <w:tr w:rsidR="00297D33" w:rsidRPr="00AB76B4" w14:paraId="667351F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5DAE6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4B8D0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6F5AAE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F6A412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Gura Motrului</w:t>
            </w:r>
          </w:p>
          <w:p w14:paraId="43011EBB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1D04BDC2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F07C7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2C108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1442C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26AF1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DD5E3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6B59D4D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B8A13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D00F3" w14:textId="77777777" w:rsidR="00297D33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290+000</w:t>
            </w:r>
          </w:p>
          <w:p w14:paraId="646A427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84C76A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E314D6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15A31BBA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si St. </w:t>
            </w: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Cap X peste pod Jiu </w:t>
            </w:r>
            <w:r>
              <w:rPr>
                <w:b/>
                <w:bCs/>
                <w:sz w:val="20"/>
                <w:lang w:val="ro-RO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6B7B1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5D4CD7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598BC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4298F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CB2BB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:rsidRPr="00AB76B4" w14:paraId="754D56E6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80F01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488C9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B03E64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566515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 -</w:t>
            </w:r>
          </w:p>
          <w:p w14:paraId="4D70C00D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84A25D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5BC59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27983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292+000</w:t>
            </w:r>
          </w:p>
          <w:p w14:paraId="1E06855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71A65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C9E3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:rsidRPr="00AB76B4" w14:paraId="0FF35AFA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BAFFD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B4F4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CC625B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E60C8F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Butoieşti</w:t>
            </w:r>
          </w:p>
          <w:p w14:paraId="547C9913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4B09408C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E221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6F718C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63FED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348F64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DD0E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6AD5AA46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5D961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A111D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302+500</w:t>
            </w:r>
          </w:p>
          <w:p w14:paraId="1535BAF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522F5B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EF948A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 -</w:t>
            </w:r>
          </w:p>
          <w:p w14:paraId="32227436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D0FBA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427A9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27C8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EF08E1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34531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086376E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:rsidRPr="00AB76B4" w14:paraId="58126C8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23345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5B10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849CD9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822C18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04E2407B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D0652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</w:t>
            </w:r>
          </w:p>
          <w:p w14:paraId="33C58B6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16FD8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AC764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416BB7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E05A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BAA32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297D33" w:rsidRPr="00AB76B4" w14:paraId="59F8845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9806E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20E79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602C7E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97CBEA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4376D0A9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2FB89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</w:t>
            </w:r>
          </w:p>
          <w:p w14:paraId="01C9407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BBC7C4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EB613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CDED0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C79A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D3B5F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2 - 5  înspre și dinspre st. Jirov.</w:t>
            </w:r>
          </w:p>
        </w:tc>
      </w:tr>
      <w:tr w:rsidR="00297D33" w:rsidRPr="00AB76B4" w14:paraId="7CF5ED8A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A05FA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411C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EABD7B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740EE5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1A6C40A9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F9423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066E72B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32FBE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B696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6BAE1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C214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949A7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297D33" w:rsidRPr="00AB76B4" w14:paraId="4D3065D0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6B714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CA3C2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718ADE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E9339A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236D6354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8852D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E432B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C38C4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980D1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FC9E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2F0DBE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297D33" w:rsidRPr="00AB76B4" w14:paraId="0F02F96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EA7F0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D980D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FEF9D9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C3CC7B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Ciochiuţa</w:t>
            </w:r>
          </w:p>
          <w:p w14:paraId="34884B93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6BC8056A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4AA7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438D8EB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A8244C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85451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82FC9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0E273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7271DF2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642B4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D9B0E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+0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786492FD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67F2EA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DED05A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Ciochiuţa -</w:t>
            </w:r>
          </w:p>
          <w:p w14:paraId="61EBE243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40ED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C91FAD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0E8B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CAF83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623A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:rsidRPr="00AB76B4" w14:paraId="2848E19E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BE60B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4F11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0CE13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0E91E2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44FF62EB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82A6B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din calcâi</w:t>
            </w:r>
          </w:p>
          <w:p w14:paraId="7342900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</w:t>
            </w:r>
          </w:p>
          <w:p w14:paraId="5B9D06D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până</w:t>
            </w:r>
          </w:p>
          <w:p w14:paraId="321BF79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la axa</w:t>
            </w:r>
          </w:p>
          <w:p w14:paraId="75F5358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12D980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EE78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7512B1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5AD27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22E21A75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441B1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8EE3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B8197D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B691E6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1707F4F5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274D0AA9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9EBCF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3A206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2BA1A9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5B64B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F5CA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5B19A60B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DBF5D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329D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325+100</w:t>
            </w:r>
          </w:p>
          <w:p w14:paraId="4AA96C9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B7688B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328338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Tâmna </w:t>
            </w:r>
          </w:p>
          <w:p w14:paraId="67E0FCAB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A19B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A5DE5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810C29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C3EF0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C73FF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3ED210D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2 și 4.</w:t>
            </w:r>
          </w:p>
        </w:tc>
      </w:tr>
      <w:tr w:rsidR="00297D33" w:rsidRPr="00AB76B4" w14:paraId="74B251D8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3E84A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30EC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329+400</w:t>
            </w:r>
          </w:p>
          <w:p w14:paraId="098A2B4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C1F70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3EC5D5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Igiroasa, linia 2 directă Cap X</w:t>
            </w:r>
          </w:p>
          <w:p w14:paraId="4538546B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B771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E5A977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325D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EF098F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4EA11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1. </w:t>
            </w:r>
          </w:p>
          <w:p w14:paraId="1586F00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:rsidRPr="00AB76B4" w14:paraId="70BDF225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AB27E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9E82A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08579A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159B98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</w:t>
            </w:r>
          </w:p>
          <w:p w14:paraId="25FED83C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</w:t>
            </w:r>
          </w:p>
          <w:p w14:paraId="3CBA2A3F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3926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și peste sch. 3 </w:t>
            </w:r>
          </w:p>
          <w:p w14:paraId="3745036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A0CC9A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D61AA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C8F898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5B21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758BC14A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F74D2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316E0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572FA2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CAFD98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006F8AB9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52298803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53CCC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FE30279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2A730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49E0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9E3D5E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A5110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6BF68CA3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31C1D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A2B1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53302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72992F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4A6B8886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1A615E77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1B04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388484B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4EE409B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4A165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C06E3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11B9B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9CEB2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149FFCE1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E3602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AE10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335+120</w:t>
            </w:r>
          </w:p>
          <w:p w14:paraId="0DC80F4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EFE0B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64D160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Prunișor -</w:t>
            </w:r>
          </w:p>
          <w:p w14:paraId="61C1207F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08930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E8801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B47B3D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E883B7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1D1E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inclusiv pentru trenurile care au în componență două locomotive cuplate.</w:t>
            </w:r>
          </w:p>
          <w:p w14:paraId="06AF781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:rsidRPr="00AB76B4" w14:paraId="7B6FFB29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4FF61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B61C8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25825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AC2DC7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5864F6D2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5DB3B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09C4AD7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3F0E89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1D7DF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76C259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0ACB1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1D130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 X.</w:t>
            </w:r>
          </w:p>
        </w:tc>
      </w:tr>
      <w:tr w:rsidR="00297D33" w:rsidRPr="00AB76B4" w14:paraId="389C7DDC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34B42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6AE41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D1A46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A5DA0E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08AB10C6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F2C8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4C4D3F5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4D5AF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680ED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8CE295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D49D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66A38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CapY.</w:t>
            </w:r>
          </w:p>
        </w:tc>
      </w:tr>
      <w:tr w:rsidR="00297D33" w:rsidRPr="00AB76B4" w14:paraId="7EB78D04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538A9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BA02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342+430</w:t>
            </w:r>
          </w:p>
          <w:p w14:paraId="242B120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FF3BC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162E91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 -</w:t>
            </w:r>
          </w:p>
          <w:p w14:paraId="75053E26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2E30F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1942A1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DFE9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BCDA78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1611D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:rsidRPr="00AB76B4" w14:paraId="0F3758B4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9D4D4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6A4F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02F99D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2EAEC3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29F3478E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750CEED2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32DF2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6A6E41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9C7F6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C8EE4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69DF54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9629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3464B658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2A6D0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666F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8A657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520935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54381988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86A19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1A4B05F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FC59E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D1AC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96970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EAE0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381AB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3.</w:t>
            </w:r>
          </w:p>
        </w:tc>
      </w:tr>
      <w:tr w:rsidR="00297D33" w:rsidRPr="00AB76B4" w14:paraId="238C921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427BC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5220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63782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1C6A72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682C4066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F709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597FC53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BCF5AB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9672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8232F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1A82E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1C1CD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şi 4.</w:t>
            </w:r>
          </w:p>
        </w:tc>
      </w:tr>
      <w:tr w:rsidR="00297D33" w:rsidRPr="00AB76B4" w14:paraId="32BC7274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E7385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2A15D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543C7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E5FEB7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6968A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 dintre sch. </w:t>
            </w:r>
          </w:p>
          <w:p w14:paraId="59E0B50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17 -</w:t>
            </w:r>
          </w:p>
          <w:p w14:paraId="1C8D5F4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768DE8A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246800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6AD8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2BF29A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06E0A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zonă parcurs </w:t>
            </w:r>
          </w:p>
          <w:p w14:paraId="1AE43C6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st. Balota liniile 1 - 3 </w:t>
            </w:r>
          </w:p>
          <w:p w14:paraId="40EF2DC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în abatere.</w:t>
            </w:r>
          </w:p>
        </w:tc>
      </w:tr>
      <w:tr w:rsidR="00297D33" w:rsidRPr="00AB76B4" w14:paraId="1CF2CF2C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F9E57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EA2D0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EFD1A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D0B3D2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2A8F7647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5CB9465A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CCC4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2DC4A01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6B3F9C2D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575F2A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EA88A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84F12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E5A8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6225AEEF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28954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5B13C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2EFAB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81514E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4819038A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02A995AF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E0182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până la călcâi macaz 12 </w:t>
            </w:r>
          </w:p>
          <w:p w14:paraId="360BE8F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F41C54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EF6D8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49918F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210A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448340FA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4DF9D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F36D3D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2A9E3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2C0C14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71D85852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13C12D2A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EE62F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857C59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434715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0AD0C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7A467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ADBE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3EE0E006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08DA9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277A3D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895B17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784E88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786994B0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7A299D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3A9B214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9B328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3AEF1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3B61A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9DCE5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00304ED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3 - 5.</w:t>
            </w:r>
          </w:p>
        </w:tc>
      </w:tr>
      <w:tr w:rsidR="00297D33" w:rsidRPr="00AB76B4" w14:paraId="64F5EB23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F1D9F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035A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345+652</w:t>
            </w:r>
          </w:p>
          <w:p w14:paraId="57B6254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1BD4A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8769D9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65F45285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E9AFD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CD178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CE89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D30C2B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86B36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trenurilor care au în componență mai mult de două locomotive cuplate.</w:t>
            </w:r>
          </w:p>
          <w:p w14:paraId="559C36F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:rsidRPr="00AB76B4" w14:paraId="43C57D78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A8125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943B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345+200</w:t>
            </w:r>
          </w:p>
          <w:p w14:paraId="77B7335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A9B54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65BADC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6ABE5F7D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</w:t>
            </w:r>
          </w:p>
          <w:p w14:paraId="246228E3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directă </w:t>
            </w:r>
          </w:p>
          <w:p w14:paraId="64C74436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și</w:t>
            </w:r>
          </w:p>
          <w:p w14:paraId="4B90AADA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-</w:t>
            </w:r>
          </w:p>
          <w:p w14:paraId="07F741DE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A69ED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96D7D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5A08C9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0FDF96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014BC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:rsidRPr="00AB76B4" w14:paraId="5B7C9E4F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B2C74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951909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E3F45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FDFB1A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 -</w:t>
            </w:r>
          </w:p>
          <w:p w14:paraId="7E9707C2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118C3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3D2C2A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42FB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354+400</w:t>
            </w:r>
          </w:p>
          <w:p w14:paraId="23372B8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E1F7B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5A7D0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:rsidRPr="00AB76B4" w14:paraId="6BD85464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23230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DC2E1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E0C2E2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A1171D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1D00AA86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Mărfuri </w:t>
            </w:r>
          </w:p>
          <w:p w14:paraId="3D9A9B3D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4254B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8DD5A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109CA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356+930</w:t>
            </w:r>
          </w:p>
          <w:p w14:paraId="1957E15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D3C98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BA799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4D6B48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10, 8 și 6A.</w:t>
            </w:r>
          </w:p>
        </w:tc>
      </w:tr>
      <w:tr w:rsidR="00297D33" w:rsidRPr="00AB76B4" w14:paraId="1E48569F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A66C1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4DFA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47524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3EA265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01E8DF00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FC276" w14:textId="77777777" w:rsidR="00297D33" w:rsidRPr="00AB76B4" w:rsidRDefault="00297D3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2094234E" w14:textId="77777777" w:rsidR="00297D33" w:rsidRPr="00AB76B4" w:rsidRDefault="00297D3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1 - 3 </w:t>
            </w:r>
          </w:p>
          <w:p w14:paraId="6E1B2A2B" w14:textId="77777777" w:rsidR="00297D33" w:rsidRPr="00AB76B4" w:rsidRDefault="00297D3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232DB4BA" w14:textId="77777777" w:rsidR="00297D33" w:rsidRPr="00AB76B4" w:rsidRDefault="00297D3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2B7AF5D9" w14:textId="77777777" w:rsidR="00297D33" w:rsidRPr="00AB76B4" w:rsidRDefault="00297D3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şi 3 </w:t>
            </w:r>
          </w:p>
          <w:p w14:paraId="27365B1A" w14:textId="77777777" w:rsidR="00297D33" w:rsidRPr="00AB76B4" w:rsidRDefault="00297D3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51C30B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B46B9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905D97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34C9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B7EE5F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1 - 3.</w:t>
            </w:r>
          </w:p>
        </w:tc>
      </w:tr>
      <w:tr w:rsidR="00297D33" w:rsidRPr="00AB76B4" w14:paraId="75581477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FE634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9F4DE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D72A9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A49701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420ADB" w14:textId="77777777" w:rsidR="00297D33" w:rsidRPr="00AB76B4" w:rsidRDefault="00297D3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2A75964" w14:textId="77777777" w:rsidR="00297D33" w:rsidRPr="00AB76B4" w:rsidRDefault="00297D3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391CFF09" w14:textId="77777777" w:rsidR="00297D33" w:rsidRPr="00AB76B4" w:rsidRDefault="00297D3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70CE78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AD8F0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552403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3557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8028FE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297D33" w:rsidRPr="00AB76B4" w14:paraId="50169267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6213A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057BA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45C87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3E71C0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179E89E6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1D0A68" w14:textId="77777777" w:rsidR="00297D33" w:rsidRPr="00AB76B4" w:rsidRDefault="00297D3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D25070E" w14:textId="77777777" w:rsidR="00297D33" w:rsidRPr="00AB76B4" w:rsidRDefault="00297D3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7 </w:t>
            </w:r>
          </w:p>
          <w:p w14:paraId="208C84AC" w14:textId="77777777" w:rsidR="00297D33" w:rsidRPr="00AB76B4" w:rsidRDefault="00297D3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  <w:p w14:paraId="49CA7321" w14:textId="77777777" w:rsidR="00297D33" w:rsidRPr="00AB76B4" w:rsidRDefault="00297D3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76AF9F1D" w14:textId="77777777" w:rsidR="00297D33" w:rsidRPr="00AB76B4" w:rsidRDefault="00297D3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4A780B7A" w14:textId="77777777" w:rsidR="00297D33" w:rsidRPr="00AB76B4" w:rsidRDefault="00297D3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5D2F8B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F5DAB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D54638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3D01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823AC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  <w:tr w:rsidR="00297D33" w:rsidRPr="00AB76B4" w14:paraId="3F9D7493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B61A6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DDC3D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AE10B4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C392D3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09E45C6E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X, liniile 6 - 10 </w:t>
            </w:r>
          </w:p>
          <w:p w14:paraId="18BAAF25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DDE759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801110D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82A1D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74874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5B7F5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F08B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6E3CD575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DF210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8C0E4D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0D8C8B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D591E8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244B29DB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72916F5A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69C3C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7D142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3740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37A423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A099E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531DEAB1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5DF98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EF87E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3CD5BF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E0E8C3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784E5BA6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EF53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BB1962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D9E394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C925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85D01E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DEC9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6B905BD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5 - 10, Cap Y.</w:t>
            </w:r>
          </w:p>
        </w:tc>
      </w:tr>
      <w:tr w:rsidR="00297D33" w:rsidRPr="00AB76B4" w14:paraId="0740D24F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169A2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FE43D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7C8C35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1B9A94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27060AFD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0630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1444CD1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C4C90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1F10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9572B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1BF3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  <w:tr w:rsidR="00297D33" w:rsidRPr="00AB76B4" w14:paraId="62A7A85F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0DED0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00C1A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219AE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700546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6D8718D5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D08B6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457FE69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D6340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583E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F17C0D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30B75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F7774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abatere.</w:t>
            </w:r>
          </w:p>
        </w:tc>
      </w:tr>
      <w:tr w:rsidR="00297D33" w:rsidRPr="00AB76B4" w14:paraId="598AEA1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32C96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025BC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886AC4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74A9E3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1FA62449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ACE8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662BC6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24E1C82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11, 13, 15, 17,  21, 23, </w:t>
            </w:r>
          </w:p>
          <w:p w14:paraId="04C9589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958F3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B63AE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FF1EA5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7485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AE94B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297D33" w:rsidRPr="00AB76B4" w14:paraId="655F06D3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28EFA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73EFE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64329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0B4D1F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789A4DD7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9180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C0CC11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12, 18,  20, 22,  24, 26,  28, 30,  32, </w:t>
            </w:r>
          </w:p>
          <w:p w14:paraId="5058F17D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352997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9764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8A3A68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EF9AB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0F774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297D33" w:rsidRPr="00AB76B4" w14:paraId="5EA08A7E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5C36B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68F8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380+600</w:t>
            </w:r>
          </w:p>
          <w:p w14:paraId="4C6CF599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16DA55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C2AA00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Vârciorova  </w:t>
            </w:r>
          </w:p>
          <w:p w14:paraId="75008189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Cap Y și </w:t>
            </w:r>
          </w:p>
          <w:p w14:paraId="2F76662C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Vârciorova -</w:t>
            </w:r>
          </w:p>
          <w:p w14:paraId="6C3A7422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86278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A629BF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9C72D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EE252E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151A5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:rsidRPr="00AB76B4" w14:paraId="79877AF0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DEC86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7A7F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13C662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AE9004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76D7D14D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56DB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călcâi </w:t>
            </w:r>
          </w:p>
          <w:p w14:paraId="29CF9B6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 3 </w:t>
            </w:r>
          </w:p>
          <w:p w14:paraId="1C8919D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B1A7D2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0052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523ED3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0EB1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4978C781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44232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C5F7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82AC2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2D20FA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7857021D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916E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peste </w:t>
            </w:r>
          </w:p>
          <w:p w14:paraId="3AF1A72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9,</w:t>
            </w:r>
          </w:p>
          <w:p w14:paraId="63A6D60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13,</w:t>
            </w:r>
          </w:p>
          <w:p w14:paraId="126D368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17,</w:t>
            </w:r>
          </w:p>
          <w:p w14:paraId="02D212D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S 19 </w:t>
            </w:r>
          </w:p>
          <w:p w14:paraId="502A941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şi</w:t>
            </w:r>
          </w:p>
          <w:p w14:paraId="0C80B84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9B4C3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86F2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9E4FD0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68D49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AFE889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 -  7 abătute.</w:t>
            </w:r>
          </w:p>
        </w:tc>
      </w:tr>
      <w:tr w:rsidR="00297D33" w:rsidRPr="00AB76B4" w14:paraId="2A1C5A81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A83E5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2AE7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C4056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DCD7B2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474B80D6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9A5BE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53FD4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E92B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BF4323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7F4239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1D5ACCD7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8D085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F446F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485D1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9E9352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2B8675F3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67B7D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51877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8840C9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A114B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665E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BDF375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 8 abatere.</w:t>
            </w:r>
          </w:p>
        </w:tc>
      </w:tr>
      <w:tr w:rsidR="00297D33" w:rsidRPr="00AB76B4" w14:paraId="16F2110C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1227B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44A25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16009C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22424E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Cernei</w:t>
            </w:r>
          </w:p>
          <w:p w14:paraId="665677CF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F395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884D3E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08470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982A1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51EF9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6AC61FA7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4C3FD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5F977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20F1E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4A9A6F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Topleţ </w:t>
            </w:r>
          </w:p>
          <w:p w14:paraId="1313786E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FE13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FB8DF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141E59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DD2648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26C0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28360C3D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939FC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25D2D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ED5F03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62E3DD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3ACC4CBC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A88BA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F02912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889A27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EC17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05F93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F5B8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E7FF3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3 abătută. </w:t>
            </w:r>
          </w:p>
        </w:tc>
      </w:tr>
      <w:tr w:rsidR="00297D33" w:rsidRPr="00AB76B4" w14:paraId="4CFBAC77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0494A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8808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B6F942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852063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23382D6A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2FED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686FCD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5ED8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73182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C328A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2 și 3 abătute, Cap Y. </w:t>
            </w:r>
          </w:p>
        </w:tc>
      </w:tr>
      <w:tr w:rsidR="00297D33" w:rsidRPr="00AB76B4" w14:paraId="2F30A341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43F99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D8BFC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1FE0D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BBFA83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Crușovăț</w:t>
            </w:r>
          </w:p>
          <w:p w14:paraId="4F86397F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58A90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598753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A958E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3DF38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7509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BC9F1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297D33" w:rsidRPr="00AB76B4" w14:paraId="0CB13E66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3C349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7BD1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428+850</w:t>
            </w:r>
          </w:p>
          <w:p w14:paraId="213DA85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6F1586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999750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Crușovăț - </w:t>
            </w:r>
          </w:p>
          <w:p w14:paraId="1C4EA58A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3171E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C8649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87BA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CAD66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F52C4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7E45AC82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379EB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58DBF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AE03B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7900F1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Domașnea</w:t>
            </w:r>
          </w:p>
          <w:p w14:paraId="2D25D84C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E79EA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13BEF5C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E72C68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F613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60F669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D9F0E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FC188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și 4 Cap X.</w:t>
            </w:r>
          </w:p>
        </w:tc>
      </w:tr>
      <w:tr w:rsidR="00297D33" w:rsidRPr="00AB76B4" w14:paraId="1981048A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803A4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B093B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1F3429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20E595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Poarta </w:t>
            </w:r>
          </w:p>
          <w:p w14:paraId="0414530F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C3165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93C70F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70635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5DB8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02727A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EE75E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E2E18F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297D33" w:rsidRPr="00AB76B4" w14:paraId="27648511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7F42F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7F5E94" w14:textId="77777777" w:rsidR="00297D33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458+000</w:t>
            </w:r>
          </w:p>
          <w:p w14:paraId="7E5C33B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458+800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A1A60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12B59B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Slatina Timiș - </w:t>
            </w:r>
            <w:r w:rsidRPr="00AB76B4">
              <w:rPr>
                <w:b/>
                <w:bCs/>
                <w:sz w:val="20"/>
                <w:lang w:val="ro-RO"/>
              </w:rPr>
              <w:t>Vălișoara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CDE84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3E3A7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12F9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9ACCD4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0C43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:rsidRPr="00AB76B4" w14:paraId="18A6FEAE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1A628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0233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34219E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FA710D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68D00AF0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085E9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65E04A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444D1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0E5D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E0966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EB72E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1EA41AD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liniile 3 și 4, Cap Y.</w:t>
            </w:r>
          </w:p>
        </w:tc>
      </w:tr>
      <w:tr w:rsidR="00297D33" w:rsidRPr="00AB76B4" w14:paraId="58941CDE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518C0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1358C9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462+050</w:t>
            </w:r>
          </w:p>
          <w:p w14:paraId="1B420B7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BE6BAF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35ECCB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4ACA07E1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9D1E4D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A04876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08C49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99F28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0B8903" w14:textId="77777777" w:rsidR="00297D33" w:rsidRPr="00AB76B4" w:rsidRDefault="00297D33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7765443A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45640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0DBAC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C342DB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E887E0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Timișului</w:t>
            </w:r>
          </w:p>
          <w:p w14:paraId="03B17EAF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5BF0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8EB6B4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03E99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5034D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C5259" w14:textId="77777777" w:rsidR="00297D33" w:rsidRPr="00AB76B4" w:rsidRDefault="00297D33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4AF01513" w14:textId="77777777" w:rsidR="00297D33" w:rsidRPr="00AB76B4" w:rsidRDefault="00297D33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linia 3 abătută Cap Y.</w:t>
            </w:r>
          </w:p>
        </w:tc>
      </w:tr>
      <w:tr w:rsidR="00297D33" w:rsidRPr="00AB76B4" w14:paraId="722F922A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76C78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8F3C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C5437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B77A54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74DCB2C4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309A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peste</w:t>
            </w:r>
          </w:p>
          <w:p w14:paraId="42554C3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D59B4F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7F6F05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D2FB1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F881BD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9639AD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2BA4E725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739D0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1B16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FE29C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E55003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123B7F06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4CD4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inclusiv în aba-terea </w:t>
            </w:r>
          </w:p>
          <w:p w14:paraId="74C46DFD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BC8882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CDB7F9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178FA5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EE6BA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37E708A8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44B7B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0B41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A448E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84BFC6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65BDCDA5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70E0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330422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32460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B60EF5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88EC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3957B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X.</w:t>
            </w:r>
          </w:p>
        </w:tc>
      </w:tr>
      <w:tr w:rsidR="00297D33" w:rsidRPr="00AB76B4" w14:paraId="4982E71F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3F491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A28D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E2CA8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93ED5E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1D05FBCD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9BA59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698E97C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60ECDB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6B5F4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413B2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E45DC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EE1AB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3 - 8, Cap X.</w:t>
            </w:r>
          </w:p>
        </w:tc>
      </w:tr>
      <w:tr w:rsidR="00297D33" w:rsidRPr="00AB76B4" w14:paraId="41451806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95C8A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FFBFD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2FB4A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2F32AE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1EB80D29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DB07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74C7A58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2A257C1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/ 36,</w:t>
            </w:r>
          </w:p>
          <w:p w14:paraId="7B164E9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21D2586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 / 46</w:t>
            </w:r>
          </w:p>
          <w:p w14:paraId="1D95C44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1597AA5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66F921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37FAD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5E01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F2E729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B060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443229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Y.</w:t>
            </w:r>
          </w:p>
        </w:tc>
      </w:tr>
      <w:tr w:rsidR="00297D33" w:rsidRPr="00AB76B4" w14:paraId="1FF055F2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782D0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216D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40A0F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9298E6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6F0072EA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45602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6E721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5D959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F6E1B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6FF5E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3853B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X.</w:t>
            </w:r>
          </w:p>
        </w:tc>
      </w:tr>
      <w:tr w:rsidR="00297D33" w:rsidRPr="00AB76B4" w14:paraId="3F3913CD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DDCCF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ACDE5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BAEF0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D31184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6253D71B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70251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AB31F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6A41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913176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235D6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C3E51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Y.</w:t>
            </w:r>
          </w:p>
        </w:tc>
      </w:tr>
      <w:tr w:rsidR="00297D33" w:rsidRPr="00AB76B4" w14:paraId="26F875B9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BB974E5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C62B5D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7A7524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EC9E32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Găvojdia</w:t>
            </w:r>
          </w:p>
          <w:p w14:paraId="1D7DE63E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F6989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4897F1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9F68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72B0AC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F068F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</w:tr>
      <w:tr w:rsidR="00297D33" w:rsidRPr="00AB76B4" w14:paraId="1D226638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4C8FC72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896AC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D1DABD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C14FF7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Tapia</w:t>
            </w:r>
          </w:p>
          <w:p w14:paraId="0F257F44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90009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B734CC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  <w:p w14:paraId="0154BF9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inclusiv </w:t>
            </w:r>
          </w:p>
          <w:p w14:paraId="2B47BDA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3A4C7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56E5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64A55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CE7319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461459F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BB8278B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D1D7F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57CC3D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433D5D" w14:textId="77777777" w:rsidR="00297D33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Tapia - Lugoj și </w:t>
            </w:r>
          </w:p>
          <w:p w14:paraId="749606B4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Lugoj 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C133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C9E725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538D5" w14:textId="77777777" w:rsidR="00297D33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514+400</w:t>
            </w:r>
          </w:p>
          <w:p w14:paraId="2951F44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517+200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645A1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79FD8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78007EF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297D33" w:rsidRPr="00AB76B4" w14:paraId="26818AF5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5CB6F02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E6E4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874DF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F8973C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E94F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359C19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25927" w14:textId="77777777" w:rsidR="00297D33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13007E" w14:textId="77777777" w:rsidR="00297D33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694A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 11, S 13,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S 15 și S 40</w:t>
            </w:r>
          </w:p>
        </w:tc>
      </w:tr>
      <w:tr w:rsidR="00297D33" w:rsidRPr="00AB76B4" w14:paraId="1AC19B1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2BCACFF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5A43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A2CFF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5D0A00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59A4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0BC445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75734B" w14:textId="77777777" w:rsidR="00297D33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4D120" w14:textId="77777777" w:rsidR="00297D33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77A0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 23,  și S 34</w:t>
            </w:r>
          </w:p>
        </w:tc>
      </w:tr>
      <w:tr w:rsidR="00297D33" w:rsidRPr="00AB76B4" w14:paraId="71C1561E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0668EF4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86EDD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5E808E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76BDAC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57538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2BB53C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D4A72C" w14:textId="77777777" w:rsidR="00297D33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E1DCD" w14:textId="77777777" w:rsidR="00297D33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9FAA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 25,  și S 34</w:t>
            </w:r>
          </w:p>
        </w:tc>
      </w:tr>
      <w:tr w:rsidR="00297D33" w:rsidRPr="00AB76B4" w14:paraId="0F5FE6AA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111B682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936B9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2B1C8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BB1528" w14:textId="77777777" w:rsidR="00297D33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276EA8" w14:textId="77777777" w:rsidR="00297D33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CF5AD" w14:textId="77777777" w:rsidR="00297D33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F9D519" w14:textId="77777777" w:rsidR="00297D33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523+150</w:t>
            </w:r>
          </w:p>
          <w:p w14:paraId="6E710575" w14:textId="77777777" w:rsidR="00297D33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B507F" w14:textId="77777777" w:rsidR="00297D33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7BB655" w14:textId="77777777" w:rsidR="00297D33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B0EBC70" w14:textId="77777777" w:rsidR="00297D33" w:rsidRPr="00344E0A" w:rsidRDefault="00297D33" w:rsidP="00C7433E">
            <w:pPr>
              <w:spacing w:before="40" w:after="40" w:line="276" w:lineRule="auto"/>
              <w:ind w:left="57" w:right="57"/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297D33" w:rsidRPr="00AB76B4" w14:paraId="48C2B6B3" w14:textId="77777777">
        <w:trPr>
          <w:cantSplit/>
          <w:trHeight w:val="271"/>
          <w:jc w:val="center"/>
        </w:trPr>
        <w:tc>
          <w:tcPr>
            <w:tcW w:w="645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D20B04B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8115A" w14:textId="77777777" w:rsidR="00297D33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  <w:p w14:paraId="285E76F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6062B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277ACF" w14:textId="77777777" w:rsidR="00297D33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9F3337" w14:textId="77777777" w:rsidR="00297D33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C7A8E" w14:textId="77777777" w:rsidR="00297D33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766E8E" w14:textId="77777777" w:rsidR="00297D33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C16AD" w14:textId="77777777" w:rsidR="00297D33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EC390" w14:textId="77777777" w:rsidR="00297D33" w:rsidRDefault="00297D33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521478C" w14:textId="77777777" w:rsidR="00297D33" w:rsidRDefault="00297D33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297D33" w:rsidRPr="00AB76B4" w14:paraId="05A645A1" w14:textId="77777777">
        <w:trPr>
          <w:cantSplit/>
          <w:trHeight w:val="390"/>
          <w:jc w:val="center"/>
        </w:trPr>
        <w:tc>
          <w:tcPr>
            <w:tcW w:w="645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0E7DFFE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913DB" w14:textId="77777777" w:rsidR="00297D33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  <w:p w14:paraId="47CB605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525+550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3BFB1D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1D7DFE" w14:textId="77777777" w:rsidR="00297D33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78026" w14:textId="77777777" w:rsidR="00297D33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BE37B" w14:textId="77777777" w:rsidR="00297D33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2CFEE" w14:textId="77777777" w:rsidR="00297D33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FCD08" w14:textId="77777777" w:rsidR="00297D33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97124" w14:textId="77777777" w:rsidR="00297D33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46E6648D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6C9D2E8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CE893" w14:textId="77777777" w:rsidR="00297D33" w:rsidRPr="00AB76B4" w:rsidRDefault="00297D33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2FE28" w14:textId="77777777" w:rsidR="00297D33" w:rsidRPr="00AB76B4" w:rsidRDefault="00297D33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BD2B8E" w14:textId="77777777" w:rsidR="00297D33" w:rsidRDefault="00297D33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Belinț,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CDD6C" w14:textId="77777777" w:rsidR="00297D33" w:rsidRPr="00AB76B4" w:rsidRDefault="00297D33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907555F" w14:textId="77777777" w:rsidR="00297D33" w:rsidRDefault="00297D33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2EEE3" w14:textId="77777777" w:rsidR="00297D33" w:rsidRDefault="00297D33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7337FC" w14:textId="77777777" w:rsidR="00297D33" w:rsidRDefault="00297D33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3776E4" w14:textId="77777777" w:rsidR="00297D33" w:rsidRDefault="00297D33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8F972" w14:textId="77777777" w:rsidR="00297D33" w:rsidRDefault="00297D33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S12</w:t>
            </w:r>
          </w:p>
        </w:tc>
      </w:tr>
      <w:tr w:rsidR="00297D33" w:rsidRPr="00AB76B4" w14:paraId="08F2C7EA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FAC62C5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55E87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439AE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E5AC3E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Topolovăț, 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0D8CE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7E2831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B9378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E5507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BBD78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B063D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S10</w:t>
            </w:r>
          </w:p>
        </w:tc>
      </w:tr>
      <w:tr w:rsidR="00297D33" w:rsidRPr="00AB76B4" w14:paraId="57B89550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4EC04D5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825019" w14:textId="77777777" w:rsidR="00297D33" w:rsidRDefault="00297D33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7B789" w14:textId="77777777" w:rsidR="00297D33" w:rsidRDefault="00297D33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58BE30" w14:textId="77777777" w:rsidR="00297D33" w:rsidRPr="00AB76B4" w:rsidRDefault="00297D33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 xml:space="preserve">Recaș </w:t>
            </w:r>
            <w:r>
              <w:rPr>
                <w:b/>
                <w:bCs/>
                <w:sz w:val="20"/>
                <w:lang w:val="ro-RO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8512D9" w14:textId="77777777" w:rsidR="00297D33" w:rsidRPr="00AB76B4" w:rsidRDefault="00297D33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830FFC0" w14:textId="77777777" w:rsidR="00297D33" w:rsidRPr="00AB76B4" w:rsidRDefault="00297D33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03852" w14:textId="77777777" w:rsidR="00297D33" w:rsidRDefault="00297D33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0D9E3F" w14:textId="77777777" w:rsidR="00297D33" w:rsidRPr="00AB76B4" w:rsidRDefault="00297D33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7CA57D" w14:textId="77777777" w:rsidR="00297D33" w:rsidRPr="00AB76B4" w:rsidRDefault="00297D33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E574A5" w14:textId="77777777" w:rsidR="00297D33" w:rsidRDefault="00297D33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S6, S8 și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</w:p>
        </w:tc>
      </w:tr>
      <w:tr w:rsidR="00297D33" w:rsidRPr="00AB76B4" w14:paraId="72439D50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F4500D1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D3B3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4F53C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10D33E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84C032" w14:textId="77777777" w:rsidR="00297D33" w:rsidRPr="00AB76B4" w:rsidRDefault="00297D33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3CE33BB" w14:textId="77777777" w:rsidR="00297D33" w:rsidRPr="00AB76B4" w:rsidRDefault="00297D33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34030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22E3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366A6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5950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S20</w:t>
            </w:r>
          </w:p>
        </w:tc>
      </w:tr>
      <w:tr w:rsidR="00297D33" w:rsidRPr="00AB76B4" w14:paraId="7E1DB2D7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6F6E97F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68621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8B61E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BF96F4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0F0AB9" w14:textId="77777777" w:rsidR="00297D33" w:rsidRPr="00AB76B4" w:rsidRDefault="00297D33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C1B2D41" w14:textId="77777777" w:rsidR="00297D33" w:rsidRPr="00AB76B4" w:rsidRDefault="00297D33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A3EC7B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40AA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A0FC0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AF31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S9, S14 și S16</w:t>
            </w:r>
          </w:p>
        </w:tc>
      </w:tr>
      <w:tr w:rsidR="00297D33" w:rsidRPr="00AB76B4" w14:paraId="6D4A75E8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462E65A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BFB76" w14:textId="77777777" w:rsidR="00297D33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569+300</w:t>
            </w:r>
          </w:p>
          <w:p w14:paraId="3F5AC5D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5B3FC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B69853" w14:textId="77777777" w:rsidR="00297D33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linia 2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E7075" w14:textId="77777777" w:rsidR="00297D33" w:rsidRPr="00AB76B4" w:rsidRDefault="00297D33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2D1D36" w14:textId="77777777" w:rsidR="00297D33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C658E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CE61E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24C4B8" w14:textId="77777777" w:rsidR="00297D33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69BAD0C" w14:textId="77777777" w:rsidR="00297D33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297D33" w:rsidRPr="00AB76B4" w14:paraId="76F8D2AB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A293C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CC8A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4E19763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D82E5C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77633B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Est -</w:t>
            </w:r>
          </w:p>
          <w:p w14:paraId="08267FD1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021CF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CFCE1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E0779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18E97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80455" w14:textId="77777777" w:rsidR="00297D33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74EB03A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297D33" w:rsidRPr="00AB76B4" w14:paraId="1661C8E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6ED9F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6BE3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7BE21A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9DDA30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2C815A4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302E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5C2447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92ABA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8DC7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E923A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CA279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B76B4" w14:paraId="0D31C9B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55B07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61E0D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FBE5B5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A83AC8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6E3BEF4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18E9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11, 51, 97 </w:t>
            </w:r>
          </w:p>
          <w:p w14:paraId="04687C5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77F47F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EB778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4D273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1A7B4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F7B259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0F81E7A9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05A1046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297D33" w:rsidRPr="00AB76B4" w14:paraId="7183D68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542F5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B68F0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A4AE5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383259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AF03D40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6A8D9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BC62BA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847032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D0E43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EDDDB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21DAE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D86AB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1C821C2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467E2CA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297D33" w:rsidRPr="00AB76B4" w14:paraId="4AA809F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9433E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591D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58C9A8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3D2918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35E4940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CD35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9B3DE0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9D2AA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F3A3F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E61D42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D67B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B8078D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5 - 12, Cap X.</w:t>
            </w:r>
          </w:p>
        </w:tc>
      </w:tr>
      <w:tr w:rsidR="00297D33" w:rsidRPr="00AB76B4" w14:paraId="5ACFC89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36EB3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0A895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42BC6B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434677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FF304CA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0BB71D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CA595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91AF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BD889F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2F096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B87FBB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297D33" w:rsidRPr="00AB76B4" w14:paraId="29F8A7A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FE6B4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2860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C46C2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634B40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F4AE118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A1F8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82E4D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4F28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9D600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3A27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08D1269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4 și 5 Reșița și </w:t>
            </w:r>
          </w:p>
          <w:p w14:paraId="6F083C2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8 - 11 Cap Y.</w:t>
            </w:r>
          </w:p>
        </w:tc>
      </w:tr>
      <w:tr w:rsidR="00297D33" w:rsidRPr="00AB76B4" w14:paraId="2CB3ED5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51C91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65D18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23DC44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C60DB2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1083C35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A8F39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5572F8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8783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809C8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BFB8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BAE050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1E04797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297D33" w:rsidRPr="00AB76B4" w14:paraId="04564FC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433A4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DCDAD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A86167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AD9A7C" w14:textId="77777777" w:rsidR="00297D33" w:rsidRPr="00AB76B4" w:rsidRDefault="00297D33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90C80CE" w14:textId="77777777" w:rsidR="00297D33" w:rsidRPr="00AB76B4" w:rsidRDefault="00297D33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B63F0C" w14:textId="77777777" w:rsidR="00297D33" w:rsidRPr="00AB76B4" w:rsidRDefault="00297D33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D9D6B86" w14:textId="77777777" w:rsidR="00297D33" w:rsidRPr="00AB76B4" w:rsidRDefault="00297D33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1B32EE6A" w14:textId="77777777" w:rsidR="00297D33" w:rsidRPr="00AB76B4" w:rsidRDefault="00297D33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134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1205E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3710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483FF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088EAD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297D33" w:rsidRPr="00AB76B4" w14:paraId="6AC62B2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033DA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121DD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0A83C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12F6CA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2879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E67738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61C8088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C71C5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A5720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439C1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8785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132D18D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441EC05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297D33" w:rsidRPr="00AB76B4" w14:paraId="4152701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1D3E0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A237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8EBBE8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CB97E8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28F9D50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2CD9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E71225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FF6ED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0A1A4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65C54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84D1CA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1 - 13, Cap Y și liniile 1R - 6R.</w:t>
            </w:r>
          </w:p>
        </w:tc>
      </w:tr>
      <w:tr w:rsidR="00297D33" w:rsidRPr="00AB76B4" w14:paraId="5AD5CF0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40332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B55E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BB565B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ECE049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653AB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158980F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725C72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5A57D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BA9E7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5D8D26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CCFE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21BFEC3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297D33" w:rsidRPr="00AB76B4" w14:paraId="5E83522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3F93D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2D6DC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861BA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29E387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A8C6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5B94DD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ED208F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6B86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E53CA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141B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297D33" w:rsidRPr="00AB76B4" w14:paraId="6BF72EE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2F32F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8568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CD1818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222578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040A6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3410699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4AF861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</w:t>
            </w:r>
            <w:r w:rsidRPr="00AB76B4">
              <w:rPr>
                <w:b/>
                <w:bCs/>
                <w:sz w:val="20"/>
                <w:lang w:val="ro-RO"/>
              </w:rPr>
              <w:t xml:space="preserve"> - 4</w:t>
            </w:r>
            <w:r>
              <w:rPr>
                <w:b/>
                <w:bCs/>
                <w:sz w:val="20"/>
                <w:lang w:val="ro-RO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B89D81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7F181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CBBCA4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109F57" w14:textId="77777777" w:rsidR="00297D33" w:rsidRPr="007B5A25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4ABDBC8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297D33" w:rsidRPr="00AB76B4" w14:paraId="68A2FAA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06C22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D0F7A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B93D9F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7DDDF1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5B856F2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EC471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52, 66, 68, 70, 86 </w:t>
            </w:r>
          </w:p>
          <w:p w14:paraId="326F707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AEABC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4C162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A805B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AE0A7" w14:textId="77777777" w:rsidR="00297D33" w:rsidRPr="00AB76B4" w:rsidRDefault="00297D33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2925FB" w14:textId="77777777" w:rsidR="00297D33" w:rsidRPr="00AB76B4" w:rsidRDefault="00297D33" w:rsidP="00C7433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297D33" w:rsidRPr="00AB76B4" w14:paraId="7EF417D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7CB30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AD27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28295F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C7DFB4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0DDCD18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11B6E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1D98A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23557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31B0F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820477" w14:textId="77777777" w:rsidR="00297D33" w:rsidRPr="00AB76B4" w:rsidRDefault="00297D33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F1FFEE" w14:textId="77777777" w:rsidR="00297D33" w:rsidRPr="00AB76B4" w:rsidRDefault="00297D33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297D33" w:rsidRPr="00AB76B4" w14:paraId="7A190C9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46148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550BD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B49E68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2DF16A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1937675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41F3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EBACE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1364B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CC3B3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2C6572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3CA1D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297D33" w:rsidRPr="00AB76B4" w14:paraId="537AEB1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40C9D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64B94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4B540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4A5E25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60AA20F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7F39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8AF09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6FDB8A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60CDC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8119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1779424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297D33" w:rsidRPr="00AB76B4" w14:paraId="1CFD2815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9AC2C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ECD2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582+250</w:t>
            </w:r>
          </w:p>
          <w:p w14:paraId="64C141B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2B65C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1AE00F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 -</w:t>
            </w:r>
          </w:p>
          <w:p w14:paraId="061263DD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DC28C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D1D3E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07D00E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57EBA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9B9703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:rsidRPr="00AB76B4" w14:paraId="0CC9E2B0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766E0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327086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393A7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1458BD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Cărpiniş</w:t>
            </w:r>
          </w:p>
          <w:p w14:paraId="3F9D3A27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CCCECD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5263FC8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97CB4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1BCD7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164778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C0856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5, 9 și 10, până la limita cu LFI.</w:t>
            </w:r>
          </w:p>
        </w:tc>
      </w:tr>
      <w:tr w:rsidR="00297D33" w:rsidRPr="00AB76B4" w14:paraId="7354EFD0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A2493" w14:textId="77777777" w:rsidR="00297D33" w:rsidRPr="00AB76B4" w:rsidRDefault="00297D33" w:rsidP="00297D3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9DC70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AA800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0BF6D2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Jimbolia</w:t>
            </w:r>
          </w:p>
          <w:p w14:paraId="3D08A2A4" w14:textId="77777777" w:rsidR="00297D33" w:rsidRPr="00AB76B4" w:rsidRDefault="00297D3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544AF1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  <w:lang w:val="ro-RO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BBF77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7D0FBF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D1F238" w14:textId="77777777" w:rsidR="00297D33" w:rsidRPr="00AB76B4" w:rsidRDefault="00297D3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463465" w14:textId="77777777" w:rsidR="00297D33" w:rsidRPr="00AB76B4" w:rsidRDefault="00297D3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Restul liniei este închisă</w:t>
            </w:r>
          </w:p>
        </w:tc>
      </w:tr>
    </w:tbl>
    <w:p w14:paraId="3C2AE237" w14:textId="77777777" w:rsidR="00297D33" w:rsidRDefault="00297D33" w:rsidP="006B4CB8">
      <w:pPr>
        <w:pStyle w:val="Heading1"/>
        <w:spacing w:line="360" w:lineRule="auto"/>
      </w:pPr>
    </w:p>
    <w:p w14:paraId="54351B31" w14:textId="77777777" w:rsidR="00297D33" w:rsidRPr="005905D7" w:rsidRDefault="00297D33" w:rsidP="006B4CB8">
      <w:pPr>
        <w:pStyle w:val="Heading1"/>
        <w:spacing w:line="360" w:lineRule="auto"/>
      </w:pPr>
      <w:r w:rsidRPr="005905D7">
        <w:t>LINIA 116</w:t>
      </w:r>
    </w:p>
    <w:p w14:paraId="1460FE05" w14:textId="77777777" w:rsidR="00297D33" w:rsidRPr="005905D7" w:rsidRDefault="00297D33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297D33" w:rsidRPr="00743905" w14:paraId="0EDF9957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DC9C6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2A778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F67B5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A5EAD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251ED71C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F12DB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</w:t>
            </w:r>
          </w:p>
          <w:p w14:paraId="47F3328D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720A4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C101D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30EE4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EF8F3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6E15DFE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1.</w:t>
            </w:r>
          </w:p>
        </w:tc>
      </w:tr>
      <w:tr w:rsidR="00297D33" w:rsidRPr="00743905" w14:paraId="74BF988F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A5DB2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94D4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59D6A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4CD71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3B4A2B1D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4C0D1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de la</w:t>
            </w:r>
          </w:p>
          <w:p w14:paraId="5F45DE20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7676A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715AB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6F185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C888F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297D33" w:rsidRPr="00743905" w14:paraId="284672EC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C9225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F7A5F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65BC3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B2C18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3FA76FE8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3</w:t>
            </w:r>
          </w:p>
          <w:p w14:paraId="157CF34C" w14:textId="77777777" w:rsidR="00297D33" w:rsidRPr="00743905" w:rsidRDefault="00297D33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E602E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CC00A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03F3C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6C786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13AB7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97D33" w:rsidRPr="00743905" w14:paraId="07D999F1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3858D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74671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63D2F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60FA2" w14:textId="77777777" w:rsidR="00297D33" w:rsidRPr="00743905" w:rsidRDefault="00297D33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0EE2B8B5" w14:textId="77777777" w:rsidR="00297D33" w:rsidRPr="00743905" w:rsidRDefault="00297D33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4BF16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  <w:lang w:val="ro-RO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385D6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22A3A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AB17D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7C7A7" w14:textId="77777777" w:rsidR="00297D33" w:rsidRPr="00743905" w:rsidRDefault="00297D33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00F310D6" w14:textId="77777777" w:rsidR="00297D33" w:rsidRPr="00743905" w:rsidRDefault="00297D33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297D33" w:rsidRPr="00743905" w14:paraId="1A359B02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36EDF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12875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9DE94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CB7F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63B9932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E5F7C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1F39D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B802A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09297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481B3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4E40778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297D33" w:rsidRPr="00743905" w14:paraId="0F09971B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85AF8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69B43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17+830</w:t>
            </w:r>
          </w:p>
          <w:p w14:paraId="1D4F118A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0977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EF914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56C68075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ADCA7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FA579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BCC47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897EA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8907F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3B8C4396" w14:textId="77777777" w:rsidR="00297D33" w:rsidRPr="0007721B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297D33" w:rsidRPr="00743905" w14:paraId="58CDFD8A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69077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12521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18+190</w:t>
            </w:r>
          </w:p>
          <w:p w14:paraId="67CA6596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81C68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6B7B7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5FD2E3EF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F3CCA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BD99E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839C5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D1D53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ABC37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73F35342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297D33" w:rsidRPr="00743905" w14:paraId="45575131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48CFE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1E1C4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20+645</w:t>
            </w:r>
          </w:p>
          <w:p w14:paraId="7FDEC87B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E244D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35D23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7F98E645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6EE1D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98A8E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53005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FFFC4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3D4C5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0869037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297D33" w:rsidRPr="00743905" w14:paraId="725D0C61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29C05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83B3E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21+600</w:t>
            </w:r>
          </w:p>
          <w:p w14:paraId="01C581AF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CC6FB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A4BB3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0176EB9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7F5D6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EFC9E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E1198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59FAD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B972E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EB35F54" w14:textId="77777777" w:rsidR="00297D33" w:rsidRPr="00537749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297D33" w:rsidRPr="00743905" w14:paraId="314E0A1C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0E789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F6E2C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25+470</w:t>
            </w:r>
          </w:p>
          <w:p w14:paraId="1422947C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70E53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D3F3F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Bibesti</w:t>
            </w:r>
          </w:p>
          <w:p w14:paraId="2ED03D76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2AF16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3A2F3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F3AD1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02531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F844B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pentru trenurile care au în componență două locomotive cuplate.</w:t>
            </w:r>
          </w:p>
          <w:p w14:paraId="30831F21" w14:textId="77777777" w:rsidR="00297D33" w:rsidRPr="005A7670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297D33" w:rsidRPr="00743905" w14:paraId="3DBE7E89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694D6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8A637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D68F8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0B587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Bibeşti</w:t>
            </w:r>
          </w:p>
          <w:p w14:paraId="6C70E829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2 </w:t>
            </w:r>
          </w:p>
          <w:p w14:paraId="42877138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F42CA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1822A3C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AF406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054CE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25FBF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FCDFF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97D33" w:rsidRPr="00743905" w14:paraId="1E90D41B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931E0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B2BA1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57D6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7CD6D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Musculeşti</w:t>
            </w:r>
          </w:p>
          <w:p w14:paraId="1450AA9D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DFE9B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D7BA4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D1BD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10794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C8CC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1</w:t>
            </w:r>
          </w:p>
          <w:p w14:paraId="6AB0E011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297D33" w:rsidRPr="00743905" w14:paraId="17B3FC09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5C0D0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2BD77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B1FCC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FBD55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Bărbăteşti</w:t>
            </w:r>
          </w:p>
          <w:p w14:paraId="409F591E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3 </w:t>
            </w:r>
          </w:p>
          <w:p w14:paraId="3C2ABBAD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EA547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toată linia </w:t>
            </w:r>
          </w:p>
          <w:p w14:paraId="05C76EF0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4EF78E01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</w:p>
          <w:p w14:paraId="0A0FABA3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5, 7 </w:t>
            </w:r>
          </w:p>
          <w:p w14:paraId="16383594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056C2C6F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21F1649C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D76AF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EF263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59F7F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4BBAE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2470D54F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şi 4.</w:t>
            </w:r>
          </w:p>
        </w:tc>
      </w:tr>
      <w:tr w:rsidR="00297D33" w:rsidRPr="00743905" w14:paraId="55E09D1A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8B1EB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E7D9C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57941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97333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 Bărbăteşti</w:t>
            </w:r>
          </w:p>
          <w:p w14:paraId="33A55B65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69B012CC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E0589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de la Cap X la </w:t>
            </w:r>
          </w:p>
          <w:p w14:paraId="54B7220C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218EE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30B86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DDBD6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77783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297D33" w:rsidRPr="00743905" w14:paraId="63ECB1DC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7D759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D303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ED737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325C8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Jupâneşti</w:t>
            </w:r>
          </w:p>
          <w:p w14:paraId="3A1D4A77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E84C9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8C66B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0E7F1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EBFC6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FE3C0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</w:t>
            </w:r>
          </w:p>
          <w:p w14:paraId="095107E8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la linia 2</w:t>
            </w:r>
          </w:p>
          <w:p w14:paraId="04A909E1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297D33" w:rsidRPr="00743905" w14:paraId="7EA5D473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03CD0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99CA8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45+660</w:t>
            </w:r>
          </w:p>
          <w:p w14:paraId="4D5B892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8CEB8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F3BDE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31787104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47739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EBE90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19A1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04C7A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2B70B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044E8DA" w14:textId="77777777" w:rsidR="00297D33" w:rsidRPr="001D7D9E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297D33" w:rsidRPr="00743905" w14:paraId="63B7CE9A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43724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42130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A28B9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90578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07639248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F84CA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2CC5E870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 / 7,</w:t>
            </w:r>
          </w:p>
          <w:p w14:paraId="3F72ED39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sch. 11, 17, 24, 26, 30 şi TDJ </w:t>
            </w:r>
          </w:p>
          <w:p w14:paraId="37038A0F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43FF0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58F89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0613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DA0B1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77AA84DB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3 - 8.</w:t>
            </w:r>
          </w:p>
        </w:tc>
      </w:tr>
      <w:tr w:rsidR="00297D33" w:rsidRPr="00743905" w14:paraId="7547C659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DCC54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478F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0D239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DCDB7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7709CCCE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2E74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606EA285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DB677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DA729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27EA7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18D55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97D33" w:rsidRPr="00743905" w14:paraId="0DF536D5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147AE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7C816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3C0B7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52CB0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0075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70B5B525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 / 5</w:t>
            </w:r>
          </w:p>
          <w:p w14:paraId="05F33CEA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5F7482D8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C8E42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A422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7E91E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70AC7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2.</w:t>
            </w:r>
          </w:p>
        </w:tc>
      </w:tr>
      <w:tr w:rsidR="00297D33" w:rsidRPr="00743905" w14:paraId="306DBC7C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5483F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15B9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51+565</w:t>
            </w:r>
          </w:p>
          <w:p w14:paraId="3D52E334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322B3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6FA94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01B7D989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1011D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46CAF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A5A6C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B9829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915D8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8C7B4BE" w14:textId="77777777" w:rsidR="00297D33" w:rsidRPr="0007721B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297D33" w:rsidRPr="00743905" w14:paraId="66473A64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4A441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E4F31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53+270</w:t>
            </w:r>
          </w:p>
          <w:p w14:paraId="0AB0F521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32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89CCC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42595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3702BF6A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609C4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1903F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7BE65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FE5C1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E1EBE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60E1BA5" w14:textId="77777777" w:rsidR="00297D33" w:rsidRPr="00951746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951746">
              <w:rPr>
                <w:b/>
                <w:bCs/>
                <w:i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297D33" w:rsidRPr="00743905" w14:paraId="3E0EFBC9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80A09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5D0D6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63+600</w:t>
            </w:r>
          </w:p>
          <w:p w14:paraId="73E98C36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4F817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E6996" w14:textId="77777777" w:rsidR="00297D33" w:rsidRDefault="00297D33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36459A86" w14:textId="77777777" w:rsidR="00297D33" w:rsidRDefault="00297D33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5EA69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E8EEB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D9FDE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AE0F7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52AFE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297D33" w:rsidRPr="00743905" w14:paraId="62A91005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E199F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9CD2A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68+900</w:t>
            </w:r>
          </w:p>
          <w:p w14:paraId="4F90AD62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85C5E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C8532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7AEEC386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FEF41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A68F5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93867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58023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1ABD0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297D33" w:rsidRPr="00743905" w14:paraId="1A24753B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87845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AAA7C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B3276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BA36C" w14:textId="77777777" w:rsidR="00297D33" w:rsidRPr="00743905" w:rsidRDefault="00297D33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630935CE" w14:textId="77777777" w:rsidR="00297D33" w:rsidRDefault="00297D33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21C4A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3</w:t>
            </w:r>
          </w:p>
          <w:p w14:paraId="15E437C6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C6831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601A7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A6C8F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3A4C1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3 tehnică în abatere</w:t>
            </w:r>
          </w:p>
        </w:tc>
      </w:tr>
      <w:tr w:rsidR="00297D33" w:rsidRPr="00743905" w14:paraId="52D107CC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20851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5C186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E1110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1756C" w14:textId="77777777" w:rsidR="00297D33" w:rsidRPr="00743905" w:rsidRDefault="00297D33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52F26535" w14:textId="77777777" w:rsidR="00297D33" w:rsidRDefault="00297D33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18C34" w14:textId="77777777" w:rsidR="00297D33" w:rsidRDefault="00297D33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13</w:t>
            </w:r>
          </w:p>
          <w:p w14:paraId="7A0C7A95" w14:textId="77777777" w:rsidR="00297D33" w:rsidRPr="00743905" w:rsidRDefault="00297D33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7A236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6C3AA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D26A0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FA81C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4, 5 și 6  ân abatere</w:t>
            </w:r>
          </w:p>
        </w:tc>
      </w:tr>
      <w:tr w:rsidR="00297D33" w:rsidRPr="00743905" w14:paraId="17EC2B33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4FDD8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B0E0C" w14:textId="77777777" w:rsidR="00297D33" w:rsidRDefault="00297D33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6E69B" w14:textId="77777777" w:rsidR="00297D33" w:rsidRDefault="00297D33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9B913" w14:textId="77777777" w:rsidR="00297D33" w:rsidRPr="00743905" w:rsidRDefault="00297D33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578DF5E7" w14:textId="77777777" w:rsidR="00297D33" w:rsidRDefault="00297D33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F7D40" w14:textId="77777777" w:rsidR="00297D33" w:rsidRDefault="00297D33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14</w:t>
            </w:r>
          </w:p>
          <w:p w14:paraId="5F14F463" w14:textId="77777777" w:rsidR="00297D33" w:rsidRPr="00743905" w:rsidRDefault="00297D33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068C9" w14:textId="77777777" w:rsidR="00297D33" w:rsidRPr="00743905" w:rsidRDefault="00297D33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0B34C" w14:textId="77777777" w:rsidR="00297D33" w:rsidRPr="00743905" w:rsidRDefault="00297D33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B4101" w14:textId="77777777" w:rsidR="00297D33" w:rsidRPr="00743905" w:rsidRDefault="00297D33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98766" w14:textId="77777777" w:rsidR="00297D33" w:rsidRDefault="00297D33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1</w:t>
            </w:r>
          </w:p>
        </w:tc>
      </w:tr>
      <w:tr w:rsidR="00297D33" w:rsidRPr="00743905" w14:paraId="6AE73416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20085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AC29D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8C1C5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EA05E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1CFB3561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</w:t>
            </w:r>
            <w:r>
              <w:rPr>
                <w:b/>
                <w:bCs/>
                <w:color w:val="000000"/>
                <w:sz w:val="20"/>
                <w:lang w:val="ro-RO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B8E0C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27,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43C54AF6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988BA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EF460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1F88B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8CC07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AF81917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- 10.</w:t>
            </w:r>
          </w:p>
        </w:tc>
      </w:tr>
      <w:tr w:rsidR="00297D33" w:rsidRPr="00743905" w14:paraId="04E5B6B8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61AB1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AC4F4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2978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B526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Ec. Teodoroiu</w:t>
            </w:r>
          </w:p>
          <w:p w14:paraId="4274529E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03924926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CF0CD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717EB293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5A3E5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D50A6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BBC95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E7685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97D33" w:rsidRPr="00743905" w14:paraId="340068B7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F619E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0F41E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77+685</w:t>
            </w:r>
          </w:p>
          <w:p w14:paraId="0451F759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AB9A4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0BE25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Ec. Teodoroiu -</w:t>
            </w:r>
          </w:p>
          <w:p w14:paraId="378B44B1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71D6E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0F87F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A23F1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17525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7E6CD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9BE48ED" w14:textId="77777777" w:rsidR="00297D33" w:rsidRPr="00351657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297D33" w:rsidRPr="00743905" w14:paraId="295F76A9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E0C4D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A94F4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90+300</w:t>
            </w:r>
          </w:p>
          <w:p w14:paraId="61612A35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D1DBA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A46AF" w14:textId="77777777" w:rsidR="00297D33" w:rsidRPr="00743905" w:rsidRDefault="00297D33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00C66073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ECA15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B6B36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CC4EA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B3E18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9E693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297D33" w:rsidRPr="00743905" w14:paraId="7CB0C8DC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80264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09DBB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FDBE3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35BD9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1A175925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0CC39498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84EE1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366E868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E8903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B30DF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ED3B9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D2BA9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97D33" w:rsidRPr="00743905" w14:paraId="67494B1C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6914A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096FA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CDF84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7BDF9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>
              <w:rPr>
                <w:b/>
                <w:bCs/>
                <w:color w:val="000000"/>
                <w:sz w:val="20"/>
                <w:lang w:val="ro-RO"/>
              </w:rPr>
              <w:t>Meri</w:t>
            </w:r>
          </w:p>
          <w:p w14:paraId="791FA609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  <w:lang w:val="ro-RO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1AA65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6262B9BC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C415C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414A7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92747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4C793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97D33" w:rsidRPr="00743905" w14:paraId="0D1F132B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362EB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67A82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95+700</w:t>
            </w:r>
          </w:p>
          <w:p w14:paraId="33169C5B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91259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19828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6DF6F65E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66B10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6027B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9EEF7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1621B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D80B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297D33" w:rsidRPr="00743905" w14:paraId="7889ED45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F1EAD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8CCAF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96+250</w:t>
            </w:r>
          </w:p>
          <w:p w14:paraId="6A911689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A721D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8B567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1D73F55B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85BBC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3ED32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F965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684A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B0136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D2A3D9A" w14:textId="77777777" w:rsidR="00297D33" w:rsidRPr="003B409E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297D33" w:rsidRPr="00743905" w14:paraId="5176A520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07656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8AE44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100+420</w:t>
            </w:r>
          </w:p>
          <w:p w14:paraId="2332253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9B55F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FDEEB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4B57BC4E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FDB7E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464D6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D4D85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3B0BF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06986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381D273A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297D33" w:rsidRPr="00743905" w14:paraId="73AC834D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99A49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0BE4F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1A3BC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31E45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Lainici</w:t>
            </w:r>
          </w:p>
          <w:p w14:paraId="69BCEEAB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101CF968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8B1BE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76E7B13E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794F4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A312E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D71B3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FBE83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97D33" w:rsidRPr="00743905" w14:paraId="3FB9D93F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60766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6B994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930</w:t>
            </w:r>
          </w:p>
          <w:p w14:paraId="05CA67B1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104+</w:t>
            </w:r>
            <w:r>
              <w:rPr>
                <w:b/>
                <w:bCs/>
                <w:color w:val="000000"/>
                <w:sz w:val="20"/>
                <w:lang w:val="ro-RO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8ADC5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F2873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 –</w:t>
            </w:r>
          </w:p>
          <w:p w14:paraId="6F2F7AFF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E83D3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3DA70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00203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9E25D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DE93E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297D33" w:rsidRPr="00743905" w14:paraId="41F57879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02B0A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000B6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83D67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878D9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  <w:p w14:paraId="3B211445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liniile 1 și 2</w:t>
            </w:r>
          </w:p>
          <w:p w14:paraId="7F136338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2587A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19900FD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79405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660CD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C8245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E7D31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97D33" w:rsidRPr="00743905" w14:paraId="3CBB84E1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B923A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56D80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113+700</w:t>
            </w:r>
          </w:p>
          <w:p w14:paraId="46068458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FF5D5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69DAF" w14:textId="77777777" w:rsidR="00297D33" w:rsidRPr="00743905" w:rsidRDefault="00297D33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13EC09FC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7D6FF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FD54C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6843A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B60B7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A166F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297D33" w:rsidRPr="00743905" w14:paraId="5F4134B4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57C71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3A036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63B6A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24A5F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6A0BD189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6272695B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0BA2C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0331C54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27D09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396C9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CA769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F53DD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97D33" w:rsidRPr="00743905" w14:paraId="586D8460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FBB20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A9D6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47B83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3324D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20ED620E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781C3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5F99E50A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48A40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87605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45D34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8875C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Între km 84+000 şi călcâiul schimbătorului numărul 12 este porţiune închisă.</w:t>
            </w:r>
          </w:p>
        </w:tc>
      </w:tr>
      <w:tr w:rsidR="00297D33" w:rsidRPr="00743905" w14:paraId="47449359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C3A4D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59D99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BD9B6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C00DF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00AA381E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786DB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D3CA0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BACE4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4722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B4AE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Inclusiv peste schimbătorul numărul 22.</w:t>
            </w:r>
          </w:p>
        </w:tc>
      </w:tr>
      <w:tr w:rsidR="00297D33" w:rsidRPr="00743905" w14:paraId="4E677813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58F9B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2F1B9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FF376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BEAFA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2755A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CD357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47BB0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79+510</w:t>
            </w:r>
          </w:p>
          <w:p w14:paraId="5279C290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9EDEC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947E1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 Stație paralelogram. Afectează intrări - ieşiri la liniile 1 - 3 Cap X.</w:t>
            </w:r>
          </w:p>
        </w:tc>
      </w:tr>
      <w:tr w:rsidR="00297D33" w:rsidRPr="00743905" w14:paraId="0DA9A8C7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65C1F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90EB1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578D6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99017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9C75B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1B16B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03B07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53743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5D643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1-12 Cap X.</w:t>
            </w:r>
          </w:p>
        </w:tc>
      </w:tr>
      <w:tr w:rsidR="00297D33" w:rsidRPr="00743905" w14:paraId="2644B604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C8501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73F5F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6E858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C40B9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Petroşani </w:t>
            </w:r>
          </w:p>
          <w:p w14:paraId="62EBE15B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B, 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9, 12</w:t>
            </w:r>
            <w:r>
              <w:rPr>
                <w:b/>
                <w:bCs/>
                <w:color w:val="000000"/>
                <w:sz w:val="20"/>
                <w:lang w:val="ro-RO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14C7C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44FDE28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A6558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EBF61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0C0FC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847BC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97D33" w:rsidRPr="00743905" w14:paraId="1120C6A6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76C34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EDBEE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83FE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795D9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 Călători</w:t>
            </w:r>
          </w:p>
          <w:p w14:paraId="7CDC6A03" w14:textId="77777777" w:rsidR="00297D33" w:rsidRPr="00D73778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color w:val="000000"/>
                <w:sz w:val="20"/>
                <w:lang w:val="ro-RO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C0088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490D3C98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A6F3C" w14:textId="77777777" w:rsidR="00297D33" w:rsidRPr="00D73778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A065F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33F7C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72AC5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97D33" w:rsidRPr="00743905" w14:paraId="566C6F7F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1842E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8A330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95767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B0B1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486BB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1A1ED" w14:textId="77777777" w:rsidR="00297D33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DF3D0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F4FFF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CD6E1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1-3 Cap Y.</w:t>
            </w:r>
          </w:p>
        </w:tc>
      </w:tr>
      <w:tr w:rsidR="00297D33" w:rsidRPr="00743905" w14:paraId="5DF87318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E3B6C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A615E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649C3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885FE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15795E68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77C4B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41D83225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10 - 16,</w:t>
            </w:r>
          </w:p>
          <w:p w14:paraId="1E089AAC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20 - 24</w:t>
            </w:r>
          </w:p>
          <w:p w14:paraId="4B227B2C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04DC13CA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FE6D5" w14:textId="77777777" w:rsidR="00297D33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72091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93471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D9DC0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229D2A0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1 - 12 abătute </w:t>
            </w:r>
          </w:p>
          <w:p w14:paraId="098211FB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Cap Y.</w:t>
            </w:r>
          </w:p>
        </w:tc>
      </w:tr>
      <w:tr w:rsidR="00297D33" w:rsidRPr="00743905" w14:paraId="5F5CAC4F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4404E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3A8FB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68B4F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B45A5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4A3B8CCE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587B6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438E5" w14:textId="77777777" w:rsidR="00297D33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7729E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77+830</w:t>
            </w:r>
          </w:p>
          <w:p w14:paraId="2E4517E7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2C02D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34E3A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Stație paralelogram. </w:t>
            </w:r>
          </w:p>
        </w:tc>
      </w:tr>
      <w:tr w:rsidR="00297D33" w:rsidRPr="00743905" w14:paraId="3A604219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B371B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DC992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AB9D0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7225A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5C2D9C9A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DABD7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64686" w14:textId="77777777" w:rsidR="00297D33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C6057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74+500</w:t>
            </w:r>
          </w:p>
          <w:p w14:paraId="0E28C565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97AB9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5EC8A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297D33" w:rsidRPr="00743905" w14:paraId="40FDE7A4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49C5D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F691D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0EF04266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FF3C2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735DC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4DCA37B3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7B4C1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E2B14" w14:textId="77777777" w:rsidR="00297D33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76560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3578D5D0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F6067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25970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297D33" w:rsidRPr="00743905" w14:paraId="534BADA5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C6321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3E00C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71E41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05AB0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1A53D8D3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1C3B0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47ACF0C8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1 - 5 / 7</w:t>
            </w:r>
          </w:p>
          <w:p w14:paraId="509E0B30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5A2004CE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540E9" w14:textId="77777777" w:rsidR="00297D33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7D79A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7082E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1D9BA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2AA88B7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 I în fir II și invers.</w:t>
            </w:r>
          </w:p>
        </w:tc>
      </w:tr>
      <w:tr w:rsidR="00297D33" w:rsidRPr="00743905" w14:paraId="483FA290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172A1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73C3D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EE160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90B5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509434E9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EACAE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3677B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58C1C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CF161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4DC99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97D33" w:rsidRPr="00743905" w14:paraId="7635954D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C4501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01746" w14:textId="77777777" w:rsidR="00297D33" w:rsidRDefault="00297D33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0F899F17" w14:textId="77777777" w:rsidR="00297D33" w:rsidRPr="00743905" w:rsidRDefault="00297D33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8F3D9" w14:textId="77777777" w:rsidR="00297D33" w:rsidRPr="00743905" w:rsidRDefault="00297D33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F920A" w14:textId="77777777" w:rsidR="00297D33" w:rsidRDefault="00297D33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Bănița -</w:t>
            </w:r>
          </w:p>
          <w:p w14:paraId="15B26B0B" w14:textId="77777777" w:rsidR="00297D33" w:rsidRPr="00743905" w:rsidRDefault="00297D33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13D90" w14:textId="77777777" w:rsidR="00297D33" w:rsidRPr="00743905" w:rsidRDefault="00297D33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3C2D6" w14:textId="77777777" w:rsidR="00297D33" w:rsidRPr="00743905" w:rsidRDefault="00297D33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65998" w14:textId="77777777" w:rsidR="00297D33" w:rsidRDefault="00297D33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3E17EB7E" w14:textId="77777777" w:rsidR="00297D33" w:rsidRPr="00743905" w:rsidRDefault="00297D33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2215B" w14:textId="77777777" w:rsidR="00297D33" w:rsidRPr="00743905" w:rsidRDefault="00297D33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67F11" w14:textId="77777777" w:rsidR="00297D33" w:rsidRPr="00743905" w:rsidRDefault="00297D33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297D33" w:rsidRPr="00743905" w14:paraId="5B126B16" w14:textId="77777777" w:rsidTr="00B93E7A">
        <w:trPr>
          <w:cantSplit/>
          <w:trHeight w:val="7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D9AEB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CEB3C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929AD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09EC3" w14:textId="77777777" w:rsidR="00297D33" w:rsidRDefault="00297D33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Merișor </w:t>
            </w:r>
          </w:p>
          <w:p w14:paraId="2C1776EB" w14:textId="77777777" w:rsidR="00297D33" w:rsidRPr="00743905" w:rsidRDefault="00297D33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9EFE3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49B21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FF549" w14:textId="77777777" w:rsidR="00297D33" w:rsidRDefault="00297D33" w:rsidP="004E7F1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61+300</w:t>
            </w:r>
          </w:p>
          <w:p w14:paraId="7061E97A" w14:textId="77777777" w:rsidR="00297D33" w:rsidRPr="004E7F11" w:rsidRDefault="00297D33" w:rsidP="004E7F11">
            <w:pPr>
              <w:spacing w:before="40" w:after="40" w:line="276" w:lineRule="auto"/>
              <w:ind w:left="57" w:right="57"/>
              <w:jc w:val="center"/>
            </w:pPr>
            <w:r>
              <w:rPr>
                <w:b/>
                <w:bCs/>
                <w:color w:val="000000"/>
                <w:sz w:val="20"/>
                <w:lang w:val="ro-RO"/>
              </w:rPr>
              <w:t>60+820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6E61A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66C27" w14:textId="77777777" w:rsidR="00297D33" w:rsidRDefault="00297D33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Fără inductori. </w:t>
            </w:r>
          </w:p>
          <w:p w14:paraId="09A005FD" w14:textId="77777777" w:rsidR="00297D33" w:rsidRPr="00743905" w:rsidRDefault="00297D33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97D33" w:rsidRPr="00743905" w14:paraId="7B4AE0F7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32353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F1C6A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1F2B1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81E29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Baru Mare</w:t>
            </w:r>
          </w:p>
          <w:p w14:paraId="5D79C4AA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A8952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între </w:t>
            </w:r>
          </w:p>
          <w:p w14:paraId="2EF2E748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ax stație și </w:t>
            </w:r>
          </w:p>
          <w:p w14:paraId="379F7C7D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79E40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EEB19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DDCA6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6997C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97D33" w:rsidRPr="00743905" w14:paraId="3A521610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56968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9700F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CA88C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ADD13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Pui -</w:t>
            </w:r>
          </w:p>
          <w:p w14:paraId="193FF00E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90DDF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5F41C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2B6AE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38+600</w:t>
            </w:r>
          </w:p>
          <w:p w14:paraId="18970941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AC67F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DE5B4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297D33" w:rsidRPr="00743905" w14:paraId="6A25F935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53E53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4E02E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36+100</w:t>
            </w:r>
          </w:p>
          <w:p w14:paraId="5EA8F916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89990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7E841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 -</w:t>
            </w:r>
          </w:p>
          <w:p w14:paraId="2BF5CF45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D52C0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C4A91" w14:textId="77777777" w:rsidR="00297D33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58D1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1B0B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48F9A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297D33" w:rsidRPr="00743905" w14:paraId="3F3114C9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66688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8480C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30+050</w:t>
            </w:r>
          </w:p>
          <w:p w14:paraId="6560C9A0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3F416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7DE95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0102FE3B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FD9E6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73CCD" w14:textId="77777777" w:rsidR="00297D33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4473D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D9C90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C435D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297D33" w:rsidRPr="00743905" w14:paraId="5376BA59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7403B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7EFC7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65EB0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B6505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0F6F5DEA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29F77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C80AE" w14:textId="77777777" w:rsidR="00297D33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174FE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20FB0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09D7D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97D33" w:rsidRPr="00743905" w14:paraId="3282EA75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7BE94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6E9DD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12+450</w:t>
            </w:r>
          </w:p>
          <w:p w14:paraId="4336A2AB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B5CBB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126E9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- </w:t>
            </w:r>
          </w:p>
          <w:p w14:paraId="466E7C3B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Băi și </w:t>
            </w:r>
          </w:p>
          <w:p w14:paraId="17A0B722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Călan Băi </w:t>
            </w:r>
          </w:p>
          <w:p w14:paraId="0B9E42B6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1EBCD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FED58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10296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D287C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6D76B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97D33" w:rsidRPr="00743905" w14:paraId="3AF71E8D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95907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9492B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8D87A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5A2B5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Călan Băi</w:t>
            </w:r>
          </w:p>
          <w:p w14:paraId="3EDF99D3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D039B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2B200BE7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ax staţie şi </w:t>
            </w:r>
          </w:p>
          <w:p w14:paraId="07757869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8FF4E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71ECA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501DB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4D33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închisă.</w:t>
            </w:r>
          </w:p>
        </w:tc>
      </w:tr>
      <w:tr w:rsidR="00297D33" w:rsidRPr="00743905" w14:paraId="39F618C6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BDBAB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6FDCC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34A4F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6924F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Băcia linia 2 directă </w:t>
            </w:r>
          </w:p>
          <w:p w14:paraId="74A7EA31" w14:textId="77777777" w:rsidR="00297D33" w:rsidRPr="00CD295A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03FA0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5D7A3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E3B03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6+270</w:t>
            </w:r>
          </w:p>
          <w:p w14:paraId="48BAE823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85EE8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DBC1A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297D33" w:rsidRPr="00743905" w14:paraId="31A6FEC3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129EA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1C28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FE086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552B6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52F30EBF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51898E53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5F74C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3C8CDCBA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137 -</w:t>
            </w:r>
          </w:p>
          <w:p w14:paraId="02FC954E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87A9F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502D4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A3A0F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2306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97D33" w:rsidRPr="00743905" w14:paraId="7348C182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84C8A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D31D5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DA135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E263A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444D4CD9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6489E923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1C86C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3A328F8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83183" w14:textId="77777777" w:rsidR="00297D33" w:rsidRPr="00743905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04CC6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E2E2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C9EE6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97D33" w:rsidRPr="00743905" w14:paraId="42E46A91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47DE7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EF37C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FE3D2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3A7DD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7B3B8214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A2D55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9D74A" w14:textId="77777777" w:rsidR="00297D33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521AE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9C3FD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08818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68B1C99F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0790CEDA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595C3EDC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297D33" w:rsidRPr="00743905" w14:paraId="3B8CE90C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9250D" w14:textId="77777777" w:rsidR="00297D33" w:rsidRPr="00743905" w:rsidRDefault="00297D33" w:rsidP="00297D3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F3E89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EED4E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29384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2102020D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5710E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13 </w:t>
            </w:r>
          </w:p>
          <w:p w14:paraId="029F191B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2C92CD51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16DB7239" w14:textId="77777777" w:rsidR="00297D33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9BE5C" w14:textId="77777777" w:rsidR="00297D33" w:rsidRDefault="00297D3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8BE78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FBC8F" w14:textId="77777777" w:rsidR="00297D33" w:rsidRPr="00743905" w:rsidRDefault="00297D3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1B847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61775F39" w14:textId="77777777" w:rsidR="00297D33" w:rsidRDefault="00297D3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27D534F2" w14:textId="77777777" w:rsidR="00297D33" w:rsidRPr="005905D7" w:rsidRDefault="00297D33" w:rsidP="00B773E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3C6A57C5" w14:textId="77777777" w:rsidR="00297D33" w:rsidRDefault="00297D33" w:rsidP="007246D0">
      <w:pPr>
        <w:pStyle w:val="Heading1"/>
        <w:spacing w:line="360" w:lineRule="auto"/>
      </w:pPr>
      <w:r>
        <w:lastRenderedPageBreak/>
        <w:t>LINIA 117</w:t>
      </w:r>
    </w:p>
    <w:p w14:paraId="56B5E4E6" w14:textId="77777777" w:rsidR="00297D33" w:rsidRDefault="00297D33" w:rsidP="00F12DA0">
      <w:pPr>
        <w:pStyle w:val="Heading1"/>
        <w:spacing w:line="360" w:lineRule="auto"/>
        <w:rPr>
          <w:b w:val="0"/>
          <w:bCs w:val="0"/>
          <w:sz w:val="8"/>
        </w:rPr>
      </w:pPr>
      <w:r>
        <w:t>LIVEZENI - LUPENI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297D33" w14:paraId="753D0A58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B3E92" w14:textId="77777777" w:rsidR="00297D33" w:rsidRDefault="00297D33" w:rsidP="00297D3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C39E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84+710</w:t>
            </w:r>
          </w:p>
          <w:p w14:paraId="4486757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85+320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422C6" w14:textId="77777777" w:rsidR="00297D33" w:rsidRPr="00AA7E4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7050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Livezeni -</w:t>
            </w:r>
          </w:p>
          <w:p w14:paraId="6917F9F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Iscroni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D433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83739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B5FE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BAEE3" w14:textId="77777777" w:rsidR="00297D33" w:rsidRPr="00AA7E4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0FF3F" w14:textId="77777777" w:rsidR="00297D33" w:rsidRDefault="00297D33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35D94B73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2D8D7" w14:textId="77777777" w:rsidR="00297D33" w:rsidRDefault="00297D33" w:rsidP="00297D3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5882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4DDB0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998A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Iscroni</w:t>
            </w:r>
          </w:p>
          <w:p w14:paraId="7C62383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2EE3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3, 9, </w:t>
            </w:r>
          </w:p>
          <w:p w14:paraId="7448BCC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11, 15, 17 și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EABC8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0E5C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CFAFB" w14:textId="77777777" w:rsidR="00297D33" w:rsidRPr="00AA7E4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565A5" w14:textId="77777777" w:rsidR="00297D33" w:rsidRDefault="00297D33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1042E187" w14:textId="77777777">
        <w:trPr>
          <w:cantSplit/>
          <w:trHeight w:val="4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052D1" w14:textId="77777777" w:rsidR="00297D33" w:rsidRDefault="00297D33" w:rsidP="00297D3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6062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7B5B4" w14:textId="77777777" w:rsidR="00297D33" w:rsidRPr="00AA7E4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28D9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Iscroni</w:t>
            </w:r>
          </w:p>
          <w:p w14:paraId="560D989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linile 7 şi 12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4ADE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2B156B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83006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740F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3A443" w14:textId="77777777" w:rsidR="00297D33" w:rsidRPr="00AA7E4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16D17" w14:textId="77777777" w:rsidR="00297D33" w:rsidRDefault="00297D33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5FEE3E4F" w14:textId="77777777">
        <w:trPr>
          <w:cantSplit/>
          <w:trHeight w:val="187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2A72C" w14:textId="77777777" w:rsidR="00297D33" w:rsidRDefault="00297D33" w:rsidP="00297D3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4267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56BA5" w14:textId="77777777" w:rsidR="00297D33" w:rsidRPr="00AA7E4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F516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Iscroni</w:t>
            </w:r>
          </w:p>
          <w:p w14:paraId="2A040DE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542A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S 8,</w:t>
            </w:r>
          </w:p>
          <w:p w14:paraId="112A2F2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12, 14,</w:t>
            </w:r>
          </w:p>
          <w:p w14:paraId="1A5F86A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18, 20,</w:t>
            </w:r>
          </w:p>
          <w:p w14:paraId="5DBE1AF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24, 26,</w:t>
            </w:r>
          </w:p>
          <w:p w14:paraId="611E906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 şi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6FBEF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C005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55DC6" w14:textId="77777777" w:rsidR="00297D33" w:rsidRPr="00AA7E4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B44E0" w14:textId="77777777" w:rsidR="00297D33" w:rsidRDefault="00297D33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06540DFB" w14:textId="77777777">
        <w:trPr>
          <w:cantSplit/>
          <w:trHeight w:val="71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93D22" w14:textId="77777777" w:rsidR="00297D33" w:rsidRDefault="00297D33" w:rsidP="00297D3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B126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EA79B" w14:textId="77777777" w:rsidR="00297D33" w:rsidRPr="00AA7E4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0AE2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Vulcan</w:t>
            </w:r>
          </w:p>
          <w:p w14:paraId="252563D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3CA8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432D895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 / 9, </w:t>
            </w:r>
          </w:p>
          <w:p w14:paraId="44F9ADF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15,</w:t>
            </w:r>
          </w:p>
          <w:p w14:paraId="39937F6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A8C2FE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19, 21, 12, 16, 18, 22, 24 </w:t>
            </w:r>
          </w:p>
          <w:p w14:paraId="1F163FF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14737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5EA5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AD708" w14:textId="77777777" w:rsidR="00297D33" w:rsidRPr="00AA7E4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80AD3" w14:textId="77777777" w:rsidR="00297D33" w:rsidRDefault="00297D33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3 - 7 abătute.</w:t>
            </w:r>
          </w:p>
        </w:tc>
      </w:tr>
      <w:tr w:rsidR="00297D33" w14:paraId="46EFD468" w14:textId="77777777">
        <w:trPr>
          <w:cantSplit/>
          <w:trHeight w:val="3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91B0A" w14:textId="77777777" w:rsidR="00297D33" w:rsidRDefault="00297D33" w:rsidP="00297D3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F4C1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5DE33" w14:textId="77777777" w:rsidR="00297D33" w:rsidRPr="00AA7E4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A22F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Vulcan</w:t>
            </w:r>
          </w:p>
          <w:p w14:paraId="419B5E4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 4 și 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CA4C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8C96D9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DD56D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1BC4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07EB5" w14:textId="77777777" w:rsidR="00297D33" w:rsidRPr="00AA7E4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99ED9" w14:textId="77777777" w:rsidR="00297D33" w:rsidRPr="00F35A05" w:rsidRDefault="00297D33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5F1E14D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470FF" w14:textId="77777777" w:rsidR="00297D33" w:rsidRDefault="00297D33" w:rsidP="00297D3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FD0F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97+300</w:t>
            </w:r>
          </w:p>
          <w:p w14:paraId="68E03D9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89E7A" w14:textId="77777777" w:rsidR="00297D33" w:rsidRPr="00AA7E4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A7E43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4A47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Lupeni Tehnic</w:t>
            </w:r>
          </w:p>
          <w:p w14:paraId="20B6EDC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BF49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3C2F0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A48D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9C0F7" w14:textId="77777777" w:rsidR="00297D33" w:rsidRPr="00AA7E4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CA18A" w14:textId="77777777" w:rsidR="00297D33" w:rsidRDefault="00297D33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076AF30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2FAB7" w14:textId="77777777" w:rsidR="00297D33" w:rsidRDefault="00297D33" w:rsidP="00297D3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8FA3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34774" w14:textId="77777777" w:rsidR="00297D33" w:rsidRPr="00AA7E4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8E73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Lupeni Tehnic </w:t>
            </w:r>
          </w:p>
          <w:p w14:paraId="06BAD3B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7F54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16AA08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D4A2A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2EF2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C4523" w14:textId="77777777" w:rsidR="00297D33" w:rsidRPr="00AA7E4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5377E" w14:textId="77777777" w:rsidR="00297D33" w:rsidRDefault="00297D33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</w:t>
            </w:r>
          </w:p>
          <w:p w14:paraId="3DEEA634" w14:textId="77777777" w:rsidR="00297D33" w:rsidRDefault="00297D33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2C abătută.</w:t>
            </w:r>
          </w:p>
        </w:tc>
      </w:tr>
    </w:tbl>
    <w:p w14:paraId="2CFA4117" w14:textId="77777777" w:rsidR="00297D33" w:rsidRDefault="00297D33" w:rsidP="00F219D2">
      <w:pPr>
        <w:spacing w:before="40" w:after="40" w:line="192" w:lineRule="auto"/>
        <w:ind w:right="57"/>
        <w:jc w:val="center"/>
        <w:rPr>
          <w:sz w:val="20"/>
          <w:lang w:val="ro-RO"/>
        </w:rPr>
      </w:pPr>
    </w:p>
    <w:p w14:paraId="57263241" w14:textId="77777777" w:rsidR="00297D33" w:rsidRDefault="00297D33" w:rsidP="009B0B28">
      <w:pPr>
        <w:pStyle w:val="Heading1"/>
        <w:spacing w:line="360" w:lineRule="auto"/>
      </w:pPr>
      <w:r>
        <w:t>LINIA 119 A</w:t>
      </w:r>
    </w:p>
    <w:p w14:paraId="6F62D947" w14:textId="77777777" w:rsidR="00297D33" w:rsidRDefault="00297D33" w:rsidP="0036336D">
      <w:pPr>
        <w:pStyle w:val="Heading1"/>
        <w:spacing w:line="360" w:lineRule="auto"/>
        <w:rPr>
          <w:b w:val="0"/>
          <w:bCs w:val="0"/>
          <w:sz w:val="8"/>
        </w:rPr>
      </w:pPr>
      <w:r>
        <w:t>PETROŞANI - PETROŞANI TRIAJ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297D33" w14:paraId="4E4A0739" w14:textId="77777777">
        <w:trPr>
          <w:cantSplit/>
          <w:trHeight w:val="555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667B0" w14:textId="77777777" w:rsidR="00297D33" w:rsidRDefault="00297D33" w:rsidP="00297D33">
            <w:pPr>
              <w:numPr>
                <w:ilvl w:val="0"/>
                <w:numId w:val="11"/>
              </w:numPr>
              <w:spacing w:before="40" w:after="40" w:line="192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49E2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2+239</w:t>
            </w:r>
          </w:p>
          <w:p w14:paraId="25A5435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571BE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15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959A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Petroșani - </w:t>
            </w:r>
          </w:p>
          <w:p w14:paraId="1EB0DDB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Petroșani Triaj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5A57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9C216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7A97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E665F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sz w:val="32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5A5A207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Stații paralelogram.</w:t>
            </w:r>
          </w:p>
          <w:p w14:paraId="4E9BE91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Porțiunea este cuprinsă între sch. 6 și sch. 10 T.</w:t>
            </w:r>
          </w:p>
        </w:tc>
      </w:tr>
    </w:tbl>
    <w:p w14:paraId="0903F6D1" w14:textId="77777777" w:rsidR="00297D33" w:rsidRDefault="00297D33">
      <w:pPr>
        <w:spacing w:before="40" w:after="40" w:line="192" w:lineRule="auto"/>
        <w:ind w:right="57"/>
        <w:rPr>
          <w:sz w:val="20"/>
          <w:lang w:val="ro-RO"/>
        </w:rPr>
      </w:pPr>
    </w:p>
    <w:p w14:paraId="4756F2EF" w14:textId="77777777" w:rsidR="00297D33" w:rsidRDefault="00297D33" w:rsidP="006B57C6">
      <w:pPr>
        <w:pStyle w:val="Heading1"/>
        <w:spacing w:line="360" w:lineRule="auto"/>
      </w:pPr>
      <w:r>
        <w:t>LINIA 120</w:t>
      </w:r>
    </w:p>
    <w:p w14:paraId="6DB2860D" w14:textId="77777777" w:rsidR="00297D33" w:rsidRDefault="00297D33" w:rsidP="00B92C08">
      <w:pPr>
        <w:pStyle w:val="Heading1"/>
        <w:spacing w:line="360" w:lineRule="auto"/>
        <w:rPr>
          <w:b w:val="0"/>
          <w:bCs w:val="0"/>
          <w:sz w:val="8"/>
        </w:rPr>
      </w:pPr>
      <w:r>
        <w:t>CARANSEBEŞ - REŞIŢA NORD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297D33" w14:paraId="3F50CE6F" w14:textId="77777777" w:rsidTr="00992F66">
        <w:trPr>
          <w:cantSplit/>
          <w:trHeight w:val="2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D88A5" w14:textId="77777777" w:rsidR="00297D33" w:rsidRDefault="00297D33" w:rsidP="00297D3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01FC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EBB53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5504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</w:t>
            </w:r>
          </w:p>
          <w:p w14:paraId="121631E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4360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31A0B6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19344C4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/ 36, 42 / 46,</w:t>
            </w:r>
          </w:p>
          <w:p w14:paraId="066016A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F526FC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897982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444F1" w14:textId="77777777" w:rsidR="00297D33" w:rsidRPr="009B4D1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59D4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08551" w14:textId="77777777" w:rsidR="00297D33" w:rsidRPr="009B4D1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72EF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3 - 7 Cap Y.</w:t>
            </w:r>
          </w:p>
        </w:tc>
      </w:tr>
      <w:tr w:rsidR="00297D33" w14:paraId="73567802" w14:textId="77777777" w:rsidTr="00992F66">
        <w:trPr>
          <w:cantSplit/>
          <w:trHeight w:val="5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C4DF8" w14:textId="77777777" w:rsidR="00297D33" w:rsidRDefault="00297D33" w:rsidP="00297D3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7EE2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3+400</w:t>
            </w:r>
          </w:p>
          <w:p w14:paraId="6218E7F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81B10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32C53" w14:textId="77777777" w:rsidR="00297D33" w:rsidRDefault="00297D33" w:rsidP="00992F6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Caransebeş -</w:t>
            </w:r>
          </w:p>
          <w:p w14:paraId="33483B34" w14:textId="77777777" w:rsidR="00297D33" w:rsidRDefault="00297D33" w:rsidP="00992F6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Cornuţel Banat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4059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6770D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1EC7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85FCC" w14:textId="77777777" w:rsidR="00297D33" w:rsidRPr="009B4D1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0108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099214E6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6DFAF" w14:textId="77777777" w:rsidR="00297D33" w:rsidRDefault="00297D33" w:rsidP="00297D3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0194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4+600</w:t>
            </w:r>
          </w:p>
          <w:p w14:paraId="7FD5ED4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C1FF2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2637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Caransebeş -</w:t>
            </w:r>
          </w:p>
          <w:p w14:paraId="7C8E192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Cornuţel Banat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6E59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3EE7C" w14:textId="77777777" w:rsidR="00297D33" w:rsidRPr="009B4D1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0F04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E968D" w14:textId="77777777" w:rsidR="00297D33" w:rsidRPr="009B4D1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2995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2A07CB62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8710E" w14:textId="77777777" w:rsidR="00297D33" w:rsidRDefault="00297D33" w:rsidP="00297D3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5F41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1CD34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A1C3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Cornuţel Banat</w:t>
            </w:r>
          </w:p>
          <w:p w14:paraId="5F09E33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DAE0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A63F0" w14:textId="77777777" w:rsidR="00297D33" w:rsidRPr="009B4D1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8D1C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43568" w14:textId="77777777" w:rsidR="00297D33" w:rsidRPr="009B4D1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18B2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24561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abătută, Cap X.</w:t>
            </w:r>
          </w:p>
        </w:tc>
      </w:tr>
      <w:tr w:rsidR="00297D33" w14:paraId="069A43D9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24153" w14:textId="77777777" w:rsidR="00297D33" w:rsidRDefault="00297D33" w:rsidP="00297D3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0D50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88EFD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22A8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Cornuţel Banat</w:t>
            </w:r>
          </w:p>
          <w:p w14:paraId="7B56FDE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7390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432D8D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6A001" w14:textId="77777777" w:rsidR="00297D33" w:rsidRPr="009B4D1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51AA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C8623" w14:textId="77777777" w:rsidR="00297D33" w:rsidRPr="009B4D1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29DC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8DC4D9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abătută, Cap Y.</w:t>
            </w:r>
          </w:p>
        </w:tc>
      </w:tr>
      <w:tr w:rsidR="00297D33" w14:paraId="7A996143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99E11" w14:textId="77777777" w:rsidR="00297D33" w:rsidRDefault="00297D33" w:rsidP="00297D3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1E1E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17+050</w:t>
            </w:r>
          </w:p>
          <w:p w14:paraId="5763E15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97817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0D2E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Cornuţel Banat -</w:t>
            </w:r>
          </w:p>
          <w:p w14:paraId="117721B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Brebu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5156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261BD" w14:textId="77777777" w:rsidR="00297D33" w:rsidRPr="009B4D1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C634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98FE9" w14:textId="77777777" w:rsidR="00297D33" w:rsidRPr="009B4D1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28D7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3B93D8F2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538DB" w14:textId="77777777" w:rsidR="00297D33" w:rsidRDefault="00297D33" w:rsidP="00297D3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30A9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19+860</w:t>
            </w:r>
          </w:p>
          <w:p w14:paraId="704A254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20+760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63B76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4102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Cornuţel Banat -</w:t>
            </w:r>
          </w:p>
          <w:p w14:paraId="680BC24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Brebu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8835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39C3C" w14:textId="77777777" w:rsidR="00297D33" w:rsidRPr="009B4D1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D9EC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06725" w14:textId="77777777" w:rsidR="00297D33" w:rsidRPr="009B4D1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1DB3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160C88F3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6A171" w14:textId="77777777" w:rsidR="00297D33" w:rsidRDefault="00297D33" w:rsidP="00297D3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C4A9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7255A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0D00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Brebu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875D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D1A2A" w14:textId="77777777" w:rsidR="00297D33" w:rsidRPr="009B4D1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1701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4CF23" w14:textId="77777777" w:rsidR="00297D33" w:rsidRPr="009B4D1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B237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și 3 Cap Y.</w:t>
            </w:r>
          </w:p>
        </w:tc>
      </w:tr>
      <w:tr w:rsidR="00297D33" w14:paraId="240D1A6B" w14:textId="77777777">
        <w:trPr>
          <w:cantSplit/>
          <w:trHeight w:val="634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E8F01" w14:textId="77777777" w:rsidR="00297D33" w:rsidRDefault="00297D33" w:rsidP="00297D3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10ED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28+000</w:t>
            </w:r>
          </w:p>
          <w:p w14:paraId="6DD223F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9C159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B434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Brebu -</w:t>
            </w:r>
          </w:p>
          <w:p w14:paraId="0290F3B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Reşiţa Nord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306D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AC2B2" w14:textId="77777777" w:rsidR="00297D33" w:rsidRPr="009B4D1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C0DE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EAF63" w14:textId="77777777" w:rsidR="00297D33" w:rsidRPr="009B4D1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B399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515D9859" w14:textId="77777777">
        <w:trPr>
          <w:cantSplit/>
          <w:trHeight w:val="150"/>
          <w:jc w:val="center"/>
        </w:trPr>
        <w:tc>
          <w:tcPr>
            <w:tcW w:w="639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B3611" w14:textId="77777777" w:rsidR="00297D33" w:rsidRDefault="00297D33" w:rsidP="00297D3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5F0B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  <w:p w14:paraId="56BF407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30+000</w:t>
            </w:r>
          </w:p>
        </w:tc>
        <w:tc>
          <w:tcPr>
            <w:tcW w:w="754" w:type="dxa"/>
            <w:tcBorders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9F03A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19B5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224C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945D9" w14:textId="77777777" w:rsidR="00297D33" w:rsidRPr="009B4D1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97D2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353F5" w14:textId="77777777" w:rsidR="00297D33" w:rsidRPr="009B4D1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88B1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4D66D5A0" w14:textId="77777777">
        <w:trPr>
          <w:cantSplit/>
          <w:trHeight w:val="269"/>
          <w:jc w:val="center"/>
        </w:trPr>
        <w:tc>
          <w:tcPr>
            <w:tcW w:w="639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A6CBF" w14:textId="77777777" w:rsidR="00297D33" w:rsidRDefault="00297D33" w:rsidP="00297D3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A89C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30+000</w:t>
            </w:r>
          </w:p>
          <w:p w14:paraId="04240EC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33+000</w:t>
            </w:r>
          </w:p>
        </w:tc>
        <w:tc>
          <w:tcPr>
            <w:tcW w:w="754" w:type="dxa"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6C0D3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0602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4A70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8BE0B" w14:textId="77777777" w:rsidR="00297D33" w:rsidRPr="009B4D1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F613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093A8" w14:textId="77777777" w:rsidR="00297D33" w:rsidRPr="009B4D1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D5B5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18707264" w14:textId="77777777">
        <w:trPr>
          <w:cantSplit/>
          <w:trHeight w:val="149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E490B" w14:textId="77777777" w:rsidR="00297D33" w:rsidRDefault="00297D33" w:rsidP="00297D3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516B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33+000</w:t>
            </w:r>
          </w:p>
          <w:p w14:paraId="28A658A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3F283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B380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10D0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CBC80" w14:textId="77777777" w:rsidR="00297D33" w:rsidRPr="009B4D1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84BE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38DE4" w14:textId="77777777" w:rsidR="00297D33" w:rsidRPr="009B4D1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7428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68A5DF3C" w14:textId="77777777">
        <w:trPr>
          <w:cantSplit/>
          <w:trHeight w:val="149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11A08" w14:textId="77777777" w:rsidR="00297D33" w:rsidRDefault="00297D33" w:rsidP="00297D3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0651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33+450</w:t>
            </w:r>
          </w:p>
          <w:p w14:paraId="5424234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38+615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A9D3C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EC7F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AE96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A2DD3" w14:textId="77777777" w:rsidR="00297D33" w:rsidRPr="009B4D1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CE41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68072" w14:textId="77777777" w:rsidR="00297D33" w:rsidRPr="009B4D1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A838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78254C46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1FC5B" w14:textId="77777777" w:rsidR="00297D33" w:rsidRDefault="00297D33" w:rsidP="00297D3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AF6B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6B0A8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3D40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9F6D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13, 15, 19, 25, 33, 35 și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EADCF" w14:textId="77777777" w:rsidR="00297D33" w:rsidRPr="009B4D1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E97A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D612C" w14:textId="77777777" w:rsidR="00297D33" w:rsidRPr="009B4D1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5BDF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1 - 8 abătute Cap X.</w:t>
            </w:r>
          </w:p>
        </w:tc>
      </w:tr>
    </w:tbl>
    <w:p w14:paraId="49EC0553" w14:textId="77777777" w:rsidR="00297D33" w:rsidRDefault="00297D33">
      <w:pPr>
        <w:shd w:val="clear" w:color="auto" w:fill="FFFFFF"/>
        <w:spacing w:before="40" w:after="40" w:line="192" w:lineRule="auto"/>
        <w:ind w:right="57"/>
        <w:rPr>
          <w:sz w:val="20"/>
          <w:lang w:val="ro-RO"/>
        </w:rPr>
      </w:pPr>
    </w:p>
    <w:p w14:paraId="2327FFBB" w14:textId="77777777" w:rsidR="00297D33" w:rsidRDefault="00297D33" w:rsidP="00094CC3">
      <w:pPr>
        <w:pStyle w:val="Heading1"/>
        <w:spacing w:line="360" w:lineRule="auto"/>
      </w:pPr>
      <w:r>
        <w:t>LINIA 122</w:t>
      </w:r>
    </w:p>
    <w:p w14:paraId="508A6301" w14:textId="77777777" w:rsidR="00297D33" w:rsidRDefault="00297D33" w:rsidP="003819B9">
      <w:pPr>
        <w:pStyle w:val="Heading1"/>
        <w:spacing w:line="360" w:lineRule="auto"/>
        <w:rPr>
          <w:b w:val="0"/>
          <w:bCs w:val="0"/>
          <w:sz w:val="8"/>
        </w:rPr>
      </w:pPr>
      <w:r>
        <w:t>CARANSEBEŞ - CARANSEBEŞ TRIAJ - ZĂGUJENI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297D33" w14:paraId="4B66ED8E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4EE6F" w14:textId="77777777" w:rsidR="00297D33" w:rsidRDefault="00297D33" w:rsidP="00297D3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C06B2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9A37F" w14:textId="77777777" w:rsidR="00297D33" w:rsidRPr="006810C6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207E4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 Triaj</w:t>
            </w:r>
          </w:p>
          <w:p w14:paraId="64D59DFA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A6C3D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759FE" w14:textId="77777777" w:rsidR="00297D33" w:rsidRPr="00F834E0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834E0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44C99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B7601" w14:textId="77777777" w:rsidR="00297D33" w:rsidRPr="00F834E0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AD7D6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46B43EFF" w14:textId="77777777" w:rsidR="00297D33" w:rsidRDefault="00297D33">
      <w:pPr>
        <w:spacing w:before="40" w:line="192" w:lineRule="auto"/>
        <w:ind w:right="57"/>
        <w:rPr>
          <w:sz w:val="20"/>
          <w:lang w:val="ro-RO"/>
        </w:rPr>
      </w:pPr>
    </w:p>
    <w:p w14:paraId="097F7808" w14:textId="77777777" w:rsidR="00297D33" w:rsidRDefault="00297D33" w:rsidP="004365A5">
      <w:pPr>
        <w:pStyle w:val="Heading1"/>
        <w:spacing w:line="276" w:lineRule="auto"/>
      </w:pPr>
      <w:r>
        <w:t>LINIA 123</w:t>
      </w:r>
    </w:p>
    <w:p w14:paraId="7A2C7E74" w14:textId="77777777" w:rsidR="00297D33" w:rsidRDefault="00297D33" w:rsidP="00B075C5">
      <w:pPr>
        <w:pStyle w:val="Heading1"/>
        <w:spacing w:line="276" w:lineRule="auto"/>
        <w:rPr>
          <w:b w:val="0"/>
          <w:bCs w:val="0"/>
          <w:sz w:val="8"/>
        </w:rPr>
      </w:pPr>
      <w:r>
        <w:t>LUGOJ - BUZIAŞ - JAMU MARE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80"/>
        <w:gridCol w:w="753"/>
        <w:gridCol w:w="2202"/>
        <w:gridCol w:w="870"/>
        <w:gridCol w:w="753"/>
        <w:gridCol w:w="870"/>
        <w:gridCol w:w="752"/>
        <w:gridCol w:w="2489"/>
      </w:tblGrid>
      <w:tr w:rsidR="00297D33" w14:paraId="61EFF3FF" w14:textId="77777777">
        <w:trPr>
          <w:cantSplit/>
          <w:trHeight w:val="3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C2726" w14:textId="77777777" w:rsidR="00297D33" w:rsidRDefault="00297D33" w:rsidP="00297D3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68BC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83+115</w:t>
            </w:r>
          </w:p>
          <w:p w14:paraId="41DD739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83+875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82BF7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B80D7" w14:textId="77777777" w:rsidR="00297D33" w:rsidRDefault="00297D33" w:rsidP="009C03F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</w:t>
            </w:r>
          </w:p>
          <w:p w14:paraId="037A9758" w14:textId="77777777" w:rsidR="00297D33" w:rsidRDefault="00297D33" w:rsidP="009C03F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Buziaș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CB94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C9603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3B3E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A65D7" w14:textId="77777777" w:rsidR="00297D33" w:rsidRPr="008E041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19B4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Semnalizată ca limitare de viteză.</w:t>
            </w:r>
          </w:p>
        </w:tc>
      </w:tr>
      <w:tr w:rsidR="00297D33" w14:paraId="1CE213AE" w14:textId="77777777">
        <w:trPr>
          <w:cantSplit/>
          <w:trHeight w:val="3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076B8" w14:textId="77777777" w:rsidR="00297D33" w:rsidRDefault="00297D33" w:rsidP="00297D3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75F1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96+000</w:t>
            </w:r>
          </w:p>
          <w:p w14:paraId="5A56CA1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100+000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2E5B0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25FE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</w:t>
            </w:r>
          </w:p>
          <w:p w14:paraId="48A658B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Buziaș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6540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33BF4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FF98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55E15" w14:textId="77777777" w:rsidR="00297D33" w:rsidRPr="008E041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7068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1B23EB6F" w14:textId="77777777">
        <w:trPr>
          <w:cantSplit/>
          <w:trHeight w:val="3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9BB40" w14:textId="77777777" w:rsidR="00297D33" w:rsidRDefault="00297D33" w:rsidP="00297D3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1533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1BA45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3D4E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Buziaș</w:t>
            </w:r>
          </w:p>
          <w:p w14:paraId="6FEAF0E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922F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E3A9C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B625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789C7" w14:textId="77777777" w:rsidR="00297D33" w:rsidRPr="008E041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D74A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0F110F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1 abătută, Cap X.</w:t>
            </w:r>
          </w:p>
        </w:tc>
      </w:tr>
      <w:tr w:rsidR="00297D33" w14:paraId="19E28756" w14:textId="77777777">
        <w:trPr>
          <w:cantSplit/>
          <w:trHeight w:val="3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BBACB" w14:textId="77777777" w:rsidR="00297D33" w:rsidRDefault="00297D33" w:rsidP="00297D3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9E3C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4F216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7FBE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Buziaș</w:t>
            </w:r>
          </w:p>
          <w:p w14:paraId="3607927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A353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6, 8 și 10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79CD3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8267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78415" w14:textId="77777777" w:rsidR="00297D33" w:rsidRPr="008E041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2FAF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în Cap Y a linilor 1, 2 și 3 ab.</w:t>
            </w:r>
          </w:p>
        </w:tc>
      </w:tr>
    </w:tbl>
    <w:p w14:paraId="226EAB50" w14:textId="77777777" w:rsidR="00297D33" w:rsidRDefault="00297D33">
      <w:pPr>
        <w:spacing w:before="40" w:after="40" w:line="192" w:lineRule="auto"/>
        <w:ind w:right="57"/>
        <w:rPr>
          <w:sz w:val="20"/>
          <w:lang w:val="ro-RO"/>
        </w:rPr>
      </w:pPr>
      <w:r>
        <w:rPr>
          <w:sz w:val="20"/>
          <w:lang w:val="ro-RO"/>
        </w:rPr>
        <w:t xml:space="preserve"> </w:t>
      </w:r>
    </w:p>
    <w:p w14:paraId="3C2DC85D" w14:textId="77777777" w:rsidR="00297D33" w:rsidRDefault="00297D33" w:rsidP="00F078FE">
      <w:pPr>
        <w:pStyle w:val="Heading1"/>
        <w:spacing w:line="360" w:lineRule="auto"/>
      </w:pPr>
      <w:r>
        <w:t>LINIA 124</w:t>
      </w:r>
    </w:p>
    <w:p w14:paraId="436C5D78" w14:textId="77777777" w:rsidR="00297D33" w:rsidRDefault="00297D33" w:rsidP="00210DC6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REŞIŢA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297D33" w14:paraId="4F697456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A9B96" w14:textId="77777777" w:rsidR="00297D33" w:rsidRDefault="00297D33" w:rsidP="00297D3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F9EE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02D2F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2241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337E584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E375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96D2B3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FC270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2F3E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43ED0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A6D2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1F08D5" w14:paraId="720EB940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0EFEB" w14:textId="77777777" w:rsidR="00297D33" w:rsidRPr="00A75A00" w:rsidRDefault="00297D33" w:rsidP="00297D33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0DAB3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2ADB6" w14:textId="77777777" w:rsidR="00297D33" w:rsidRPr="001F08D5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F1129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EC2170E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B40A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11, 51, 97 </w:t>
            </w:r>
          </w:p>
          <w:p w14:paraId="4FEC85A9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07E4F" w14:textId="77777777" w:rsidR="00297D33" w:rsidRPr="001F08D5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1F08D5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A7557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45FE0" w14:textId="77777777" w:rsidR="00297D33" w:rsidRPr="001F08D5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EE2F9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876590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5F43257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2E00DC43" w14:textId="77777777" w:rsidR="00297D33" w:rsidRPr="001F08D5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1F08D5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297D33" w14:paraId="0B6B6B36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5ADF5" w14:textId="77777777" w:rsidR="00297D33" w:rsidRDefault="00297D33" w:rsidP="00297D3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F647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D5E73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D575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78FC7E4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5ED5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13, 17, 29, 43, 55, 59, 63, 69, 71, 73, 75, și 79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F2A99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2236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5B92F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DF68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D834B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297D33" w:rsidRPr="00A8307A" w14:paraId="7BA04798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CAD77" w14:textId="77777777" w:rsidR="00297D33" w:rsidRPr="00A75A00" w:rsidRDefault="00297D33" w:rsidP="00297D33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78693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26ECD" w14:textId="77777777" w:rsidR="00297D33" w:rsidRPr="0017752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16732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250AFE6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8D004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0EB8B" w14:textId="77777777" w:rsidR="00297D33" w:rsidRPr="0017752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177526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8EEEB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2626D" w14:textId="77777777" w:rsidR="00297D33" w:rsidRPr="0017752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693CA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007BF6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297D33" w:rsidRPr="00A8307A" w14:paraId="02A4AE82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795C1" w14:textId="77777777" w:rsidR="00297D33" w:rsidRPr="00A75A00" w:rsidRDefault="00297D33" w:rsidP="00297D33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8F531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317BE" w14:textId="77777777" w:rsidR="00297D33" w:rsidRPr="00AF6A3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29DAE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367E4E4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4E00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2D29D1F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2736B" w14:textId="77777777" w:rsidR="00297D33" w:rsidRPr="00AF6A3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AF6A38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2C2D0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87177" w14:textId="77777777" w:rsidR="00297D33" w:rsidRPr="00AF6A3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5BC25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DFB014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5C72EAE5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3FAA484E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297D33" w:rsidRPr="00A8307A" w14:paraId="27807D81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7605C" w14:textId="77777777" w:rsidR="00297D33" w:rsidRPr="00A75A00" w:rsidRDefault="00297D33" w:rsidP="00297D33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86691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39B8A" w14:textId="77777777" w:rsidR="00297D33" w:rsidRPr="00AF6A3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2F1A5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D3217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4B76C75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BC87EA6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F7E59" w14:textId="77777777" w:rsidR="00297D33" w:rsidRPr="00AF6A3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EE038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C8D8D" w14:textId="77777777" w:rsidR="00297D33" w:rsidRPr="00AF6A3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F1F76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01369F0E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297D33" w:rsidRPr="00A8307A" w14:paraId="01D4C14C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B9828" w14:textId="77777777" w:rsidR="00297D33" w:rsidRPr="00A75A00" w:rsidRDefault="00297D33" w:rsidP="00297D33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8F0C9" w14:textId="77777777" w:rsidR="00297D33" w:rsidRPr="00A8307A" w:rsidRDefault="00297D33" w:rsidP="00D66AF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A44B3" w14:textId="77777777" w:rsidR="00297D33" w:rsidRPr="00AF6A38" w:rsidRDefault="00297D33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A3196" w14:textId="77777777" w:rsidR="00297D33" w:rsidRPr="00A8307A" w:rsidRDefault="00297D33" w:rsidP="00D66A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D27EE" w14:textId="77777777" w:rsidR="00297D33" w:rsidRDefault="00297D33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3E1802C" w14:textId="77777777" w:rsidR="00297D33" w:rsidRDefault="00297D33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CFEDFFE" w14:textId="77777777" w:rsidR="00297D33" w:rsidRDefault="00297D33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3DC1A" w14:textId="77777777" w:rsidR="00297D33" w:rsidRDefault="00297D33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FC090" w14:textId="77777777" w:rsidR="00297D33" w:rsidRPr="00A8307A" w:rsidRDefault="00297D33" w:rsidP="00D66AF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B3C8A" w14:textId="77777777" w:rsidR="00297D33" w:rsidRPr="00AF6A38" w:rsidRDefault="00297D33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E4703" w14:textId="77777777" w:rsidR="00297D33" w:rsidRPr="00D66AFF" w:rsidRDefault="00297D33" w:rsidP="00D66AF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66AFF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7E96FF80" w14:textId="77777777" w:rsidR="00297D33" w:rsidRDefault="00297D33" w:rsidP="00D66AF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66AFF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297D33" w:rsidRPr="00A8307A" w14:paraId="0EB681D2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83462" w14:textId="77777777" w:rsidR="00297D33" w:rsidRPr="00A75A00" w:rsidRDefault="00297D33" w:rsidP="00297D33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E8127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D6EB7" w14:textId="77777777" w:rsidR="00297D33" w:rsidRPr="00AF6A3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D2924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00891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0458F3F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5454C" w14:textId="77777777" w:rsidR="00297D33" w:rsidRPr="00AF6A3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02D2E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21CDF" w14:textId="77777777" w:rsidR="00297D33" w:rsidRPr="00AF6A3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A64B6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297D33" w:rsidRPr="00A8307A" w14:paraId="31854629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F17C1" w14:textId="77777777" w:rsidR="00297D33" w:rsidRPr="00A75A00" w:rsidRDefault="00297D33" w:rsidP="00297D33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EFF03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9DCE6" w14:textId="77777777" w:rsidR="00297D33" w:rsidRPr="00732832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C2FFB" w14:textId="77777777" w:rsidR="00297D33" w:rsidRPr="00A8307A" w:rsidRDefault="00297D3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0D99483" w14:textId="77777777" w:rsidR="00297D33" w:rsidRPr="00A8307A" w:rsidRDefault="00297D3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347BF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44247" w14:textId="77777777" w:rsidR="00297D33" w:rsidRPr="00A8307A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F7A1B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C2F42" w14:textId="77777777" w:rsidR="00297D33" w:rsidRPr="00732832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DBB76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DAD7875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22F2EB22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C334DE4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37401C2A" w14:textId="77777777" w:rsidR="00297D33" w:rsidRPr="00A8307A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297D33" w:rsidRPr="00A8307A" w14:paraId="4C629EF7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150A2" w14:textId="77777777" w:rsidR="00297D33" w:rsidRPr="00A75A00" w:rsidRDefault="00297D33" w:rsidP="00297D33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F4A77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89B7D" w14:textId="77777777" w:rsidR="00297D33" w:rsidRPr="00732832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1BF3B" w14:textId="77777777" w:rsidR="00297D33" w:rsidRPr="00A8307A" w:rsidRDefault="00297D33" w:rsidP="002F4F9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B023CCF" w14:textId="77777777" w:rsidR="00297D33" w:rsidRPr="00A8307A" w:rsidRDefault="00297D33" w:rsidP="002F4F9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3AD23" w14:textId="77777777" w:rsidR="00297D33" w:rsidRDefault="00297D33" w:rsidP="002F4F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C75ECAF" w14:textId="77777777" w:rsidR="00297D33" w:rsidRDefault="00297D33" w:rsidP="002F4F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6305CEAA" w14:textId="77777777" w:rsidR="00297D33" w:rsidRPr="002F4F92" w:rsidRDefault="00297D33" w:rsidP="002F4F9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62878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B8631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7F6B8" w14:textId="77777777" w:rsidR="00297D33" w:rsidRPr="00732832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0C06C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297D33" w:rsidRPr="00A8307A" w14:paraId="20D4453D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93840" w14:textId="77777777" w:rsidR="00297D33" w:rsidRPr="00A75A00" w:rsidRDefault="00297D33" w:rsidP="00297D33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FFD3E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2EF17" w14:textId="77777777" w:rsidR="00297D33" w:rsidRPr="001033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B2EB5" w14:textId="77777777" w:rsidR="00297D33" w:rsidRPr="00A8307A" w:rsidRDefault="00297D3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C2B9811" w14:textId="77777777" w:rsidR="00297D33" w:rsidRPr="00A8307A" w:rsidRDefault="00297D3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59480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EC18C" w14:textId="77777777" w:rsidR="00297D33" w:rsidRPr="00A8307A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409E6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CA814" w14:textId="77777777" w:rsidR="00297D33" w:rsidRPr="001033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8D3D8" w14:textId="77777777" w:rsidR="00297D33" w:rsidRPr="00A8307A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D3D15F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3E14036D" w14:textId="77777777" w:rsidR="00297D33" w:rsidRPr="00A8307A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297D33" w:rsidRPr="00A8307A" w14:paraId="509E9938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10A6F" w14:textId="77777777" w:rsidR="00297D33" w:rsidRPr="00A75A00" w:rsidRDefault="00297D33" w:rsidP="00297D33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9EC90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5188B" w14:textId="77777777" w:rsidR="00297D33" w:rsidRPr="001033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B6A3B" w14:textId="77777777" w:rsidR="00297D33" w:rsidRPr="00A8307A" w:rsidRDefault="00297D3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>Grupa A</w:t>
            </w:r>
            <w:r>
              <w:rPr>
                <w:b/>
                <w:bCs/>
                <w:sz w:val="20"/>
                <w:lang w:val="ro-RO"/>
              </w:rPr>
              <w:t xml:space="preserve">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73C43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0AFC6A9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7264FFA8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0CE10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E0EC2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9053E" w14:textId="77777777" w:rsidR="00297D33" w:rsidRPr="001033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ACA0E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2CA64D35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02ECC718" w14:textId="77777777" w:rsidR="00297D33" w:rsidRPr="00A8307A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297D33" w14:paraId="4DE90A0F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8C758" w14:textId="77777777" w:rsidR="00297D33" w:rsidRDefault="00297D33" w:rsidP="00297D3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46F2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A2D6D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D6FC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72C64CE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146C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4685531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30,  46, 62,  82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0F9BD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9887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5685E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1B2E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A78D66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1 - 13, Cap Y </w:t>
            </w:r>
          </w:p>
          <w:p w14:paraId="48C5235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și liniile 1R - 6R.</w:t>
            </w:r>
          </w:p>
        </w:tc>
      </w:tr>
      <w:tr w:rsidR="00297D33" w:rsidRPr="00A8307A" w14:paraId="3ACEA4F9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3B24D" w14:textId="77777777" w:rsidR="00297D33" w:rsidRPr="00A75A00" w:rsidRDefault="00297D33" w:rsidP="00297D33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BE713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C9919" w14:textId="77777777" w:rsidR="00297D33" w:rsidRPr="00B85265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A2A1A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FEDEF00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6BEB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</w:t>
            </w:r>
          </w:p>
          <w:p w14:paraId="46008705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8984B" w14:textId="77777777" w:rsidR="00297D33" w:rsidRPr="00B85265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B8526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7480C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39CD3" w14:textId="77777777" w:rsidR="00297D33" w:rsidRPr="00B85265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4016D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3783F9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297D33" w:rsidRPr="00A8307A" w14:paraId="19510159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BC32B" w14:textId="77777777" w:rsidR="00297D33" w:rsidRPr="00A75A00" w:rsidRDefault="00297D33" w:rsidP="00297D33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B12E1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FF571" w14:textId="77777777" w:rsidR="00297D33" w:rsidRPr="00DD472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7B043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B61EDBA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9EE49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727C7" w14:textId="77777777" w:rsidR="00297D33" w:rsidRPr="00DD472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DD472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E0583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6551F" w14:textId="77777777" w:rsidR="00297D33" w:rsidRPr="00DD472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C5AA1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E7DC08E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297D33" w:rsidRPr="00A8307A" w14:paraId="6E8AAC70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D6D2D" w14:textId="77777777" w:rsidR="00297D33" w:rsidRPr="00A75A00" w:rsidRDefault="00297D33" w:rsidP="00297D33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239E1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3411B" w14:textId="77777777" w:rsidR="00297D33" w:rsidRPr="00805377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596E0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20A0910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A5DB1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90F96" w14:textId="77777777" w:rsidR="00297D33" w:rsidRPr="00805377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805377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7E7DA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66180" w14:textId="77777777" w:rsidR="00297D33" w:rsidRPr="00805377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73409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93EA27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297D33" w:rsidRPr="00A8307A" w14:paraId="16647493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62F76" w14:textId="77777777" w:rsidR="00297D33" w:rsidRPr="00A75A00" w:rsidRDefault="00297D33" w:rsidP="00297D33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79590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18B09" w14:textId="77777777" w:rsidR="00297D33" w:rsidRPr="00AA776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F83F4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E45FD82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B4436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4993E" w14:textId="77777777" w:rsidR="00297D33" w:rsidRPr="00AA776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AA7768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7C042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76A8F" w14:textId="77777777" w:rsidR="00297D33" w:rsidRPr="00AA776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FCDD5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785513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297D33" w14:paraId="45D5F701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8E77F" w14:textId="77777777" w:rsidR="00297D33" w:rsidRDefault="00297D33" w:rsidP="00297D3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5C08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839F6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4655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77EF8AD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D958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D4EEE0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F72E4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76C9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CEB6A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01B5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abătute.</w:t>
            </w:r>
          </w:p>
        </w:tc>
      </w:tr>
      <w:tr w:rsidR="00297D33" w14:paraId="35DB7186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1BAE7" w14:textId="77777777" w:rsidR="00297D33" w:rsidRDefault="00297D33" w:rsidP="00297D3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C0C1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0+260</w:t>
            </w:r>
          </w:p>
          <w:p w14:paraId="3908452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142E2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F928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1625D26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5DFE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BC3DA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5480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91979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30423" w14:textId="77777777" w:rsidR="00297D33" w:rsidRPr="00E462CC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62CC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34269A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62CC">
              <w:rPr>
                <w:b/>
                <w:bCs/>
                <w:i/>
                <w:iCs/>
                <w:sz w:val="20"/>
                <w:lang w:val="ro-RO"/>
              </w:rPr>
              <w:t>Rest</w:t>
            </w:r>
            <w:r>
              <w:rPr>
                <w:b/>
                <w:bCs/>
                <w:i/>
                <w:iCs/>
                <w:sz w:val="20"/>
                <w:lang w:val="ro-RO"/>
              </w:rPr>
              <w:t>r</w:t>
            </w:r>
            <w:r w:rsidRPr="00E462CC">
              <w:rPr>
                <w:b/>
                <w:bCs/>
                <w:i/>
                <w:iCs/>
                <w:sz w:val="20"/>
                <w:lang w:val="ro-RO"/>
              </w:rPr>
              <w:t>icție peste breateaua din Cap Y st. Timişoara Sud.</w:t>
            </w:r>
          </w:p>
        </w:tc>
      </w:tr>
      <w:tr w:rsidR="00297D33" w:rsidRPr="00E462CC" w14:paraId="5B851229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EFD51" w14:textId="77777777" w:rsidR="00297D33" w:rsidRDefault="00297D33" w:rsidP="00297D3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8EBE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1+450</w:t>
            </w:r>
          </w:p>
          <w:p w14:paraId="782E26A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E9224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93A1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Timişoara Nord</w:t>
            </w:r>
            <w:r>
              <w:rPr>
                <w:b/>
                <w:bCs/>
                <w:sz w:val="20"/>
                <w:lang w:val="ro-RO"/>
              </w:rPr>
              <w:t xml:space="preserve"> –</w:t>
            </w:r>
          </w:p>
          <w:p w14:paraId="08860AA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Timişoara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3660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E438C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20CA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BC94D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68FBE" w14:textId="77777777" w:rsidR="00297D33" w:rsidRPr="00E462CC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7CB6F0C1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69A32" w14:textId="77777777" w:rsidR="00297D33" w:rsidRDefault="00297D33" w:rsidP="00297D3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627D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5+020</w:t>
            </w:r>
          </w:p>
          <w:p w14:paraId="4BD3150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6+040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9C683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1992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0E7D804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E06A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2ABC8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4F39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1E330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5818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69BBD8E1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F1EB8" w14:textId="77777777" w:rsidR="00297D33" w:rsidRDefault="00297D33" w:rsidP="00297D3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A289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35DED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734B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372E7F2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04B1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ADC8D7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4A2CC4B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42F59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9350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3791A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9991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12B52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Cap Y.</w:t>
            </w:r>
          </w:p>
        </w:tc>
      </w:tr>
      <w:tr w:rsidR="00297D33" w14:paraId="57F0C503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C0F92" w14:textId="77777777" w:rsidR="00297D33" w:rsidRDefault="00297D33" w:rsidP="00297D3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E3A1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13+770</w:t>
            </w:r>
          </w:p>
          <w:p w14:paraId="5FB76D5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A1BB7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5FA0C" w14:textId="77777777" w:rsidR="00297D33" w:rsidRDefault="00297D33" w:rsidP="00BC36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0BC66B8A" w14:textId="77777777" w:rsidR="00297D33" w:rsidRDefault="00297D33" w:rsidP="00BC36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8440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7AC64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D7A5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AC80D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964E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Inclusiv peste sch. 2 Cap Y Timișeni</w:t>
            </w:r>
          </w:p>
        </w:tc>
      </w:tr>
      <w:tr w:rsidR="00297D33" w14:paraId="2B1F6528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2EECA" w14:textId="77777777" w:rsidR="00297D33" w:rsidRDefault="00297D33" w:rsidP="00297D3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F880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29425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9FEE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68D38A0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3004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F0F0E3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247ED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E1C0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6E71A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CBC4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1, Cap X și sch. 2, Cap Y.</w:t>
            </w:r>
          </w:p>
        </w:tc>
      </w:tr>
      <w:tr w:rsidR="00297D33" w14:paraId="6474872D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86AF2" w14:textId="77777777" w:rsidR="00297D33" w:rsidRDefault="00297D33" w:rsidP="00297D3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BC7B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89BDC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FF023" w14:textId="77777777" w:rsidR="00297D33" w:rsidRDefault="00297D33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104C1E7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8C9F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7E3D0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B846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3DF41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8871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1, 4 și 5 Cap Y.</w:t>
            </w:r>
          </w:p>
        </w:tc>
      </w:tr>
      <w:tr w:rsidR="00297D33" w14:paraId="6F6E2AD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2BE29" w14:textId="77777777" w:rsidR="00297D33" w:rsidRDefault="00297D33" w:rsidP="00297D3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60B8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60633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8B49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62C5959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8C8A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9067FB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F6407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D4FB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8CE6A" w14:textId="77777777" w:rsidR="00297D33" w:rsidRPr="00ED5B9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3A0A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sch. 15, </w:t>
            </w:r>
          </w:p>
          <w:p w14:paraId="4847394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255C66">
              <w:rPr>
                <w:b/>
                <w:bCs/>
                <w:i/>
                <w:iCs/>
                <w:sz w:val="20"/>
                <w:lang w:val="ro-RO"/>
              </w:rPr>
              <w:t>St. Jebel</w:t>
            </w:r>
          </w:p>
        </w:tc>
      </w:tr>
      <w:tr w:rsidR="00297D33" w14:paraId="7932C5C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F7610" w14:textId="77777777" w:rsidR="00297D33" w:rsidRDefault="00297D33" w:rsidP="00297D3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147E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09879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64A4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27BC43F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8EB3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59B6A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80EF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220CC" w14:textId="77777777" w:rsidR="00297D33" w:rsidRPr="00ED5B9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105A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Cap X.</w:t>
            </w:r>
          </w:p>
        </w:tc>
      </w:tr>
      <w:tr w:rsidR="00297D33" w14:paraId="46AFA29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B96DA" w14:textId="77777777" w:rsidR="00297D33" w:rsidRDefault="00297D33" w:rsidP="00297D3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6FE64" w14:textId="77777777" w:rsidR="00297D33" w:rsidRDefault="00297D33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A09F6" w14:textId="77777777" w:rsidR="00297D33" w:rsidRDefault="00297D33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CEEB9" w14:textId="77777777" w:rsidR="00297D33" w:rsidRDefault="00297D33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1B8EE635" w14:textId="77777777" w:rsidR="00297D33" w:rsidRDefault="00297D33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23F2B" w14:textId="77777777" w:rsidR="00297D33" w:rsidRDefault="00297D33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E2C23" w14:textId="77777777" w:rsidR="00297D33" w:rsidRDefault="00297D33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01A8D" w14:textId="77777777" w:rsidR="00297D33" w:rsidRDefault="00297D33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752E9" w14:textId="77777777" w:rsidR="00297D33" w:rsidRPr="00ED5B96" w:rsidRDefault="00297D33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49D9F" w14:textId="77777777" w:rsidR="00297D33" w:rsidRDefault="00297D33" w:rsidP="00AE32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 Cap X.</w:t>
            </w:r>
          </w:p>
        </w:tc>
      </w:tr>
      <w:tr w:rsidR="00297D33" w14:paraId="0DF5289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D8625" w14:textId="77777777" w:rsidR="00297D33" w:rsidRDefault="00297D33" w:rsidP="00297D3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02CF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A7678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FB8E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0C25518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6940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D5A539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4DF41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5AAF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B895C" w14:textId="77777777" w:rsidR="00297D33" w:rsidRPr="00ED5B9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175E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sch. 9, </w:t>
            </w:r>
          </w:p>
          <w:p w14:paraId="5914CC7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255C66">
              <w:rPr>
                <w:b/>
                <w:bCs/>
                <w:i/>
                <w:iCs/>
                <w:sz w:val="20"/>
                <w:lang w:val="ro-RO"/>
              </w:rPr>
              <w:t>St. Jebel</w:t>
            </w:r>
          </w:p>
        </w:tc>
      </w:tr>
      <w:tr w:rsidR="00297D33" w14:paraId="65ECA90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2A1D1" w14:textId="77777777" w:rsidR="00297D33" w:rsidRDefault="00297D33" w:rsidP="00297D3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67F8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84002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C42E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 -</w:t>
            </w:r>
          </w:p>
          <w:p w14:paraId="18DF57E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C3DE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023A8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4C23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B9E2F" w14:textId="77777777" w:rsidR="00297D33" w:rsidRPr="00ED5B9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041A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B254B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și 6 </w:t>
            </w:r>
          </w:p>
          <w:p w14:paraId="1968D62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Y.</w:t>
            </w:r>
          </w:p>
        </w:tc>
      </w:tr>
      <w:tr w:rsidR="00297D33" w14:paraId="3C00041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D4BFB" w14:textId="77777777" w:rsidR="00297D33" w:rsidRDefault="00297D33" w:rsidP="00297D3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8BF3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29+300</w:t>
            </w:r>
          </w:p>
          <w:p w14:paraId="42CD65F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CC623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A02A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Jebel  - Voiteni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4CDF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F060E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801D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B0B71" w14:textId="77777777" w:rsidR="00297D33" w:rsidRPr="00ED5B9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2B75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6F84B184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9690D" w14:textId="77777777" w:rsidR="00297D33" w:rsidRDefault="00297D33" w:rsidP="00297D3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0063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C4F4A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AB0C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40CBEB7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486F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AE363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21A2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1B45E" w14:textId="77777777" w:rsidR="00297D33" w:rsidRPr="00ED5B9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1331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31FB5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2, Cap X.</w:t>
            </w:r>
          </w:p>
        </w:tc>
      </w:tr>
      <w:tr w:rsidR="00297D33" w14:paraId="15D2C0C8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B09FE" w14:textId="77777777" w:rsidR="00297D33" w:rsidRDefault="00297D33" w:rsidP="00297D3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B249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8CF51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60AF3" w14:textId="77777777" w:rsidR="00297D33" w:rsidRDefault="00297D33" w:rsidP="002D4AF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786EF2C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abătută/directă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4B65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4, 6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4707D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C446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9DB58" w14:textId="77777777" w:rsidR="00297D33" w:rsidRPr="00ED5B9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09F66" w14:textId="77777777" w:rsidR="00297D33" w:rsidRDefault="00297D33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40037E" w14:textId="77777777" w:rsidR="00297D33" w:rsidRDefault="00297D33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2, 3 și 4..</w:t>
            </w:r>
          </w:p>
        </w:tc>
      </w:tr>
      <w:tr w:rsidR="00297D33" w14:paraId="48980188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A817C" w14:textId="77777777" w:rsidR="00297D33" w:rsidRDefault="00297D33" w:rsidP="00297D3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6612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5A4A706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7320D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8089F" w14:textId="77777777" w:rsidR="00297D33" w:rsidRDefault="00297D33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Voiteni – </w:t>
            </w:r>
            <w:r>
              <w:rPr>
                <w:b/>
                <w:bCs/>
                <w:sz w:val="20"/>
                <w:lang w:val="ro-RO"/>
              </w:rPr>
              <w:br/>
              <w:t>Ax St. Gătaia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F84D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72396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D0D4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34A31" w14:textId="77777777" w:rsidR="00297D33" w:rsidRPr="00ED5B9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1F4C5" w14:textId="77777777" w:rsidR="00297D33" w:rsidRDefault="00297D33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RV 30 km/h pt trenurile de marfă</w:t>
            </w:r>
          </w:p>
        </w:tc>
      </w:tr>
      <w:tr w:rsidR="00297D33" w14:paraId="2D901782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FA1B1" w14:textId="77777777" w:rsidR="00297D33" w:rsidRDefault="00297D33" w:rsidP="00297D3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AAA4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25+360</w:t>
            </w:r>
          </w:p>
          <w:p w14:paraId="6012B79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8E661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AF3A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Gătaia -</w:t>
            </w:r>
          </w:p>
          <w:p w14:paraId="6571198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Berzovia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DA9D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A37E3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EC69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4B756" w14:textId="77777777" w:rsidR="00297D33" w:rsidRPr="00ED5B9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A587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5BFF2EBC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2A701" w14:textId="77777777" w:rsidR="00297D33" w:rsidRDefault="00297D33" w:rsidP="00297D3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D948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43+520</w:t>
            </w:r>
          </w:p>
          <w:p w14:paraId="1CA6C2C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46+792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A07D5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B462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Berzovia - </w:t>
            </w:r>
          </w:p>
          <w:p w14:paraId="0EA0175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C737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79186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698F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75363" w14:textId="77777777" w:rsidR="00297D33" w:rsidRPr="00ED5B9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6C90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EFA864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97D33" w14:paraId="5267CBAB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0B850" w14:textId="77777777" w:rsidR="00297D33" w:rsidRDefault="00297D33" w:rsidP="00297D3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BC2F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402EE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145F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Vasiova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51FE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64D77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6B90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42F10" w14:textId="77777777" w:rsidR="00297D33" w:rsidRPr="00ED5B9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E282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2F9C08FB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D3510" w14:textId="77777777" w:rsidR="00297D33" w:rsidRDefault="00297D33" w:rsidP="00297D3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98DC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061DB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6FDA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Vasiova linia 2 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EBE1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EABC8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0D91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450F8" w14:textId="77777777" w:rsidR="00297D33" w:rsidRPr="00ED5B9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3143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2028927C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14E18" w14:textId="77777777" w:rsidR="00297D33" w:rsidRDefault="00297D33" w:rsidP="00297D3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D981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55+200</w:t>
            </w:r>
          </w:p>
          <w:p w14:paraId="6FF01B4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60+271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3F8E4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0424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 - Reșița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B9CD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DF341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9A8B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AD689" w14:textId="77777777" w:rsidR="00297D33" w:rsidRPr="00ED5B9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5465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0523C412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863E8" w14:textId="77777777" w:rsidR="00297D33" w:rsidRDefault="00297D33" w:rsidP="00297D3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D925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64+000</w:t>
            </w:r>
          </w:p>
          <w:p w14:paraId="0C943CB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A3743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6C5B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Reșița Nord - </w:t>
            </w:r>
          </w:p>
          <w:p w14:paraId="54EB655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Reșița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C1B2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B028F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DFBC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17E67" w14:textId="77777777" w:rsidR="00297D33" w:rsidRPr="00ED5B9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AFF6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48752801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590E0" w14:textId="77777777" w:rsidR="00297D33" w:rsidRDefault="00297D33" w:rsidP="00297D3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3ACE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CF75B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A24F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804F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742981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13, 15, 19, 25, 33, 35,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2BFCB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4A33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55D79" w14:textId="77777777" w:rsidR="00297D33" w:rsidRPr="00ED5B9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FE08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1 - 8 abătute Cap X</w:t>
            </w:r>
          </w:p>
        </w:tc>
      </w:tr>
      <w:tr w:rsidR="00297D33" w14:paraId="125B4CDE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C9876" w14:textId="77777777" w:rsidR="00297D33" w:rsidRDefault="00297D33" w:rsidP="00297D3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1C88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5A3FA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0809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2FC39" w14:textId="77777777" w:rsidR="00297D33" w:rsidRDefault="00297D33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682F3D8" w14:textId="77777777" w:rsidR="00297D33" w:rsidRDefault="00297D33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8D176D7" w14:textId="77777777" w:rsidR="00297D33" w:rsidRDefault="00297D33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18, 26, 40, 42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8F9FB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B174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8093A" w14:textId="77777777" w:rsidR="00297D33" w:rsidRPr="00ED5B9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6F67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1 - 8 abătute Cap Y</w:t>
            </w:r>
          </w:p>
        </w:tc>
      </w:tr>
      <w:tr w:rsidR="00297D33" w14:paraId="5E004034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09552" w14:textId="77777777" w:rsidR="00297D33" w:rsidRDefault="00297D33" w:rsidP="00297D3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D5F3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B1841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E237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392BB" w14:textId="77777777" w:rsidR="00297D33" w:rsidRDefault="00297D33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9F0C523" w14:textId="77777777" w:rsidR="00297D33" w:rsidRDefault="00297D33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74C781D7" w14:textId="77777777" w:rsidR="00297D33" w:rsidRDefault="00297D33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28/30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D1075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D29C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97A63" w14:textId="77777777" w:rsidR="00297D33" w:rsidRPr="00ED5B9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8E46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8 abătute Cap Y</w:t>
            </w:r>
          </w:p>
        </w:tc>
      </w:tr>
    </w:tbl>
    <w:p w14:paraId="4AABE87A" w14:textId="77777777" w:rsidR="00297D33" w:rsidRDefault="00297D33">
      <w:pPr>
        <w:spacing w:before="40" w:after="40" w:line="192" w:lineRule="auto"/>
        <w:ind w:right="57"/>
        <w:rPr>
          <w:sz w:val="20"/>
          <w:lang w:val="ro-RO"/>
        </w:rPr>
      </w:pPr>
    </w:p>
    <w:p w14:paraId="3032C0E8" w14:textId="77777777" w:rsidR="00297D33" w:rsidRDefault="00297D33" w:rsidP="00C13E1E">
      <w:pPr>
        <w:pStyle w:val="Heading1"/>
        <w:spacing w:line="360" w:lineRule="auto"/>
      </w:pPr>
      <w:r>
        <w:t>LINIA 125</w:t>
      </w:r>
    </w:p>
    <w:p w14:paraId="261F4F23" w14:textId="77777777" w:rsidR="00297D33" w:rsidRDefault="00297D33" w:rsidP="00C52D69">
      <w:pPr>
        <w:pStyle w:val="Heading1"/>
        <w:spacing w:line="360" w:lineRule="auto"/>
        <w:rPr>
          <w:b w:val="0"/>
          <w:bCs w:val="0"/>
          <w:sz w:val="8"/>
        </w:rPr>
      </w:pPr>
      <w:r>
        <w:t>TIMIŞOARA SUD - BUZIAŞ</w:t>
      </w:r>
    </w:p>
    <w:p w14:paraId="1A2BB6CD" w14:textId="77777777" w:rsidR="00297D33" w:rsidRDefault="00297D33" w:rsidP="00C52D69">
      <w:pPr>
        <w:pStyle w:val="Heading1"/>
        <w:spacing w:line="360" w:lineRule="auto"/>
        <w:rPr>
          <w:b w:val="0"/>
          <w:bCs w:val="0"/>
          <w:sz w:val="8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297D33" w14:paraId="0D1A1541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09C15" w14:textId="77777777" w:rsidR="00297D33" w:rsidRDefault="00297D33" w:rsidP="00297D3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0A1A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65D34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2966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53414A8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51E2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2CF24A0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DFD06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0C84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FA08F" w14:textId="77777777" w:rsidR="00297D33" w:rsidRPr="00CE363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F6F3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abătute.</w:t>
            </w:r>
          </w:p>
        </w:tc>
      </w:tr>
      <w:tr w:rsidR="00297D33" w14:paraId="3D4D7199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E1FA7" w14:textId="77777777" w:rsidR="00297D33" w:rsidRDefault="00297D33" w:rsidP="00297D3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1169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0+260</w:t>
            </w:r>
          </w:p>
          <w:p w14:paraId="67CD9A2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F42E6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65A0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0F47BA2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CF8D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3B41C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18C1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8E443" w14:textId="77777777" w:rsidR="00297D33" w:rsidRPr="00CE363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9D33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6393FB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peste breteaua din Cap Y, st. Timișoara Sud.</w:t>
            </w:r>
          </w:p>
        </w:tc>
      </w:tr>
      <w:tr w:rsidR="00297D33" w14:paraId="772111C7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BBD91" w14:textId="77777777" w:rsidR="00297D33" w:rsidRDefault="00297D33" w:rsidP="00297D3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44C5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1E904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533D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7953975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1368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8F597C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60CBC89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B1DE7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6E09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3BBA1" w14:textId="77777777" w:rsidR="00297D33" w:rsidRPr="00CE363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1EC1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3B686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Cap Y.</w:t>
            </w:r>
          </w:p>
        </w:tc>
      </w:tr>
      <w:tr w:rsidR="00297D33" w14:paraId="63D0CF71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401E5" w14:textId="77777777" w:rsidR="00297D33" w:rsidRDefault="00297D33" w:rsidP="00297D3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978B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A06F6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9E19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Semenic</w:t>
            </w:r>
          </w:p>
          <w:p w14:paraId="77E0FA2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abatuta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8C9B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99013F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B4021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7F17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6C335" w14:textId="77777777" w:rsidR="00297D33" w:rsidRPr="00CE363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BC0C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5AE45104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300D5" w14:textId="77777777" w:rsidR="00297D33" w:rsidRDefault="00297D33" w:rsidP="00297D3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3E2F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4+486</w:t>
            </w:r>
          </w:p>
          <w:p w14:paraId="1396F3A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18+262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EF470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4363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Semenic -</w:t>
            </w:r>
          </w:p>
          <w:p w14:paraId="635FD6E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Sacoșu Mic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46BB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4C80A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ACD9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F2A1F" w14:textId="77777777" w:rsidR="00297D33" w:rsidRPr="00CE363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FDBE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4B4E5E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97D33" w14:paraId="29E5C6DF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4E398" w14:textId="77777777" w:rsidR="00297D33" w:rsidRDefault="00297D33" w:rsidP="00297D3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BE93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24+500</w:t>
            </w:r>
          </w:p>
          <w:p w14:paraId="5A4F39F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EFDFD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29D2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Sacoșu Mic - Buziaș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42E5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1E65D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F712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59AB2" w14:textId="77777777" w:rsidR="00297D33" w:rsidRPr="00CE363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C863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6BE6FBD9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B1926" w14:textId="77777777" w:rsidR="00297D33" w:rsidRDefault="00297D33" w:rsidP="00297D3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0B33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88B9E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0F42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Buziaș</w:t>
            </w:r>
          </w:p>
          <w:p w14:paraId="0EF4630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6CC3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6, 8 și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461CB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89B7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0DB3B" w14:textId="77777777" w:rsidR="00297D33" w:rsidRPr="00CE363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7265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în Cap Y a linilor 1, 2 și 3 ab.</w:t>
            </w:r>
          </w:p>
        </w:tc>
      </w:tr>
    </w:tbl>
    <w:p w14:paraId="175893AB" w14:textId="77777777" w:rsidR="00297D33" w:rsidRDefault="00297D33">
      <w:pPr>
        <w:spacing w:before="40" w:after="40" w:line="192" w:lineRule="auto"/>
        <w:ind w:right="57"/>
        <w:rPr>
          <w:sz w:val="20"/>
          <w:lang w:val="ro-RO"/>
        </w:rPr>
      </w:pPr>
    </w:p>
    <w:p w14:paraId="0F294152" w14:textId="77777777" w:rsidR="00297D33" w:rsidRDefault="00297D33" w:rsidP="001E6A63">
      <w:pPr>
        <w:pStyle w:val="Heading1"/>
        <w:spacing w:line="360" w:lineRule="auto"/>
      </w:pPr>
      <w:r>
        <w:t>LINIA 129</w:t>
      </w:r>
    </w:p>
    <w:p w14:paraId="3CBBB218" w14:textId="77777777" w:rsidR="00297D33" w:rsidRDefault="00297D33" w:rsidP="00BB339B">
      <w:pPr>
        <w:pStyle w:val="Heading1"/>
        <w:spacing w:line="360" w:lineRule="auto"/>
        <w:rPr>
          <w:b w:val="0"/>
          <w:bCs w:val="0"/>
          <w:sz w:val="8"/>
        </w:rPr>
      </w:pPr>
      <w:r>
        <w:t>VOITENI - STAMORA MORAVIŢA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3"/>
        <w:gridCol w:w="2204"/>
        <w:gridCol w:w="870"/>
        <w:gridCol w:w="754"/>
        <w:gridCol w:w="870"/>
        <w:gridCol w:w="754"/>
        <w:gridCol w:w="2492"/>
      </w:tblGrid>
      <w:tr w:rsidR="00297D33" w14:paraId="59EA4C53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C0B41" w14:textId="77777777" w:rsidR="00297D33" w:rsidRDefault="00297D33" w:rsidP="00297D33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8697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3FF69" w14:textId="77777777" w:rsidR="00297D33" w:rsidRPr="00C934F0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A23B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699891F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3DDC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4003EF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B4BA4" w14:textId="77777777" w:rsidR="00297D33" w:rsidRPr="00C934F0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4F0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18CD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62CFD" w14:textId="77777777" w:rsidR="00297D33" w:rsidRPr="00C934F0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8C7E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13F3E45B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EF0B6" w14:textId="77777777" w:rsidR="00297D33" w:rsidRDefault="00297D33" w:rsidP="00297D33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5207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ACDAA" w14:textId="77777777" w:rsidR="00297D33" w:rsidRPr="00C934F0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0F68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250F92E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3A8A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99E08" w14:textId="77777777" w:rsidR="00297D33" w:rsidRPr="00C934F0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0557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AEDA0" w14:textId="77777777" w:rsidR="00297D33" w:rsidRPr="00C934F0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AEC9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293320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2, Cap X.</w:t>
            </w:r>
          </w:p>
        </w:tc>
      </w:tr>
      <w:tr w:rsidR="00297D33" w14:paraId="67A38F4C" w14:textId="77777777" w:rsidTr="00B352BD">
        <w:trPr>
          <w:cantSplit/>
          <w:trHeight w:val="7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C436A" w14:textId="77777777" w:rsidR="00297D33" w:rsidRDefault="00297D33" w:rsidP="00297D33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2F08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16B24" w14:textId="77777777" w:rsidR="00297D33" w:rsidRPr="00C934F0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81B98" w14:textId="77777777" w:rsidR="00297D33" w:rsidRDefault="00297D33" w:rsidP="00B352B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 linia 2 directă/abătută</w:t>
            </w:r>
          </w:p>
          <w:p w14:paraId="6C17760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8B6C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4, 6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8B30D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9F3D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CF53F" w14:textId="77777777" w:rsidR="00297D33" w:rsidRPr="00C934F0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93FD0" w14:textId="77777777" w:rsidR="00297D33" w:rsidRDefault="00297D33" w:rsidP="00B352B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4B1E4CD" w14:textId="77777777" w:rsidR="00297D33" w:rsidRDefault="00297D33" w:rsidP="00B352B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2, 3 și 4.</w:t>
            </w:r>
          </w:p>
        </w:tc>
      </w:tr>
      <w:tr w:rsidR="00297D33" w14:paraId="3A24F179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D3626" w14:textId="77777777" w:rsidR="00297D33" w:rsidRDefault="00297D33" w:rsidP="00297D33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2F39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8EDDD" w14:textId="77777777" w:rsidR="00297D33" w:rsidRPr="00C934F0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9D54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Deta</w:t>
            </w:r>
          </w:p>
          <w:p w14:paraId="68E711A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C2BD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B7B54" w14:textId="77777777" w:rsidR="00297D33" w:rsidRPr="00C934F0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7084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55F91" w14:textId="77777777" w:rsidR="00297D33" w:rsidRPr="00C934F0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FF42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C631A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3 și 4 abătute, </w:t>
            </w:r>
          </w:p>
          <w:p w14:paraId="136C3B2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X.</w:t>
            </w:r>
          </w:p>
        </w:tc>
      </w:tr>
      <w:tr w:rsidR="00297D33" w14:paraId="476EAC15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0874C" w14:textId="77777777" w:rsidR="00297D33" w:rsidRDefault="00297D33" w:rsidP="00297D33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34E5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24B3B" w14:textId="77777777" w:rsidR="00297D33" w:rsidRPr="00C934F0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D038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Deta</w:t>
            </w:r>
          </w:p>
          <w:p w14:paraId="7A0D3DD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B2FB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3213A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E976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3CCB2" w14:textId="77777777" w:rsidR="00297D33" w:rsidRPr="00C934F0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0A6E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C7098E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3 și 4 abătute, </w:t>
            </w:r>
          </w:p>
          <w:p w14:paraId="06A6C8B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Y.</w:t>
            </w:r>
          </w:p>
        </w:tc>
      </w:tr>
      <w:tr w:rsidR="00297D33" w14:paraId="7335C855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C83C8" w14:textId="77777777" w:rsidR="00297D33" w:rsidRDefault="00297D33" w:rsidP="00297D33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88DE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90008" w14:textId="77777777" w:rsidR="00297D33" w:rsidRPr="00C934F0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30B6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Stamora Moraviţa</w:t>
            </w:r>
          </w:p>
          <w:p w14:paraId="30F90F6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01FC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4610FA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36AFD" w14:textId="77777777" w:rsidR="00297D33" w:rsidRPr="00C934F0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4F0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C518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FF41D" w14:textId="77777777" w:rsidR="00297D33" w:rsidRPr="00C934F0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5017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1A14AE36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3551E" w14:textId="77777777" w:rsidR="00297D33" w:rsidRDefault="00297D33" w:rsidP="00297D33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5640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A1077" w14:textId="77777777" w:rsidR="00297D33" w:rsidRPr="00C934F0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6957A" w14:textId="77777777" w:rsidR="00297D33" w:rsidRDefault="00297D33" w:rsidP="00D411D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Stamora Moraviţa</w:t>
            </w:r>
          </w:p>
          <w:p w14:paraId="494120B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0090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AB8475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67622" w14:textId="77777777" w:rsidR="00297D33" w:rsidRPr="00C934F0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EA46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70501" w14:textId="77777777" w:rsidR="00297D33" w:rsidRPr="00C934F0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7A03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5599E2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3, 4, 5, 6, 7 și 8 abătute Cap X.</w:t>
            </w:r>
          </w:p>
        </w:tc>
      </w:tr>
      <w:tr w:rsidR="00297D33" w14:paraId="06851688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C0D02" w14:textId="77777777" w:rsidR="00297D33" w:rsidRDefault="00297D33" w:rsidP="00297D33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BD2D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3E556" w14:textId="77777777" w:rsidR="00297D33" w:rsidRPr="00C934F0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1D150" w14:textId="77777777" w:rsidR="00297D33" w:rsidRDefault="00297D33" w:rsidP="00D411D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Stamora Moraviţa</w:t>
            </w:r>
          </w:p>
          <w:p w14:paraId="7FD79EF5" w14:textId="77777777" w:rsidR="00297D33" w:rsidRDefault="00297D33" w:rsidP="00D411D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A265A" w14:textId="77777777" w:rsidR="00297D33" w:rsidRDefault="00297D33" w:rsidP="00D411D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09DFC39" w14:textId="77777777" w:rsidR="00297D33" w:rsidRDefault="00297D33" w:rsidP="00D411D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12, 14, 16 și 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1F304" w14:textId="77777777" w:rsidR="00297D33" w:rsidRPr="00C934F0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4D84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96D31" w14:textId="77777777" w:rsidR="00297D33" w:rsidRPr="00C934F0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EA506" w14:textId="77777777" w:rsidR="00297D33" w:rsidRDefault="00297D33" w:rsidP="00D411D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9CDC82D" w14:textId="77777777" w:rsidR="00297D33" w:rsidRDefault="00297D33" w:rsidP="00D411D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5, 6, 7 și 8 abătute Cap Y.</w:t>
            </w:r>
          </w:p>
        </w:tc>
      </w:tr>
    </w:tbl>
    <w:p w14:paraId="3ABE0B04" w14:textId="77777777" w:rsidR="00297D33" w:rsidRDefault="00297D33">
      <w:pPr>
        <w:spacing w:before="40" w:after="40" w:line="192" w:lineRule="auto"/>
        <w:ind w:right="57"/>
        <w:rPr>
          <w:sz w:val="20"/>
          <w:lang w:val="ro-RO"/>
        </w:rPr>
      </w:pPr>
    </w:p>
    <w:p w14:paraId="7B9F383C" w14:textId="77777777" w:rsidR="00297D33" w:rsidRDefault="00297D33" w:rsidP="003D5F18">
      <w:pPr>
        <w:pStyle w:val="Heading1"/>
        <w:spacing w:line="360" w:lineRule="auto"/>
      </w:pPr>
      <w:r>
        <w:lastRenderedPageBreak/>
        <w:t>LINIA 130</w:t>
      </w:r>
    </w:p>
    <w:p w14:paraId="263D61E1" w14:textId="77777777" w:rsidR="00297D33" w:rsidRDefault="00297D33" w:rsidP="00A01428">
      <w:pPr>
        <w:pStyle w:val="Heading1"/>
        <w:spacing w:line="360" w:lineRule="auto"/>
        <w:rPr>
          <w:b w:val="0"/>
          <w:bCs w:val="0"/>
          <w:sz w:val="8"/>
        </w:rPr>
      </w:pPr>
      <w:r>
        <w:t>BERZOVIA - ORAVIŢA - IAM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297D33" w14:paraId="6BA6128C" w14:textId="77777777">
        <w:trPr>
          <w:cantSplit/>
          <w:trHeight w:val="44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0AB37" w14:textId="77777777" w:rsidR="00297D33" w:rsidRDefault="00297D33" w:rsidP="00297D3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5127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2C6AF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D04C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Surduc Banat linia 3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D6B5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C882E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12BC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9F7D8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76E5DEE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5F0FAC2C" w14:textId="77777777">
        <w:trPr>
          <w:cantSplit/>
          <w:trHeight w:val="44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266CA" w14:textId="77777777" w:rsidR="00297D33" w:rsidRDefault="00297D33" w:rsidP="00297D3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E3CC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F9A7C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62CE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Oraviţa</w:t>
            </w:r>
          </w:p>
          <w:p w14:paraId="4484CFE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83CF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8839C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DDF6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F2857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2F0B498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774CEF0F" w14:textId="77777777" w:rsidR="00297D33" w:rsidRDefault="00297D33">
      <w:pPr>
        <w:spacing w:before="40" w:after="40" w:line="192" w:lineRule="auto"/>
        <w:ind w:right="57"/>
        <w:rPr>
          <w:sz w:val="20"/>
          <w:lang w:val="ro-RO"/>
        </w:rPr>
      </w:pPr>
    </w:p>
    <w:p w14:paraId="08235187" w14:textId="77777777" w:rsidR="00297D33" w:rsidRDefault="00297D33" w:rsidP="00951BBD">
      <w:pPr>
        <w:pStyle w:val="Heading1"/>
        <w:spacing w:line="360" w:lineRule="auto"/>
      </w:pPr>
      <w:r>
        <w:t>LINIA 131</w:t>
      </w:r>
    </w:p>
    <w:p w14:paraId="4DFB69E8" w14:textId="77777777" w:rsidR="00297D33" w:rsidRDefault="00297D33" w:rsidP="00353F91">
      <w:pPr>
        <w:pStyle w:val="Heading1"/>
        <w:spacing w:line="360" w:lineRule="auto"/>
        <w:rPr>
          <w:b w:val="0"/>
          <w:bCs w:val="0"/>
          <w:sz w:val="8"/>
        </w:rPr>
      </w:pPr>
      <w:r>
        <w:t>ORAVIŢA - ANINA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297D33" w14:paraId="042970DD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AB628" w14:textId="77777777" w:rsidR="00297D33" w:rsidRDefault="00297D33" w:rsidP="00297D33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B044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11421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E102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Oraviţa</w:t>
            </w:r>
          </w:p>
          <w:p w14:paraId="6C5D892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425E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E6BA1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3C41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7C1CA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224C5" w14:textId="77777777" w:rsidR="00297D33" w:rsidRDefault="00297D33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714929A1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B89DA" w14:textId="77777777" w:rsidR="00297D33" w:rsidRDefault="00297D33" w:rsidP="00297D33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4598C" w14:textId="77777777" w:rsidR="00297D33" w:rsidRDefault="00297D33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C122C" w14:textId="77777777" w:rsidR="00297D33" w:rsidRDefault="00297D33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1F24F" w14:textId="77777777" w:rsidR="00297D33" w:rsidRDefault="00297D33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Oraviţa</w:t>
            </w:r>
          </w:p>
          <w:p w14:paraId="56798FBF" w14:textId="77777777" w:rsidR="00297D33" w:rsidRDefault="00297D33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C846E" w14:textId="77777777" w:rsidR="00297D33" w:rsidRDefault="00297D33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134F7" w14:textId="77777777" w:rsidR="00297D33" w:rsidRDefault="00297D33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9F31A" w14:textId="77777777" w:rsidR="00297D33" w:rsidRDefault="00297D33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FDA39" w14:textId="77777777" w:rsidR="00297D33" w:rsidRDefault="00297D33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3BC3D" w14:textId="77777777" w:rsidR="00297D33" w:rsidRDefault="00297D33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5AA554A9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EEB8B" w14:textId="77777777" w:rsidR="00297D33" w:rsidRDefault="00297D33" w:rsidP="00297D33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EF643" w14:textId="77777777" w:rsidR="00297D33" w:rsidRDefault="00297D33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A15BF" w14:textId="77777777" w:rsidR="00297D33" w:rsidRDefault="00297D33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11D14" w14:textId="77777777" w:rsidR="00297D33" w:rsidRDefault="00297D33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Lisava</w:t>
            </w:r>
          </w:p>
          <w:p w14:paraId="369546D5" w14:textId="77777777" w:rsidR="00297D33" w:rsidRDefault="00297D33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B268F" w14:textId="77777777" w:rsidR="00297D33" w:rsidRDefault="00297D33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2F2DF" w14:textId="77777777" w:rsidR="00297D33" w:rsidRDefault="00297D33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C3453" w14:textId="77777777" w:rsidR="00297D33" w:rsidRDefault="00297D33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0096D" w14:textId="77777777" w:rsidR="00297D33" w:rsidRDefault="00297D33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67A0F" w14:textId="77777777" w:rsidR="00297D33" w:rsidRDefault="00297D33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185065A4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DAE9D" w14:textId="77777777" w:rsidR="00297D33" w:rsidRDefault="00297D33" w:rsidP="00297D33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08100" w14:textId="77777777" w:rsidR="00297D33" w:rsidRDefault="00297D33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186CF" w14:textId="77777777" w:rsidR="00297D33" w:rsidRDefault="00297D33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D9AAC" w14:textId="77777777" w:rsidR="00297D33" w:rsidRDefault="00297D33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Gărliște</w:t>
            </w:r>
          </w:p>
          <w:p w14:paraId="10F3B2C5" w14:textId="77777777" w:rsidR="00297D33" w:rsidRDefault="00297D33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DF3D3" w14:textId="77777777" w:rsidR="00297D33" w:rsidRDefault="00297D33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FD1B3" w14:textId="77777777" w:rsidR="00297D33" w:rsidRDefault="00297D33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C972C" w14:textId="77777777" w:rsidR="00297D33" w:rsidRDefault="00297D33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02FF9" w14:textId="77777777" w:rsidR="00297D33" w:rsidRDefault="00297D33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D5E1D" w14:textId="77777777" w:rsidR="00297D33" w:rsidRDefault="00297D33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13E6D1F2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7F5A8" w14:textId="77777777" w:rsidR="00297D33" w:rsidRDefault="00297D33" w:rsidP="00297D33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806E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33+150</w:t>
            </w:r>
          </w:p>
          <w:p w14:paraId="33AD695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FFD63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8885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Anina</w:t>
            </w:r>
          </w:p>
          <w:p w14:paraId="56B284F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directă,</w:t>
            </w:r>
          </w:p>
          <w:p w14:paraId="19A39CA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porțiunea cuprinsă între vârf sch. 15 </w:t>
            </w:r>
          </w:p>
          <w:p w14:paraId="34BE3B0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ADBB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B344C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2326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3B8B0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0FEAC" w14:textId="77777777" w:rsidR="00297D33" w:rsidRDefault="00297D33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1910F301" w14:textId="77777777" w:rsidR="00297D33" w:rsidRDefault="00297D33">
      <w:pPr>
        <w:spacing w:before="40" w:after="40" w:line="192" w:lineRule="auto"/>
        <w:ind w:right="57"/>
        <w:rPr>
          <w:sz w:val="20"/>
          <w:lang w:val="ro-RO"/>
        </w:rPr>
      </w:pPr>
    </w:p>
    <w:p w14:paraId="75891D47" w14:textId="77777777" w:rsidR="00297D33" w:rsidRDefault="00297D33" w:rsidP="00662370">
      <w:pPr>
        <w:pStyle w:val="Heading1"/>
        <w:spacing w:line="360" w:lineRule="auto"/>
      </w:pPr>
      <w:r>
        <w:t>LINIA 132</w:t>
      </w:r>
    </w:p>
    <w:p w14:paraId="283516F8" w14:textId="77777777" w:rsidR="00297D33" w:rsidRDefault="00297D33" w:rsidP="009F4873">
      <w:pPr>
        <w:pStyle w:val="Heading1"/>
        <w:spacing w:line="360" w:lineRule="auto"/>
      </w:pPr>
      <w:r>
        <w:t>TIMIŞOARA - CRUCENI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297D33" w14:paraId="43CC142A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EEA68" w14:textId="77777777" w:rsidR="00297D33" w:rsidRDefault="00297D33" w:rsidP="00297D3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3681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DA2DB" w14:textId="77777777" w:rsidR="00297D33" w:rsidRPr="00E96417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D9D9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5923E1F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032A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CC3B81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9FD28" w14:textId="77777777" w:rsidR="00297D33" w:rsidRPr="00E96417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96417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1C73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4612B" w14:textId="77777777" w:rsidR="00297D33" w:rsidRPr="00E96417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0A6C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8307A" w14:paraId="3B7D3AD5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E553F" w14:textId="77777777" w:rsidR="00297D33" w:rsidRPr="00A75A00" w:rsidRDefault="00297D33" w:rsidP="00297D33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8F807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FE979" w14:textId="77777777" w:rsidR="00297D33" w:rsidRPr="00A8307A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CCB5C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4A23A66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73ACF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11 și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81CA6" w14:textId="77777777" w:rsidR="00297D33" w:rsidRPr="00A8307A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FD31D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2CBF5" w14:textId="77777777" w:rsidR="00297D33" w:rsidRPr="00A8307A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780B2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C810EE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4E25460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06FD38EB" w14:textId="77777777" w:rsidR="00297D33" w:rsidRPr="0049500B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49500B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297D33" w:rsidRPr="00A8307A" w14:paraId="2FDC7306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6BE57" w14:textId="77777777" w:rsidR="00297D33" w:rsidRPr="00A75A00" w:rsidRDefault="00297D33" w:rsidP="00297D33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0FBF5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E8C25" w14:textId="77777777" w:rsidR="00297D33" w:rsidRPr="00A8307A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32C5F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32A3CE9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F8EF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0CD394E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C4492" w14:textId="77777777" w:rsidR="00297D33" w:rsidRPr="00A8307A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F69B5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72855" w14:textId="77777777" w:rsidR="00297D33" w:rsidRPr="00A8307A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32E26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2E6FF3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3A8998C4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4BB668BA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297D33" w:rsidRPr="00A8307A" w14:paraId="6FBA34B4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583A6" w14:textId="77777777" w:rsidR="00297D33" w:rsidRPr="00A75A00" w:rsidRDefault="00297D33" w:rsidP="00297D33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8424F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4A3B9" w14:textId="77777777" w:rsidR="00297D33" w:rsidRPr="00825C35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9AD93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D34B12C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DDDD9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480DD" w14:textId="77777777" w:rsidR="00297D33" w:rsidRPr="00825C35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825C3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04627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FEB90" w14:textId="77777777" w:rsidR="00297D33" w:rsidRPr="00825C35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C98ED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1539CFC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297D33" w:rsidRPr="00A8307A" w14:paraId="0098EDEF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4D054" w14:textId="77777777" w:rsidR="00297D33" w:rsidRPr="00A75A00" w:rsidRDefault="00297D33" w:rsidP="00297D33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918EE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E4A50" w14:textId="77777777" w:rsidR="00297D33" w:rsidRPr="00674604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5AF76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75917E3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6270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143D691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55, 71, 97 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B33CC" w14:textId="77777777" w:rsidR="00297D33" w:rsidRPr="00674604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674604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ED8A7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A3358" w14:textId="77777777" w:rsidR="00297D33" w:rsidRPr="00674604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0850B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72CE6A4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297D33" w:rsidRPr="00A8307A" w14:paraId="21A659B6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CA0D3" w14:textId="77777777" w:rsidR="00297D33" w:rsidRPr="00A75A00" w:rsidRDefault="00297D33" w:rsidP="00297D33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27E91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E63B0" w14:textId="77777777" w:rsidR="00297D33" w:rsidRPr="00D26514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33DD1" w14:textId="77777777" w:rsidR="00297D33" w:rsidRPr="00A8307A" w:rsidRDefault="00297D3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1C73D77" w14:textId="77777777" w:rsidR="00297D33" w:rsidRPr="00A8307A" w:rsidRDefault="00297D3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DBD18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C2AC4" w14:textId="77777777" w:rsidR="00297D33" w:rsidRPr="00A8307A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1AB5F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83341" w14:textId="77777777" w:rsidR="00297D33" w:rsidRPr="00D26514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312FE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4C4D99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0B49D0AF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D784D8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4C101FF2" w14:textId="77777777" w:rsidR="00297D33" w:rsidRPr="00A8307A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297D33" w:rsidRPr="00A8307A" w14:paraId="7D2D2DD3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C69F2" w14:textId="77777777" w:rsidR="00297D33" w:rsidRPr="00A75A00" w:rsidRDefault="00297D33" w:rsidP="00297D33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91FB1" w14:textId="77777777" w:rsidR="00297D33" w:rsidRPr="00A8307A" w:rsidRDefault="00297D33" w:rsidP="00A0060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17450" w14:textId="77777777" w:rsidR="00297D33" w:rsidRPr="00D26514" w:rsidRDefault="00297D33" w:rsidP="00A0060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7DE95" w14:textId="77777777" w:rsidR="00297D33" w:rsidRPr="00A8307A" w:rsidRDefault="00297D33" w:rsidP="00A00604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212B279" w14:textId="77777777" w:rsidR="00297D33" w:rsidRPr="00A8307A" w:rsidRDefault="00297D33" w:rsidP="00A00604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5BC94" w14:textId="77777777" w:rsidR="00297D33" w:rsidRDefault="00297D33" w:rsidP="00A0060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E302D78" w14:textId="77777777" w:rsidR="00297D33" w:rsidRDefault="00297D33" w:rsidP="00A0060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094D14D0" w14:textId="77777777" w:rsidR="00297D33" w:rsidRDefault="00297D33" w:rsidP="00A0060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42D3A" w14:textId="77777777" w:rsidR="00297D33" w:rsidRDefault="00297D33" w:rsidP="00A0060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7F6B8" w14:textId="77777777" w:rsidR="00297D33" w:rsidRPr="00A8307A" w:rsidRDefault="00297D33" w:rsidP="00A0060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0B302" w14:textId="77777777" w:rsidR="00297D33" w:rsidRPr="00D26514" w:rsidRDefault="00297D33" w:rsidP="00A0060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0161D" w14:textId="77777777" w:rsidR="00297D33" w:rsidRDefault="00297D33" w:rsidP="00A0060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297D33" w:rsidRPr="00A8307A" w14:paraId="77A858DD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3E8F2" w14:textId="77777777" w:rsidR="00297D33" w:rsidRPr="00A75A00" w:rsidRDefault="00297D33" w:rsidP="00297D33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C57F7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78696" w14:textId="77777777" w:rsidR="00297D33" w:rsidRPr="0061781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2D287" w14:textId="77777777" w:rsidR="00297D33" w:rsidRPr="00A8307A" w:rsidRDefault="00297D3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3635B10" w14:textId="77777777" w:rsidR="00297D33" w:rsidRPr="00A8307A" w:rsidRDefault="00297D3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93C5E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DCDE6" w14:textId="77777777" w:rsidR="00297D33" w:rsidRPr="00A8307A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0ABAB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6CB64" w14:textId="77777777" w:rsidR="00297D33" w:rsidRPr="0061781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57001" w14:textId="77777777" w:rsidR="00297D33" w:rsidRPr="00A8307A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BE6A471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4A3F40DE" w14:textId="77777777" w:rsidR="00297D33" w:rsidRPr="00A8307A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297D33" w:rsidRPr="00A8307A" w14:paraId="435D9E1E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61CC9" w14:textId="77777777" w:rsidR="00297D33" w:rsidRPr="00A75A00" w:rsidRDefault="00297D33" w:rsidP="00297D33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B004B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71CB4" w14:textId="77777777" w:rsidR="00297D33" w:rsidRPr="0061781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50EF7" w14:textId="77777777" w:rsidR="00297D33" w:rsidRPr="00A8307A" w:rsidRDefault="00297D3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BF10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28A3E1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C7D843A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6668F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94C59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2C85A" w14:textId="77777777" w:rsidR="00297D33" w:rsidRPr="0061781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CEC41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6C603EFF" w14:textId="77777777" w:rsidR="00297D33" w:rsidRPr="00A8307A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218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Arad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297D33" w:rsidRPr="00A8307A" w14:paraId="74ECD37E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7CADF" w14:textId="77777777" w:rsidR="00297D33" w:rsidRPr="00A75A00" w:rsidRDefault="00297D33" w:rsidP="00297D33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ED561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CDA8E" w14:textId="77777777" w:rsidR="00297D33" w:rsidRPr="0061781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95E23" w14:textId="77777777" w:rsidR="00297D33" w:rsidRPr="00A8307A" w:rsidRDefault="00297D3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>Grupa A</w:t>
            </w:r>
            <w:r>
              <w:rPr>
                <w:b/>
                <w:bCs/>
                <w:sz w:val="20"/>
                <w:lang w:val="ro-RO"/>
              </w:rPr>
              <w:t xml:space="preserve">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D5BC7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246ACE6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6C63B198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0FD58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403BF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063A5" w14:textId="77777777" w:rsidR="00297D33" w:rsidRPr="0061781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B7FB1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488E7F78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1DBCF417" w14:textId="77777777" w:rsidR="00297D33" w:rsidRPr="00A8307A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297D33" w14:paraId="6AAEF738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A915E" w14:textId="77777777" w:rsidR="00297D33" w:rsidRDefault="00297D33" w:rsidP="00297D3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7A21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1DECA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CB91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4365425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E795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671DCD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30,  46, 62,  82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2F774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C0FE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C01CB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D848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C27A0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1 - 13, Cap Y </w:t>
            </w:r>
          </w:p>
          <w:p w14:paraId="15D0147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și liniile 1R - 6R.</w:t>
            </w:r>
          </w:p>
        </w:tc>
      </w:tr>
      <w:tr w:rsidR="00297D33" w14:paraId="22E2033B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F0A31" w14:textId="77777777" w:rsidR="00297D33" w:rsidRDefault="00297D33" w:rsidP="00297D3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6D463" w14:textId="77777777" w:rsidR="00297D33" w:rsidRDefault="00297D33" w:rsidP="009914C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ECAF5" w14:textId="77777777" w:rsidR="00297D33" w:rsidRDefault="00297D33" w:rsidP="009914C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CEF8C" w14:textId="77777777" w:rsidR="00297D33" w:rsidRDefault="00297D33" w:rsidP="009914C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E9FD6" w14:textId="77777777" w:rsidR="00297D33" w:rsidRDefault="00297D33" w:rsidP="00991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6167D47" w14:textId="77777777" w:rsidR="00297D33" w:rsidRDefault="00297D33" w:rsidP="00991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37D0F0E6" w14:textId="77777777" w:rsidR="00297D33" w:rsidRDefault="00297D33" w:rsidP="009914C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40 - 42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674CE" w14:textId="77777777" w:rsidR="00297D33" w:rsidRDefault="00297D33" w:rsidP="009914C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BE718" w14:textId="77777777" w:rsidR="00297D33" w:rsidRDefault="00297D33" w:rsidP="009914C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D388C" w14:textId="77777777" w:rsidR="00297D33" w:rsidRDefault="00297D33" w:rsidP="009914C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F0883" w14:textId="77777777" w:rsidR="00297D33" w:rsidRPr="009914C4" w:rsidRDefault="00297D33" w:rsidP="009914C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914C4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15F63F2B" w14:textId="77777777" w:rsidR="00297D33" w:rsidRDefault="00297D33" w:rsidP="009914C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914C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297D33" w:rsidRPr="00A8307A" w14:paraId="7BE1F45E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2A129" w14:textId="77777777" w:rsidR="00297D33" w:rsidRPr="00A75A00" w:rsidRDefault="00297D33" w:rsidP="00297D33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D7A9D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58EE9" w14:textId="77777777" w:rsidR="00297D33" w:rsidRPr="00915FE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84B20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E96D33C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258A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57FA674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19B4A" w14:textId="77777777" w:rsidR="00297D33" w:rsidRPr="00915FE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15FE8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F3621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C7E6E" w14:textId="77777777" w:rsidR="00297D33" w:rsidRPr="00915FE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B3820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D4E855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297D33" w:rsidRPr="00A8307A" w14:paraId="29E09BE7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8C524" w14:textId="77777777" w:rsidR="00297D33" w:rsidRPr="00A75A00" w:rsidRDefault="00297D33" w:rsidP="00297D33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FCDD2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7BFAB" w14:textId="77777777" w:rsidR="00297D33" w:rsidRPr="00915FE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0B673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41D83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D0C3A" w14:textId="77777777" w:rsidR="00297D33" w:rsidRPr="00915FE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ABFA6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70E16" w14:textId="77777777" w:rsidR="00297D33" w:rsidRPr="00915FE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4201D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297D33" w:rsidRPr="00A8307A" w14:paraId="1CEBED11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9BC92" w14:textId="77777777" w:rsidR="00297D33" w:rsidRPr="00A75A00" w:rsidRDefault="00297D33" w:rsidP="00297D33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3E3BC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49410" w14:textId="77777777" w:rsidR="00297D33" w:rsidRPr="001C017B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111CF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FD536E5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7E368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BDC22" w14:textId="77777777" w:rsidR="00297D33" w:rsidRPr="001C017B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1C017B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8C589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F1A05" w14:textId="77777777" w:rsidR="00297D33" w:rsidRPr="001C017B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61865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02A7CB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297D33" w:rsidRPr="00A8307A" w14:paraId="5B7800D6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2623F" w14:textId="77777777" w:rsidR="00297D33" w:rsidRPr="00A75A00" w:rsidRDefault="00297D33" w:rsidP="00297D33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FBFC9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D64FF" w14:textId="77777777" w:rsidR="00297D33" w:rsidRPr="002A5535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888D0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9A58F45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61FA3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87454" w14:textId="77777777" w:rsidR="00297D33" w:rsidRPr="002A5535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2A553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37244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35392" w14:textId="77777777" w:rsidR="00297D33" w:rsidRPr="002A5535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A0313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104AD44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297D33" w:rsidRPr="00A8307A" w14:paraId="55BAD33A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50AC1" w14:textId="77777777" w:rsidR="00297D33" w:rsidRPr="00A75A00" w:rsidRDefault="00297D33" w:rsidP="00297D33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A4F01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59861" w14:textId="77777777" w:rsidR="00297D33" w:rsidRPr="00880A4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391DC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B5F8FD9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E331B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B39EB" w14:textId="77777777" w:rsidR="00297D33" w:rsidRPr="00880A4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880A4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9E588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7614E" w14:textId="77777777" w:rsidR="00297D33" w:rsidRPr="00880A4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CD170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9BA94E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297D33" w:rsidRPr="00A8307A" w14:paraId="4AEB5695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63341" w14:textId="77777777" w:rsidR="00297D33" w:rsidRPr="00A75A00" w:rsidRDefault="00297D33" w:rsidP="00297D33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946F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1+450</w:t>
            </w:r>
          </w:p>
          <w:p w14:paraId="7D9533D8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2E0CD" w14:textId="77777777" w:rsidR="00297D33" w:rsidRPr="00880A4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6F1B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Timişoara Nord</w:t>
            </w:r>
            <w:r>
              <w:rPr>
                <w:b/>
                <w:bCs/>
                <w:sz w:val="20"/>
                <w:lang w:val="ro-RO"/>
              </w:rPr>
              <w:t xml:space="preserve"> –</w:t>
            </w:r>
          </w:p>
          <w:p w14:paraId="3693B9C5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Timisoara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A8E8F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BF58B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79710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AF1D2" w14:textId="77777777" w:rsidR="00297D33" w:rsidRPr="00880A4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BB0D2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:rsidRPr="00A8307A" w14:paraId="70DCD5CC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57A5B" w14:textId="77777777" w:rsidR="00297D33" w:rsidRPr="00A75A00" w:rsidRDefault="00297D33" w:rsidP="00297D33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3C1EF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3D59A" w14:textId="77777777" w:rsidR="00297D33" w:rsidRPr="00880A4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63E7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Timisoara Vest</w:t>
            </w:r>
          </w:p>
          <w:p w14:paraId="0636A2E3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3A186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88154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61982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D473A" w14:textId="77777777" w:rsidR="00297D33" w:rsidRPr="00880A4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2477C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DD4641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,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5, 6, 7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Cap Y</w:t>
            </w:r>
            <w:r>
              <w:rPr>
                <w:b/>
                <w:bCs/>
                <w:i/>
                <w:iCs/>
                <w:sz w:val="20"/>
                <w:lang w:val="ro-RO"/>
              </w:rPr>
              <w:t>, linii abătute.</w:t>
            </w:r>
          </w:p>
        </w:tc>
      </w:tr>
      <w:tr w:rsidR="00297D33" w:rsidRPr="00A8307A" w14:paraId="7E139DA5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2D710" w14:textId="77777777" w:rsidR="00297D33" w:rsidRPr="00A75A00" w:rsidRDefault="00297D33" w:rsidP="00297D33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166A3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B75A5" w14:textId="77777777" w:rsidR="00297D33" w:rsidRPr="00880A4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D33A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Timisoara Vest</w:t>
            </w:r>
          </w:p>
          <w:p w14:paraId="7B63591E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ED0BB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A6117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B69F3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C6AC4" w14:textId="77777777" w:rsidR="00297D33" w:rsidRPr="00880A4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8B2BA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DD5507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5, 6, 7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Cap Y</w:t>
            </w:r>
            <w:r>
              <w:rPr>
                <w:b/>
                <w:bCs/>
                <w:i/>
                <w:iCs/>
                <w:sz w:val="20"/>
                <w:lang w:val="ro-RO"/>
              </w:rPr>
              <w:t>, linii abătute.</w:t>
            </w:r>
          </w:p>
        </w:tc>
      </w:tr>
      <w:tr w:rsidR="00297D33" w14:paraId="0D4924A5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3B44F" w14:textId="77777777" w:rsidR="00297D33" w:rsidRDefault="00297D33" w:rsidP="00297D3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90DC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30F73" w14:textId="77777777" w:rsidR="00297D33" w:rsidRPr="00E96417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4551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Timisoara Vest</w:t>
            </w:r>
          </w:p>
          <w:p w14:paraId="7F80400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5ED9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toata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9978C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7A4E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E4A53" w14:textId="77777777" w:rsidR="00297D33" w:rsidRPr="00E96417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6175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4A0F737C" w14:textId="77777777" w:rsidR="00297D33" w:rsidRDefault="00297D33">
      <w:pPr>
        <w:spacing w:before="40" w:after="40" w:line="192" w:lineRule="auto"/>
        <w:ind w:right="57"/>
        <w:rPr>
          <w:sz w:val="20"/>
          <w:lang w:val="ro-RO"/>
        </w:rPr>
      </w:pPr>
    </w:p>
    <w:p w14:paraId="5E3D0309" w14:textId="77777777" w:rsidR="00297D33" w:rsidRDefault="00297D33" w:rsidP="009378E1">
      <w:pPr>
        <w:pStyle w:val="Heading1"/>
        <w:spacing w:line="360" w:lineRule="auto"/>
      </w:pPr>
      <w:r>
        <w:lastRenderedPageBreak/>
        <w:t>LINIA 133</w:t>
      </w:r>
    </w:p>
    <w:p w14:paraId="65AA4DDA" w14:textId="77777777" w:rsidR="00297D33" w:rsidRPr="0021246A" w:rsidRDefault="00297D33" w:rsidP="009378E1">
      <w:pPr>
        <w:pStyle w:val="Heading1"/>
        <w:spacing w:line="360" w:lineRule="auto"/>
      </w:pPr>
      <w:r>
        <w:t>TIMIŞOARA - CENAD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297D33" w14:paraId="498159CD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99F60" w14:textId="77777777" w:rsidR="00297D33" w:rsidRDefault="00297D33" w:rsidP="00297D3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4176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23849" w14:textId="77777777" w:rsidR="00297D33" w:rsidRPr="0074629B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6240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2970324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48CB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0D6ABD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BE1EC" w14:textId="77777777" w:rsidR="00297D33" w:rsidRPr="0074629B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4629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7143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E8692" w14:textId="77777777" w:rsidR="00297D33" w:rsidRPr="0074629B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D891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DB3BD8" w14:paraId="7FD1F9BF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EDF86" w14:textId="77777777" w:rsidR="00297D33" w:rsidRPr="00A75A00" w:rsidRDefault="00297D33" w:rsidP="00297D33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1C730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33610" w14:textId="77777777" w:rsidR="00297D33" w:rsidRPr="00A8307A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DC212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2FAF4F6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436F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11, 51, 97 </w:t>
            </w:r>
          </w:p>
          <w:p w14:paraId="210E0075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44C5A" w14:textId="77777777" w:rsidR="00297D33" w:rsidRPr="00A8307A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1F199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E550F" w14:textId="77777777" w:rsidR="00297D33" w:rsidRPr="00A8307A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1F3C5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41A5C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5A82B67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639FAD8E" w14:textId="77777777" w:rsidR="00297D33" w:rsidRPr="00DB3BD8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DB3BD8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297D33" w:rsidRPr="00A8307A" w14:paraId="266D3A4A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71A6F" w14:textId="77777777" w:rsidR="00297D33" w:rsidRPr="00A75A00" w:rsidRDefault="00297D33" w:rsidP="00297D33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DEC84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755C6" w14:textId="77777777" w:rsidR="00297D33" w:rsidRPr="00A8307A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27441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172CDF6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422D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2CA89F1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AE6F3" w14:textId="77777777" w:rsidR="00297D33" w:rsidRPr="00A8307A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AD09F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21D28" w14:textId="77777777" w:rsidR="00297D33" w:rsidRPr="00A8307A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5669D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9E8234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24F5F7AF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0B2BB28B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297D33" w:rsidRPr="00A8307A" w14:paraId="22CEA0EB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200C6" w14:textId="77777777" w:rsidR="00297D33" w:rsidRPr="00A75A00" w:rsidRDefault="00297D33" w:rsidP="00297D33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4883F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B83F9" w14:textId="77777777" w:rsidR="00297D33" w:rsidRPr="00AE5C97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2ABF1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5BB1724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38AB4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D184C" w14:textId="77777777" w:rsidR="00297D33" w:rsidRPr="00AE5C97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AE5C97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9ED95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C3C07" w14:textId="77777777" w:rsidR="00297D33" w:rsidRPr="00AE5C97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7BCA5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E0CF98F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297D33" w:rsidRPr="00A8307A" w14:paraId="04727E27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01329" w14:textId="77777777" w:rsidR="00297D33" w:rsidRPr="00A75A00" w:rsidRDefault="00297D33" w:rsidP="00297D33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C0A26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E3031" w14:textId="77777777" w:rsidR="00297D33" w:rsidRPr="00795C5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BA038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E5E44B5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EAEB8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</w:t>
            </w:r>
            <w:r>
              <w:rPr>
                <w:b/>
                <w:bCs/>
                <w:sz w:val="20"/>
                <w:lang w:val="ro-RO"/>
              </w:rPr>
              <w:t xml:space="preserve"> 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18FF4" w14:textId="77777777" w:rsidR="00297D33" w:rsidRPr="00795C5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795C5C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C4594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6129B" w14:textId="77777777" w:rsidR="00297D33" w:rsidRPr="00795C5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4CE54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6C3678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297D33" w:rsidRPr="00A8307A" w14:paraId="76A1ACF9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E4881" w14:textId="77777777" w:rsidR="00297D33" w:rsidRPr="00A75A00" w:rsidRDefault="00297D33" w:rsidP="00297D33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04864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601C4" w14:textId="77777777" w:rsidR="00297D33" w:rsidRPr="00795C5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E8317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>Grupa A</w:t>
            </w:r>
            <w:r>
              <w:rPr>
                <w:b/>
                <w:bCs/>
                <w:sz w:val="20"/>
                <w:lang w:val="ro-RO"/>
              </w:rPr>
              <w:t xml:space="preserve">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7B664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60CD42C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75347E83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66252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6D203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37810" w14:textId="77777777" w:rsidR="00297D33" w:rsidRPr="00795C5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1AF6B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511358C9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6E420AB5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297D33" w:rsidRPr="00A8307A" w14:paraId="64A24E9F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5C9F7" w14:textId="77777777" w:rsidR="00297D33" w:rsidRPr="00A75A00" w:rsidRDefault="00297D33" w:rsidP="00297D33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1C5CC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DFE60" w14:textId="77777777" w:rsidR="00297D33" w:rsidRPr="00795C5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4657D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66A96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FD3F832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1E59218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28D31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F6EEA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EBFE1" w14:textId="77777777" w:rsidR="00297D33" w:rsidRPr="00795C5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3EF68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0C744C5D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297D33" w:rsidRPr="00A8307A" w14:paraId="19FDDCCF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F0480" w14:textId="77777777" w:rsidR="00297D33" w:rsidRPr="00A75A00" w:rsidRDefault="00297D33" w:rsidP="00297D33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C7B10" w14:textId="77777777" w:rsidR="00297D33" w:rsidRPr="00A8307A" w:rsidRDefault="00297D33" w:rsidP="00EE48E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A0979" w14:textId="77777777" w:rsidR="00297D33" w:rsidRPr="00795C5C" w:rsidRDefault="00297D33" w:rsidP="00EE48E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A601E" w14:textId="77777777" w:rsidR="00297D33" w:rsidRPr="00A8307A" w:rsidRDefault="00297D33" w:rsidP="00EE48E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62DCD" w14:textId="77777777" w:rsidR="00297D33" w:rsidRDefault="00297D33" w:rsidP="00EE48E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2C7CF37" w14:textId="77777777" w:rsidR="00297D33" w:rsidRDefault="00297D33" w:rsidP="00EE48E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16653E3C" w14:textId="77777777" w:rsidR="00297D33" w:rsidRDefault="00297D33" w:rsidP="00EE48E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40 - 42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141B0" w14:textId="77777777" w:rsidR="00297D33" w:rsidRDefault="00297D33" w:rsidP="00EE48E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1D820" w14:textId="77777777" w:rsidR="00297D33" w:rsidRPr="00A8307A" w:rsidRDefault="00297D33" w:rsidP="00EE48E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D1FA3" w14:textId="77777777" w:rsidR="00297D33" w:rsidRPr="00795C5C" w:rsidRDefault="00297D33" w:rsidP="00EE48E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38C27" w14:textId="77777777" w:rsidR="00297D33" w:rsidRPr="009914C4" w:rsidRDefault="00297D33" w:rsidP="00EE48E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914C4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25B48923" w14:textId="77777777" w:rsidR="00297D33" w:rsidRDefault="00297D33" w:rsidP="00EE48E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914C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297D33" w:rsidRPr="00A8307A" w14:paraId="4FBF52D2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CA38D" w14:textId="77777777" w:rsidR="00297D33" w:rsidRPr="00A75A00" w:rsidRDefault="00297D33" w:rsidP="00297D33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B3475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85D58" w14:textId="77777777" w:rsidR="00297D33" w:rsidRPr="00732832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1E817" w14:textId="77777777" w:rsidR="00297D33" w:rsidRPr="00A8307A" w:rsidRDefault="00297D3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CA17C25" w14:textId="77777777" w:rsidR="00297D33" w:rsidRPr="00A8307A" w:rsidRDefault="00297D3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45D5A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E223B" w14:textId="77777777" w:rsidR="00297D33" w:rsidRPr="00A8307A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417C9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158A7" w14:textId="77777777" w:rsidR="00297D33" w:rsidRPr="00732832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2E850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67499D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357FCBF3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2C000CC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1AEB4B95" w14:textId="77777777" w:rsidR="00297D33" w:rsidRPr="00A8307A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297D33" w:rsidRPr="00A8307A" w14:paraId="7E54BE79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91BE6" w14:textId="77777777" w:rsidR="00297D33" w:rsidRPr="00A75A00" w:rsidRDefault="00297D33" w:rsidP="00297D33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0500D" w14:textId="77777777" w:rsidR="00297D33" w:rsidRPr="00A8307A" w:rsidRDefault="00297D33" w:rsidP="0019008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BC230" w14:textId="77777777" w:rsidR="00297D33" w:rsidRPr="00732832" w:rsidRDefault="00297D33" w:rsidP="0019008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57F83" w14:textId="77777777" w:rsidR="00297D33" w:rsidRPr="00A8307A" w:rsidRDefault="00297D33" w:rsidP="0019008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BE9706B" w14:textId="77777777" w:rsidR="00297D33" w:rsidRPr="00A8307A" w:rsidRDefault="00297D33" w:rsidP="0019008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AC30A" w14:textId="77777777" w:rsidR="00297D33" w:rsidRDefault="00297D33" w:rsidP="001900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7692E5F" w14:textId="77777777" w:rsidR="00297D33" w:rsidRDefault="00297D33" w:rsidP="001900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1924E741" w14:textId="77777777" w:rsidR="00297D33" w:rsidRDefault="00297D33" w:rsidP="0019008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85C17" w14:textId="77777777" w:rsidR="00297D33" w:rsidRDefault="00297D33" w:rsidP="0019008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1B008" w14:textId="77777777" w:rsidR="00297D33" w:rsidRPr="00A8307A" w:rsidRDefault="00297D33" w:rsidP="0019008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AD5EF" w14:textId="77777777" w:rsidR="00297D33" w:rsidRPr="00732832" w:rsidRDefault="00297D33" w:rsidP="0019008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E000C" w14:textId="77777777" w:rsidR="00297D33" w:rsidRDefault="00297D33" w:rsidP="0019008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297D33" w:rsidRPr="00A8307A" w14:paraId="71CE4E14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C1A60" w14:textId="77777777" w:rsidR="00297D33" w:rsidRPr="00A75A00" w:rsidRDefault="00297D33" w:rsidP="00297D33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C9671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41E0D" w14:textId="77777777" w:rsidR="00297D33" w:rsidRPr="0046537D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1D0FB" w14:textId="77777777" w:rsidR="00297D33" w:rsidRPr="00A8307A" w:rsidRDefault="00297D3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0CB1B7B" w14:textId="77777777" w:rsidR="00297D33" w:rsidRPr="00A8307A" w:rsidRDefault="00297D3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9FF8B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D6ABC" w14:textId="77777777" w:rsidR="00297D33" w:rsidRPr="00A8307A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49612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E2056" w14:textId="77777777" w:rsidR="00297D33" w:rsidRPr="0046537D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B3706" w14:textId="77777777" w:rsidR="00297D33" w:rsidRPr="00A8307A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49A81FF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667A02E7" w14:textId="77777777" w:rsidR="00297D33" w:rsidRPr="00A8307A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297D33" w14:paraId="1DB46000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64044" w14:textId="77777777" w:rsidR="00297D33" w:rsidRDefault="00297D33" w:rsidP="00297D3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C32D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8310A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DFD9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20A5483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13E9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30, 46, 62, 82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A7541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10F2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F7BD9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F198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7827CB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1 - 13, Cap Y </w:t>
            </w:r>
          </w:p>
          <w:p w14:paraId="13F79FA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și liniile 1R - 6R.</w:t>
            </w:r>
          </w:p>
        </w:tc>
      </w:tr>
      <w:tr w:rsidR="00297D33" w14:paraId="466A9F18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3986C" w14:textId="77777777" w:rsidR="00297D33" w:rsidRDefault="00297D33" w:rsidP="00297D3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B387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1B672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11A7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03186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018BEA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7698E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958B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CF5CB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E1EA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297D33" w:rsidRPr="00A8307A" w14:paraId="33A2C412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63EEE" w14:textId="77777777" w:rsidR="00297D33" w:rsidRPr="00A75A00" w:rsidRDefault="00297D33" w:rsidP="00297D33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8D076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1E17D" w14:textId="77777777" w:rsidR="00297D33" w:rsidRPr="00A60F90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428BD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43BBA92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139B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CBF4684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12287" w14:textId="77777777" w:rsidR="00297D33" w:rsidRPr="00A60F90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A60F90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6502A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E1ACC" w14:textId="77777777" w:rsidR="00297D33" w:rsidRPr="00A60F90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6EAA6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484BF11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297D33" w:rsidRPr="00A8307A" w14:paraId="4E8C4CB1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8B8AA" w14:textId="77777777" w:rsidR="00297D33" w:rsidRPr="00A75A00" w:rsidRDefault="00297D33" w:rsidP="00297D33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1083B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59B4D" w14:textId="77777777" w:rsidR="00297D33" w:rsidRPr="0022013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3809D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109BDE2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65F71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851D0" w14:textId="77777777" w:rsidR="00297D33" w:rsidRPr="0022013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220138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75148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62441" w14:textId="77777777" w:rsidR="00297D33" w:rsidRPr="0022013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99713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0575FD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297D33" w:rsidRPr="00A8307A" w14:paraId="79B3947E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6FDB6" w14:textId="77777777" w:rsidR="00297D33" w:rsidRPr="00A75A00" w:rsidRDefault="00297D33" w:rsidP="00297D33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02009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9C8EA" w14:textId="77777777" w:rsidR="00297D33" w:rsidRPr="00501B55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DBC6E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AD2B8E0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B5F51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4564E" w14:textId="77777777" w:rsidR="00297D33" w:rsidRPr="00501B55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501B5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FCACD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3DEFE" w14:textId="77777777" w:rsidR="00297D33" w:rsidRPr="00501B55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EA790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CF31BA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297D33" w:rsidRPr="00A8307A" w14:paraId="39D9B9D0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4A393" w14:textId="77777777" w:rsidR="00297D33" w:rsidRPr="00A75A00" w:rsidRDefault="00297D33" w:rsidP="00297D33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43DB5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0139C" w14:textId="77777777" w:rsidR="00297D33" w:rsidRPr="006D5FF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D0CC1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6EF3417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E0005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372FE" w14:textId="77777777" w:rsidR="00297D33" w:rsidRPr="006D5FF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6D5FF3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F566F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3CA32" w14:textId="77777777" w:rsidR="00297D33" w:rsidRPr="006D5FF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0D341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253E75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297D33" w:rsidRPr="00A8307A" w14:paraId="4168F98C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A39F3" w14:textId="77777777" w:rsidR="00297D33" w:rsidRPr="00A75A00" w:rsidRDefault="00297D33" w:rsidP="00297D33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E13D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555CF766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6+905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BF665" w14:textId="77777777" w:rsidR="00297D33" w:rsidRPr="006D5FF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86194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Timișoara Nord - Ax St. Ronaţ Triaj 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418EC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CEB62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EB352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2046B" w14:textId="77777777" w:rsidR="00297D33" w:rsidRPr="006D5FF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0361E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36E32">
              <w:rPr>
                <w:b/>
                <w:bCs/>
                <w:i/>
                <w:iCs/>
                <w:sz w:val="20"/>
                <w:lang w:val="ro-RO"/>
              </w:rPr>
              <w:t>Semnalizat</w:t>
            </w:r>
            <w:r>
              <w:rPr>
                <w:b/>
                <w:bCs/>
                <w:i/>
                <w:iCs/>
                <w:sz w:val="20"/>
                <w:lang w:val="ro-RO"/>
              </w:rPr>
              <w:t>ă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 xml:space="preserve"> ca limitare de vitez</w:t>
            </w:r>
            <w:r>
              <w:rPr>
                <w:b/>
                <w:bCs/>
                <w:i/>
                <w:iCs/>
                <w:sz w:val="20"/>
                <w:lang w:val="ro-RO"/>
              </w:rPr>
              <w:t>ă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 xml:space="preserve"> doar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î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>n st. Rona</w:t>
            </w:r>
            <w:r>
              <w:rPr>
                <w:b/>
                <w:bCs/>
                <w:i/>
                <w:iCs/>
                <w:sz w:val="20"/>
                <w:lang w:val="ro-RO"/>
              </w:rPr>
              <w:t>ț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 xml:space="preserve"> Triaj Grupa D.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Î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>n st. Timi</w:t>
            </w:r>
            <w:r>
              <w:rPr>
                <w:b/>
                <w:bCs/>
                <w:i/>
                <w:iCs/>
                <w:sz w:val="20"/>
                <w:lang w:val="ro-RO"/>
              </w:rPr>
              <w:t>ș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>oara Nord nu se poate amplasa datorit</w:t>
            </w:r>
            <w:r>
              <w:rPr>
                <w:b/>
                <w:bCs/>
                <w:i/>
                <w:iCs/>
                <w:sz w:val="20"/>
                <w:lang w:val="ro-RO"/>
              </w:rPr>
              <w:t>ă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 xml:space="preserve"> lucr</w:t>
            </w:r>
            <w:r>
              <w:rPr>
                <w:b/>
                <w:bCs/>
                <w:i/>
                <w:iCs/>
                <w:sz w:val="20"/>
                <w:lang w:val="ro-RO"/>
              </w:rPr>
              <w:t>ă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>rilor Coridor IV.</w:t>
            </w:r>
          </w:p>
        </w:tc>
      </w:tr>
      <w:tr w:rsidR="00297D33" w:rsidRPr="00A8307A" w14:paraId="6E56A23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A4D7B" w14:textId="77777777" w:rsidR="00297D33" w:rsidRPr="00A75A00" w:rsidRDefault="00297D33" w:rsidP="00297D33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B532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2+500</w:t>
            </w:r>
          </w:p>
          <w:p w14:paraId="1371051D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DE121" w14:textId="77777777" w:rsidR="00297D33" w:rsidRPr="006D5FF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2A6A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Timişoara Nord</w:t>
            </w:r>
            <w:r>
              <w:rPr>
                <w:b/>
                <w:bCs/>
                <w:sz w:val="20"/>
                <w:lang w:val="ro-RO"/>
              </w:rPr>
              <w:t xml:space="preserve"> -</w:t>
            </w:r>
          </w:p>
          <w:p w14:paraId="2E900B4B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Ronaţ Triaj 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DFFAE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6A256" w14:textId="77777777" w:rsidR="00297D33" w:rsidRPr="006D5FF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E74D7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52D67" w14:textId="77777777" w:rsidR="00297D33" w:rsidRPr="006D5FF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BA55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7226A59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15T.</w:t>
            </w:r>
          </w:p>
        </w:tc>
      </w:tr>
      <w:tr w:rsidR="00297D33" w14:paraId="17366511" w14:textId="77777777">
        <w:trPr>
          <w:cantSplit/>
          <w:trHeight w:val="8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9CF35" w14:textId="77777777" w:rsidR="00297D33" w:rsidRPr="00A75A00" w:rsidRDefault="00297D33" w:rsidP="00297D33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ED2C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6+300</w:t>
            </w:r>
          </w:p>
          <w:p w14:paraId="64D93B2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EB0E9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5DCD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Ronaţ Triaj </w:t>
            </w:r>
          </w:p>
          <w:p w14:paraId="2247252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  <w:p w14:paraId="1E69810B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85318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8A03B" w14:textId="77777777" w:rsidR="00297D33" w:rsidRPr="006D5FF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7A91D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F816B" w14:textId="77777777" w:rsidR="00297D33" w:rsidRPr="006D5FF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4D57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B4D154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1 și 5.</w:t>
            </w:r>
          </w:p>
        </w:tc>
      </w:tr>
      <w:tr w:rsidR="00297D33" w14:paraId="46056578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004F6" w14:textId="77777777" w:rsidR="00297D33" w:rsidRDefault="00297D33" w:rsidP="00297D3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B054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6E35E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D4DD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Ronaţ Triaj Grupa D</w:t>
            </w:r>
          </w:p>
          <w:p w14:paraId="648EF50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B374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3A269" w14:textId="77777777" w:rsidR="00297D33" w:rsidRPr="0074629B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A824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448AA" w14:textId="77777777" w:rsidR="00297D33" w:rsidRPr="0074629B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4730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2DEBCF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297D33" w14:paraId="1F06BD0F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27679" w14:textId="77777777" w:rsidR="00297D33" w:rsidRDefault="00297D33" w:rsidP="00297D3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7DD8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AF250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ED89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Ronaţ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786B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842B2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3783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694E4" w14:textId="77777777" w:rsidR="00297D33" w:rsidRPr="0074629B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AC54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A1FBF9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297D33" w14:paraId="6C15C43E" w14:textId="77777777">
        <w:trPr>
          <w:cantSplit/>
          <w:trHeight w:val="30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FA5D0" w14:textId="77777777" w:rsidR="00297D33" w:rsidRDefault="00297D33" w:rsidP="00297D3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913B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58C85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CC9F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545E19F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3917333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54D1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2E3BC32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din stația Ronaţ Triaj</w:t>
            </w:r>
          </w:p>
          <w:p w14:paraId="45BA677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F1D57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54A6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51DCD" w14:textId="77777777" w:rsidR="00297D33" w:rsidRPr="0074629B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5120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6112DC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297D33" w14:paraId="3B3D4E24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66B06" w14:textId="77777777" w:rsidR="00297D33" w:rsidRDefault="00297D33" w:rsidP="00297D3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4794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C95AB" w14:textId="77777777" w:rsidR="00297D33" w:rsidRPr="0074629B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69FE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Ronaţ Triaj </w:t>
            </w:r>
          </w:p>
          <w:p w14:paraId="4EB1588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049D22C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abătute 3, 4, 6, </w:t>
            </w:r>
          </w:p>
          <w:p w14:paraId="1B4D1FC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și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951E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E57529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79476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7628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B07CA" w14:textId="77777777" w:rsidR="00297D33" w:rsidRPr="0074629B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6C62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 Ronaţ Triaj Grupa A.</w:t>
            </w:r>
          </w:p>
        </w:tc>
      </w:tr>
      <w:tr w:rsidR="00297D33" w14:paraId="6F32B42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B91D9" w14:textId="77777777" w:rsidR="00297D33" w:rsidRDefault="00297D33" w:rsidP="00297D3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6F25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12+955</w:t>
            </w:r>
          </w:p>
          <w:p w14:paraId="45CC02D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28+187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6E3E1" w14:textId="77777777" w:rsidR="00297D33" w:rsidRPr="0074629B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0F16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Dudeştii Noi -</w:t>
            </w:r>
          </w:p>
          <w:p w14:paraId="482AAF6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Biled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7BCD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537D6" w14:textId="77777777" w:rsidR="00297D33" w:rsidRPr="0074629B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BE68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6D3EF" w14:textId="77777777" w:rsidR="00297D33" w:rsidRPr="0074629B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D2F0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97D33" w14:paraId="765D2D1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72ADF" w14:textId="77777777" w:rsidR="00297D33" w:rsidRDefault="00297D33" w:rsidP="00297D3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45EB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19+400</w:t>
            </w:r>
          </w:p>
          <w:p w14:paraId="0D61703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9AAA4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4412C" w14:textId="77777777" w:rsidR="00297D33" w:rsidRDefault="00297D33" w:rsidP="00AC2D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Dudeştii Noi -</w:t>
            </w:r>
          </w:p>
          <w:p w14:paraId="43352EE5" w14:textId="77777777" w:rsidR="00297D33" w:rsidRDefault="00297D33" w:rsidP="00AC2D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Biled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4CEF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500BF" w14:textId="77777777" w:rsidR="00297D33" w:rsidRPr="0074629B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A748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45FE3" w14:textId="77777777" w:rsidR="00297D33" w:rsidRPr="0074629B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F7E4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4C3BCF6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85C8B" w14:textId="77777777" w:rsidR="00297D33" w:rsidRDefault="00297D33" w:rsidP="00297D3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3248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D1567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AD96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Biled</w:t>
            </w:r>
          </w:p>
          <w:p w14:paraId="7E22F4B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4234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59AE14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0D28F" w14:textId="77777777" w:rsidR="00297D33" w:rsidRPr="0074629B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A7E2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6A5F1" w14:textId="77777777" w:rsidR="00297D33" w:rsidRPr="0074629B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8C71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26B46E2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13016" w14:textId="77777777" w:rsidR="00297D33" w:rsidRDefault="00297D33" w:rsidP="00297D3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E8B4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1904A" w14:textId="77777777" w:rsidR="00297D33" w:rsidRPr="0074629B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91F8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Biled</w:t>
            </w:r>
          </w:p>
          <w:p w14:paraId="726B642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EB59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CB83D8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DA403" w14:textId="77777777" w:rsidR="00297D33" w:rsidRPr="0074629B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4629B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9C88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DC64C" w14:textId="77777777" w:rsidR="00297D33" w:rsidRPr="0074629B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D056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61CD0CDD" w14:textId="77777777">
        <w:trPr>
          <w:cantSplit/>
          <w:trHeight w:val="7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270B5" w14:textId="77777777" w:rsidR="00297D33" w:rsidRDefault="00297D33" w:rsidP="00297D3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AC5D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33+600</w:t>
            </w:r>
          </w:p>
          <w:p w14:paraId="38E4AD2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2DE00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B680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Biled -</w:t>
            </w:r>
          </w:p>
          <w:p w14:paraId="77F215E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 Nou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F1E7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01266" w14:textId="77777777" w:rsidR="00297D33" w:rsidRPr="0074629B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E86C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480B1" w14:textId="77777777" w:rsidR="00297D33" w:rsidRPr="0074629B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9D35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1AEEBD59" w14:textId="77777777">
        <w:trPr>
          <w:cantSplit/>
          <w:trHeight w:val="7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361D7" w14:textId="77777777" w:rsidR="00297D33" w:rsidRDefault="00297D33" w:rsidP="00297D3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D29A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50+080</w:t>
            </w:r>
          </w:p>
          <w:p w14:paraId="2FB2EBF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43554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ED15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Lovrin -</w:t>
            </w:r>
          </w:p>
          <w:p w14:paraId="32C22AA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Sânnicolau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B5B6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D64BE" w14:textId="77777777" w:rsidR="00297D33" w:rsidRPr="0074629B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E91F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2420A" w14:textId="77777777" w:rsidR="00297D33" w:rsidRPr="0074629B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C51E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62CC0503" w14:textId="77777777">
        <w:trPr>
          <w:cantSplit/>
          <w:trHeight w:val="7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2BC2C" w14:textId="77777777" w:rsidR="00297D33" w:rsidRDefault="00297D33" w:rsidP="00297D3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9D0B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878BC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C9AFD" w14:textId="77777777" w:rsidR="00297D33" w:rsidRDefault="00297D33" w:rsidP="00BA000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Lovrin</w:t>
            </w:r>
          </w:p>
          <w:p w14:paraId="3842BBD2" w14:textId="77777777" w:rsidR="00297D33" w:rsidRDefault="00297D33" w:rsidP="00BA000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C2DF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BA000C">
              <w:rPr>
                <w:b/>
                <w:bCs/>
                <w:sz w:val="20"/>
                <w:lang w:val="ro-RO"/>
              </w:rPr>
              <w:t xml:space="preserve">între vârf sch. 2 și semnal intrare cap Y </w:t>
            </w:r>
            <w:r>
              <w:rPr>
                <w:b/>
                <w:bCs/>
                <w:sz w:val="20"/>
                <w:lang w:val="ro-RO"/>
              </w:rPr>
              <w:t>S</w:t>
            </w:r>
            <w:r w:rsidRPr="00BA000C">
              <w:rPr>
                <w:b/>
                <w:bCs/>
                <w:sz w:val="20"/>
                <w:lang w:val="ro-RO"/>
              </w:rPr>
              <w:t>t. Lovrin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B81C6" w14:textId="77777777" w:rsidR="00297D33" w:rsidRPr="0074629B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E28E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4D515" w14:textId="77777777" w:rsidR="00297D33" w:rsidRPr="0074629B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F426B" w14:textId="77777777" w:rsidR="00297D33" w:rsidRPr="00BA000C" w:rsidRDefault="00297D33" w:rsidP="00BA00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A000C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4A40120" w14:textId="77777777" w:rsidR="00297D33" w:rsidRDefault="00297D33" w:rsidP="00BA00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A000C">
              <w:rPr>
                <w:b/>
                <w:bCs/>
                <w:i/>
                <w:iCs/>
                <w:sz w:val="20"/>
                <w:lang w:val="ro-RO"/>
              </w:rPr>
              <w:t>la liniile 4, 5, 6, 7 și LFI Cap Y St. Lovrin</w:t>
            </w:r>
          </w:p>
        </w:tc>
      </w:tr>
      <w:tr w:rsidR="00297D33" w14:paraId="5E9027B8" w14:textId="77777777">
        <w:trPr>
          <w:cantSplit/>
          <w:trHeight w:val="8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91C81" w14:textId="77777777" w:rsidR="00297D33" w:rsidRDefault="00297D33" w:rsidP="00297D3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7679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DE6D2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CCD6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Lovrin</w:t>
            </w:r>
          </w:p>
          <w:p w14:paraId="278083F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47B1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br/>
              <w:t>14 și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4118E" w14:textId="77777777" w:rsidR="00297D33" w:rsidRPr="0074629B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23E6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058F2" w14:textId="77777777" w:rsidR="00297D33" w:rsidRPr="0074629B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114D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129E05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5, 6, 7 și LFI.</w:t>
            </w:r>
          </w:p>
        </w:tc>
      </w:tr>
      <w:tr w:rsidR="00297D33" w14:paraId="0B44EAB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0ADEF" w14:textId="77777777" w:rsidR="00297D33" w:rsidRDefault="00297D33" w:rsidP="00297D3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D9FD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9B1CE" w14:textId="77777777" w:rsidR="00297D33" w:rsidRPr="0074629B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6F63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Lovrin</w:t>
            </w:r>
          </w:p>
          <w:p w14:paraId="00216A2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2853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EEDF63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B4C50" w14:textId="77777777" w:rsidR="00297D33" w:rsidRPr="0074629B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B529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CF155" w14:textId="77777777" w:rsidR="00297D33" w:rsidRPr="0074629B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3085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2D543F6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D7653" w14:textId="77777777" w:rsidR="00297D33" w:rsidRDefault="00297D33" w:rsidP="00297D3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1340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6D81F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E11B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Sânnicolau Mare</w:t>
            </w:r>
          </w:p>
          <w:p w14:paraId="2029E43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4997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09717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128E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BAEDD" w14:textId="77777777" w:rsidR="00297D33" w:rsidRPr="0074629B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038E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E440A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3 și 4 abătute, </w:t>
            </w:r>
          </w:p>
          <w:p w14:paraId="4F91F44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X.</w:t>
            </w:r>
          </w:p>
        </w:tc>
      </w:tr>
      <w:tr w:rsidR="00297D33" w14:paraId="36E232F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2076D" w14:textId="77777777" w:rsidR="00297D33" w:rsidRDefault="00297D33" w:rsidP="00297D3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3976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2E8E3" w14:textId="77777777" w:rsidR="00297D33" w:rsidRPr="0074629B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D09F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Sânnicolau Mare</w:t>
            </w:r>
          </w:p>
          <w:p w14:paraId="0024C0E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1, 2 și 3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8DB7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7D77E7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C0349" w14:textId="77777777" w:rsidR="00297D33" w:rsidRPr="0074629B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6CFD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FB65B" w14:textId="77777777" w:rsidR="00297D33" w:rsidRPr="0074629B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39FB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1EC97277" w14:textId="77777777" w:rsidR="00297D33" w:rsidRDefault="00297D33" w:rsidP="009378E1">
      <w:pPr>
        <w:tabs>
          <w:tab w:val="left" w:pos="4320"/>
        </w:tabs>
        <w:spacing w:line="360" w:lineRule="auto"/>
        <w:rPr>
          <w:sz w:val="20"/>
          <w:lang w:val="ro-RO"/>
        </w:rPr>
      </w:pPr>
    </w:p>
    <w:p w14:paraId="0D679886" w14:textId="77777777" w:rsidR="00297D33" w:rsidRDefault="00297D33" w:rsidP="00C83010">
      <w:pPr>
        <w:pStyle w:val="Heading1"/>
        <w:spacing w:line="360" w:lineRule="auto"/>
      </w:pPr>
      <w:r>
        <w:t>LINIA 143</w:t>
      </w:r>
    </w:p>
    <w:p w14:paraId="5A530865" w14:textId="77777777" w:rsidR="00297D33" w:rsidRDefault="00297D33" w:rsidP="003A21BE">
      <w:pPr>
        <w:pStyle w:val="Heading1"/>
        <w:spacing w:line="360" w:lineRule="auto"/>
        <w:rPr>
          <w:b w:val="0"/>
          <w:bCs w:val="0"/>
          <w:sz w:val="8"/>
        </w:rPr>
      </w:pPr>
      <w:r>
        <w:t>GURA MOTRULUI - TÂRGU JIU</w:t>
      </w:r>
    </w:p>
    <w:tbl>
      <w:tblPr>
        <w:tblW w:w="102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855"/>
        <w:gridCol w:w="756"/>
        <w:gridCol w:w="2198"/>
        <w:gridCol w:w="868"/>
        <w:gridCol w:w="783"/>
        <w:gridCol w:w="841"/>
        <w:gridCol w:w="769"/>
        <w:gridCol w:w="2478"/>
      </w:tblGrid>
      <w:tr w:rsidR="00297D33" w14:paraId="19122603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601FA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6B441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5DADF2AF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411F1" w14:textId="77777777" w:rsidR="00297D33" w:rsidRPr="00984839" w:rsidRDefault="00297D33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139BE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5C11D24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7D63B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25B58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70482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491EB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EC208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0EE69429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47.</w:t>
            </w:r>
          </w:p>
          <w:p w14:paraId="3ECEA80F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97D33" w14:paraId="13D452EC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8FD68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E6116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F6ED2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B425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1F0D959F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1B233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E4CA1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EB13B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6281D7E8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4D751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517D1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46F7B27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297D33" w14:paraId="65356FA9" w14:textId="77777777">
        <w:trPr>
          <w:cantSplit/>
          <w:trHeight w:val="1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DF3B6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B6E00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7CA85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125F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67A1971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</w:t>
            </w:r>
          </w:p>
          <w:p w14:paraId="452F0467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și 4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8C31A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19490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D232A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579AEDB4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DFE82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9C58C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5C83AD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 28, 18, 14, 12, 6 </w:t>
            </w:r>
          </w:p>
          <w:p w14:paraId="783421F7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030801B0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97D33" w14:paraId="6FB0121F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9A57A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E0632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093F1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84DFA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0F47053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5E768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80B7705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15 - 23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1C692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B9B04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6C956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6BCC3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245A7C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297D33" w14:paraId="2A0119E1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42F9D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379B8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15FF5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B2B38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575EECA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6A75A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F5F1E15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35 - 51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1E52A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17EC9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9A8AF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8F5E0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E4D63F8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297D33" w14:paraId="085DB2E7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A9F17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5DA5E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73E03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2C837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2F7B8A1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2B960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03E7D41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28580E3E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 / 41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71C17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D87B4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BED10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2757F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227E8D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297D33" w14:paraId="611A0A96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50CEE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DC51B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F4A97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D5C04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B500B80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605B0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5A52920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4C277196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61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D73D7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1CB9B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CE49C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AEC58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6E9C43C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297D33" w14:paraId="44F464DC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4FFB3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23C63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36AF2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A9C9C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936C638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F1901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C4EF9DB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6CD40CC4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1DFA9C9D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TDJ </w:t>
            </w:r>
          </w:p>
          <w:p w14:paraId="3256EB9B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59</w:t>
            </w:r>
          </w:p>
          <w:p w14:paraId="4B997878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59AF614B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83461F3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E69BD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B55EB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C058C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D71FF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6B2EEF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297D33" w14:paraId="6B454B39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E242F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F1E39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77A59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D9C1A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CCA36FC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C3B77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47 </w:t>
            </w:r>
          </w:p>
          <w:p w14:paraId="5E71F681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AAE7E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50CBD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676E5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BE68F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690511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4 până la </w:t>
            </w:r>
          </w:p>
          <w:p w14:paraId="39F4469A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axa staţiei Turceni.</w:t>
            </w:r>
          </w:p>
        </w:tc>
      </w:tr>
      <w:tr w:rsidR="00297D33" w14:paraId="2967E58B" w14:textId="77777777">
        <w:trPr>
          <w:cantSplit/>
          <w:trHeight w:val="67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3BC45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A98ED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9B196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E9A24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A9C17F8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0441C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F51B6CC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E74AC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EA5AE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6CAB8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BCBC3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F4C64A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297D33" w14:paraId="52BB8587" w14:textId="77777777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DC51D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FA52F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09FAB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A2150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12CCAC3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B665D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9430195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09E74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B7C38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92D09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1910E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F6974F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 și 3 </w:t>
            </w:r>
          </w:p>
          <w:p w14:paraId="651787A4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direcția Borăscu.</w:t>
            </w:r>
          </w:p>
        </w:tc>
      </w:tr>
      <w:tr w:rsidR="00297D33" w14:paraId="1153AED2" w14:textId="77777777">
        <w:trPr>
          <w:cantSplit/>
          <w:trHeight w:val="40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E7BE8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47AC1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6012C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7E4A0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2FAC0D8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4D58B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240FC62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EE8A3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F6F10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48BFC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B0DDA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EAF2CBA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297D33" w14:paraId="3ED6E81B" w14:textId="77777777">
        <w:trPr>
          <w:cantSplit/>
          <w:trHeight w:val="6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65A32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F1AF0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93CCE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E9FF2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44B0371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001E7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2E604DC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10 - 12 și </w:t>
            </w:r>
          </w:p>
          <w:p w14:paraId="5D555532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80 - 82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240DF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F7F75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97A2F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105E9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5C9543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297D33" w14:paraId="34D6474B" w14:textId="77777777">
        <w:trPr>
          <w:cantSplit/>
          <w:trHeight w:val="6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3398F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4166B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CB6D2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EA014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A8020F7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D8DC1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BB3FFC6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846E4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46B54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62878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B4AD9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FC35D11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297D33" w14:paraId="291E0D89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9D44D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24F76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F3244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830B9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2F1F0C4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E5497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</w:t>
            </w:r>
          </w:p>
          <w:p w14:paraId="68EFDFF9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18 și 24 </w:t>
            </w:r>
          </w:p>
          <w:p w14:paraId="5570395C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55976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5D1F1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3EEBB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A5028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571C84C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297D33" w14:paraId="130BAD25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A196A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DA66A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5FF1C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8A8E7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6649243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C0735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  <w:p w14:paraId="6EBD412F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AAC78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7764D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22171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9D21A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4E186C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297D33" w14:paraId="1710A427" w14:textId="77777777">
        <w:trPr>
          <w:cantSplit/>
          <w:trHeight w:val="40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E29FA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D24E0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C8308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BCC0E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4B0228E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A89F7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EFB7D42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61010D1D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0FDF6" w14:textId="77777777" w:rsidR="00297D33" w:rsidRPr="00B53EFA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B737A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9D024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29526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20A2C0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4 - 13, Cap Y.</w:t>
            </w:r>
          </w:p>
        </w:tc>
      </w:tr>
      <w:tr w:rsidR="00297D33" w14:paraId="0A94F9EA" w14:textId="77777777">
        <w:trPr>
          <w:cantSplit/>
          <w:trHeight w:val="2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61E24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F5132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AF0C3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33D95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29E67AD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C3D14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4BFEAF3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55F71" w14:textId="77777777" w:rsidR="00297D33" w:rsidRPr="00B53EFA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B52DC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68F79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AEEB8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97D33" w14:paraId="2BA9DF4F" w14:textId="77777777">
        <w:trPr>
          <w:cantSplit/>
          <w:trHeight w:val="32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43D3C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DD541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AE9C4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6E529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4123162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 ,7 și 11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D4E20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8AAED13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5EEBD" w14:textId="77777777" w:rsidR="00297D33" w:rsidRPr="00B53EFA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46D4C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1F5FE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70364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97D33" w14:paraId="68D3639E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89438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AFCDD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37FEE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F988B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02BC01F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644E0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93CF029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623DE" w14:textId="77777777" w:rsidR="00297D33" w:rsidRPr="00B53EFA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AE6B9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21056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997DF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1641DAE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9 - 13, Cap Y.</w:t>
            </w:r>
          </w:p>
        </w:tc>
      </w:tr>
      <w:tr w:rsidR="00297D33" w14:paraId="0002407F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18236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D14FB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A9FF9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7F589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B63800F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47985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F26B464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7AE32855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778F3412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4BCD85A8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D6642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8BEDB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E98F9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F51E3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4154B9B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297D33" w14:paraId="5BD0D494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0EAAD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7E4F0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424696CA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3A7CA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8B324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389D6636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Plopşoru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70275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5F801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80C5D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F2900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496FA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97D33" w14:paraId="0D642430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810D9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B41EE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088D0CEC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57BD3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C0911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5054D2F3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DA531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73EBD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EAEC2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2F0A3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684D7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A530DF7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1, 31, 35, 40, 36, 6.</w:t>
            </w:r>
          </w:p>
          <w:p w14:paraId="7F4B78BF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97D33" w14:paraId="4E57D576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CEF06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A8BC0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02508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98D69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3C229F08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BBDFD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462B5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BA4C0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256C4247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7602E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19C00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7A9D4B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3, 7, 23, 26, 22, 18, 14, 10.</w:t>
            </w:r>
          </w:p>
          <w:p w14:paraId="2FF1124D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97D33" w14:paraId="0315E3F3" w14:textId="77777777">
        <w:trPr>
          <w:cantSplit/>
          <w:trHeight w:val="12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4E045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C66B9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D8EC4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ABA97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00F4EDFA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  <w:p w14:paraId="4F5A4F5C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35776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semnal Y 5 </w:t>
            </w:r>
          </w:p>
          <w:p w14:paraId="535F2368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semnal X 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E28F2" w14:textId="77777777" w:rsidR="00297D33" w:rsidRPr="00B53EFA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58F6C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C1553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AEAFE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97D33" w14:paraId="65C3F0EC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6944D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44290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A7125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36251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03EFC161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7 şi 8</w:t>
            </w:r>
          </w:p>
          <w:p w14:paraId="1FDA54C5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2DBB1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2CBC7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046CB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8A7C0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82798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97D33" w14:paraId="603358D6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E791C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8E5D0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530B5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A68EC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0697DF0F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4F435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939BE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91979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37+100</w:t>
            </w:r>
          </w:p>
          <w:p w14:paraId="7172FC90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37+200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016B3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3AA92" w14:textId="77777777" w:rsidR="00297D33" w:rsidRPr="006611B7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6611B7">
              <w:rPr>
                <w:b/>
                <w:bCs/>
                <w:i/>
                <w:color w:val="000000"/>
                <w:sz w:val="20"/>
              </w:rPr>
              <w:t>Interzis circulația  locomotivelor cuplate.</w:t>
            </w:r>
          </w:p>
        </w:tc>
      </w:tr>
      <w:tr w:rsidR="00297D33" w14:paraId="64E6F0C8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3F39E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5C120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  <w:p w14:paraId="37CEC277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720E8" w14:textId="77777777" w:rsidR="00297D33" w:rsidRPr="00984839" w:rsidRDefault="00297D33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6174F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5138FFEC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EF2DA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7612C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7B5DD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8DA2C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67943" w14:textId="77777777" w:rsidR="00297D33" w:rsidRPr="003B25AA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297D33" w14:paraId="596DD079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002CC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8134B" w14:textId="77777777" w:rsidR="00297D33" w:rsidRPr="00CB3DC4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120</w:t>
            </w:r>
          </w:p>
          <w:p w14:paraId="3CB8ED27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EC0E5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ACEDC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170E9435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87745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44684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2157D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F2697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841F4" w14:textId="77777777" w:rsidR="00297D33" w:rsidRPr="00CB3DC4" w:rsidRDefault="00297D33">
            <w:pPr>
              <w:spacing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B3DC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CB3DC4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4B6F1F9" w14:textId="77777777" w:rsidR="00297D33" w:rsidRPr="00F11CE2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11CE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297D33" w14:paraId="1C48F6E0" w14:textId="77777777">
        <w:trPr>
          <w:cantSplit/>
          <w:trHeight w:val="81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384D3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B8ED0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27437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133BB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226A46EE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 şi 2 </w:t>
            </w:r>
          </w:p>
          <w:p w14:paraId="622FE290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3A0CD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60CC74B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65486" w14:textId="77777777" w:rsidR="00297D33" w:rsidRPr="00B53EFA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56F12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2EFF0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BA153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97D33" w14:paraId="778840E0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39D75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C602D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293E9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12B55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020845FB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16974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3E7549F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7CA61B32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/ 22</w:t>
            </w:r>
          </w:p>
          <w:p w14:paraId="0B6E394A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1E98838F" w14:textId="77777777" w:rsidR="00297D33" w:rsidRPr="00260477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23 / 25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BB6DA" w14:textId="77777777" w:rsidR="00297D33" w:rsidRPr="00B53EFA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2A1FC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D23C1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16979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0F80FEF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297D33" w14:paraId="3747D99F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DD7B9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9A1E9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528FB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20E03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456040FD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4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9F0B8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48F45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92E65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51+000</w:t>
            </w:r>
          </w:p>
          <w:p w14:paraId="75F5BAD8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DEEB8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C0B99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sch. nr. 5, 9, TDJ 13 / 17, sch. nr. 21 și diagonalele </w:t>
            </w:r>
          </w:p>
          <w:p w14:paraId="0BA59EB6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3 - 5 și 17 - 23.</w:t>
            </w:r>
          </w:p>
          <w:p w14:paraId="6BC67372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297D33" w14:paraId="17C4BFF0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47051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5BF2C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3DC78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DA722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18F19E64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63068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D8BC398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14 - 18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B98CE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1D09A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CA5DF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434A7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3 primiri - expedieri. </w:t>
            </w:r>
          </w:p>
        </w:tc>
      </w:tr>
      <w:tr w:rsidR="00297D33" w14:paraId="084D750E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428C9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D959E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50+550</w:t>
            </w:r>
          </w:p>
          <w:p w14:paraId="4C8185C5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5B953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36811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 -</w:t>
            </w:r>
          </w:p>
          <w:p w14:paraId="394C0F85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și</w:t>
            </w:r>
          </w:p>
          <w:p w14:paraId="35FC35C3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27A74884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5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5BF27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314C9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11FCA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D47C6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74408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D79BD38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3 și 23 și diagonalele 23 - 17 și 3 - 5.</w:t>
            </w:r>
          </w:p>
          <w:p w14:paraId="425D1723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297D33" w14:paraId="6773C460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05DAC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6632E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56+500</w:t>
            </w:r>
          </w:p>
          <w:p w14:paraId="29F7B16E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E9B03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D7199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-</w:t>
            </w:r>
          </w:p>
          <w:p w14:paraId="37ABB434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Cârbeşti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CFC84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034AF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20A85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A6E33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28B38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97D33" w14:paraId="09088A4A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17954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87F47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58+990</w:t>
            </w:r>
          </w:p>
          <w:p w14:paraId="2597B8FC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06E7E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BB489" w14:textId="77777777" w:rsidR="00297D33" w:rsidRDefault="00297D33" w:rsidP="00011B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3509C0AA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10BE1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19393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74A43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8E0B4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13699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97D33" w14:paraId="19AC1B20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DF248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46CE0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1BA79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B796B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648DBFF5" w14:textId="77777777" w:rsidR="00297D33" w:rsidRDefault="00297D33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linia 3</w:t>
            </w:r>
          </w:p>
          <w:p w14:paraId="2D09FBC9" w14:textId="77777777" w:rsidR="00297D33" w:rsidRDefault="00297D33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D296E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AFB51E0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0F462" w14:textId="77777777" w:rsidR="00297D33" w:rsidRPr="00B53EFA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C5706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37218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CF8A7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97D33" w14:paraId="434D5A77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96939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69E4D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61+850</w:t>
            </w:r>
          </w:p>
          <w:p w14:paraId="7DD3CDB4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62+650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77B82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A13A8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Cârbeşti - Amaradia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0B6F4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7547A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0C21D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38B55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50995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97D33" w14:paraId="2F268147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4700F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BA759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FC823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DD981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Amaradia </w:t>
            </w:r>
          </w:p>
          <w:p w14:paraId="2E6E0E32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  <w:p w14:paraId="4F234FF5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  <w:p w14:paraId="18BF41E6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FCA80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C188850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și 11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2299E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39A52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40272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EB444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97D33" w14:paraId="27441157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A3BD5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65FAE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69+885</w:t>
            </w:r>
          </w:p>
          <w:p w14:paraId="21614F15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69+965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3AD4D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C2030" w14:textId="77777777" w:rsidR="00297D33" w:rsidRDefault="00297D33" w:rsidP="001D62E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 linia 2 directă.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BBAA2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3D9F3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D3E34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845B5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6EB0C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297D33" w14:paraId="424A4000" w14:textId="77777777">
        <w:trPr>
          <w:cantSplit/>
          <w:trHeight w:val="75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9F23F" w14:textId="77777777" w:rsidR="00297D33" w:rsidRDefault="00297D33" w:rsidP="00297D3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F4B35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4EE86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F3BFC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</w:t>
            </w:r>
          </w:p>
          <w:p w14:paraId="65CCF9F4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DFA75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E9E14CC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</w:t>
            </w:r>
          </w:p>
          <w:p w14:paraId="7190BC16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și 24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C79FF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11BF5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A4432" w14:textId="77777777" w:rsidR="00297D33" w:rsidRPr="00984839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702DC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C65A3D0" w14:textId="77777777" w:rsidR="00297D33" w:rsidRDefault="00297D33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4 - 10.</w:t>
            </w:r>
          </w:p>
        </w:tc>
      </w:tr>
    </w:tbl>
    <w:p w14:paraId="358606E2" w14:textId="77777777" w:rsidR="00297D33" w:rsidRDefault="00297D33">
      <w:pPr>
        <w:spacing w:after="40" w:line="192" w:lineRule="auto"/>
        <w:ind w:right="57"/>
        <w:rPr>
          <w:sz w:val="20"/>
          <w:lang w:val="ro-RO"/>
        </w:rPr>
      </w:pPr>
    </w:p>
    <w:p w14:paraId="29125CAD" w14:textId="77777777" w:rsidR="00297D33" w:rsidRDefault="00297D33" w:rsidP="00E56A6A">
      <w:pPr>
        <w:pStyle w:val="Heading1"/>
        <w:spacing w:line="360" w:lineRule="auto"/>
      </w:pPr>
      <w:r>
        <w:t>LINIA 200</w:t>
      </w:r>
    </w:p>
    <w:p w14:paraId="407A3216" w14:textId="77777777" w:rsidR="00297D33" w:rsidRDefault="00297D33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297D33" w14:paraId="0A9018BC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05CA5" w14:textId="77777777" w:rsidR="00297D33" w:rsidRDefault="00297D33" w:rsidP="004D7A28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EF9E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7CD7376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5C56E" w14:textId="77777777" w:rsidR="00297D33" w:rsidRPr="00032DF2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40AC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Orăştie -</w:t>
            </w:r>
          </w:p>
          <w:p w14:paraId="7DBDDA1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3A85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E4702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6E82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3273E9A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72680" w14:textId="77777777" w:rsidR="00297D33" w:rsidRPr="00032DF2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CCD63" w14:textId="77777777" w:rsidR="00297D33" w:rsidRPr="00F716C0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Semnalizate ca limitare de viteză.</w:t>
            </w:r>
          </w:p>
        </w:tc>
      </w:tr>
      <w:tr w:rsidR="00297D33" w14:paraId="256B622D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1A43F" w14:textId="77777777" w:rsidR="00297D33" w:rsidRDefault="00297D33" w:rsidP="004D7A28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6F312" w14:textId="77777777" w:rsidR="00297D33" w:rsidRDefault="00297D33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7137C42A" w14:textId="77777777" w:rsidR="00297D33" w:rsidRDefault="00297D33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D7C2B" w14:textId="77777777" w:rsidR="00297D33" w:rsidRDefault="00297D33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1294F" w14:textId="77777777" w:rsidR="00297D33" w:rsidRDefault="00297D33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Ilia –</w:t>
            </w:r>
          </w:p>
          <w:p w14:paraId="50DA6B34" w14:textId="77777777" w:rsidR="00297D33" w:rsidRDefault="00297D33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F89DF" w14:textId="77777777" w:rsidR="00297D33" w:rsidRDefault="00297D33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92401" w14:textId="77777777" w:rsidR="00297D33" w:rsidRDefault="00297D33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6F4BC" w14:textId="77777777" w:rsidR="00297D33" w:rsidRDefault="00297D33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5A3796E1" w14:textId="77777777" w:rsidR="00297D33" w:rsidRDefault="00297D33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413A0" w14:textId="77777777" w:rsidR="00297D33" w:rsidRDefault="00297D33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1AB75" w14:textId="77777777" w:rsidR="00297D33" w:rsidRDefault="00297D33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297D33" w14:paraId="400D7971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21471" w14:textId="77777777" w:rsidR="00297D33" w:rsidRDefault="00297D33" w:rsidP="004D7A28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7007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6DD92DF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5560A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29A7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CC97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95B81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8412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82E1D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DEA2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97D33" w14:paraId="503491A3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8CDC6" w14:textId="77777777" w:rsidR="00297D33" w:rsidRDefault="00297D33" w:rsidP="004D7A28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B0A1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EA9B6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17C0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06C1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E9953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CD42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0932BAB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12E27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4992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97D33" w14:paraId="0921CD75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3E898" w14:textId="77777777" w:rsidR="00297D33" w:rsidRDefault="00297D33" w:rsidP="004D7A28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EC28B" w14:textId="77777777" w:rsidR="00297D33" w:rsidRDefault="00297D33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323A3899" w14:textId="77777777" w:rsidR="00297D33" w:rsidRDefault="00297D33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A00D9" w14:textId="77777777" w:rsidR="00297D33" w:rsidRDefault="00297D33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F78AB" w14:textId="77777777" w:rsidR="00297D33" w:rsidRDefault="00297D33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5316E" w14:textId="77777777" w:rsidR="00297D33" w:rsidRDefault="00297D33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625CB" w14:textId="77777777" w:rsidR="00297D33" w:rsidRDefault="00297D33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4DEFA" w14:textId="77777777" w:rsidR="00297D33" w:rsidRDefault="00297D33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1A6AC49C" w14:textId="77777777" w:rsidR="00297D33" w:rsidRDefault="00297D33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55976" w14:textId="77777777" w:rsidR="00297D33" w:rsidRDefault="00297D33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5AD9B" w14:textId="77777777" w:rsidR="00297D33" w:rsidRDefault="00297D33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97D33" w14:paraId="34AAF178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3B32E" w14:textId="77777777" w:rsidR="00297D33" w:rsidRDefault="00297D33" w:rsidP="004D7A28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DD5F7" w14:textId="77777777" w:rsidR="00297D33" w:rsidRDefault="00297D33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607B9" w14:textId="77777777" w:rsidR="00297D33" w:rsidRDefault="00297D33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31761" w14:textId="77777777" w:rsidR="00297D33" w:rsidRDefault="00297D33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4D54AF8A" w14:textId="77777777" w:rsidR="00297D33" w:rsidRDefault="00297D33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F3007" w14:textId="77777777" w:rsidR="00297D33" w:rsidRDefault="00297D33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24FCA" w14:textId="77777777" w:rsidR="00297D33" w:rsidRDefault="00297D33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BCAA8" w14:textId="77777777" w:rsidR="00297D33" w:rsidRDefault="00297D33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527+400</w:t>
            </w:r>
          </w:p>
          <w:p w14:paraId="019A5372" w14:textId="77777777" w:rsidR="00297D33" w:rsidRDefault="00297D33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FE9AC" w14:textId="77777777" w:rsidR="00297D33" w:rsidRDefault="00297D33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43A3B" w14:textId="77777777" w:rsidR="00297D33" w:rsidRDefault="00297D33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97D33" w14:paraId="317AAE24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E4669" w14:textId="77777777" w:rsidR="00297D33" w:rsidRDefault="00297D33" w:rsidP="004D7A28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FFE5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E15EA" w14:textId="77777777" w:rsidR="00297D33" w:rsidRPr="00032DF2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BB3E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6402B05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2DAC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7FF1B5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7E046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39BF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452D0" w14:textId="77777777" w:rsidR="00297D33" w:rsidRPr="00032DF2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9D2DA" w14:textId="77777777" w:rsidR="00297D33" w:rsidRPr="00F716C0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97D33" w14:paraId="052148CC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776B7" w14:textId="77777777" w:rsidR="00297D33" w:rsidRDefault="00297D33" w:rsidP="004D7A28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229F0" w14:textId="77777777" w:rsidR="00297D33" w:rsidRDefault="00297D33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27DFC5C3" w14:textId="77777777" w:rsidR="00297D33" w:rsidRDefault="00297D33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2A10E" w14:textId="77777777" w:rsidR="00297D33" w:rsidRDefault="00297D33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98069" w14:textId="77777777" w:rsidR="00297D33" w:rsidRDefault="00297D33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Săvîrșin -</w:t>
            </w:r>
          </w:p>
          <w:p w14:paraId="74200C51" w14:textId="77777777" w:rsidR="00297D33" w:rsidRDefault="00297D33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566E8" w14:textId="77777777" w:rsidR="00297D33" w:rsidRDefault="00297D33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97FE9" w14:textId="77777777" w:rsidR="00297D33" w:rsidRDefault="00297D33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CFF3C" w14:textId="77777777" w:rsidR="00297D33" w:rsidRDefault="00297D33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4C1888B9" w14:textId="77777777" w:rsidR="00297D33" w:rsidRDefault="00297D33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1F8A5" w14:textId="77777777" w:rsidR="00297D33" w:rsidRDefault="00297D33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CD12B" w14:textId="77777777" w:rsidR="00297D33" w:rsidRDefault="00297D33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97D33" w14:paraId="024BF4F1" w14:textId="77777777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27C58" w14:textId="77777777" w:rsidR="00297D33" w:rsidRDefault="00297D33" w:rsidP="004D7A28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92BB0" w14:textId="77777777" w:rsidR="00297D33" w:rsidRDefault="00297D33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592+450</w:t>
            </w:r>
          </w:p>
          <w:p w14:paraId="442DD21C" w14:textId="77777777" w:rsidR="00297D33" w:rsidRDefault="00297D33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592+500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2477A" w14:textId="77777777" w:rsidR="00297D33" w:rsidRDefault="00297D33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CDBD9" w14:textId="77777777" w:rsidR="00297D33" w:rsidRDefault="00297D33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Radna 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B0D71" w14:textId="77777777" w:rsidR="00297D33" w:rsidRDefault="00297D33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F7A66" w14:textId="77777777" w:rsidR="00297D33" w:rsidRDefault="00297D33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7666E" w14:textId="77777777" w:rsidR="00297D33" w:rsidRDefault="00297D33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17FD2" w14:textId="77777777" w:rsidR="00297D33" w:rsidRDefault="00297D33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190C7" w14:textId="77777777" w:rsidR="00297D33" w:rsidRDefault="00297D33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Inclusiv peste sch. 16 Cap Y</w:t>
            </w:r>
          </w:p>
        </w:tc>
      </w:tr>
    </w:tbl>
    <w:p w14:paraId="37008271" w14:textId="77777777" w:rsidR="00297D33" w:rsidRDefault="00297D33" w:rsidP="00623FF6">
      <w:pPr>
        <w:spacing w:before="40" w:after="40" w:line="192" w:lineRule="auto"/>
        <w:ind w:right="57"/>
        <w:rPr>
          <w:lang w:val="ro-RO"/>
        </w:rPr>
      </w:pPr>
    </w:p>
    <w:p w14:paraId="3860A8EE" w14:textId="77777777" w:rsidR="00297D33" w:rsidRDefault="00297D33" w:rsidP="006D4098">
      <w:pPr>
        <w:pStyle w:val="Heading1"/>
        <w:spacing w:line="360" w:lineRule="auto"/>
      </w:pPr>
      <w:r>
        <w:t>LINIA 201</w:t>
      </w:r>
    </w:p>
    <w:p w14:paraId="6F3D821B" w14:textId="77777777" w:rsidR="00297D33" w:rsidRDefault="00297D33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297D33" w14:paraId="43AD2036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5493C" w14:textId="77777777" w:rsidR="00297D33" w:rsidRDefault="00297D33" w:rsidP="00297D3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74D5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F4546" w14:textId="77777777" w:rsidR="00297D33" w:rsidRPr="00C937B4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13E2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5FA796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0E57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24411AF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la maca-</w:t>
            </w:r>
          </w:p>
          <w:p w14:paraId="70B564C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zul extrem</w:t>
            </w:r>
          </w:p>
          <w:p w14:paraId="79E9073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6441B" w14:textId="77777777" w:rsidR="00297D33" w:rsidRPr="00C937B4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7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FC78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577E7" w14:textId="77777777" w:rsidR="00297D33" w:rsidRPr="00C937B4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5C32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23BDD5B9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99E6B" w14:textId="77777777" w:rsidR="00297D33" w:rsidRDefault="00297D33" w:rsidP="00297D3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F50C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BB1D2" w14:textId="77777777" w:rsidR="00297D33" w:rsidRPr="00C937B4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1ADF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02BAD2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DA10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836914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062FB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1F94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4ADD9" w14:textId="77777777" w:rsidR="00297D33" w:rsidRPr="00C937B4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E44D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C847C6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1A50BA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şi 10.</w:t>
            </w:r>
          </w:p>
        </w:tc>
      </w:tr>
      <w:tr w:rsidR="00297D33" w14:paraId="52A501EC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CE6EF" w14:textId="77777777" w:rsidR="00297D33" w:rsidRDefault="00297D33" w:rsidP="00297D3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438A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EA36E" w14:textId="77777777" w:rsidR="00297D33" w:rsidRPr="00C937B4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08C5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645526E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2F77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F9D426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8B0D8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5495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BD757" w14:textId="77777777" w:rsidR="00297D33" w:rsidRPr="00C937B4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0EFB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2287E69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</w:tbl>
    <w:p w14:paraId="1F478BE2" w14:textId="77777777" w:rsidR="00297D33" w:rsidRPr="003012FC" w:rsidRDefault="00297D33">
      <w:pPr>
        <w:spacing w:before="40" w:after="40" w:line="192" w:lineRule="auto"/>
        <w:ind w:right="57"/>
      </w:pPr>
    </w:p>
    <w:p w14:paraId="4BAA822D" w14:textId="77777777" w:rsidR="00297D33" w:rsidRDefault="00297D33" w:rsidP="00C53936">
      <w:pPr>
        <w:pStyle w:val="Heading1"/>
        <w:spacing w:line="360" w:lineRule="auto"/>
      </w:pPr>
      <w:r>
        <w:t>LINIA 202 A</w:t>
      </w:r>
    </w:p>
    <w:p w14:paraId="6750DAE0" w14:textId="77777777" w:rsidR="00297D33" w:rsidRDefault="00297D33" w:rsidP="00DF1411">
      <w:pPr>
        <w:pStyle w:val="Heading1"/>
        <w:spacing w:line="360" w:lineRule="auto"/>
        <w:rPr>
          <w:b w:val="0"/>
          <w:bCs w:val="0"/>
          <w:sz w:val="8"/>
        </w:rPr>
      </w:pPr>
      <w:r>
        <w:t>TURDAŞ - SIMERIA TRIAJ (DELTA)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55"/>
        <w:gridCol w:w="772"/>
        <w:gridCol w:w="2201"/>
        <w:gridCol w:w="870"/>
        <w:gridCol w:w="757"/>
        <w:gridCol w:w="869"/>
        <w:gridCol w:w="753"/>
        <w:gridCol w:w="9"/>
        <w:gridCol w:w="2483"/>
      </w:tblGrid>
      <w:tr w:rsidR="00297D33" w14:paraId="357A5D3F" w14:textId="77777777">
        <w:trPr>
          <w:cantSplit/>
          <w:trHeight w:val="12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9BE1C" w14:textId="77777777" w:rsidR="00297D33" w:rsidRDefault="00297D33" w:rsidP="00297D33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EFFE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B2E0E" w14:textId="77777777" w:rsidR="00297D33" w:rsidRPr="00874940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2CEB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Simeria Triaj Grupa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01CA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25D880B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F004F" w14:textId="77777777" w:rsidR="00297D33" w:rsidRPr="0048429E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8429E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BE55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AF4A1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7A82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1D, 2D şi 3D.</w:t>
            </w:r>
          </w:p>
        </w:tc>
      </w:tr>
      <w:tr w:rsidR="00297D33" w14:paraId="3C938E64" w14:textId="77777777">
        <w:trPr>
          <w:cantSplit/>
          <w:trHeight w:val="138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81081" w14:textId="77777777" w:rsidR="00297D33" w:rsidRDefault="00297D33" w:rsidP="00297D33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DFDC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E929E" w14:textId="77777777" w:rsidR="00297D33" w:rsidRPr="00874940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B75A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DD26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E6700" w14:textId="77777777" w:rsidR="00297D33" w:rsidRPr="0048429E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26F2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FD4B5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008F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abătută Cap Y.</w:t>
            </w:r>
          </w:p>
          <w:p w14:paraId="0D956E3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8B2C09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297D33" w:rsidRPr="00743905" w14:paraId="665295D9" w14:textId="77777777">
        <w:trPr>
          <w:cantSplit/>
          <w:trHeight w:val="13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A5FE2" w14:textId="77777777" w:rsidR="00297D33" w:rsidRPr="00743905" w:rsidRDefault="00297D33" w:rsidP="00297D33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D1482" w14:textId="77777777" w:rsidR="00297D33" w:rsidRPr="00743905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3+200</w:t>
            </w:r>
          </w:p>
          <w:p w14:paraId="27986392" w14:textId="77777777" w:rsidR="00297D33" w:rsidRPr="00743905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2+100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08F30" w14:textId="77777777" w:rsidR="00297D33" w:rsidRPr="00743905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1F24B" w14:textId="77777777" w:rsidR="00297D33" w:rsidRPr="00743905" w:rsidRDefault="00297D33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15E8D029" w14:textId="77777777" w:rsidR="00297D33" w:rsidRPr="00743905" w:rsidRDefault="00297D33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</w:t>
            </w:r>
          </w:p>
          <w:p w14:paraId="1F866F1E" w14:textId="77777777" w:rsidR="00297D33" w:rsidRPr="00743905" w:rsidRDefault="00297D33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5D directă, cuprinsă între </w:t>
            </w:r>
          </w:p>
          <w:p w14:paraId="03618A8C" w14:textId="77777777" w:rsidR="00297D33" w:rsidRPr="00743905" w:rsidRDefault="00297D33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T.D.J. 64 / 72 şi </w:t>
            </w:r>
          </w:p>
          <w:p w14:paraId="500CDC9F" w14:textId="77777777" w:rsidR="00297D33" w:rsidRPr="00743905" w:rsidRDefault="00297D33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T.D.J. 139 / 141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8AFB5" w14:textId="77777777" w:rsidR="00297D33" w:rsidRPr="00743905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97477" w14:textId="77777777" w:rsidR="00297D33" w:rsidRPr="00743905" w:rsidRDefault="00297D33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5DE89" w14:textId="77777777" w:rsidR="00297D33" w:rsidRPr="00743905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6F76D" w14:textId="77777777" w:rsidR="00297D33" w:rsidRPr="00743905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ED947" w14:textId="77777777" w:rsidR="00297D33" w:rsidRPr="00743905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  <w:p w14:paraId="045259FB" w14:textId="77777777" w:rsidR="00297D33" w:rsidRPr="00743905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Staţie paralelogram.</w:t>
            </w:r>
          </w:p>
        </w:tc>
      </w:tr>
      <w:tr w:rsidR="00297D33" w:rsidRPr="00743905" w14:paraId="31E96AA4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B915C" w14:textId="77777777" w:rsidR="00297D33" w:rsidRPr="00743905" w:rsidRDefault="00297D33" w:rsidP="00297D33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41CA3" w14:textId="77777777" w:rsidR="00297D33" w:rsidRPr="00743905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B651F" w14:textId="77777777" w:rsidR="00297D33" w:rsidRPr="00743905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309D0" w14:textId="77777777" w:rsidR="00297D33" w:rsidRPr="00743905" w:rsidRDefault="00297D33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1F1C4934" w14:textId="77777777" w:rsidR="00297D33" w:rsidRPr="00743905" w:rsidRDefault="00297D33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1B312529" w14:textId="77777777" w:rsidR="00297D33" w:rsidRPr="00743905" w:rsidRDefault="00297D33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B647F" w14:textId="77777777" w:rsidR="00297D33" w:rsidRPr="00743905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7DFB245D" w14:textId="77777777" w:rsidR="00297D33" w:rsidRPr="00743905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137-104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F07E3" w14:textId="77777777" w:rsidR="00297D33" w:rsidRPr="00743905" w:rsidRDefault="00297D33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E4BEF" w14:textId="77777777" w:rsidR="00297D33" w:rsidRPr="00743905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3D9B4" w14:textId="77777777" w:rsidR="00297D33" w:rsidRPr="00743905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3ABFB" w14:textId="77777777" w:rsidR="00297D33" w:rsidRPr="00743905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297D33" w:rsidRPr="00743905" w14:paraId="69831DE3" w14:textId="77777777">
        <w:trPr>
          <w:cantSplit/>
          <w:trHeight w:val="7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CE0BB" w14:textId="77777777" w:rsidR="00297D33" w:rsidRPr="00743905" w:rsidRDefault="00297D33" w:rsidP="00297D33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646E5" w14:textId="77777777" w:rsidR="00297D33" w:rsidRPr="00743905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A7451" w14:textId="77777777" w:rsidR="00297D33" w:rsidRPr="00743905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D18F3" w14:textId="77777777" w:rsidR="00297D33" w:rsidRPr="00743905" w:rsidRDefault="00297D33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5B92EDBB" w14:textId="77777777" w:rsidR="00297D33" w:rsidRPr="00743905" w:rsidRDefault="00297D33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2EB6F567" w14:textId="77777777" w:rsidR="00297D33" w:rsidRPr="00743905" w:rsidRDefault="00297D33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13B6C" w14:textId="77777777" w:rsidR="00297D33" w:rsidRPr="00743905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30817142" w14:textId="77777777" w:rsidR="00297D33" w:rsidRPr="00743905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2AE57" w14:textId="77777777" w:rsidR="00297D33" w:rsidRPr="00743905" w:rsidRDefault="00297D33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736BE" w14:textId="77777777" w:rsidR="00297D33" w:rsidRPr="00743905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BE9AC" w14:textId="77777777" w:rsidR="00297D33" w:rsidRPr="00743905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02C5F" w14:textId="77777777" w:rsidR="00297D33" w:rsidRPr="00743905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</w:tbl>
    <w:p w14:paraId="661E8473" w14:textId="77777777" w:rsidR="00297D33" w:rsidRDefault="00297D33">
      <w:pPr>
        <w:spacing w:before="40" w:after="40" w:line="192" w:lineRule="auto"/>
        <w:ind w:right="57"/>
        <w:rPr>
          <w:sz w:val="20"/>
          <w:lang w:val="ro-RO"/>
        </w:rPr>
      </w:pPr>
    </w:p>
    <w:p w14:paraId="5959F64A" w14:textId="77777777" w:rsidR="00297D33" w:rsidRDefault="00297D33" w:rsidP="00BD3926">
      <w:pPr>
        <w:pStyle w:val="Heading1"/>
        <w:spacing w:line="360" w:lineRule="auto"/>
      </w:pPr>
      <w:r>
        <w:t>LINIA 202 B</w:t>
      </w:r>
    </w:p>
    <w:p w14:paraId="6B4A57DC" w14:textId="77777777" w:rsidR="00297D33" w:rsidRDefault="00297D33" w:rsidP="00986206">
      <w:pPr>
        <w:pStyle w:val="Heading1"/>
        <w:spacing w:line="360" w:lineRule="auto"/>
        <w:rPr>
          <w:b w:val="0"/>
          <w:bCs w:val="0"/>
          <w:sz w:val="8"/>
        </w:rPr>
      </w:pPr>
      <w:r>
        <w:t>SIMERIA - SIMERIA TRIAJ GR. D (BUCLĂ)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69"/>
        <w:gridCol w:w="758"/>
        <w:gridCol w:w="2201"/>
        <w:gridCol w:w="870"/>
        <w:gridCol w:w="757"/>
        <w:gridCol w:w="869"/>
        <w:gridCol w:w="753"/>
        <w:gridCol w:w="2492"/>
      </w:tblGrid>
      <w:tr w:rsidR="00297D33" w14:paraId="63F50380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9911A" w14:textId="77777777" w:rsidR="00297D33" w:rsidRDefault="00297D33" w:rsidP="00297D33">
            <w:pPr>
              <w:numPr>
                <w:ilvl w:val="0"/>
                <w:numId w:val="24"/>
              </w:numPr>
              <w:spacing w:before="120" w:after="120"/>
              <w:ind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067C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A85F4" w14:textId="77777777" w:rsidR="00297D33" w:rsidRPr="007C5BF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1A5C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</w:t>
            </w:r>
          </w:p>
          <w:p w14:paraId="3E7094D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B9B2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84C223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8E21B" w14:textId="77777777" w:rsidR="00297D33" w:rsidRPr="007C5BF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71CA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2C315" w14:textId="77777777" w:rsidR="00297D33" w:rsidRPr="00BD268F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2A7A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95FC1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1D, 2D și 3D.</w:t>
            </w:r>
          </w:p>
        </w:tc>
      </w:tr>
    </w:tbl>
    <w:p w14:paraId="49943D16" w14:textId="77777777" w:rsidR="00297D33" w:rsidRDefault="00297D33">
      <w:pPr>
        <w:spacing w:before="40" w:after="40" w:line="192" w:lineRule="auto"/>
        <w:ind w:right="57"/>
        <w:rPr>
          <w:sz w:val="20"/>
          <w:lang w:val="ro-RO"/>
        </w:rPr>
      </w:pPr>
    </w:p>
    <w:p w14:paraId="3FC55F1E" w14:textId="77777777" w:rsidR="00297D33" w:rsidRDefault="00297D33" w:rsidP="00406C17">
      <w:pPr>
        <w:pStyle w:val="Heading1"/>
        <w:spacing w:line="360" w:lineRule="auto"/>
      </w:pPr>
      <w:r>
        <w:t>LINIA 210</w:t>
      </w:r>
    </w:p>
    <w:p w14:paraId="11DEC676" w14:textId="77777777" w:rsidR="00297D33" w:rsidRDefault="00297D33" w:rsidP="00821D8C">
      <w:pPr>
        <w:pStyle w:val="Heading1"/>
        <w:spacing w:line="360" w:lineRule="auto"/>
        <w:rPr>
          <w:b w:val="0"/>
          <w:bCs w:val="0"/>
          <w:sz w:val="8"/>
        </w:rPr>
      </w:pPr>
      <w:r>
        <w:t>SIBIU - VINŢU DE JOS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80"/>
        <w:gridCol w:w="753"/>
        <w:gridCol w:w="2202"/>
        <w:gridCol w:w="869"/>
        <w:gridCol w:w="753"/>
        <w:gridCol w:w="869"/>
        <w:gridCol w:w="753"/>
        <w:gridCol w:w="2490"/>
      </w:tblGrid>
      <w:tr w:rsidR="00297D33" w14:paraId="6316B785" w14:textId="77777777">
        <w:trPr>
          <w:cantSplit/>
          <w:trHeight w:val="11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05810" w14:textId="77777777" w:rsidR="00297D33" w:rsidRDefault="00297D33" w:rsidP="00297D3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F245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134B5" w14:textId="77777777" w:rsidR="00297D33" w:rsidRPr="00C7636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FD23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Sibiu</w:t>
            </w:r>
          </w:p>
          <w:p w14:paraId="180FF58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BE1D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7523B0B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07FB4" w14:textId="77777777" w:rsidR="00297D33" w:rsidRPr="00C7636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00105" w14:textId="77777777" w:rsidR="00297D33" w:rsidRPr="00C7636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3F48F" w14:textId="77777777" w:rsidR="00297D33" w:rsidRPr="00C7636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9E05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E8FA9D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873873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 la liniile 1 - 10 Sibiu.</w:t>
            </w:r>
          </w:p>
        </w:tc>
      </w:tr>
      <w:tr w:rsidR="00297D33" w14:paraId="605BC63F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B5D27" w14:textId="77777777" w:rsidR="00297D33" w:rsidRDefault="00297D33" w:rsidP="00297D3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19A5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A576A" w14:textId="77777777" w:rsidR="00297D33" w:rsidRPr="00C7636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861B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Sibiu</w:t>
            </w:r>
          </w:p>
          <w:p w14:paraId="0658713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9 şi 10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CCB8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91E36" w14:textId="77777777" w:rsidR="00297D33" w:rsidRPr="00C7636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8D67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916DB" w14:textId="77777777" w:rsidR="00297D33" w:rsidRPr="00C7636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EB82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4D77718C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1586C" w14:textId="77777777" w:rsidR="00297D33" w:rsidRDefault="00297D33" w:rsidP="00297D3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9F28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A60A9" w14:textId="77777777" w:rsidR="00297D33" w:rsidRPr="00C7636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B2D0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Turnișor</w:t>
            </w:r>
          </w:p>
          <w:p w14:paraId="7BFA51B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D7E7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A9DC8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4051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3C12E" w14:textId="77777777" w:rsidR="00297D33" w:rsidRPr="00C7636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6F7A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78A9D74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BE451" w14:textId="77777777" w:rsidR="00297D33" w:rsidRDefault="00297D33" w:rsidP="00297D3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2FD2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763AA" w14:textId="77777777" w:rsidR="00297D33" w:rsidRPr="00C7636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7531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Orlat</w:t>
            </w:r>
          </w:p>
          <w:p w14:paraId="2E3A72A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CD1A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39F81" w14:textId="77777777" w:rsidR="00297D33" w:rsidRPr="00C7636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AD54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5E914" w14:textId="77777777" w:rsidR="00297D33" w:rsidRPr="00C7636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B72A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55B48805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435E1" w14:textId="77777777" w:rsidR="00297D33" w:rsidRDefault="00297D33" w:rsidP="00297D3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3BB0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BB20B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A456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Săliște </w:t>
            </w:r>
          </w:p>
          <w:p w14:paraId="5BA598D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49BA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2F34876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</w:t>
            </w:r>
          </w:p>
          <w:p w14:paraId="0D3B283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318205B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136FB" w14:textId="77777777" w:rsidR="00297D33" w:rsidRPr="00C7636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739A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BF99C" w14:textId="77777777" w:rsidR="00297D33" w:rsidRPr="00C7636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3C11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023A0794" w14:textId="77777777">
        <w:trPr>
          <w:cantSplit/>
          <w:trHeight w:val="100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305DB" w14:textId="77777777" w:rsidR="00297D33" w:rsidRDefault="00297D33" w:rsidP="00297D3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4547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90BA7" w14:textId="77777777" w:rsidR="00297D33" w:rsidRPr="00C7636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10F4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Apoldu de Sus</w:t>
            </w:r>
          </w:p>
          <w:p w14:paraId="47753D7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3CA0E" w14:textId="77777777" w:rsidR="00297D33" w:rsidRDefault="00297D33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calcâiul sch. 9 </w:t>
            </w:r>
          </w:p>
          <w:p w14:paraId="2D2B7465" w14:textId="77777777" w:rsidR="00297D33" w:rsidRDefault="00297D33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771D2386" w14:textId="77777777" w:rsidR="00297D33" w:rsidRDefault="00297D33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(km. 42+744)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8CDE8" w14:textId="77777777" w:rsidR="00297D33" w:rsidRPr="00C7636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00B6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3661C" w14:textId="77777777" w:rsidR="00297D33" w:rsidRPr="00C7636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1104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16EDB2C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16A72" w14:textId="77777777" w:rsidR="00297D33" w:rsidRDefault="00297D33" w:rsidP="00297D3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D5B4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4792B" w14:textId="77777777" w:rsidR="00297D33" w:rsidRPr="00C7636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9606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Sebeş Alba</w:t>
            </w:r>
          </w:p>
          <w:p w14:paraId="67A3498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85CD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 stație și sch. 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D8E2D" w14:textId="77777777" w:rsidR="00297D33" w:rsidRPr="00C7636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41C8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657A1" w14:textId="77777777" w:rsidR="00297D33" w:rsidRPr="00C7636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CA25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7EFA8AD" w14:textId="77777777" w:rsidR="00297D33" w:rsidRDefault="00297D33">
      <w:pPr>
        <w:spacing w:before="40" w:after="40" w:line="192" w:lineRule="auto"/>
        <w:ind w:right="57"/>
        <w:rPr>
          <w:sz w:val="20"/>
          <w:lang w:val="ro-RO"/>
        </w:rPr>
      </w:pPr>
    </w:p>
    <w:p w14:paraId="1BD7AD26" w14:textId="77777777" w:rsidR="00297D33" w:rsidRDefault="00297D33" w:rsidP="001B4DE9">
      <w:pPr>
        <w:pStyle w:val="Heading1"/>
        <w:spacing w:line="360" w:lineRule="auto"/>
      </w:pPr>
      <w:r>
        <w:t>LINIA 213</w:t>
      </w:r>
    </w:p>
    <w:p w14:paraId="3C1A4476" w14:textId="77777777" w:rsidR="00297D33" w:rsidRDefault="00297D33" w:rsidP="00D668A1">
      <w:pPr>
        <w:pStyle w:val="Heading1"/>
        <w:spacing w:line="360" w:lineRule="auto"/>
        <w:rPr>
          <w:b w:val="0"/>
          <w:bCs w:val="0"/>
          <w:sz w:val="8"/>
        </w:rPr>
      </w:pPr>
      <w:r>
        <w:t>SIMERIA - HUNEDOARA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3"/>
        <w:gridCol w:w="865"/>
        <w:gridCol w:w="748"/>
        <w:gridCol w:w="2187"/>
        <w:gridCol w:w="947"/>
        <w:gridCol w:w="748"/>
        <w:gridCol w:w="863"/>
        <w:gridCol w:w="746"/>
        <w:gridCol w:w="2469"/>
      </w:tblGrid>
      <w:tr w:rsidR="00297D33" w14:paraId="1B5AE612" w14:textId="77777777">
        <w:trPr>
          <w:cantSplit/>
          <w:trHeight w:val="1237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14728" w14:textId="77777777" w:rsidR="00297D33" w:rsidRDefault="00297D33" w:rsidP="00297D3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3BB6C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9FBAC" w14:textId="77777777" w:rsidR="00297D33" w:rsidRPr="00BA7F8C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8BC5E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Bârcea Mică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F358A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45E5F5B4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1 - 7, </w:t>
            </w:r>
          </w:p>
          <w:p w14:paraId="220FDCEC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2 - 8 </w:t>
            </w:r>
          </w:p>
          <w:p w14:paraId="559B1E1A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3ADEB984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FD047" w14:textId="77777777" w:rsidR="00297D33" w:rsidRPr="009E0061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5E6AA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F14C7" w14:textId="77777777" w:rsidR="00297D33" w:rsidRPr="00BA7F8C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CC412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213 şi 214.</w:t>
            </w:r>
          </w:p>
        </w:tc>
      </w:tr>
      <w:tr w:rsidR="00297D33" w14:paraId="64A44AF4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8F9DD" w14:textId="77777777" w:rsidR="00297D33" w:rsidRDefault="00297D33" w:rsidP="00297D3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64509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35B7C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98F7E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7982C0BE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92F69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CA8AF" w14:textId="77777777" w:rsidR="00297D33" w:rsidRPr="009E0061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01DBD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19F2D" w14:textId="77777777" w:rsidR="00297D33" w:rsidRPr="00BA7F8C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427B6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97D33" w14:paraId="2F8947EB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C6AAE" w14:textId="77777777" w:rsidR="00297D33" w:rsidRDefault="00297D33" w:rsidP="00297D3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5483C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11A62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E13B8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580745E5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14A0B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25864" w14:textId="77777777" w:rsidR="00297D33" w:rsidRPr="009E0061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5F0B6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03DAC" w14:textId="77777777" w:rsidR="00297D33" w:rsidRPr="00BA7F8C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ADB3C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297D33" w14:paraId="264D467C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8C1E9" w14:textId="77777777" w:rsidR="00297D33" w:rsidRDefault="00297D33" w:rsidP="00297D3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3E2AF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C21A7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3C17D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78F28643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 Cap X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5BED7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5C46F361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21 </w:t>
            </w:r>
          </w:p>
          <w:p w14:paraId="28F3AFB3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27A8293D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7942E060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 / 51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6AD33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F4DC7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79360" w14:textId="77777777" w:rsidR="00297D33" w:rsidRPr="00BA7F8C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D99AC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7D95C535" w14:textId="77777777" w:rsidR="00297D33" w:rsidRPr="006A7611" w:rsidRDefault="00297D33">
      <w:pPr>
        <w:spacing w:before="40" w:after="40" w:line="192" w:lineRule="auto"/>
        <w:ind w:right="57"/>
      </w:pPr>
    </w:p>
    <w:p w14:paraId="6174E3EB" w14:textId="77777777" w:rsidR="00297D33" w:rsidRDefault="00297D33" w:rsidP="00076171">
      <w:pPr>
        <w:pStyle w:val="Heading1"/>
        <w:spacing w:line="360" w:lineRule="auto"/>
      </w:pPr>
      <w:r>
        <w:t>LINIA 214</w:t>
      </w:r>
    </w:p>
    <w:p w14:paraId="5C58977E" w14:textId="77777777" w:rsidR="00297D33" w:rsidRDefault="00297D33" w:rsidP="0072096F">
      <w:pPr>
        <w:pStyle w:val="Heading1"/>
        <w:spacing w:line="360" w:lineRule="auto"/>
        <w:rPr>
          <w:b w:val="0"/>
          <w:bCs w:val="0"/>
          <w:sz w:val="8"/>
        </w:rPr>
      </w:pPr>
      <w:r>
        <w:t>SIMERIA - PESTIŞ (MARFĂ)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65"/>
        <w:gridCol w:w="749"/>
        <w:gridCol w:w="2190"/>
        <w:gridCol w:w="929"/>
        <w:gridCol w:w="749"/>
        <w:gridCol w:w="865"/>
        <w:gridCol w:w="748"/>
        <w:gridCol w:w="2476"/>
      </w:tblGrid>
      <w:tr w:rsidR="00297D33" w14:paraId="7071888A" w14:textId="77777777">
        <w:trPr>
          <w:cantSplit/>
          <w:trHeight w:val="6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8B6E8" w14:textId="77777777" w:rsidR="00297D33" w:rsidRDefault="00297D33" w:rsidP="00297D3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DBEF8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3FE05" w14:textId="77777777" w:rsidR="00297D33" w:rsidRPr="005F146D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4DC10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Bârcea Mică</w:t>
            </w:r>
          </w:p>
        </w:tc>
        <w:tc>
          <w:tcPr>
            <w:tcW w:w="92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B07E9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FBB5506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1 - 7, </w:t>
            </w:r>
          </w:p>
          <w:p w14:paraId="50B9D026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2 - 8 </w:t>
            </w:r>
          </w:p>
          <w:p w14:paraId="03731D25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7231D806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9583C" w14:textId="77777777" w:rsidR="00297D33" w:rsidRPr="00D91B0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AF1F5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0F6BC" w14:textId="77777777" w:rsidR="00297D33" w:rsidRPr="005F146D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63CA6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213 şi 214.</w:t>
            </w:r>
          </w:p>
        </w:tc>
      </w:tr>
      <w:tr w:rsidR="00297D33" w14:paraId="4D09DC1E" w14:textId="77777777">
        <w:trPr>
          <w:cantSplit/>
          <w:trHeight w:val="6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006F9" w14:textId="77777777" w:rsidR="00297D33" w:rsidRDefault="00297D33" w:rsidP="00297D3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86D94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0888D" w14:textId="77777777" w:rsidR="00297D33" w:rsidRPr="005F146D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3757F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Pestiş</w:t>
            </w:r>
          </w:p>
          <w:p w14:paraId="7A7F4EBE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92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CC56A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E26AE" w14:textId="77777777" w:rsidR="00297D33" w:rsidRPr="00D91B0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91B0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EE3BE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398B6" w14:textId="77777777" w:rsidR="00297D33" w:rsidRPr="005F146D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649CC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2718F2E0" w14:textId="77777777">
        <w:trPr>
          <w:cantSplit/>
          <w:trHeight w:val="6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E4FE8" w14:textId="77777777" w:rsidR="00297D33" w:rsidRDefault="00297D33" w:rsidP="00297D3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C250F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6AFFB" w14:textId="77777777" w:rsidR="00297D33" w:rsidRPr="005F146D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9E9A8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Pestiş </w:t>
            </w:r>
          </w:p>
          <w:p w14:paraId="55A591B9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92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43FD2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28A13E6C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cale din </w:t>
            </w:r>
          </w:p>
          <w:p w14:paraId="4CE474A0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Pestiș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AEB39" w14:textId="77777777" w:rsidR="00297D33" w:rsidRPr="00D91B0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EE664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94765" w14:textId="77777777" w:rsidR="00297D33" w:rsidRPr="005F146D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4C8F4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Circulația și manevra se va face cu 5 km / h în zona aparatelor de cale din </w:t>
            </w:r>
          </w:p>
          <w:p w14:paraId="22EE32A0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 și Cap Y.</w:t>
            </w:r>
          </w:p>
        </w:tc>
      </w:tr>
    </w:tbl>
    <w:p w14:paraId="032A518C" w14:textId="77777777" w:rsidR="00297D33" w:rsidRDefault="00297D33">
      <w:pPr>
        <w:spacing w:before="40" w:after="40" w:line="192" w:lineRule="auto"/>
        <w:ind w:right="57"/>
        <w:rPr>
          <w:sz w:val="20"/>
          <w:lang w:val="ro-RO"/>
        </w:rPr>
      </w:pPr>
    </w:p>
    <w:p w14:paraId="7680D3BA" w14:textId="77777777" w:rsidR="00297D33" w:rsidRDefault="00297D33" w:rsidP="00C65FE0">
      <w:pPr>
        <w:pStyle w:val="Heading1"/>
        <w:spacing w:line="360" w:lineRule="auto"/>
      </w:pPr>
      <w:r>
        <w:t>LINIA 215</w:t>
      </w:r>
    </w:p>
    <w:p w14:paraId="47477AB6" w14:textId="77777777" w:rsidR="00297D33" w:rsidRDefault="00297D33" w:rsidP="00187C25">
      <w:pPr>
        <w:pStyle w:val="Heading1"/>
        <w:spacing w:line="360" w:lineRule="auto"/>
        <w:rPr>
          <w:b w:val="0"/>
          <w:bCs w:val="0"/>
          <w:sz w:val="8"/>
        </w:rPr>
      </w:pPr>
      <w:r>
        <w:t>CARANSEBEŞ - SUBCETATE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297D33" w14:paraId="296523B6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B6093" w14:textId="77777777" w:rsidR="00297D33" w:rsidRDefault="00297D33" w:rsidP="00297D3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4B3A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2+930</w:t>
            </w:r>
          </w:p>
          <w:p w14:paraId="429DF09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42E58" w14:textId="77777777" w:rsidR="00297D33" w:rsidRPr="00FA26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2BD1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 Ţiglărie</w:t>
            </w:r>
          </w:p>
          <w:p w14:paraId="34EDBE8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1FB3155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Semnal Y3 și </w:t>
            </w:r>
          </w:p>
          <w:p w14:paraId="34466B5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0E66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42303" w14:textId="77777777" w:rsidR="00297D33" w:rsidRPr="00FA26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FEDE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67927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2BCE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03616EB9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7CF64" w14:textId="77777777" w:rsidR="00297D33" w:rsidRDefault="00297D33" w:rsidP="00297D3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BF3B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26D49" w14:textId="77777777" w:rsidR="00297D33" w:rsidRPr="00FA26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731E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 Ţiglărie</w:t>
            </w:r>
          </w:p>
          <w:p w14:paraId="26F2677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2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77C4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EE7469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B3146" w14:textId="77777777" w:rsidR="00297D33" w:rsidRPr="00FA26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A2633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E02E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3164A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AE6B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aparatele de cale de acces la liniile 2 și 4 abătute.</w:t>
            </w:r>
          </w:p>
        </w:tc>
      </w:tr>
      <w:tr w:rsidR="00297D33" w14:paraId="19EEF97A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14ED4" w14:textId="77777777" w:rsidR="00297D33" w:rsidRDefault="00297D33" w:rsidP="00297D3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9E78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39E40" w14:textId="77777777" w:rsidR="00297D33" w:rsidRPr="00FA26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ADB4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 Ţiglărie</w:t>
            </w:r>
          </w:p>
          <w:p w14:paraId="7AEB57C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392D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573F27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1A, 2A și diag. 1A - 2A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A2602" w14:textId="77777777" w:rsidR="00297D33" w:rsidRPr="00FA26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105F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E1258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2965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și 9 abătute.</w:t>
            </w:r>
          </w:p>
        </w:tc>
      </w:tr>
    </w:tbl>
    <w:p w14:paraId="7FE57DAE" w14:textId="77777777" w:rsidR="00297D33" w:rsidRDefault="00297D33">
      <w:pPr>
        <w:spacing w:before="40" w:after="40" w:line="192" w:lineRule="auto"/>
        <w:ind w:right="57"/>
        <w:rPr>
          <w:sz w:val="20"/>
          <w:lang w:val="ro-RO"/>
        </w:rPr>
      </w:pPr>
    </w:p>
    <w:p w14:paraId="1BB9CCB1" w14:textId="77777777" w:rsidR="00297D33" w:rsidRDefault="00297D33" w:rsidP="00AF3F1F">
      <w:pPr>
        <w:pStyle w:val="Heading1"/>
        <w:spacing w:line="360" w:lineRule="auto"/>
      </w:pPr>
      <w:r>
        <w:t>LINIA 216</w:t>
      </w:r>
    </w:p>
    <w:p w14:paraId="41EE6C41" w14:textId="77777777" w:rsidR="00297D33" w:rsidRDefault="00297D33" w:rsidP="00312048">
      <w:pPr>
        <w:pStyle w:val="Heading1"/>
        <w:spacing w:line="360" w:lineRule="auto"/>
        <w:rPr>
          <w:b w:val="0"/>
          <w:bCs w:val="0"/>
          <w:sz w:val="8"/>
        </w:rPr>
      </w:pPr>
      <w:r>
        <w:rPr>
          <w:spacing w:val="60"/>
        </w:rPr>
        <w:t>ILIA - LUGOJ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297D33" w14:paraId="2C4FBF18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BDE2A" w14:textId="77777777" w:rsidR="00297D33" w:rsidRDefault="00297D33" w:rsidP="00297D33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6E85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B5D64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AA9B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2 directă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E541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B9739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51C0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0+470</w:t>
            </w:r>
          </w:p>
          <w:p w14:paraId="3DC12CD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0+570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1BD9F" w14:textId="77777777" w:rsidR="00297D33" w:rsidRPr="00AA600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4593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12D4469F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2B7F7" w14:textId="77777777" w:rsidR="00297D33" w:rsidRDefault="00297D33" w:rsidP="00297D33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833B5" w14:textId="77777777" w:rsidR="00297D33" w:rsidRDefault="00297D33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46A56" w14:textId="77777777" w:rsidR="00297D33" w:rsidRDefault="00297D33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05F4C" w14:textId="77777777" w:rsidR="00297D33" w:rsidRDefault="00297D33" w:rsidP="00726D7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Holdea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4E2C5" w14:textId="77777777" w:rsidR="00297D33" w:rsidRDefault="00297D33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C5238" w14:textId="77777777" w:rsidR="00297D33" w:rsidRDefault="00297D33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B0017" w14:textId="77777777" w:rsidR="00297D33" w:rsidRDefault="00297D33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F52B7" w14:textId="77777777" w:rsidR="00297D33" w:rsidRDefault="00297D33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50095" w14:textId="77777777" w:rsidR="00297D33" w:rsidRDefault="00297D33" w:rsidP="00726D7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79CF85F3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60A37" w14:textId="77777777" w:rsidR="00297D33" w:rsidRDefault="00297D33" w:rsidP="00297D33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2D29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25+000</w:t>
            </w:r>
          </w:p>
          <w:p w14:paraId="38B6F44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7264E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5739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Holdea -</w:t>
            </w:r>
          </w:p>
          <w:p w14:paraId="1E0098B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Margina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E653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CC6B1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F4F7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94A6D" w14:textId="77777777" w:rsidR="00297D33" w:rsidRPr="00AA600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8ED2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3A24D0C7" w14:textId="77777777">
        <w:trPr>
          <w:cantSplit/>
          <w:trHeight w:val="7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2BABB" w14:textId="77777777" w:rsidR="00297D33" w:rsidRDefault="00297D33" w:rsidP="00297D33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270B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B4C69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F44D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Mănăștur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1C1A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E142E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9089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C826B" w14:textId="77777777" w:rsidR="00297D33" w:rsidRPr="00AA600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427B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61983F4F" w14:textId="77777777">
        <w:trPr>
          <w:cantSplit/>
          <w:trHeight w:val="7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A43B3" w14:textId="77777777" w:rsidR="00297D33" w:rsidRDefault="00297D33" w:rsidP="00297D33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408F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43+102</w:t>
            </w:r>
          </w:p>
          <w:p w14:paraId="19C8A48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73+820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C9CBE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60CB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Făget</w:t>
            </w:r>
          </w:p>
          <w:p w14:paraId="3252FE0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Coșteiu Mare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8572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4D36D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FEF6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F8D4B" w14:textId="77777777" w:rsidR="00297D33" w:rsidRPr="00AA600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C586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97D33" w14:paraId="7FDC7738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19616" w14:textId="77777777" w:rsidR="00297D33" w:rsidRDefault="00297D33" w:rsidP="00297D33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7A26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E5682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9943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Cliciova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6E2E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BC695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E15F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DD51D" w14:textId="77777777" w:rsidR="00297D33" w:rsidRPr="00AA600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5835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69870FC8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69EA6" w14:textId="77777777" w:rsidR="00297D33" w:rsidRDefault="00297D33" w:rsidP="00297D33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1112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65+200</w:t>
            </w:r>
          </w:p>
          <w:p w14:paraId="4B4C16F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A60CB" w14:textId="77777777" w:rsidR="00297D33" w:rsidRPr="0061450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01BC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Cliciova -</w:t>
            </w:r>
          </w:p>
          <w:p w14:paraId="1B362E1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Coșteiu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39DF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01CF8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422D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8AC21" w14:textId="77777777" w:rsidR="00297D33" w:rsidRPr="00AA600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03FA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40ED7E55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5603E" w14:textId="77777777" w:rsidR="00297D33" w:rsidRDefault="00297D33" w:rsidP="00297D33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A1CA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98BA2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E875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Coșteiu Mare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AE50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02D62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9D02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37A47" w14:textId="77777777" w:rsidR="00297D33" w:rsidRPr="00AA600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6D74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17030FF9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45DEA" w14:textId="77777777" w:rsidR="00297D33" w:rsidRDefault="00297D33" w:rsidP="00297D33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3CE7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81+700</w:t>
            </w:r>
          </w:p>
          <w:p w14:paraId="19F3CFB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58E2E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C529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Coșteiu Mare –</w:t>
            </w:r>
          </w:p>
          <w:p w14:paraId="3859BA4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B476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FE516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4313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0FBF9" w14:textId="77777777" w:rsidR="00297D33" w:rsidRPr="00AA600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F560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6B88925B" w14:textId="77777777" w:rsidR="00297D33" w:rsidRDefault="00297D33">
      <w:pPr>
        <w:spacing w:before="40" w:after="40" w:line="192" w:lineRule="auto"/>
        <w:ind w:right="57"/>
        <w:rPr>
          <w:sz w:val="20"/>
          <w:lang w:val="ro-RO"/>
        </w:rPr>
      </w:pPr>
    </w:p>
    <w:p w14:paraId="51B4FA81" w14:textId="77777777" w:rsidR="00297D33" w:rsidRDefault="00297D33" w:rsidP="005B00A7">
      <w:pPr>
        <w:pStyle w:val="Heading1"/>
        <w:spacing w:line="360" w:lineRule="auto"/>
      </w:pPr>
      <w:r>
        <w:t>LINIA 218</w:t>
      </w:r>
    </w:p>
    <w:p w14:paraId="26FAFCCF" w14:textId="77777777" w:rsidR="00297D33" w:rsidRDefault="00297D33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297D33" w14:paraId="45446E14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151CB" w14:textId="77777777" w:rsidR="00297D33" w:rsidRDefault="00297D33" w:rsidP="00297D3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B7BE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C9493" w14:textId="77777777" w:rsidR="00297D33" w:rsidRPr="00CF787F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C8E7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41D2348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551CB" w14:textId="77777777" w:rsidR="00297D33" w:rsidRPr="00465A98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</w:t>
            </w:r>
          </w:p>
          <w:p w14:paraId="708FA82B" w14:textId="77777777" w:rsidR="00297D33" w:rsidRPr="00465A98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36824" w14:textId="77777777" w:rsidR="00297D33" w:rsidRPr="00CF787F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F787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F03E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63C37" w14:textId="77777777" w:rsidR="00297D33" w:rsidRPr="00984D7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0EEC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:rsidRPr="00A8307A" w14:paraId="1AE615D8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FDACB" w14:textId="77777777" w:rsidR="00297D33" w:rsidRPr="00A75A00" w:rsidRDefault="00297D33" w:rsidP="00297D33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97C4E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29F2A" w14:textId="77777777" w:rsidR="00297D33" w:rsidRPr="00A8307A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0FE80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D30523C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FAA8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peste sch. 11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  <w:lang w:val="ro-RO"/>
              </w:rPr>
              <w:t>51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97 </w:t>
            </w:r>
          </w:p>
          <w:p w14:paraId="36CECC7F" w14:textId="77777777" w:rsidR="00297D33" w:rsidRPr="00664FA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805D8" w14:textId="77777777" w:rsidR="00297D33" w:rsidRPr="00A8307A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503EA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3F6AF" w14:textId="77777777" w:rsidR="00297D33" w:rsidRPr="00A8307A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B66C7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0C2938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03A31EA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23DAC5E1" w14:textId="77777777" w:rsidR="00297D33" w:rsidRPr="00664FA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297D33" w:rsidRPr="00A8307A" w14:paraId="7D645614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0AF6D" w14:textId="77777777" w:rsidR="00297D33" w:rsidRPr="00A75A00" w:rsidRDefault="00297D33" w:rsidP="00297D33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6A5AA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E4605" w14:textId="77777777" w:rsidR="00297D33" w:rsidRPr="00A8307A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110CC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67E39ED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10E70" w14:textId="77777777" w:rsidR="00297D33" w:rsidRPr="00664FA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3913DA9F" w14:textId="77777777" w:rsidR="00297D33" w:rsidRPr="00664FA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6CA05" w14:textId="77777777" w:rsidR="00297D33" w:rsidRPr="00A8307A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10DDE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DAE48" w14:textId="77777777" w:rsidR="00297D33" w:rsidRPr="00A8307A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3AF35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DE58728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097ED7FC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623098D7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297D33" w:rsidRPr="00A8307A" w14:paraId="57B2A86C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745A3" w14:textId="77777777" w:rsidR="00297D33" w:rsidRPr="00A75A00" w:rsidRDefault="00297D33" w:rsidP="00297D33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7482C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87E2E" w14:textId="77777777" w:rsidR="00297D33" w:rsidRPr="003F40D2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D550C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EB48FE2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09643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154EC" w14:textId="77777777" w:rsidR="00297D33" w:rsidRPr="003F40D2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3F40D2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38746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96258" w14:textId="77777777" w:rsidR="00297D33" w:rsidRPr="003F40D2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EAE13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C8DC26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297D33" w:rsidRPr="00A8307A" w14:paraId="7B6AD4E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41292" w14:textId="77777777" w:rsidR="00297D33" w:rsidRPr="00A75A00" w:rsidRDefault="00297D33" w:rsidP="00297D33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954FC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E41C2" w14:textId="77777777" w:rsidR="00297D33" w:rsidRPr="003F40D2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D6CC5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A728B5F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9922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247D4EE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07950" w14:textId="77777777" w:rsidR="00297D33" w:rsidRPr="003F40D2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3F40D2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ADD82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0B033" w14:textId="77777777" w:rsidR="00297D33" w:rsidRPr="003F40D2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464A0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D52EA2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297D33" w:rsidRPr="00A8307A" w14:paraId="109B454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61913" w14:textId="77777777" w:rsidR="00297D33" w:rsidRPr="00A75A00" w:rsidRDefault="00297D33" w:rsidP="00297D33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CDD9E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EEFEF" w14:textId="77777777" w:rsidR="00297D33" w:rsidRPr="00732832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76F20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F3F0D85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67A90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8B896" w14:textId="77777777" w:rsidR="00297D33" w:rsidRPr="007B4F6A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7B4F6A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E16E6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16F8A" w14:textId="77777777" w:rsidR="00297D33" w:rsidRPr="00732832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0CFE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73E74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577C178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A0AC8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0507A03F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297D33" w:rsidRPr="00A8307A" w14:paraId="54A8E2F9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CF3E8" w14:textId="77777777" w:rsidR="00297D33" w:rsidRPr="00A75A00" w:rsidRDefault="00297D33" w:rsidP="00297D33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5D994" w14:textId="77777777" w:rsidR="00297D33" w:rsidRPr="00A8307A" w:rsidRDefault="00297D33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8FBD9" w14:textId="77777777" w:rsidR="00297D33" w:rsidRPr="00732832" w:rsidRDefault="00297D33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2A20D" w14:textId="77777777" w:rsidR="00297D33" w:rsidRPr="00A8307A" w:rsidRDefault="00297D33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C4FADFB" w14:textId="77777777" w:rsidR="00297D33" w:rsidRPr="00A8307A" w:rsidRDefault="00297D33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2472E" w14:textId="77777777" w:rsidR="00297D33" w:rsidRDefault="00297D33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901971D" w14:textId="77777777" w:rsidR="00297D33" w:rsidRDefault="00297D33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0D0F007D" w14:textId="77777777" w:rsidR="00297D33" w:rsidRDefault="00297D33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283CB" w14:textId="77777777" w:rsidR="00297D33" w:rsidRPr="007B4F6A" w:rsidRDefault="00297D33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6C80D" w14:textId="77777777" w:rsidR="00297D33" w:rsidRPr="00A8307A" w:rsidRDefault="00297D33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59B9A" w14:textId="77777777" w:rsidR="00297D33" w:rsidRPr="00732832" w:rsidRDefault="00297D33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F269B" w14:textId="77777777" w:rsidR="00297D33" w:rsidRDefault="00297D33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297D33" w:rsidRPr="00A8307A" w14:paraId="6C8E506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83C0D" w14:textId="77777777" w:rsidR="00297D33" w:rsidRPr="00A75A00" w:rsidRDefault="00297D33" w:rsidP="00297D33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4B782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0C893" w14:textId="77777777" w:rsidR="00297D33" w:rsidRPr="00B2699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B7AC7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C021A28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23FA8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0E2AD" w14:textId="77777777" w:rsidR="00297D33" w:rsidRPr="00B2699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B2699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4EE19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F1A76" w14:textId="77777777" w:rsidR="00297D33" w:rsidRPr="00B2699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6F192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67E133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7DB38F53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297D33" w:rsidRPr="00A8307A" w14:paraId="0D0820D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F2C9A" w14:textId="77777777" w:rsidR="00297D33" w:rsidRPr="00A75A00" w:rsidRDefault="00297D33" w:rsidP="00297D33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ED7CE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9B4BA" w14:textId="77777777" w:rsidR="00297D33" w:rsidRPr="00B2699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73AEF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CA3F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CAA021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11FB06E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05801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D1BDE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2F702" w14:textId="77777777" w:rsidR="00297D33" w:rsidRPr="00B2699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AB5A9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59C7D52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Vest și liniile 1 - 6 Reșița, liniile </w:t>
            </w:r>
          </w:p>
          <w:p w14:paraId="62485C41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297D33" w:rsidRPr="00A8307A" w14:paraId="5C43545A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0181F" w14:textId="77777777" w:rsidR="00297D33" w:rsidRPr="00A75A00" w:rsidRDefault="00297D33" w:rsidP="00297D33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A0C18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EBC5A" w14:textId="77777777" w:rsidR="00297D33" w:rsidRPr="00B2699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C950C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ECAB8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773DB1F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2AA0BDB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590FF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86892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06C19" w14:textId="77777777" w:rsidR="00297D33" w:rsidRPr="00B2699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FEAB9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791CADC5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297D33" w:rsidRPr="00A8307A" w14:paraId="0A17D39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7EF38" w14:textId="77777777" w:rsidR="00297D33" w:rsidRPr="00A75A00" w:rsidRDefault="00297D33" w:rsidP="00297D33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0E7C0" w14:textId="77777777" w:rsidR="00297D33" w:rsidRPr="00A8307A" w:rsidRDefault="00297D33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77143" w14:textId="77777777" w:rsidR="00297D33" w:rsidRPr="00B26991" w:rsidRDefault="00297D33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1003E" w14:textId="77777777" w:rsidR="00297D33" w:rsidRPr="00A8307A" w:rsidRDefault="00297D33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30963" w14:textId="77777777" w:rsidR="00297D33" w:rsidRDefault="00297D33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F7C0404" w14:textId="77777777" w:rsidR="00297D33" w:rsidRDefault="00297D33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3B2DA41" w14:textId="77777777" w:rsidR="00297D33" w:rsidRDefault="00297D33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BD06B" w14:textId="77777777" w:rsidR="00297D33" w:rsidRDefault="00297D33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78CC9" w14:textId="77777777" w:rsidR="00297D33" w:rsidRPr="00A8307A" w:rsidRDefault="00297D33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0D4C8" w14:textId="77777777" w:rsidR="00297D33" w:rsidRPr="00B26991" w:rsidRDefault="00297D33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FEDBA" w14:textId="77777777" w:rsidR="00297D33" w:rsidRPr="00FD3B28" w:rsidRDefault="00297D33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164FAFCC" w14:textId="77777777" w:rsidR="00297D33" w:rsidRDefault="00297D33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297D33" w:rsidRPr="00A8307A" w14:paraId="33A13706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C2CD4" w14:textId="77777777" w:rsidR="00297D33" w:rsidRPr="00A75A00" w:rsidRDefault="00297D33" w:rsidP="00297D33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0A1FA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2A8F1" w14:textId="77777777" w:rsidR="00297D33" w:rsidRPr="00B2699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81D70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E1D25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0C48B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0F9DD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E664D" w14:textId="77777777" w:rsidR="00297D33" w:rsidRPr="00B2699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7A212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297D33" w:rsidRPr="00A8307A" w14:paraId="34FE746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8BAA5" w14:textId="77777777" w:rsidR="00297D33" w:rsidRPr="00A75A00" w:rsidRDefault="00297D33" w:rsidP="00297D33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D2123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D0359" w14:textId="77777777" w:rsidR="00297D33" w:rsidRPr="000D3BB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639AE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B6FCBF0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F763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F985AB4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C8322" w14:textId="77777777" w:rsidR="00297D33" w:rsidRPr="000D3BB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0D3BBC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F7DBB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72243" w14:textId="77777777" w:rsidR="00297D33" w:rsidRPr="000D3BB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A2815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3404E08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297D33" w:rsidRPr="00A8307A" w14:paraId="1C73022A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45894" w14:textId="77777777" w:rsidR="00297D33" w:rsidRPr="00A75A00" w:rsidRDefault="00297D33" w:rsidP="00297D33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6F258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BE5DE" w14:textId="77777777" w:rsidR="00297D33" w:rsidRPr="009658E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E75EE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C7EDDBD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D70ED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22910" w14:textId="77777777" w:rsidR="00297D33" w:rsidRPr="009658E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658E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E130A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D6ABA" w14:textId="77777777" w:rsidR="00297D33" w:rsidRPr="009658E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46AC3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AC0AB29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297D33" w:rsidRPr="00A8307A" w14:paraId="1113365A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6B691" w14:textId="77777777" w:rsidR="00297D33" w:rsidRPr="00A75A00" w:rsidRDefault="00297D33" w:rsidP="00297D33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679B7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865A7" w14:textId="77777777" w:rsidR="00297D33" w:rsidRPr="00472E1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0B878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001B6A7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8DD16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68C94" w14:textId="77777777" w:rsidR="00297D33" w:rsidRPr="00472E1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472E19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BDFB6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209B4" w14:textId="77777777" w:rsidR="00297D33" w:rsidRPr="00472E19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B2E44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8A9216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297D33" w:rsidRPr="00A8307A" w14:paraId="2A74918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8E4CD" w14:textId="77777777" w:rsidR="00297D33" w:rsidRPr="00A75A00" w:rsidRDefault="00297D33" w:rsidP="00297D33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E589A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9D467" w14:textId="77777777" w:rsidR="00297D33" w:rsidRPr="00530A8D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63FB1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5C6660E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6117C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99930" w14:textId="77777777" w:rsidR="00297D33" w:rsidRPr="00530A8D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530A8D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6A9CC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CA50A" w14:textId="77777777" w:rsidR="00297D33" w:rsidRPr="00530A8D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457BD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0369EBD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297D33" w14:paraId="4E2B2F8D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FABDA" w14:textId="77777777" w:rsidR="00297D33" w:rsidRDefault="00297D33" w:rsidP="00297D3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0B2C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80577" w14:textId="77777777" w:rsidR="00297D33" w:rsidRPr="00CF787F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6797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2CAF0F9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52F5FEA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63A1C" w14:textId="77777777" w:rsidR="00297D33" w:rsidRPr="00447EF5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peste toate apara-tele de cale din stația Ronaţ Triaj</w:t>
            </w:r>
          </w:p>
          <w:p w14:paraId="356012EC" w14:textId="77777777" w:rsidR="00297D33" w:rsidRPr="00465A98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2BDE7" w14:textId="77777777" w:rsidR="00297D33" w:rsidRPr="00CF787F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C1C6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ACBA6" w14:textId="77777777" w:rsidR="00297D33" w:rsidRPr="00984D7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3818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B4D43B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297D33" w14:paraId="1AFA3DEA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C01EC" w14:textId="77777777" w:rsidR="00297D33" w:rsidRDefault="00297D33" w:rsidP="00297D3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2A26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E6527" w14:textId="77777777" w:rsidR="00297D33" w:rsidRPr="00CF787F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B411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31CBEFF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77C262F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BCEC8" w14:textId="77777777" w:rsidR="00297D33" w:rsidRPr="00465A98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8D741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6913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C973B" w14:textId="77777777" w:rsidR="00297D33" w:rsidRPr="00984D7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2A67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Ronaţ Triaj Grupa A.</w:t>
            </w:r>
          </w:p>
        </w:tc>
      </w:tr>
      <w:tr w:rsidR="00297D33" w14:paraId="749D9927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60371" w14:textId="77777777" w:rsidR="00297D33" w:rsidRDefault="00297D33" w:rsidP="00297D3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EB9D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BC132" w14:textId="77777777" w:rsidR="00297D33" w:rsidRPr="00CF787F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F8A7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426E941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55443" w14:textId="77777777" w:rsidR="00297D33" w:rsidRPr="00465A98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E5080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3274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5998B" w14:textId="77777777" w:rsidR="00297D33" w:rsidRPr="00984D7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0346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01805A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297D33" w14:paraId="45388476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963EE" w14:textId="77777777" w:rsidR="00297D33" w:rsidRDefault="00297D33" w:rsidP="00297D3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B778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6511D" w14:textId="77777777" w:rsidR="00297D33" w:rsidRPr="00CF787F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286C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638A21F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5E343" w14:textId="77777777" w:rsidR="00297D33" w:rsidRPr="00465A98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C55B6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0EED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6E7F9" w14:textId="77777777" w:rsidR="00297D33" w:rsidRPr="00984D7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E14B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B1CD75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 și </w:t>
            </w:r>
          </w:p>
          <w:p w14:paraId="5C7D126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Ronaț Triaj Grupa A. </w:t>
            </w:r>
          </w:p>
        </w:tc>
      </w:tr>
      <w:tr w:rsidR="00297D33" w14:paraId="7E89B028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E8ACB" w14:textId="77777777" w:rsidR="00297D33" w:rsidRDefault="00297D33" w:rsidP="00297D3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F651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  <w:p w14:paraId="7CB6DB6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CF942" w14:textId="77777777" w:rsidR="00297D33" w:rsidRPr="00CF787F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31AD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31E976F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662F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F40CD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5AC4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DDA70" w14:textId="77777777" w:rsidR="00297D33" w:rsidRPr="00984D7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19D3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577A9DB5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7DE07" w14:textId="77777777" w:rsidR="00297D33" w:rsidRDefault="00297D33" w:rsidP="00297D3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D70D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D8CDE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1FF0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54E2B73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ABD5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EE46A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D6B4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89806" w14:textId="77777777" w:rsidR="00297D33" w:rsidRPr="00984D7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CD7D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7E280F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Cap X.</w:t>
            </w:r>
          </w:p>
        </w:tc>
      </w:tr>
      <w:tr w:rsidR="00297D33" w14:paraId="4400CE2C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10D03" w14:textId="77777777" w:rsidR="00297D33" w:rsidRDefault="00297D33" w:rsidP="00297D3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CE0E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D4D06" w14:textId="77777777" w:rsidR="00297D33" w:rsidRPr="00CF787F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094C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7787851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94FB8" w14:textId="77777777" w:rsidR="00297D33" w:rsidRPr="00465A98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71441EA2" w14:textId="77777777" w:rsidR="00297D33" w:rsidRPr="00465A98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8100E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CD5C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32F2D" w14:textId="77777777" w:rsidR="00297D33" w:rsidRPr="00984D7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5CE6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0C255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297D33" w14:paraId="3428ABB4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252D6" w14:textId="77777777" w:rsidR="00297D33" w:rsidRDefault="00297D33" w:rsidP="00297D3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0C85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16+050</w:t>
            </w:r>
          </w:p>
          <w:p w14:paraId="0FF1868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36866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8EC1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</w:t>
            </w:r>
          </w:p>
          <w:p w14:paraId="0DD622C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1A9EC" w14:textId="77777777" w:rsidR="00297D33" w:rsidRPr="00465A98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0BD51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BAC8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7C584" w14:textId="77777777" w:rsidR="00297D33" w:rsidRPr="00984D7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10B3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297D33" w14:paraId="1D71EC58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FE6FE" w14:textId="77777777" w:rsidR="00297D33" w:rsidRDefault="00297D33" w:rsidP="00297D3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D668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19+700</w:t>
            </w:r>
          </w:p>
          <w:p w14:paraId="6D32409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5106A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37C7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Băile Calacea, </w:t>
            </w:r>
            <w:r>
              <w:rPr>
                <w:b/>
                <w:bCs/>
                <w:sz w:val="20"/>
                <w:lang w:val="ro-RO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A9F6C" w14:textId="77777777" w:rsidR="00297D33" w:rsidRPr="00465A98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2C2EF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D165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F5821" w14:textId="77777777" w:rsidR="00297D33" w:rsidRPr="00984D7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4D73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de viteză semnalizată în trepte</w:t>
            </w:r>
          </w:p>
        </w:tc>
      </w:tr>
      <w:tr w:rsidR="00297D33" w14:paraId="1047BD7E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4B3C1" w14:textId="77777777" w:rsidR="00297D33" w:rsidRDefault="00297D33" w:rsidP="00297D3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0B28B" w14:textId="77777777" w:rsidR="00297D33" w:rsidRDefault="00297D33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  <w:p w14:paraId="7BFE3BEF" w14:textId="77777777" w:rsidR="00297D33" w:rsidRDefault="00297D33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E3DED" w14:textId="77777777" w:rsidR="00297D33" w:rsidRDefault="00297D33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AA1E9" w14:textId="77777777" w:rsidR="00297D33" w:rsidRDefault="00297D33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2484D" w14:textId="77777777" w:rsidR="00297D33" w:rsidRPr="00465A98" w:rsidRDefault="00297D33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C97F4" w14:textId="77777777" w:rsidR="00297D33" w:rsidRDefault="00297D33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E275C" w14:textId="77777777" w:rsidR="00297D33" w:rsidRDefault="00297D33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8C559" w14:textId="77777777" w:rsidR="00297D33" w:rsidRPr="00984D71" w:rsidRDefault="00297D33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7A168" w14:textId="77777777" w:rsidR="00297D33" w:rsidRDefault="00297D33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691A3DF9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D52C8" w14:textId="77777777" w:rsidR="00297D33" w:rsidRDefault="00297D33" w:rsidP="00297D3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D8B7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D032B" w14:textId="77777777" w:rsidR="00297D33" w:rsidRPr="00CF787F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F4A6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6640E" w14:textId="77777777" w:rsidR="00297D33" w:rsidRPr="00465A98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9329E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7C6D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31DAA" w14:textId="77777777" w:rsidR="00297D33" w:rsidRPr="00984D7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5BF2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42FE1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 Cap X.</w:t>
            </w:r>
          </w:p>
        </w:tc>
      </w:tr>
      <w:tr w:rsidR="00297D33" w14:paraId="6537C3F4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86B33" w14:textId="77777777" w:rsidR="00297D33" w:rsidRDefault="00297D33" w:rsidP="00297D3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5530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F02AC" w14:textId="77777777" w:rsidR="00297D33" w:rsidRPr="00CF787F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62CC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  <w:p w14:paraId="5D50427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25885" w14:textId="77777777" w:rsidR="00297D33" w:rsidRPr="00465A98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39DAD43D" w14:textId="77777777" w:rsidR="00297D33" w:rsidRPr="00465A98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CED9F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4AED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49C9E" w14:textId="77777777" w:rsidR="00297D33" w:rsidRPr="00984D7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90E7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DC1C5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297D33" w14:paraId="134AD5D9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54C62" w14:textId="77777777" w:rsidR="00297D33" w:rsidRDefault="00297D33" w:rsidP="00297D3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01A9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25+100</w:t>
            </w:r>
          </w:p>
          <w:p w14:paraId="7478647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36586" w14:textId="77777777" w:rsidR="00297D33" w:rsidRPr="00CF787F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AB15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Băile Calacea -Orțișoara și </w:t>
            </w:r>
          </w:p>
          <w:p w14:paraId="0682A43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5CE26F4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3E872" w14:textId="77777777" w:rsidR="00297D33" w:rsidRPr="00465A98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96362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69E1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C8D82" w14:textId="77777777" w:rsidR="00297D33" w:rsidRPr="00984D7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D9F7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Podețe provizorii.</w:t>
            </w:r>
          </w:p>
        </w:tc>
      </w:tr>
      <w:tr w:rsidR="00297D33" w14:paraId="19E365BD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A9BDB" w14:textId="77777777" w:rsidR="00297D33" w:rsidRDefault="00297D33" w:rsidP="00297D3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9F8F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14F2F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7990A" w14:textId="77777777" w:rsidR="00297D33" w:rsidRDefault="00297D33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1356E73F" w14:textId="77777777" w:rsidR="00297D33" w:rsidRDefault="00297D33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20626" w14:textId="77777777" w:rsidR="00297D33" w:rsidRDefault="00297D33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între</w:t>
            </w:r>
          </w:p>
          <w:p w14:paraId="6AE2A45D" w14:textId="77777777" w:rsidR="00297D33" w:rsidRPr="0017470F" w:rsidRDefault="00297D33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sch. 11 și Ax </w:t>
            </w:r>
            <w:r>
              <w:rPr>
                <w:b/>
                <w:bCs/>
                <w:sz w:val="20"/>
                <w:lang w:val="ro-RO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86558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4A7A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F89FB" w14:textId="77777777" w:rsidR="00297D33" w:rsidRPr="00984D7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D286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2EC06DDE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2BC3B" w14:textId="77777777" w:rsidR="00297D33" w:rsidRDefault="00297D33" w:rsidP="00297D3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C029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C4EEB" w14:textId="77777777" w:rsidR="00297D33" w:rsidRPr="00CF787F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C751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4A941C5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0FA0C" w14:textId="77777777" w:rsidR="00297D33" w:rsidRPr="00465A98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3955652B" w14:textId="77777777" w:rsidR="00297D33" w:rsidRPr="00465A98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6EF0D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D83B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1D917" w14:textId="77777777" w:rsidR="00297D33" w:rsidRPr="00984D7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2459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F54E1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3 - 5 Cap X.</w:t>
            </w:r>
          </w:p>
        </w:tc>
      </w:tr>
      <w:tr w:rsidR="00297D33" w14:paraId="7B9AFE04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39E04" w14:textId="77777777" w:rsidR="00297D33" w:rsidRDefault="00297D33" w:rsidP="00297D3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1B40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54432" w14:textId="77777777" w:rsidR="00297D33" w:rsidRPr="00CF787F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5F41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05F25D4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1C38A" w14:textId="77777777" w:rsidR="00297D33" w:rsidRPr="00465A98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peste sch. 10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74EEF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C23C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66EC6" w14:textId="77777777" w:rsidR="00297D33" w:rsidRPr="00984D7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4931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abătute, Cap Y.</w:t>
            </w:r>
          </w:p>
        </w:tc>
      </w:tr>
      <w:tr w:rsidR="00297D33" w14:paraId="5F4B55BD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FCF8D" w14:textId="77777777" w:rsidR="00297D33" w:rsidRDefault="00297D33" w:rsidP="00297D3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9FD81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31+300</w:t>
            </w:r>
          </w:p>
          <w:p w14:paraId="479F414A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87E70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75E43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Orțișoara - </w:t>
            </w:r>
          </w:p>
          <w:p w14:paraId="03280670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Vinga și St. Vinga</w:t>
            </w:r>
          </w:p>
          <w:p w14:paraId="318B9EDA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9D276" w14:textId="77777777" w:rsidR="00297D33" w:rsidRPr="00465A98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BCB5E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5881A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314B3" w14:textId="77777777" w:rsidR="00297D33" w:rsidRPr="00984D71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E0D43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362FB54F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4AF59D50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51CC8" w14:textId="77777777" w:rsidR="00297D33" w:rsidRDefault="00297D33" w:rsidP="00297D3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E1EC9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00811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2688B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15358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72F4F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EC976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36C96" w14:textId="77777777" w:rsidR="00297D33" w:rsidRPr="00984D71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9A397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</w:t>
            </w:r>
          </w:p>
        </w:tc>
      </w:tr>
      <w:tr w:rsidR="00297D33" w14:paraId="6DF41D20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0EE83" w14:textId="77777777" w:rsidR="00297D33" w:rsidRDefault="00297D33" w:rsidP="00297D3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AF95E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D8CED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42AA6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5183E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FD89F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5F3EC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B8C5C" w14:textId="77777777" w:rsidR="00297D33" w:rsidRPr="00984D71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492E5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Cap X.</w:t>
            </w:r>
          </w:p>
        </w:tc>
      </w:tr>
      <w:tr w:rsidR="00297D33" w14:paraId="38449FF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E4ED5" w14:textId="77777777" w:rsidR="00297D33" w:rsidRDefault="00297D33" w:rsidP="00297D3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3251C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373F2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3DD69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1DE75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01C1F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3C780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9451B" w14:textId="77777777" w:rsidR="00297D33" w:rsidRPr="00984D71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CDAD9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Y.</w:t>
            </w:r>
          </w:p>
        </w:tc>
      </w:tr>
      <w:tr w:rsidR="00297D33" w14:paraId="441DDC11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94DC6" w14:textId="77777777" w:rsidR="00297D33" w:rsidRDefault="00297D33" w:rsidP="00297D3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9819E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E5852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F3E64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Valea Viilor </w:t>
            </w:r>
          </w:p>
          <w:p w14:paraId="0179853B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8E880" w14:textId="77777777" w:rsidR="00297D33" w:rsidRPr="00465A98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C3597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0C4F3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06D68" w14:textId="77777777" w:rsidR="00297D33" w:rsidRPr="00984D71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1DB11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7750A86B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042B1" w14:textId="77777777" w:rsidR="00297D33" w:rsidRDefault="00297D33" w:rsidP="00297D3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B5F9C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FBF50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B1929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Viilor</w:t>
            </w:r>
          </w:p>
          <w:p w14:paraId="07D0FD1C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ACC06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1EC81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AE11E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ADD9E" w14:textId="77777777" w:rsidR="00297D33" w:rsidRPr="00984D71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4C632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0C4572A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 Cap Y.</w:t>
            </w:r>
          </w:p>
        </w:tc>
      </w:tr>
      <w:tr w:rsidR="00297D33" w14:paraId="0F44565C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9F99E" w14:textId="77777777" w:rsidR="00297D33" w:rsidRDefault="00297D33" w:rsidP="00297D3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A2034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47+950</w:t>
            </w:r>
          </w:p>
          <w:p w14:paraId="2F4243D5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10D29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29C03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Valea Viilor – </w:t>
            </w:r>
          </w:p>
          <w:p w14:paraId="4AB7E8D2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B8FF1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DC740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1ACA8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96AAA" w14:textId="77777777" w:rsidR="00297D33" w:rsidRPr="00984D71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E0074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6C78F61F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1B068" w14:textId="77777777" w:rsidR="00297D33" w:rsidRDefault="00297D33" w:rsidP="00297D3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96D54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430C5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FB5C8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2E6D86AF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4B6ED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A634A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FC269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1F648" w14:textId="77777777" w:rsidR="00297D33" w:rsidRPr="00984D71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21493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7C453C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297D33" w14:paraId="7EADC9F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6EF9B" w14:textId="77777777" w:rsidR="00297D33" w:rsidRDefault="00297D33" w:rsidP="00297D3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30054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0431A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AF2D9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72B31D5C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A4AE8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8831E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AF1C3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993D6" w14:textId="77777777" w:rsidR="00297D33" w:rsidRPr="00984D71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97C51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E307C3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 abătută Cap X.</w:t>
            </w:r>
          </w:p>
        </w:tc>
      </w:tr>
      <w:tr w:rsidR="00297D33" w14:paraId="099281B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9C199" w14:textId="77777777" w:rsidR="00297D33" w:rsidRDefault="00297D33" w:rsidP="00297D3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505B1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81B90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62900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210F95A1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C16E7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79ED2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49E5B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BC826" w14:textId="77777777" w:rsidR="00297D33" w:rsidRPr="00984D71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A3166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D5D67E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297D33" w14:paraId="38412A7A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6BFBD" w14:textId="77777777" w:rsidR="00297D33" w:rsidRDefault="00297D33" w:rsidP="00297D3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69E56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51990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29EB9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5C201152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56921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EF7DE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7FA88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3090C" w14:textId="77777777" w:rsidR="00297D33" w:rsidRPr="00984D71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F02CE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ECB4C76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297D33" w14:paraId="0A8E9CD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75B78" w14:textId="77777777" w:rsidR="00297D33" w:rsidRDefault="00297D33" w:rsidP="00297D3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CD992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37AC0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8E0E2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7767FC5D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979D0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30E7B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F7081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BED63" w14:textId="77777777" w:rsidR="00297D33" w:rsidRPr="00984D71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ED7B7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A65EC5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Cap Y.</w:t>
            </w:r>
          </w:p>
        </w:tc>
      </w:tr>
      <w:tr w:rsidR="00297D33" w14:paraId="6EDAFFAF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46FFA" w14:textId="77777777" w:rsidR="00297D33" w:rsidRDefault="00297D33" w:rsidP="00297D3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88B4F" w14:textId="77777777" w:rsidR="00297D33" w:rsidRDefault="00297D33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52+000</w:t>
            </w:r>
          </w:p>
          <w:p w14:paraId="40352619" w14:textId="77777777" w:rsidR="00297D33" w:rsidRDefault="00297D33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36319" w14:textId="77777777" w:rsidR="00297D33" w:rsidRDefault="00297D33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DA400" w14:textId="77777777" w:rsidR="00297D33" w:rsidRDefault="00297D33" w:rsidP="007F28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 - Arad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97FC0" w14:textId="77777777" w:rsidR="00297D33" w:rsidRDefault="00297D33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6A3DE" w14:textId="77777777" w:rsidR="00297D33" w:rsidRDefault="00297D33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9618E" w14:textId="77777777" w:rsidR="00297D33" w:rsidRDefault="00297D33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03943" w14:textId="77777777" w:rsidR="00297D33" w:rsidRPr="00984D71" w:rsidRDefault="00297D33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18D6A" w14:textId="77777777" w:rsidR="00297D33" w:rsidRDefault="00297D33" w:rsidP="007F28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628FD73B" w14:textId="77777777" w:rsidR="00297D33" w:rsidRDefault="00297D33">
      <w:pPr>
        <w:spacing w:before="40" w:after="40" w:line="192" w:lineRule="auto"/>
        <w:ind w:right="57"/>
        <w:rPr>
          <w:sz w:val="20"/>
          <w:lang w:val="ro-RO"/>
        </w:rPr>
      </w:pPr>
    </w:p>
    <w:p w14:paraId="4AD8AD93" w14:textId="77777777" w:rsidR="00297D33" w:rsidRDefault="00297D33" w:rsidP="00AC5B14">
      <w:pPr>
        <w:pStyle w:val="Heading1"/>
        <w:spacing w:line="360" w:lineRule="auto"/>
        <w:rPr>
          <w:lang w:val="en-US"/>
        </w:rPr>
      </w:pPr>
      <w:r>
        <w:rPr>
          <w:lang w:val="en-US"/>
        </w:rPr>
        <w:lastRenderedPageBreak/>
        <w:t>LINIA 219</w:t>
      </w:r>
    </w:p>
    <w:p w14:paraId="7587B9A4" w14:textId="77777777" w:rsidR="00297D33" w:rsidRDefault="00297D33" w:rsidP="00CC73C9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 xml:space="preserve">ARADU NOU - </w:t>
      </w:r>
      <w:r>
        <w:t>PERIAM</w:t>
      </w:r>
      <w:r>
        <w:rPr>
          <w:lang w:val="en-US"/>
        </w:rPr>
        <w:t xml:space="preserve"> - SATU NOU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297D33" w14:paraId="78EE7766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9AF3A" w14:textId="77777777" w:rsidR="00297D33" w:rsidRDefault="00297D33" w:rsidP="00297D33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43E9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1+190</w:t>
            </w:r>
          </w:p>
          <w:p w14:paraId="7A118D0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1+270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B4605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9DB9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Aradu Nou - </w:t>
            </w:r>
          </w:p>
          <w:p w14:paraId="4F8A55B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Zădăreni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8601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A6AA8" w14:textId="77777777" w:rsidR="00297D33" w:rsidRPr="00B55C5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A79E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2BE8D" w14:textId="77777777" w:rsidR="00297D33" w:rsidRPr="00B55C5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4ECD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</w:tc>
      </w:tr>
      <w:tr w:rsidR="00297D33" w14:paraId="416B6F13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783F4" w14:textId="77777777" w:rsidR="00297D33" w:rsidRDefault="00297D33" w:rsidP="00297D33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E2A3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31+000</w:t>
            </w:r>
          </w:p>
          <w:p w14:paraId="78E7571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38+000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469EA" w14:textId="77777777" w:rsidR="00297D33" w:rsidRPr="00B55C5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0132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Zădăreni - </w:t>
            </w:r>
          </w:p>
          <w:p w14:paraId="02CB43D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Periam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5667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7DBC3" w14:textId="77777777" w:rsidR="00297D33" w:rsidRPr="00B55C5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6A91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1F515" w14:textId="77777777" w:rsidR="00297D33" w:rsidRPr="00B55C5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3E7A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</w:tc>
      </w:tr>
      <w:tr w:rsidR="00297D33" w14:paraId="677E6FBE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11194" w14:textId="77777777" w:rsidR="00297D33" w:rsidRDefault="00297D33" w:rsidP="00297D33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C474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42+525</w:t>
            </w:r>
          </w:p>
          <w:p w14:paraId="0026AFC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42+600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24859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E5D1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St. Periam</w:t>
            </w:r>
          </w:p>
          <w:p w14:paraId="3517278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3775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diag. </w:t>
            </w:r>
          </w:p>
          <w:p w14:paraId="21176CD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2 - 10</w:t>
            </w:r>
          </w:p>
          <w:p w14:paraId="1AB7ABE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și </w:t>
            </w:r>
          </w:p>
          <w:p w14:paraId="134AAC6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4 - 8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51CC6" w14:textId="77777777" w:rsidR="00297D33" w:rsidRPr="00B55C5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DAF9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647FE" w14:textId="77777777" w:rsidR="00297D33" w:rsidRPr="00B55C5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492B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  <w:p w14:paraId="756D869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 xml:space="preserve">Restricție peste sch. 4 și </w:t>
            </w:r>
          </w:p>
          <w:p w14:paraId="05D04DD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 xml:space="preserve">sch. 10 din breteaua </w:t>
            </w:r>
          </w:p>
          <w:p w14:paraId="2346A04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2-4-8-10, Cap Y, st. Periam.</w:t>
            </w:r>
          </w:p>
        </w:tc>
      </w:tr>
      <w:tr w:rsidR="00297D33" w14:paraId="433B88C1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1CA93" w14:textId="77777777" w:rsidR="00297D33" w:rsidRDefault="00297D33" w:rsidP="00297D33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5619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45+600</w:t>
            </w:r>
          </w:p>
          <w:p w14:paraId="2B4D9ED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53+100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2A445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4DDE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Periam -</w:t>
            </w:r>
          </w:p>
          <w:p w14:paraId="5EF2DEC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Satu Nou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8968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2F7DB" w14:textId="77777777" w:rsidR="00297D33" w:rsidRPr="00B55C5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B655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BEA89" w14:textId="77777777" w:rsidR="00297D33" w:rsidRPr="00B55C5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1767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</w:tc>
      </w:tr>
    </w:tbl>
    <w:p w14:paraId="5DFA2ACE" w14:textId="77777777" w:rsidR="00297D33" w:rsidRPr="00301250" w:rsidRDefault="00297D33">
      <w:pPr>
        <w:spacing w:before="40" w:after="40" w:line="192" w:lineRule="auto"/>
        <w:ind w:right="57"/>
        <w:rPr>
          <w:sz w:val="20"/>
          <w:lang w:val="ro-RO"/>
        </w:rPr>
      </w:pPr>
    </w:p>
    <w:p w14:paraId="596ED0AA" w14:textId="77777777" w:rsidR="00297D33" w:rsidRDefault="00297D33" w:rsidP="00E25B0E">
      <w:pPr>
        <w:pStyle w:val="Heading1"/>
        <w:spacing w:line="360" w:lineRule="auto"/>
      </w:pPr>
      <w:r>
        <w:t>LINIA 222</w:t>
      </w:r>
    </w:p>
    <w:p w14:paraId="0B47F61C" w14:textId="77777777" w:rsidR="00297D33" w:rsidRDefault="00297D33" w:rsidP="003F2719">
      <w:pPr>
        <w:pStyle w:val="Heading1"/>
        <w:spacing w:line="360" w:lineRule="auto"/>
        <w:rPr>
          <w:b w:val="0"/>
          <w:bCs w:val="0"/>
          <w:sz w:val="8"/>
        </w:rPr>
      </w:pPr>
      <w:r>
        <w:t>SÂNANDREI - VALCANI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297D33" w14:paraId="1A633D20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9364F" w14:textId="77777777" w:rsidR="00297D33" w:rsidRDefault="00297D33" w:rsidP="00297D3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55FF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2+300</w:t>
            </w:r>
          </w:p>
          <w:p w14:paraId="2A2097A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779D3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9736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 Periam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D623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E383E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06EF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D449B" w14:textId="77777777" w:rsidR="00297D33" w:rsidRPr="00E76AB7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DD07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56A7B0D3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CAA92" w14:textId="77777777" w:rsidR="00297D33" w:rsidRDefault="00297D33" w:rsidP="00297D3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89AD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32+000</w:t>
            </w:r>
          </w:p>
          <w:p w14:paraId="617961C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80AAC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E2EF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 Periam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D9D3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42F3F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58AE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EE356" w14:textId="77777777" w:rsidR="00297D33" w:rsidRPr="00E76AB7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43A2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2474F7C8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77381" w14:textId="77777777" w:rsidR="00297D33" w:rsidRDefault="00297D33" w:rsidP="00297D3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7086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36+690</w:t>
            </w:r>
          </w:p>
          <w:p w14:paraId="71EB6BC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36+765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3A3BC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D64B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Periam </w:t>
            </w:r>
          </w:p>
          <w:p w14:paraId="4D0CF52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6AA8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37679A3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2 - 10</w:t>
            </w:r>
          </w:p>
          <w:p w14:paraId="1C94D04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1408186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C0520" w14:textId="77777777" w:rsidR="00297D33" w:rsidRPr="00E76AB7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D65D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8619C" w14:textId="77777777" w:rsidR="00297D33" w:rsidRPr="00E76AB7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5979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A14F6F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Restricție peste sch. 2 și </w:t>
            </w:r>
          </w:p>
          <w:p w14:paraId="215402C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sch. 8 din breteaua </w:t>
            </w:r>
          </w:p>
          <w:p w14:paraId="2EFC69D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2-4-8-10, Cap Y, st. Periam.</w:t>
            </w:r>
          </w:p>
        </w:tc>
      </w:tr>
      <w:tr w:rsidR="00297D33" w14:paraId="56CB6AE5" w14:textId="77777777">
        <w:trPr>
          <w:cantSplit/>
          <w:trHeight w:val="6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2809C" w14:textId="77777777" w:rsidR="00297D33" w:rsidRDefault="00297D33" w:rsidP="00297D3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CA90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46+700</w:t>
            </w:r>
          </w:p>
          <w:p w14:paraId="648E436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C5434" w14:textId="77777777" w:rsidR="00297D33" w:rsidRPr="00E76AB7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738E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Periam -</w:t>
            </w:r>
          </w:p>
          <w:p w14:paraId="0E4F43A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Sânnicolau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3EF1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7CB0C" w14:textId="77777777" w:rsidR="00297D33" w:rsidRPr="00E76AB7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5841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871FF" w14:textId="77777777" w:rsidR="00297D33" w:rsidRPr="00E76AB7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9F3D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31C19201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0C89A" w14:textId="77777777" w:rsidR="00297D33" w:rsidRDefault="00297D33" w:rsidP="00297D3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CADF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B87EB" w14:textId="77777777" w:rsidR="00297D33" w:rsidRPr="00E76AB7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A276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Sânnicolau Mare</w:t>
            </w:r>
          </w:p>
          <w:p w14:paraId="4085620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1, 2 și 3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E32F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3C6A6D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C6AC3" w14:textId="77777777" w:rsidR="00297D33" w:rsidRPr="00E76AB7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76AB7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8AC0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D8089" w14:textId="77777777" w:rsidR="00297D33" w:rsidRPr="00E76AB7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8CD8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000D3104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B01A9" w14:textId="77777777" w:rsidR="00297D33" w:rsidRDefault="00297D33" w:rsidP="00297D3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B8D4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8CC2B" w14:textId="77777777" w:rsidR="00297D33" w:rsidRPr="00E76AB7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D578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Sânnicolau Mare</w:t>
            </w:r>
          </w:p>
          <w:p w14:paraId="7152A71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0CBD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7B5B7" w14:textId="77777777" w:rsidR="00297D33" w:rsidRPr="00E76AB7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30E6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DBA53" w14:textId="77777777" w:rsidR="00297D33" w:rsidRPr="00E76AB7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1E1B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86BE73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3 și 4 abătute, </w:t>
            </w:r>
          </w:p>
          <w:p w14:paraId="5E911CD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X.</w:t>
            </w:r>
          </w:p>
        </w:tc>
      </w:tr>
      <w:tr w:rsidR="00297D33" w14:paraId="4FD1B8DB" w14:textId="77777777">
        <w:trPr>
          <w:cantSplit/>
          <w:trHeight w:val="31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E1B0E" w14:textId="77777777" w:rsidR="00297D33" w:rsidRDefault="00297D33" w:rsidP="00297D3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0AF3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65+200</w:t>
            </w:r>
          </w:p>
          <w:p w14:paraId="184DE0C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440B3" w14:textId="77777777" w:rsidR="00297D33" w:rsidRPr="00E76AB7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3052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Sânnicolau Mare -</w:t>
            </w:r>
          </w:p>
          <w:p w14:paraId="2E89287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Valcani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3519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F3786" w14:textId="77777777" w:rsidR="00297D33" w:rsidRPr="00E76AB7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1E5B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5CB96" w14:textId="77777777" w:rsidR="00297D33" w:rsidRPr="00E76AB7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FFEE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3BAD8F76" w14:textId="77777777" w:rsidR="00297D33" w:rsidRDefault="00297D33">
      <w:pPr>
        <w:spacing w:before="40" w:after="40" w:line="192" w:lineRule="auto"/>
        <w:ind w:right="57"/>
        <w:jc w:val="both"/>
        <w:rPr>
          <w:sz w:val="20"/>
          <w:lang w:val="ro-RO"/>
        </w:rPr>
      </w:pPr>
    </w:p>
    <w:p w14:paraId="4A75F794" w14:textId="77777777" w:rsidR="00297D33" w:rsidRDefault="00297D33" w:rsidP="00E151C2">
      <w:pPr>
        <w:pStyle w:val="Heading1"/>
        <w:spacing w:line="360" w:lineRule="auto"/>
      </w:pPr>
      <w:r>
        <w:t>LINIA 223</w:t>
      </w:r>
    </w:p>
    <w:p w14:paraId="2AA7B6EB" w14:textId="77777777" w:rsidR="00297D33" w:rsidRDefault="00297D33" w:rsidP="00A90DCB">
      <w:pPr>
        <w:pStyle w:val="Heading1"/>
        <w:spacing w:line="360" w:lineRule="auto"/>
        <w:rPr>
          <w:b w:val="0"/>
          <w:bCs w:val="0"/>
          <w:sz w:val="8"/>
        </w:rPr>
      </w:pPr>
      <w:r>
        <w:t>ARAD - NĂDLAC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297D33" w14:paraId="60914DC8" w14:textId="77777777">
        <w:trPr>
          <w:cantSplit/>
          <w:trHeight w:val="86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11A27" w14:textId="77777777" w:rsidR="00297D33" w:rsidRDefault="00297D33" w:rsidP="00297D33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540A1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D4112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62E8D" w14:textId="77777777" w:rsidR="00297D33" w:rsidRDefault="00297D33" w:rsidP="00215E76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Pecica, linia 2 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496FC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1317D" w14:textId="77777777" w:rsidR="00297D33" w:rsidRPr="002032B9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470A4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1EA18" w14:textId="77777777" w:rsidR="00297D33" w:rsidRPr="00D5169A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E5C21" w14:textId="77777777" w:rsidR="00297D33" w:rsidRPr="007A3136" w:rsidRDefault="00297D33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97D33" w14:paraId="3B1EB2F4" w14:textId="77777777">
        <w:trPr>
          <w:cantSplit/>
          <w:trHeight w:val="86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1CBCC" w14:textId="77777777" w:rsidR="00297D33" w:rsidRDefault="00297D33" w:rsidP="00297D33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4184A" w14:textId="77777777" w:rsidR="00297D33" w:rsidRDefault="00297D33" w:rsidP="001A5E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17+600</w:t>
            </w:r>
          </w:p>
          <w:p w14:paraId="66B4BE26" w14:textId="77777777" w:rsidR="00297D33" w:rsidRDefault="00297D33" w:rsidP="001A5E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FADE4" w14:textId="77777777" w:rsidR="00297D33" w:rsidRDefault="00297D33" w:rsidP="001A5E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EE7DC" w14:textId="77777777" w:rsidR="00297D33" w:rsidRDefault="00297D33" w:rsidP="001A5E5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Pecica - Nădlac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1A934" w14:textId="77777777" w:rsidR="00297D33" w:rsidRDefault="00297D33" w:rsidP="001A5E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51844" w14:textId="77777777" w:rsidR="00297D33" w:rsidRDefault="00297D33" w:rsidP="001A5E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0C385" w14:textId="77777777" w:rsidR="00297D33" w:rsidRDefault="00297D33" w:rsidP="001A5E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97E7D" w14:textId="77777777" w:rsidR="00297D33" w:rsidRPr="00D5169A" w:rsidRDefault="00297D33" w:rsidP="001A5E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64B96" w14:textId="77777777" w:rsidR="00297D33" w:rsidRPr="007A3136" w:rsidRDefault="00297D33" w:rsidP="001A5E55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97D33" w14:paraId="519049EE" w14:textId="77777777">
        <w:trPr>
          <w:cantSplit/>
          <w:trHeight w:val="86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3FEFA" w14:textId="77777777" w:rsidR="00297D33" w:rsidRDefault="00297D33" w:rsidP="00297D33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98979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BB9D4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4CFCF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Nădlac</w:t>
            </w:r>
          </w:p>
          <w:p w14:paraId="1E351137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23CB9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08BEE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4F3B8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68D8C" w14:textId="77777777" w:rsidR="00297D33" w:rsidRPr="00D5169A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0F412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2770FED0" w14:textId="77777777" w:rsidR="00297D33" w:rsidRDefault="00297D33">
      <w:pPr>
        <w:spacing w:before="40" w:line="192" w:lineRule="auto"/>
        <w:ind w:right="57"/>
        <w:rPr>
          <w:sz w:val="20"/>
          <w:lang w:val="ro-RO"/>
        </w:rPr>
      </w:pPr>
    </w:p>
    <w:p w14:paraId="2D669BE4" w14:textId="77777777" w:rsidR="00297D33" w:rsidRDefault="00297D33" w:rsidP="007B6A84">
      <w:pPr>
        <w:pStyle w:val="Heading1"/>
        <w:spacing w:line="360" w:lineRule="auto"/>
      </w:pPr>
      <w:r>
        <w:t>LINIA 227B</w:t>
      </w:r>
    </w:p>
    <w:p w14:paraId="547752D8" w14:textId="77777777" w:rsidR="00297D33" w:rsidRDefault="00297D33" w:rsidP="007D14C4">
      <w:pPr>
        <w:pStyle w:val="Heading1"/>
        <w:spacing w:line="360" w:lineRule="auto"/>
        <w:rPr>
          <w:b w:val="0"/>
          <w:bCs w:val="0"/>
          <w:sz w:val="8"/>
        </w:rPr>
      </w:pPr>
      <w:r>
        <w:t>PĂULIŞ LUNCA – PĂULIŞ LUNCA GRUPA TEHNICĂ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297D33" w14:paraId="487406E3" w14:textId="77777777">
        <w:trPr>
          <w:cantSplit/>
          <w:trHeight w:val="52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1FA38" w14:textId="77777777" w:rsidR="00297D33" w:rsidRDefault="00297D33" w:rsidP="00297D33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8F057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903B7" w14:textId="77777777" w:rsidR="00297D33" w:rsidRPr="003A1C1B" w:rsidRDefault="00297D33">
            <w:pPr>
              <w:spacing w:before="120" w:line="360" w:lineRule="auto"/>
              <w:ind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034B6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Păuliş Lunca Grupa Tehnică</w:t>
            </w:r>
          </w:p>
          <w:p w14:paraId="5FD2EA8E" w14:textId="77777777" w:rsidR="00297D33" w:rsidRPr="00A77A67" w:rsidRDefault="00297D3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liniile 2, 3, 4 și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D2B85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B504E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482A5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4EAA0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10B9F18A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2638FE72" w14:textId="77777777" w:rsidR="00297D33" w:rsidRDefault="00297D33">
      <w:pPr>
        <w:spacing w:before="40" w:line="192" w:lineRule="auto"/>
        <w:ind w:right="57"/>
        <w:rPr>
          <w:sz w:val="20"/>
          <w:lang w:val="ro-RO"/>
        </w:rPr>
      </w:pPr>
    </w:p>
    <w:p w14:paraId="710A9F4D" w14:textId="77777777" w:rsidR="00297D33" w:rsidRDefault="00297D33" w:rsidP="0095691E">
      <w:pPr>
        <w:pStyle w:val="Heading1"/>
        <w:spacing w:line="360" w:lineRule="auto"/>
      </w:pPr>
      <w:r>
        <w:t>LINIA 300</w:t>
      </w:r>
    </w:p>
    <w:p w14:paraId="3F8E2FE1" w14:textId="77777777" w:rsidR="00297D33" w:rsidRDefault="00297D33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297D33" w14:paraId="0F58BD0E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F9B96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0A2F5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86632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57A29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22C4340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CA53F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C482B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961C8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8E610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EB453" w14:textId="77777777" w:rsidR="00297D33" w:rsidRPr="00D344C9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97D33" w14:paraId="59E90BD5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980F3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4D354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C0A51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4A63C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B2A1959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B4519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69ACA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CEE88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7A543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BA43F" w14:textId="77777777" w:rsidR="00297D33" w:rsidRPr="00D344C9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97D33" w14:paraId="6EBB1DD6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7E064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83963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E7BBB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D9D02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D4D3B07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E6B90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DD13C11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A4054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29C6D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7C722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F2C68" w14:textId="77777777" w:rsidR="00297D33" w:rsidRPr="00D344C9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9376F71" w14:textId="77777777" w:rsidR="00297D33" w:rsidRPr="00D344C9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297D33" w14:paraId="638320EC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48824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7880C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B0C54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4AF6F" w14:textId="77777777" w:rsidR="00297D33" w:rsidRDefault="00297D33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C6B02A6" w14:textId="77777777" w:rsidR="00297D33" w:rsidRDefault="00297D33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18587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C632F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5E56E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F8141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E81B6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41B74A4F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2D6AD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275A0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75F9B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B871E" w14:textId="77777777" w:rsidR="00297D33" w:rsidRDefault="00297D33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B3A28" w14:textId="77777777" w:rsidR="00297D33" w:rsidRPr="00E4222D" w:rsidRDefault="00297D33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7602C31B" w14:textId="77777777" w:rsidR="00297D33" w:rsidRPr="00E4222D" w:rsidRDefault="00297D33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6303D3F3" w14:textId="77777777" w:rsidR="00297D33" w:rsidRPr="00E4222D" w:rsidRDefault="00297D33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24E6F5E8" w14:textId="77777777" w:rsidR="00297D33" w:rsidRDefault="00297D33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49CF2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5DDAF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66063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C7954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6E945BED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A8B6C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37617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6319D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A2509" w14:textId="77777777" w:rsidR="00297D33" w:rsidRPr="00E4222D" w:rsidRDefault="00297D33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B8B4F" w14:textId="77777777" w:rsidR="00297D33" w:rsidRPr="00E4222D" w:rsidRDefault="00297D33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C22A8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A290C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6A559D07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6166B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6F0E5" w14:textId="77777777" w:rsidR="00297D33" w:rsidRPr="00E4222D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297D33" w14:paraId="0160CABA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79207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9E4FE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2C4EE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9C496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02679E84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8D045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A9AC841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12048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04C9D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7F096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58441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608FA2AE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97D33" w14:paraId="52AF4D38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DE90E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2B3BA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5AC54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0F07B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7FE6499D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30F4F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A8F2C88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C2748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BF91A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055B3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4AC96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1FDDA60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297D33" w14:paraId="07E57EE4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24DF6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5B06E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E528A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14528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7053F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10326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2AAA9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7E79F7C6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353BA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FD684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97D33" w14:paraId="2DC8A193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1AAE7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60AA1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49+850</w:t>
            </w:r>
          </w:p>
          <w:p w14:paraId="5E128A7E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49+950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7F2F9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0DCDA" w14:textId="77777777" w:rsidR="00297D33" w:rsidRDefault="00297D33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Crivina - Brazi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558FB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38174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A2B1C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4C78F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8927E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97D33" w14:paraId="1F63A42C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B47EB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2A8BC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00E23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B2664" w14:textId="77777777" w:rsidR="00297D33" w:rsidRDefault="00297D33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56EC7D5A" w14:textId="77777777" w:rsidR="00297D33" w:rsidRDefault="00297D33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1DA49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FEE45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4BF69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06FFD9D1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3E305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90438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97D33" w14:paraId="7CCEFAD0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DFEEE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9CD38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2D899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C5E11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4BC18F03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841F3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6FBA3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09FCB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EE0B9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FF8F8" w14:textId="77777777" w:rsidR="00297D33" w:rsidRPr="00D344C9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97D33" w14:paraId="6DF47BA0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8EAA9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F1ADA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605A6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36CB9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2C7ED09F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62E51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25FBA900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428F3B18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0BDAD63F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6559F026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EC3A9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50CC7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7F4B9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45384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3584E7E3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46C0CFE6" w14:textId="77777777" w:rsidR="00297D33" w:rsidRPr="004870EE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297D33" w14:paraId="3AECD214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7977E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BAC0C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5CC3F1B8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641D03DF" w14:textId="77777777" w:rsidR="00297D33" w:rsidRDefault="00297D33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482A6EA8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40B69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66F99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3F9C0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12B4A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6AF7F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7471F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03BA4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97D33" w14:paraId="7DCEB7CE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41864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886FA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EE5B5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F3622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C870C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5C940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679B0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4E671BD2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31AAF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38BC8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A565A31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297D33" w14:paraId="7BADF7C6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E47E7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962AD" w14:textId="77777777" w:rsidR="00297D33" w:rsidRDefault="00297D33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33DB6722" w14:textId="77777777" w:rsidR="00297D33" w:rsidRDefault="00297D33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0467E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CF9A9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2907A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D7F1F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2AA32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80327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DB17C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3DE8C02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297D33" w14:paraId="1A927736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76478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649A7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46162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8E504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679F5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18BFD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43689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473D0680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F4986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4582C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D575630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297D33" w14:paraId="56E19185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40B2F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E0F99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43892E6F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7279A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6F929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19F46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7E55E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7360C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1173F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577CB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97D33" w14:paraId="5A7A74BB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86EF0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4BBF0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ABC5B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8C48E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938BA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219CD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4AC55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36841112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FB15D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3FDC0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97D33" w14:paraId="30176B1A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D1CCD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6A969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DD8D2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3A230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58E20A97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D2622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5D6CDA0A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59CDB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F549F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E5A83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32C14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C4EE8F6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A4BFC35" w14:textId="77777777" w:rsidR="00297D33" w:rsidRPr="00D344C9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297D33" w14:paraId="32A92167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482DD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D1786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C5535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DB0D0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53E4FE3E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A72D5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414D8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07689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05E54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FA064" w14:textId="77777777" w:rsidR="00297D33" w:rsidRPr="00D344C9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97D33" w14:paraId="53758644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336AD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53E8C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D6770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600B7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63BD4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21B90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86490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0D56CEE5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BCDDA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519E9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B5FC0D4" w14:textId="77777777" w:rsidR="00297D33" w:rsidRPr="00D344C9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297D33" w14:paraId="0D786089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CC547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9282F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5127626C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7B0C8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5E9E9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B4FDC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377F3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D74A1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005AD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698BD" w14:textId="77777777" w:rsidR="00297D33" w:rsidRDefault="00297D33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4AE4ACC" w14:textId="77777777" w:rsidR="00297D33" w:rsidRPr="00D344C9" w:rsidRDefault="00297D33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297D33" w14:paraId="1966FD85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C14E0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9BC8C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6BA34BA1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95A98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563D9" w14:textId="77777777" w:rsidR="00297D33" w:rsidRDefault="00297D33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1B441B3B" w14:textId="77777777" w:rsidR="00297D33" w:rsidRDefault="00297D33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55E09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A853896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63D8D0F8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0FD5AB50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1319E126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2DF3469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A9688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DB8F1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56CCF813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5DAEE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C90C3" w14:textId="77777777" w:rsidR="00297D33" w:rsidRDefault="00297D33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50A5A71" w14:textId="77777777" w:rsidR="00297D33" w:rsidRDefault="00297D33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93C4D1B" w14:textId="77777777" w:rsidR="00297D33" w:rsidRPr="00D344C9" w:rsidRDefault="00297D33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297D33" w14:paraId="78BD152A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8A2C6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93609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AC246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BCA74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73228181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F2901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F64B7A5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61C32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4692D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3DA56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BD9CC" w14:textId="77777777" w:rsidR="00297D33" w:rsidRDefault="00297D33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08F6F07" w14:textId="77777777" w:rsidR="00297D33" w:rsidRDefault="00297D33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9A34C91" w14:textId="77777777" w:rsidR="00297D33" w:rsidRDefault="00297D33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297D33" w14:paraId="13252B2A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1D8D5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81E7F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6D409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15EAB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5B59BAA2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9C414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3AC3E3F8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D7D7C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3B01A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795D0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B0129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E886F5D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297D33" w14:paraId="0ECC34A6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59EB6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66549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89210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842E9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BA8FB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E71D6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1F19D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128EE9D5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D4309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15BA8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A55F607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297D33" w14:paraId="1BCB9CA7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C906E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DBAC8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356EE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AE537" w14:textId="77777777" w:rsidR="00297D33" w:rsidRDefault="00297D33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85975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C9540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6977C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E44B7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F040F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97D33" w14:paraId="2452C6FE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5670A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EE990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307C2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DA47F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3D4C8244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E3449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8963B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83ABC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22E50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7A21B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97D33" w14:paraId="33F83224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8C84E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91D7E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D5DB7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10161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62AEE684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E2E97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E527E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F5429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C7F11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37550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97D33" w14:paraId="6FE70C2E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84BC5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FA359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A84EB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A0151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37814104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7FFF4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C133B1C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38CF8A99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D04D8F1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3425C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58EBA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13E1B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83EB2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1D9DE92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E3C71CF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297D33" w14:paraId="54FBC321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B35D4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CB5E5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AEEA6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25C0D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5AF24167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3EEBA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9AA1508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5CE57" w14:textId="77777777" w:rsidR="00297D33" w:rsidRPr="00600D25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9B1CD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6E947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02089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07CF626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297D33" w14:paraId="2669BA14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9B316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84017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F77CF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44F02" w14:textId="77777777" w:rsidR="00297D33" w:rsidRDefault="00297D33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58980805" w14:textId="77777777" w:rsidR="00297D33" w:rsidRDefault="00297D33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8913D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8C0CE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96B0A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C2E0F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FBD9A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297D33" w14:paraId="615107D8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451EE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7E7EF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998D0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826FF" w14:textId="77777777" w:rsidR="00297D33" w:rsidRDefault="00297D33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3EDCF0C2" w14:textId="77777777" w:rsidR="00297D33" w:rsidRDefault="00297D33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D2070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239FC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75575" w14:textId="77777777" w:rsidR="00297D33" w:rsidRDefault="00297D3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64C56" w14:textId="77777777" w:rsidR="00297D33" w:rsidRDefault="00297D3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B491E" w14:textId="77777777" w:rsidR="00297D33" w:rsidRDefault="00297D3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297D33" w14:paraId="2BD0DD2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6E4B9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185B2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2B423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57E93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02A5C1C5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7597E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0EFB9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9587D" w14:textId="77777777" w:rsidR="00297D33" w:rsidRPr="00E731A9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77C46370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4427AA16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4E522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72CB4" w14:textId="77777777" w:rsidR="00297D33" w:rsidRDefault="00297D33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520AF00C" w14:textId="77777777" w:rsidR="00297D33" w:rsidRDefault="00297D33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08A7E38A" w14:textId="77777777" w:rsidR="00297D33" w:rsidRPr="001D4392" w:rsidRDefault="00297D33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297D33" w14:paraId="2F03A2F2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20275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506B0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E7303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F3B92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632CFEB8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4B8E7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66185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7D880" w14:textId="77777777" w:rsidR="00297D33" w:rsidRPr="00E731A9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5D396E48" w14:textId="77777777" w:rsidR="00297D33" w:rsidRPr="00E731A9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7F489A71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1F59DC89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E346F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E56CB" w14:textId="77777777" w:rsidR="00297D33" w:rsidRPr="00616BAF" w:rsidRDefault="00297D33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FB4AD19" w14:textId="77777777" w:rsidR="00297D33" w:rsidRDefault="00297D33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21615B98" w14:textId="77777777" w:rsidR="00297D33" w:rsidRPr="003B726B" w:rsidRDefault="00297D33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297D33" w14:paraId="6CDCC33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EF7C1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378C9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D9069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9DA5E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145B3A44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70EAF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B0A17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F0F3C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43186CCE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2E5FE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DFBDE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6844F24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297D33" w14:paraId="25395C26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AC69C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24B94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A3ECF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8876E" w14:textId="77777777" w:rsidR="00297D33" w:rsidRDefault="00297D33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41006718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FDF5B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88585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70287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8CC43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0EA4C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97D33" w14:paraId="0E23A387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0DF12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A7108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F2249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33750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0F5DEE61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EAB86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6F490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1440E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1DCC9DC9" w14:textId="77777777" w:rsidR="00297D33" w:rsidRPr="00E731A9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4DCDF38C" w14:textId="77777777" w:rsidR="00297D33" w:rsidRPr="00E731A9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71051F4B" w14:textId="77777777" w:rsidR="00297D33" w:rsidRPr="001D4392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E6D7D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B4E52" w14:textId="77777777" w:rsidR="00297D33" w:rsidRDefault="00297D33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FC867A5" w14:textId="77777777" w:rsidR="00297D33" w:rsidRDefault="00297D33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263D0633" w14:textId="77777777" w:rsidR="00297D33" w:rsidRPr="003B726B" w:rsidRDefault="00297D33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297D33" w14:paraId="7ACE8C38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53316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57994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61182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A93E7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4DB8B924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38B13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B1F16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457E7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1E2CE248" w14:textId="77777777" w:rsidR="00297D33" w:rsidRPr="00E731A9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3AF1A1D3" w14:textId="77777777" w:rsidR="00297D33" w:rsidRPr="00E731A9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62D9E1EF" w14:textId="77777777" w:rsidR="00297D33" w:rsidRPr="001D4392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D7633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C5D58" w14:textId="77777777" w:rsidR="00297D33" w:rsidRPr="00616BAF" w:rsidRDefault="00297D33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E45B223" w14:textId="77777777" w:rsidR="00297D33" w:rsidRDefault="00297D33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2CFD943" w14:textId="77777777" w:rsidR="00297D33" w:rsidRPr="003B726B" w:rsidRDefault="00297D33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297D33" w14:paraId="6E74C621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638FB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4D0AB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62801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9A02E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3222DB2E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F3EB6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5C580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6A33C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3C30DF35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FC6C0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88D11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3388C6E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B704E34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297D33" w14:paraId="2AC970C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1C465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81974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54AE9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7A954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6577EFCD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45378814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C43B9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F15F5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A1453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41DA7018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B2E8B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584ED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297D33" w14:paraId="5A7BA404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980A8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95D22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6D2B7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EAFDD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7E3D9503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A8B4E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EE283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497C1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E8AA0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8E8D9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E39CD0A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297D33" w14:paraId="0D636C73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00DCF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EAEAB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7FEFA23F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039B5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2A11C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4B8B662B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B65E6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10E76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4798A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79793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EA038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6455890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297D33" w14:paraId="657DB8D2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42CFA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E4B4F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5C1C0365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B1089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61F40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9BF07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25526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951F7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A75A8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06A80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22E27A62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297D33" w14:paraId="02BD8503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84B79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42C1C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D0F21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A4079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6F4859D7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45AB7EEC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0FA46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E47C3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3F91A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4B483EA0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75459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B941B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297D33" w14:paraId="6D7ACC8C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47638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809AE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81FB1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4AE15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17771ADF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E9C2D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5CA48E9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BCEF7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F95AD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DCD51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A4A23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97D33" w14:paraId="66BE154A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5FAAB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E2380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4B3E0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57210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3D75B9E9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A0146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FCE45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8FFDC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735C901B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15F4F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22B25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97D33" w14:paraId="1945D26F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39279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6F696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EAF09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DBE3E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81F6C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A5656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F14DC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2E8FF9D0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F7BC0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B50C4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158624C8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63DBB43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297D33" w14:paraId="256A62F6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69EAE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22F15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52978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4CF90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6D5BA199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36610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F5AD6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CBAA7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4E217CB2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9A54F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7B012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7FAA3CB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297D33" w14:paraId="773D3760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34464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3A60A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5B543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786D6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2E0C7BC3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4AE46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8CE8361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0592F2D0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179CF7B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98B2E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D5A53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EEA3B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CCF99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5BE4E54A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97D33" w14:paraId="22732270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24282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E269A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BD6B0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7E844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4CA659BC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D63C1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8B083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883C9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3A84629A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78AB6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116A6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56EB06E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297D33" w14:paraId="7C80DBE4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CD830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E7770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2038E0E7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8AFE5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0C3F3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A205C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85698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ED1A6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416D8B45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4B839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C3A99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97D33" w14:paraId="5C9437D2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0B1A3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BA523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1F6B1159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550CE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9E7FF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5F075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6BC01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743D0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1470C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F71F2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DD341E7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297D33" w14:paraId="44451AE1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E6BB3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687E5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83C2C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957FA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0CC31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32463A62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A9F7D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548BE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45BB2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E77C2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97D33" w14:paraId="11953A65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4F591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D8E9F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54686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F5794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F7486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30261584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444D1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0D3ED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F0850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E970A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97D33" w14:paraId="242AABE8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DED6A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9C23D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D89FC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34AA3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30AA1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484BC444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52F42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2C68D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7E550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522F3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97D33" w14:paraId="30C90BE7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19EDA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7D42F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5E63D162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4934B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363EF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24CDB0CD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46E4F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88B43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37CE3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1D6AB81B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59AA9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AF760" w14:textId="77777777" w:rsidR="00297D33" w:rsidRPr="0019324E" w:rsidRDefault="00297D33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14E0D746" w14:textId="77777777" w:rsidR="00297D33" w:rsidRPr="000160B5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10AF5127" w14:textId="77777777" w:rsidR="00297D33" w:rsidRPr="006B78FD" w:rsidRDefault="00297D33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560A55A9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A6261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CE552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682EF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9E650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1D55C96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DB1F1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7CB06761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AE59C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73E68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1E01F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FAB8C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34951318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297D33" w14:paraId="27BB8C33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51B58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6EED6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568D9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43642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18224B56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76B0CF0C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3F106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26226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C2617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E3BD7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A67C4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90BC10A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2F9799F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297D33" w14:paraId="76C1390F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E4649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B3C7C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C0BFC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47918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00B6708E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89B19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F331208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75479D56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76BE3AD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A525D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6B6EA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415E2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86800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BEAAD3B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504731E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297D33" w14:paraId="334FC386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6FB9E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FD051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766E6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37D98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635E33F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BB61D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75664249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9DCDC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AC4F4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2A72B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4175A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7B20C5C3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297D33" w14:paraId="1607BD94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CC4EC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B5207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6842D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97D94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7A536F54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2DE2D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25D82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A1320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C96BA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F512F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4B8A5C67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297D33" w14:paraId="04634602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0884B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9818F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C1C66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A398B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4CE3DB9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3722ACD6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484D6449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D167D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4AEAB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DE098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DCE1B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8C610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97D33" w14:paraId="30D291E3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1674E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51E76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E69EA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1EFB4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7795A0FB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424DC029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3BD1ABDA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AA48E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7DE0A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DE240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D8911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02685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97D33" w14:paraId="01997D95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37594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26683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36938ED3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B0952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1725E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058D695A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F5613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5C91A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0DF1D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4CDC07F8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A83EB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3AB81" w14:textId="77777777" w:rsidR="00297D33" w:rsidRPr="0019324E" w:rsidRDefault="00297D33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0FA76B9A" w14:textId="77777777" w:rsidR="00297D33" w:rsidRPr="000160B5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24D7B077" w14:textId="77777777" w:rsidR="00297D33" w:rsidRPr="005C2BB7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0116CFB8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36104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DD6E1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140967DB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2089C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13086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225F5514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FB649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0D614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182A7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DFBC9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133ED" w14:textId="77777777" w:rsidR="00297D33" w:rsidRPr="00DE4F3A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06D1BFC7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37B6DD01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7D49538A" w14:textId="77777777" w:rsidR="00297D33" w:rsidRPr="00DE4F3A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297D33" w14:paraId="64F848C4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B7F9D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B859A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18D1228A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6C773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E4CE9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1B996116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662E45AF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4295C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37FA5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4B2E3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F6F0D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43597" w14:textId="77777777" w:rsidR="00297D33" w:rsidRPr="00DE4F3A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64C8CE6D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06A40D02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5E93BE4C" w14:textId="77777777" w:rsidR="00297D33" w:rsidRPr="00DE4F3A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297D33" w14:paraId="7990397F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C7B45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1C768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BA33F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25FC9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484168D4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F5972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72861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4F366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A4194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2CD72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97D33" w14:paraId="759ADDCB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AA7FC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B4949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77074E15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B704A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FC00A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601734E5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5194B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845DC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CED41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69269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B77AC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6BE8A08B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BAC8E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7AE81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33CE92C9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1EFAE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4A4B3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511F5399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6F610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AA9B8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DAC84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03864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03883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294A773" w14:textId="77777777" w:rsidR="00297D33" w:rsidRPr="00CB2A72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3499E981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3F66C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165E0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E17A4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DE38A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364F13CE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7842E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690FC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4D6D6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28791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78584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97D33" w14:paraId="13416CAF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FB775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DC2D1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7B86C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AE1AD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1DA0668B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A9AEB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3965FA98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B6F2A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45ED9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77456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6E85A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9EC87C1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220E6C2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297D33" w14:paraId="26B95F6A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31EA2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B1B5F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5E248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6A4AC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02281D06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E2E0B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9450C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AC12A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02214001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10E60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15291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297D33" w14:paraId="13BF702A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E3E13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02D33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2F69D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BACE5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7EE48815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584FE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60BC563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03AE3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FDABA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6D742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CAF9A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4E59A2BA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5FC4961B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297D33" w14:paraId="7B1F83C8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EB361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46BF4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E2FB4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8F1D7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4E42C30F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1FD53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68A0420D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2D1F3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D4053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9A352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B3B3B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E0C3A59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6274219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297D33" w14:paraId="1EE4E282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F9389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B9643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03140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E5BD4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34A59AD3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15D14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0CCAC99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62561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4ABC4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E5A84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34B67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32072E7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297D33" w14:paraId="1DC2B497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25FDB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42B1A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6566C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E15C4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14E60AAC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435BC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65FE518D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B6969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7BD28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08379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06791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251D868" w14:textId="77777777" w:rsidR="00297D33" w:rsidRPr="00D344C9" w:rsidRDefault="00297D33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68E7C022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297D33" w14:paraId="7EFB6A38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6CF55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CDEDA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271+650</w:t>
            </w:r>
          </w:p>
          <w:p w14:paraId="1A1E050C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46B83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D4561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Vânători, linia 2 și </w:t>
            </w:r>
          </w:p>
          <w:p w14:paraId="46AB43F9" w14:textId="77777777" w:rsidR="00297D33" w:rsidRDefault="00297D33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–</w:t>
            </w:r>
          </w:p>
          <w:p w14:paraId="335B87F8" w14:textId="77777777" w:rsidR="00297D33" w:rsidRDefault="00297D33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Albeşti Tîrnava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BF23C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8CA08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B4D68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5409D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C897D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8137D68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  <w:p w14:paraId="7EBEF64A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297D33" w14:paraId="2DCE9126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6D192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27ED2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7FB48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FCD73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Tîrnava,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9B2E2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0567B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26002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275+951</w:t>
            </w:r>
          </w:p>
          <w:p w14:paraId="0CBA16D4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A7E48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B83FE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C23A06E" w14:textId="77777777" w:rsidR="00297D33" w:rsidRPr="00E134F4" w:rsidRDefault="00297D33" w:rsidP="00FF6B4A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297D33" w14:paraId="0B71C1FD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33BF0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F5DEC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30A9C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B07BE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Albeşti Tîrnava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4F4A4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0CA11A4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3A728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076A1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3FB2B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7840C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97D33" w14:paraId="7A1FA250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BC3AE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EA999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D460B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510C1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5DD08039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Tîrnava și linia 3 directă </w:t>
            </w:r>
          </w:p>
          <w:p w14:paraId="22D3E8D2" w14:textId="77777777" w:rsidR="00297D33" w:rsidRDefault="00297D33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Tîrnava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77929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FEE90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FEDE5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41962D1A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D2027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74C9C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4A2F1B7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297D33" w14:paraId="5543E112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2D70B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07DC3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58798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F9F51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4A7FE31B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8663E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70D6C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ACB37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6DA2D4CB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A6B75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916C8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03BE819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297D33" w14:paraId="656B1531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E4F26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F35F4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5A09F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F921B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395054F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94B12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4C19AD4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D6DB7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6CFE2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1F91A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E38C9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0351E6E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0DD50A2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297D33" w14:paraId="6499A404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8D76F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DA6F9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B7CA4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985C9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380E1A34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020D9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5C8E425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54BF1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F109F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DAD2D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99CA6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AFB452E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297D33" w14:paraId="6F2BC303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61108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8491B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96B8C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FB26E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2ECCDE7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3C346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28742A8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4D290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ECC9C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C3E88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7DAA6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1EBD3DE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297D33" w14:paraId="1B43F606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54259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F3EB5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5484B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35B56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243C6EA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2BC39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1E6BBFE9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E1919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5AA8E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CAE39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4BA19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97D33" w14:paraId="3C033B90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20CB7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E755E" w14:textId="77777777" w:rsidR="00297D33" w:rsidRDefault="00297D3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9430E" w14:textId="77777777" w:rsidR="00297D33" w:rsidRPr="00600D25" w:rsidRDefault="00297D33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E5ADB" w14:textId="77777777" w:rsidR="00297D33" w:rsidRDefault="00297D33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9607D9F" w14:textId="77777777" w:rsidR="00297D33" w:rsidRDefault="00297D33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FEC31" w14:textId="77777777" w:rsidR="00297D33" w:rsidRDefault="00297D3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4ED4ECD1" w14:textId="77777777" w:rsidR="00297D33" w:rsidRDefault="00297D3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DDFAC" w14:textId="77777777" w:rsidR="00297D33" w:rsidRPr="00600D25" w:rsidRDefault="00297D33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AA9D8" w14:textId="77777777" w:rsidR="00297D33" w:rsidRDefault="00297D3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28D93" w14:textId="77777777" w:rsidR="00297D33" w:rsidRPr="00600D25" w:rsidRDefault="00297D33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E0C88" w14:textId="77777777" w:rsidR="00297D33" w:rsidRPr="00D344C9" w:rsidRDefault="00297D33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41385DD" w14:textId="77777777" w:rsidR="00297D33" w:rsidRPr="00D344C9" w:rsidRDefault="00297D33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297D33" w14:paraId="54918F58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0D9B4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CB8CB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03C9F487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69C08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CD990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2B83507E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3A9E5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991E7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F3159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4E27F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200B1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297D33" w14:paraId="48C74097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50559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B1420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005F1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09AC1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194DE4C3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DD00D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359F1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E3683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654E0FC3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F9350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35E59" w14:textId="77777777" w:rsidR="00297D33" w:rsidRPr="00FF6B4A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297D33" w14:paraId="5A4227B4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5CCE8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290E9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E1010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B1259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BC6AF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20610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F493D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44E97031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1E922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99551" w14:textId="77777777" w:rsidR="00297D33" w:rsidRPr="00FF6B4A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297D33" w14:paraId="07B312B7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A1828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D825C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70FED65D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2B0E8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9AFAF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5D311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F352C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7DEE1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E4E5B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0D333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97D33" w14:paraId="6340CBAC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19905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84AE8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E63F2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D2790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38179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AE7B6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7E20B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7B14A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92FF0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97D33" w14:paraId="46C037DE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27C3F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552E7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A55D7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BDE91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622C3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0749F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6D32C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02FE7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A807E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97D33" w14:paraId="50E46039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C0E2C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8959C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06387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7146C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46D76008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BE2DB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48ABE21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CD846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1B891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262EC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9E62D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D604282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297D33" w14:paraId="71FC5195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C533B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1E72F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ECD5E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95A13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17D52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1745A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97810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FCFB6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0410C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297D33" w14:paraId="62ECFEB8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2B45E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E6212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64E54A57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1EAD5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AD78E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31AC24D3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D7C02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B2BE7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FE1DC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87D74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19E62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44D60E3C" w14:textId="77777777" w:rsidR="00297D33" w:rsidRPr="00F1027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297D33" w14:paraId="63EDABA1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4BA67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FC7EE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5A604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EB5E7" w14:textId="77777777" w:rsidR="00297D33" w:rsidRDefault="00297D33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54153F93" w14:textId="77777777" w:rsidR="00297D33" w:rsidRDefault="00297D33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4D087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0BAFC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23D9F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5A82E210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76FD4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A0710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297D33" w14:paraId="70AFA0E4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E2FE2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FB642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165FF4EB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3A76C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AC217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4968A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01017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601AC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AE99F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12CD6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4F1F0CD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297D33" w14:paraId="670B71C8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C426B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CB272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6CCBC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8EB97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2C88B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427F5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DA2F9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3031E115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4A611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39FEF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297D33" w14:paraId="16B3F333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8FD51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AE957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57966B12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681C9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DCA3E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49EA3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6C58E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5B99E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EC4DB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2D2F6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97D33" w14:paraId="31FEC74B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5981D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946EE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313B7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84C09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7739FF82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C2361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7B5EB2B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BD3E6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CDB05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B3F0F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F0030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FA6EDD5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297D33" w14:paraId="764A503F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04398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DCC4C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374A6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ED381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0954D57B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E8C74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EFD87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11782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FAC9F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E13CB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97D33" w14:paraId="4D186D2D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58A9C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330C1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02022ACB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05695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66BBE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17105229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CA537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B2346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4E44E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7872A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90F6F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0B1B924" w14:textId="77777777" w:rsidR="00297D33" w:rsidRPr="00056F61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297D33" w14:paraId="00283227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12726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7A171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92E36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EB65F" w14:textId="77777777" w:rsidR="00297D33" w:rsidRDefault="00297D33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29070B71" w14:textId="77777777" w:rsidR="00297D33" w:rsidRDefault="00297D33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EB8FC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B413B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282A6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0A7AEADB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09127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D447B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6D90F2D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297D33" w14:paraId="45B28FE5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8BEF0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1BC94" w14:textId="77777777" w:rsidR="00297D33" w:rsidRDefault="00297D3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398C5541" w14:textId="77777777" w:rsidR="00297D33" w:rsidRDefault="00297D3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F7022" w14:textId="77777777" w:rsidR="00297D33" w:rsidRDefault="00297D33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DBA2C" w14:textId="77777777" w:rsidR="00297D33" w:rsidRDefault="00297D33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0C8BDA18" w14:textId="77777777" w:rsidR="00297D33" w:rsidRDefault="00297D33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A6F5C" w14:textId="77777777" w:rsidR="00297D33" w:rsidRDefault="00297D3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EFAF2" w14:textId="77777777" w:rsidR="00297D33" w:rsidRDefault="00297D33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DE1F7" w14:textId="77777777" w:rsidR="00297D33" w:rsidRDefault="00297D3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1352A896" w14:textId="77777777" w:rsidR="00297D33" w:rsidRDefault="00297D3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A2C86" w14:textId="77777777" w:rsidR="00297D33" w:rsidRDefault="00297D33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B0D10" w14:textId="77777777" w:rsidR="00297D33" w:rsidRDefault="00297D33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66A0E65E" w14:textId="77777777" w:rsidR="00297D33" w:rsidRDefault="00297D33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297D33" w14:paraId="38E7295C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725AC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D1D63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D3A00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7066F" w14:textId="77777777" w:rsidR="00297D33" w:rsidRDefault="00297D33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6E8EDB04" w14:textId="77777777" w:rsidR="00297D33" w:rsidRDefault="00297D33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50AAE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7BA83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AEC77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66BE3F89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84E5A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2A100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297D33" w14:paraId="491155D8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A7648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8630D" w14:textId="77777777" w:rsidR="00297D33" w:rsidRDefault="00297D3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CBAB9" w14:textId="77777777" w:rsidR="00297D33" w:rsidRDefault="00297D3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40C3E" w14:textId="77777777" w:rsidR="00297D33" w:rsidRDefault="00297D33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699D6" w14:textId="77777777" w:rsidR="00297D33" w:rsidRPr="00DF66C9" w:rsidRDefault="00297D3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4C78957C" w14:textId="77777777" w:rsidR="00297D33" w:rsidRDefault="00297D3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BA1B8" w14:textId="77777777" w:rsidR="00297D33" w:rsidRDefault="00297D3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7EA5B" w14:textId="77777777" w:rsidR="00297D33" w:rsidRDefault="00297D3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68F16" w14:textId="77777777" w:rsidR="00297D33" w:rsidRDefault="00297D3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BF34B" w14:textId="77777777" w:rsidR="00297D33" w:rsidRDefault="00297D33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97D33" w14:paraId="46C111ED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711E4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62A2D" w14:textId="77777777" w:rsidR="00297D33" w:rsidRDefault="00297D3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CCBB9" w14:textId="77777777" w:rsidR="00297D33" w:rsidRDefault="00297D3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06E12" w14:textId="77777777" w:rsidR="00297D33" w:rsidRDefault="00297D33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B77BD" w14:textId="77777777" w:rsidR="00297D33" w:rsidRDefault="00297D3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D6746" w14:textId="77777777" w:rsidR="00297D33" w:rsidRDefault="00297D3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FCB8F" w14:textId="77777777" w:rsidR="00297D33" w:rsidRDefault="00297D3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112C6" w14:textId="77777777" w:rsidR="00297D33" w:rsidRDefault="00297D3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A3070" w14:textId="77777777" w:rsidR="00297D33" w:rsidRDefault="00297D33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97D33" w14:paraId="341BAE3D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997BF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F74BE" w14:textId="77777777" w:rsidR="00297D33" w:rsidRDefault="00297D3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E8EB1" w14:textId="77777777" w:rsidR="00297D33" w:rsidRDefault="00297D3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4E4E9" w14:textId="77777777" w:rsidR="00297D33" w:rsidRDefault="00297D33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E727F" w14:textId="77777777" w:rsidR="00297D33" w:rsidRDefault="00297D3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B404A" w14:textId="77777777" w:rsidR="00297D33" w:rsidRDefault="00297D3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E1BAB" w14:textId="77777777" w:rsidR="00297D33" w:rsidRDefault="00297D3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83F39" w14:textId="77777777" w:rsidR="00297D33" w:rsidRDefault="00297D3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E27DA" w14:textId="77777777" w:rsidR="00297D33" w:rsidRDefault="00297D33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97D33" w14:paraId="50DE072E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81E0C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57B90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22EE9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E7431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15CC4396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9856B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7902EFE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786F1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075A9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EB161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7C00A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E5F0565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E5EAB4A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297D33" w14:paraId="3386D41A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64C9F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65299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B5B2D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58B8B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27F714D6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71834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86126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3DBF9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22AAD240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09F38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8E323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82E8D9A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2CFB4F9F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402A5836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297D33" w14:paraId="37239735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3C408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457E7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CE918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7360D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18622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3B877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89FA5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164CB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4904C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45A07133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297D33" w14:paraId="1C007431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C9262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8BA67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3E48B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3B49C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38E4B849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EACD9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9E2FD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5DBCD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540E23C9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FA778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86B14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2640B8DB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297D33" w14:paraId="13FEFA5E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62BFA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20E28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5E36E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2D711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7691746D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C5DDA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2194F88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CFE5B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6BCC0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40DD5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3766C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6F330977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297D33" w14:paraId="3D91913F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79D6C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F17B1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CCADF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FCA97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5A0BED2D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6CDF6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81E73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4F193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47F66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85494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29019A84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297D33" w14:paraId="7558C7E3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DE8D1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965FA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A0FAC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809E1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FF91F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4E1D2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7FAAC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879F8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BDEA2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297D33" w14:paraId="43C5E9A7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943E7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ED940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1280B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A05E3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0B1C7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4770F0BD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52D06D82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2105EED1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7BA7928D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E2820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64C09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FCB24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0DDB3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97D33" w14:paraId="2BAE4838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18C67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41200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367E3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539CB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5DF701C7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C11BF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3211C027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563FE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A0095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530F7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44F97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297D33" w14:paraId="1465B06C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5698E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F44ED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417DB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40BA4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158F7FAD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3D21D54F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0F9C9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B75CC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314E2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51305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77663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97D33" w14:paraId="0787F188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DEDD6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9F2FA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B1830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BF28F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51B03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A0B5E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307B8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BC6E7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A7A71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97D33" w14:paraId="1EED67AF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9B5E4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3AA3E" w14:textId="77777777" w:rsidR="00297D33" w:rsidRDefault="00297D33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6F221" w14:textId="77777777" w:rsidR="00297D33" w:rsidRDefault="00297D33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39B27" w14:textId="77777777" w:rsidR="00297D33" w:rsidRDefault="00297D33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589405BA" w14:textId="77777777" w:rsidR="00297D33" w:rsidRDefault="00297D33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Valea Florilor (cuprinde linia III </w:t>
            </w:r>
          </w:p>
          <w:p w14:paraId="41AC9367" w14:textId="77777777" w:rsidR="00297D33" w:rsidRDefault="00297D33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FA04D" w14:textId="77777777" w:rsidR="00297D33" w:rsidRDefault="00297D33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56132" w14:textId="77777777" w:rsidR="00297D33" w:rsidRDefault="00297D33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E8FFB" w14:textId="77777777" w:rsidR="00297D33" w:rsidRDefault="00297D33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1EE681B4" w14:textId="77777777" w:rsidR="00297D33" w:rsidRDefault="00297D33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465+737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A9110" w14:textId="77777777" w:rsidR="00297D33" w:rsidRDefault="00297D33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BCEE9" w14:textId="77777777" w:rsidR="00297D33" w:rsidRDefault="00297D33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97D33" w14:paraId="77AC5219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F7068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7F25E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9B68B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CEDC1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3A39D74F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5D581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C8D9A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141B0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1B06B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9A42D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97D33" w14:paraId="1D10BC77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67DAC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FFB3D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61F23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56299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6AF45C19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E2717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71AE6881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4AEC242F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4FAB6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2F793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0ABFB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26D1E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97D33" w14:paraId="2009B559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AED49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DCB01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1DC21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68DB9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79A5E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9EFC7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060DD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0C145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35CBE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97D33" w14:paraId="3EDDCC50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EE662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90948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5D42B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93442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6C27D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FE849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F1F2D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433BAF21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A5E27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ADDD9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97D33" w14:paraId="7A5D5446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3E3EA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B7374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4B09151D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BC9A2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32C5C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99D77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AA21E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A221B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B2B0C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F188A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97D33" w14:paraId="5FBFAB8C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70214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7B4D3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0CA48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D1EDF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62E72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5CE0B8A8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3418FEF1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3DF92B55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0362C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AE4BD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60DAF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7E97D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3BE51E14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297D33" w14:paraId="2B771E51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50DB3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B5ED3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1937A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38C75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377035E0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FB641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FBA53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BCC68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560D8BD8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AC40B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FCD62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97D33" w14:paraId="7E7203B6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2CAB1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6A3CC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31B68521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E096C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C4430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091A6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0473A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93F34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AA480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5B0F1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97D33" w14:paraId="59C40E02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54830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F4902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09708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F0EC8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6F8AF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F05E1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133F9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2463A9E1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8EF16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8EA5F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297D33" w14:paraId="003F10A8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A5837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708A1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2C960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44D40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4873C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954F3B8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6BB66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024EE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56F03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0BAE6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97D33" w14:paraId="5A68D6CA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E9D54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65E02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1474D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93973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6B5DE0DE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89AAA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22289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38CC7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C922D" w14:textId="77777777" w:rsidR="00297D33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080C4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97D33" w14:paraId="66CC6010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4D954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22C1A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2D152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4E22D" w14:textId="77777777" w:rsidR="00297D33" w:rsidRDefault="00297D3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59257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1ABC0413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39F51908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0ACE105E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1E568C11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81834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56D4A" w14:textId="77777777" w:rsidR="00297D33" w:rsidRDefault="00297D3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E8706" w14:textId="77777777" w:rsidR="00297D33" w:rsidRPr="00600D25" w:rsidRDefault="00297D3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ED48A" w14:textId="77777777" w:rsidR="00297D33" w:rsidRPr="00D344C9" w:rsidRDefault="00297D3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297D33" w14:paraId="3DEBBC9A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E2CEA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DE472" w14:textId="77777777" w:rsidR="00297D33" w:rsidRDefault="00297D3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1E8A5" w14:textId="77777777" w:rsidR="00297D33" w:rsidRPr="00600D25" w:rsidRDefault="00297D3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6C5E8" w14:textId="77777777" w:rsidR="00297D33" w:rsidRDefault="00297D3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61B2FF17" w14:textId="77777777" w:rsidR="00297D33" w:rsidRDefault="00297D3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0FCD6" w14:textId="77777777" w:rsidR="00297D33" w:rsidRDefault="00297D3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7A2056C2" w14:textId="77777777" w:rsidR="00297D33" w:rsidRDefault="00297D3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45AD5972" w14:textId="77777777" w:rsidR="00297D33" w:rsidRDefault="00297D3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264D45C1" w14:textId="77777777" w:rsidR="00297D33" w:rsidRDefault="00297D3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7D79C0B2" w14:textId="77777777" w:rsidR="00297D33" w:rsidRDefault="00297D3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42E266B9" w14:textId="77777777" w:rsidR="00297D33" w:rsidRDefault="00297D3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28B9D01" w14:textId="77777777" w:rsidR="00297D33" w:rsidRDefault="00297D3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2E204" w14:textId="77777777" w:rsidR="00297D33" w:rsidRDefault="00297D3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58535" w14:textId="77777777" w:rsidR="00297D33" w:rsidRDefault="00297D3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3ECE4" w14:textId="77777777" w:rsidR="00297D33" w:rsidRPr="00600D25" w:rsidRDefault="00297D3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3A7DE" w14:textId="77777777" w:rsidR="00297D33" w:rsidRDefault="00297D33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97D33" w14:paraId="330C8727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F2854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AE3D3" w14:textId="77777777" w:rsidR="00297D33" w:rsidRDefault="00297D3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2F02A" w14:textId="77777777" w:rsidR="00297D33" w:rsidRPr="00600D25" w:rsidRDefault="00297D3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46548" w14:textId="77777777" w:rsidR="00297D33" w:rsidRDefault="00297D3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63DE55E4" w14:textId="77777777" w:rsidR="00297D33" w:rsidRDefault="00297D3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20AC1" w14:textId="77777777" w:rsidR="00297D33" w:rsidRDefault="00297D3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382C6" w14:textId="77777777" w:rsidR="00297D33" w:rsidRDefault="00297D3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CDF04" w14:textId="77777777" w:rsidR="00297D33" w:rsidRDefault="00297D3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4644E" w14:textId="77777777" w:rsidR="00297D33" w:rsidRPr="00600D25" w:rsidRDefault="00297D3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90BF6" w14:textId="77777777" w:rsidR="00297D33" w:rsidRDefault="00297D33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97D33" w14:paraId="371A2C75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9B226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41127" w14:textId="77777777" w:rsidR="00297D33" w:rsidRDefault="00297D3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2EB99" w14:textId="77777777" w:rsidR="00297D33" w:rsidRPr="00600D25" w:rsidRDefault="00297D3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522AD" w14:textId="77777777" w:rsidR="00297D33" w:rsidRDefault="00297D3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01560" w14:textId="77777777" w:rsidR="00297D33" w:rsidRDefault="00297D3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410C524" w14:textId="77777777" w:rsidR="00297D33" w:rsidRDefault="00297D3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3267B193" w14:textId="77777777" w:rsidR="00297D33" w:rsidRDefault="00297D3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4106B" w14:textId="77777777" w:rsidR="00297D33" w:rsidRDefault="00297D3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6C5AB" w14:textId="77777777" w:rsidR="00297D33" w:rsidRDefault="00297D3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A0113" w14:textId="77777777" w:rsidR="00297D33" w:rsidRPr="00600D25" w:rsidRDefault="00297D3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7E21D" w14:textId="77777777" w:rsidR="00297D33" w:rsidRDefault="00297D33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297D33" w14:paraId="585EFD47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847A5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12ED3" w14:textId="77777777" w:rsidR="00297D33" w:rsidRDefault="00297D3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6B7E4319" w14:textId="77777777" w:rsidR="00297D33" w:rsidRDefault="00297D3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0FCE2" w14:textId="77777777" w:rsidR="00297D33" w:rsidRPr="00600D25" w:rsidRDefault="00297D3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24C09" w14:textId="77777777" w:rsidR="00297D33" w:rsidRDefault="00297D3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073BB842" w14:textId="77777777" w:rsidR="00297D33" w:rsidRDefault="00297D3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87E4B" w14:textId="77777777" w:rsidR="00297D33" w:rsidRDefault="00297D3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1C433" w14:textId="77777777" w:rsidR="00297D33" w:rsidRDefault="00297D3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0B5A0" w14:textId="77777777" w:rsidR="00297D33" w:rsidRDefault="00297D3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49C3B" w14:textId="77777777" w:rsidR="00297D33" w:rsidRDefault="00297D3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A6CDB" w14:textId="77777777" w:rsidR="00297D33" w:rsidRDefault="00297D33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97D33" w14:paraId="7EBDCE5E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75FF6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95209" w14:textId="77777777" w:rsidR="00297D33" w:rsidRDefault="00297D3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CEBCC" w14:textId="77777777" w:rsidR="00297D33" w:rsidRDefault="00297D3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EEAB8" w14:textId="77777777" w:rsidR="00297D33" w:rsidRDefault="00297D3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F6731" w14:textId="77777777" w:rsidR="00297D33" w:rsidRDefault="00297D3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68E2E" w14:textId="77777777" w:rsidR="00297D33" w:rsidRDefault="00297D3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94A35" w14:textId="77777777" w:rsidR="00297D33" w:rsidRDefault="00297D3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0C8BE" w14:textId="77777777" w:rsidR="00297D33" w:rsidRDefault="00297D3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1F3AB" w14:textId="77777777" w:rsidR="00297D33" w:rsidRDefault="00297D33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97D33" w14:paraId="5BEC7B25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2F7E4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CB686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6FC32491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ED27A" w14:textId="77777777" w:rsidR="00297D33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D5947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1716D329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F819E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C6D4E" w14:textId="77777777" w:rsidR="00297D33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A1A2E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B568A" w14:textId="77777777" w:rsidR="00297D33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3C154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97D33" w14:paraId="434A7DFC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D2D29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A34E5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14CBF51C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6E452" w14:textId="77777777" w:rsidR="00297D33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223FD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785B60AC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8966D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FBBD3" w14:textId="77777777" w:rsidR="00297D33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55A87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ED4D2" w14:textId="77777777" w:rsidR="00297D33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745B8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297D33" w14:paraId="03F57089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FF3BB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615D8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3140A8D5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9B10C" w14:textId="77777777" w:rsidR="00297D33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9DFA4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70757EF3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43174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A0EAC" w14:textId="77777777" w:rsidR="00297D33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1CD06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358A5" w14:textId="77777777" w:rsidR="00297D33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C4FFD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297D33" w14:paraId="78C7C162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AEBA7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F70D9" w14:textId="77777777" w:rsidR="00297D33" w:rsidRDefault="00297D3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90AC7" w14:textId="77777777" w:rsidR="00297D33" w:rsidRDefault="00297D3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F34E1" w14:textId="77777777" w:rsidR="00297D33" w:rsidRDefault="00297D33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C8B9A" w14:textId="77777777" w:rsidR="00297D33" w:rsidRDefault="00297D3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49A6A" w14:textId="77777777" w:rsidR="00297D33" w:rsidRDefault="00297D3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4BDF0" w14:textId="77777777" w:rsidR="00297D33" w:rsidRDefault="00297D3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1057432F" w14:textId="77777777" w:rsidR="00297D33" w:rsidRDefault="00297D3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90EE1" w14:textId="77777777" w:rsidR="00297D33" w:rsidRDefault="00297D3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CBF68" w14:textId="77777777" w:rsidR="00297D33" w:rsidRDefault="00297D33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97D33" w14:paraId="2951925D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2CD2E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62BDC" w14:textId="77777777" w:rsidR="00297D33" w:rsidRDefault="00297D3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D8211" w14:textId="77777777" w:rsidR="00297D33" w:rsidRDefault="00297D3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3BCA3" w14:textId="77777777" w:rsidR="00297D33" w:rsidRDefault="00297D33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899B8" w14:textId="77777777" w:rsidR="00297D33" w:rsidRDefault="00297D3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E263F" w14:textId="77777777" w:rsidR="00297D33" w:rsidRDefault="00297D3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E2923" w14:textId="77777777" w:rsidR="00297D33" w:rsidRDefault="00297D3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143CECEC" w14:textId="77777777" w:rsidR="00297D33" w:rsidRDefault="00297D3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9DEF9" w14:textId="77777777" w:rsidR="00297D33" w:rsidRDefault="00297D3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BA3A4" w14:textId="77777777" w:rsidR="00297D33" w:rsidRDefault="00297D33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97D33" w14:paraId="149457D2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8BC14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42376" w14:textId="77777777" w:rsidR="00297D33" w:rsidRDefault="00297D3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11153" w14:textId="77777777" w:rsidR="00297D33" w:rsidRDefault="00297D3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2847B" w14:textId="77777777" w:rsidR="00297D33" w:rsidRDefault="00297D33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13FAC" w14:textId="77777777" w:rsidR="00297D33" w:rsidRDefault="00297D3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46CEC" w14:textId="77777777" w:rsidR="00297D33" w:rsidRDefault="00297D3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35F7E" w14:textId="77777777" w:rsidR="00297D33" w:rsidRDefault="00297D3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682342BB" w14:textId="77777777" w:rsidR="00297D33" w:rsidRDefault="00297D3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3F798" w14:textId="77777777" w:rsidR="00297D33" w:rsidRDefault="00297D3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E5F22" w14:textId="77777777" w:rsidR="00297D33" w:rsidRDefault="00297D33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297D33" w14:paraId="72B15FC1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9DD2C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69835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0F29FE13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4EA0E" w14:textId="77777777" w:rsidR="00297D33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3FC0B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90D7C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71F91" w14:textId="77777777" w:rsidR="00297D33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2EF7F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4E7A8B3D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C9487" w14:textId="77777777" w:rsidR="00297D33" w:rsidRPr="00600D25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ADD88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97D33" w14:paraId="5851D47C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3558B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574AA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955F4" w14:textId="77777777" w:rsidR="00297D33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35453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366B02C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14E6A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A2ED2" w14:textId="77777777" w:rsidR="00297D33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300DD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4D835" w14:textId="77777777" w:rsidR="00297D33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72C64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2AEEC894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25919DD9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E615DA1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297D33" w14:paraId="61849C85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18192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4A6CB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F6AAC" w14:textId="77777777" w:rsidR="00297D33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C39C8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07115359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73ED2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1E5AF" w14:textId="77777777" w:rsidR="00297D33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5283D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598CF" w14:textId="77777777" w:rsidR="00297D33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3FF36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3402956E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622B7C7E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953DE51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297D33" w14:paraId="5741BF50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58504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CB71B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959AD" w14:textId="77777777" w:rsidR="00297D33" w:rsidRPr="00600D25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23E01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5518574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98BDB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72CCB" w14:textId="77777777" w:rsidR="00297D33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E5897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96177" w14:textId="77777777" w:rsidR="00297D33" w:rsidRPr="00600D25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CC615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1807E1C8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016D7A72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FFF1126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297D33" w14:paraId="3C246392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54392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DF3E8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2EA24" w14:textId="77777777" w:rsidR="00297D33" w:rsidRPr="00600D25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D3F44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10BE3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1EACB" w14:textId="77777777" w:rsidR="00297D33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933CE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5394E" w14:textId="77777777" w:rsidR="00297D33" w:rsidRPr="00600D25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44C83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30581C00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F3700BF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297D33" w14:paraId="1C80FF91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CBD1E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00304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05F22" w14:textId="77777777" w:rsidR="00297D33" w:rsidRPr="00600D25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E7B69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8213FE4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CD203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1A22C" w14:textId="77777777" w:rsidR="00297D33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726CF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8AF36" w14:textId="77777777" w:rsidR="00297D33" w:rsidRPr="00600D25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6868E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27D4CA8E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96B82AD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297D33" w14:paraId="37BB1E19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9138D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FD2B3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30BFF" w14:textId="77777777" w:rsidR="00297D33" w:rsidRPr="00600D25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00FED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66EFCC37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A4102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CBA34" w14:textId="77777777" w:rsidR="00297D33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01383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97264" w14:textId="77777777" w:rsidR="00297D33" w:rsidRPr="00600D25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62C16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159625F5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C3AD2F0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297D33" w14:paraId="195E410C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E87EA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0E5E3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0130D" w14:textId="77777777" w:rsidR="00297D33" w:rsidRPr="00600D25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7AE8C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FD5A7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78042242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33FD4" w14:textId="77777777" w:rsidR="00297D33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4799C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A4E75" w14:textId="77777777" w:rsidR="00297D33" w:rsidRPr="00600D25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0B0DA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67D6693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3D4E4E8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297D33" w14:paraId="616B3039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215A4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51BD5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31797965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2E851" w14:textId="77777777" w:rsidR="00297D33" w:rsidRPr="00600D25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72FFC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8B81A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BAA52" w14:textId="77777777" w:rsidR="00297D33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1BC6B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62A4A" w14:textId="77777777" w:rsidR="00297D33" w:rsidRPr="00600D25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1356B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297D33" w14:paraId="5FE896CC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5D957" w14:textId="77777777" w:rsidR="00297D33" w:rsidRDefault="00297D33" w:rsidP="00297D33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FC842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6B8243CC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FCF4F" w14:textId="77777777" w:rsidR="00297D33" w:rsidRPr="00600D25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1009B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144B4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573BF" w14:textId="77777777" w:rsidR="00297D33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655BA" w14:textId="77777777" w:rsidR="00297D33" w:rsidRDefault="00297D3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3BDA0" w14:textId="77777777" w:rsidR="00297D33" w:rsidRPr="00600D25" w:rsidRDefault="00297D3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E831C" w14:textId="77777777" w:rsidR="00297D33" w:rsidRDefault="00297D3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78EDF0D7" w14:textId="77777777" w:rsidR="00297D33" w:rsidRPr="00836022" w:rsidRDefault="00297D33" w:rsidP="0095691E">
      <w:pPr>
        <w:spacing w:before="40" w:line="192" w:lineRule="auto"/>
        <w:ind w:right="57"/>
        <w:rPr>
          <w:sz w:val="20"/>
          <w:lang w:val="en-US"/>
        </w:rPr>
      </w:pPr>
    </w:p>
    <w:p w14:paraId="5AF4B1C2" w14:textId="77777777" w:rsidR="00297D33" w:rsidRPr="0095691E" w:rsidRDefault="00297D33" w:rsidP="0095691E"/>
    <w:p w14:paraId="7707F15C" w14:textId="77777777" w:rsidR="00297D33" w:rsidRDefault="00297D33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t>LINIA 301 F</w:t>
      </w:r>
    </w:p>
    <w:p w14:paraId="06C35C9F" w14:textId="77777777" w:rsidR="00297D33" w:rsidRPr="005D215B" w:rsidRDefault="00297D33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297D33" w14:paraId="33D13DC5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4FF87" w14:textId="77777777" w:rsidR="00297D33" w:rsidRDefault="00297D33" w:rsidP="00297D33">
            <w:pPr>
              <w:numPr>
                <w:ilvl w:val="0"/>
                <w:numId w:val="3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BA7A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A66D6" w14:textId="77777777" w:rsidR="00297D33" w:rsidRPr="00B3607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8050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6670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ACD35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F526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0+800</w:t>
            </w:r>
          </w:p>
          <w:p w14:paraId="53F925B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7BCD6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426C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pe teren, numai cu palete cu diagonală.</w:t>
            </w:r>
          </w:p>
        </w:tc>
      </w:tr>
      <w:tr w:rsidR="00297D33" w14:paraId="6E862B6A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B8A5A" w14:textId="77777777" w:rsidR="00297D33" w:rsidRDefault="00297D33" w:rsidP="00297D33">
            <w:pPr>
              <w:numPr>
                <w:ilvl w:val="0"/>
                <w:numId w:val="3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78C1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62FB1" w14:textId="77777777" w:rsidR="00297D33" w:rsidRPr="00B3607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04AF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9431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6CFED2E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D6E71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2910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2D1A6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19CC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34959F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I  -  V şi firele 1 şi 2 Chitila - Chiajna şi </w:t>
            </w:r>
          </w:p>
          <w:p w14:paraId="600D050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Chiajna - Jilava.</w:t>
            </w:r>
          </w:p>
        </w:tc>
      </w:tr>
      <w:tr w:rsidR="00297D33" w14:paraId="34AC1068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C6DDB" w14:textId="77777777" w:rsidR="00297D33" w:rsidRDefault="00297D33" w:rsidP="00297D33">
            <w:pPr>
              <w:numPr>
                <w:ilvl w:val="0"/>
                <w:numId w:val="3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F373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5E57C" w14:textId="77777777" w:rsidR="00297D33" w:rsidRPr="00B3607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1C23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Chiajna</w:t>
            </w:r>
          </w:p>
          <w:p w14:paraId="61C41DF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EFEE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294599C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9CB39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638A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91F22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C56D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directă.</w:t>
            </w:r>
          </w:p>
        </w:tc>
      </w:tr>
      <w:tr w:rsidR="00297D33" w14:paraId="318361CF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E3641" w14:textId="77777777" w:rsidR="00297D33" w:rsidRDefault="00297D33" w:rsidP="00297D33">
            <w:pPr>
              <w:numPr>
                <w:ilvl w:val="0"/>
                <w:numId w:val="3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4389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C2F61" w14:textId="77777777" w:rsidR="00297D33" w:rsidRPr="00B3607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2885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Chiajna -</w:t>
            </w:r>
          </w:p>
          <w:p w14:paraId="21560F6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directă, </w:t>
            </w:r>
          </w:p>
          <w:p w14:paraId="7D98F3E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19B7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6070F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9BAC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4+617</w:t>
            </w:r>
          </w:p>
          <w:p w14:paraId="22CED5C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B442C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33DE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88997C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  <w:p w14:paraId="6191CD7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84C2269" w14:textId="77777777" w:rsidR="00297D33" w:rsidRDefault="00297D33">
      <w:pPr>
        <w:spacing w:before="40" w:after="40" w:line="192" w:lineRule="auto"/>
        <w:ind w:right="57"/>
        <w:rPr>
          <w:sz w:val="20"/>
          <w:lang w:val="en-US"/>
        </w:rPr>
      </w:pPr>
    </w:p>
    <w:p w14:paraId="7597B123" w14:textId="77777777" w:rsidR="00297D33" w:rsidRDefault="00297D33" w:rsidP="00F14E3C">
      <w:pPr>
        <w:pStyle w:val="Heading1"/>
        <w:spacing w:line="360" w:lineRule="auto"/>
      </w:pPr>
      <w:r>
        <w:t>LINIA 301 F1</w:t>
      </w:r>
    </w:p>
    <w:p w14:paraId="57738001" w14:textId="77777777" w:rsidR="00297D33" w:rsidRDefault="00297D33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297D33" w14:paraId="48DC3A9C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27C9C" w14:textId="77777777" w:rsidR="00297D33" w:rsidRDefault="00297D33" w:rsidP="00297D3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322C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9BEF4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F52E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B4B837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E49A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BC610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A111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F029D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417A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6E032368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13D73" w14:textId="77777777" w:rsidR="00297D33" w:rsidRDefault="00297D33" w:rsidP="00297D3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F494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A32B5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8196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C83617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F761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211FE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91B9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4FD72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BED1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42054525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23263" w14:textId="77777777" w:rsidR="00297D33" w:rsidRDefault="00297D33" w:rsidP="00297D3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3BF2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8338D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E64B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019A42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C564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78D6F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99D6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8A6EE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8AD8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495D022E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A6C04" w14:textId="77777777" w:rsidR="00297D33" w:rsidRDefault="00297D33" w:rsidP="00297D3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EB70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FB498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0287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E2E84F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F3EE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pacing w:val="-10"/>
                <w:sz w:val="20"/>
                <w:lang w:val="ro-RO"/>
              </w:rPr>
              <w:t>diag.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330E3CF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4 - 16,</w:t>
            </w:r>
          </w:p>
          <w:p w14:paraId="4445263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81A6C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A602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86801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AB70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421DAB2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968BE" w14:textId="77777777" w:rsidR="00297D33" w:rsidRDefault="00297D33" w:rsidP="00297D3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4062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E05A6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BA39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B3EF20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7D62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F6750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B5D6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AFD48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363E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1CC7463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CD802" w14:textId="77777777" w:rsidR="00297D33" w:rsidRDefault="00297D33" w:rsidP="00297D3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7857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7FDAD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B885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BCAA88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F457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8AF96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4E0A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BA50F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81F5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37183EF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D7E41" w14:textId="77777777" w:rsidR="00297D33" w:rsidRDefault="00297D33" w:rsidP="00297D3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1480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4E1CC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7443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ED12BE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D233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368DC67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35489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F0A6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EC3FF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1D86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0A843B29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539A4" w14:textId="77777777" w:rsidR="00297D33" w:rsidRDefault="00297D33" w:rsidP="00297D3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1183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B4621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E50E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B72A3E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7BE8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5C24E53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 / 48, 24 / 34, 26 / 36</w:t>
            </w:r>
          </w:p>
          <w:p w14:paraId="0E7AFE7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1F80387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36ABA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2233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D8697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11CA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77A4C3A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E5250" w14:textId="77777777" w:rsidR="00297D33" w:rsidRDefault="00297D33" w:rsidP="00297D3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8864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51D80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9960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C9EA02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1F45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8A6F2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961D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C2DDB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80AD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37A937A2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3C16E" w14:textId="77777777" w:rsidR="00297D33" w:rsidRDefault="00297D33" w:rsidP="00297D3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05CE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999E9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240C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95B266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CDB5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BD6781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</w:t>
            </w:r>
          </w:p>
          <w:p w14:paraId="7DCAA14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B5D6A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BA65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84019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FF4A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3C87C800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80596" w14:textId="77777777" w:rsidR="00297D33" w:rsidRDefault="00297D33" w:rsidP="00297D3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B2D2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EF22C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D821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9655D6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C8A6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6CA1D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4B0E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432BD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B50C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649D3740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087D5" w14:textId="77777777" w:rsidR="00297D33" w:rsidRDefault="00297D33" w:rsidP="00297D3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7DC6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050EF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DCD0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2AF1DB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4F59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D72C0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7F6A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D783F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AE91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2EFF0539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D83EA" w14:textId="77777777" w:rsidR="00297D33" w:rsidRDefault="00297D33" w:rsidP="00297D3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A96E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BEF2A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2F08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34255D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3068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EF79C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DF1D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39A99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EC31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68F9BD26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83A92" w14:textId="77777777" w:rsidR="00297D33" w:rsidRDefault="00297D33" w:rsidP="00297D3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BA4D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0AA78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8A4E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B9BB7B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3DA7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100 şi </w:t>
            </w:r>
          </w:p>
          <w:p w14:paraId="43420D0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9DB85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7565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7CCA0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1F67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561CE381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A4D4B" w14:textId="77777777" w:rsidR="00297D33" w:rsidRDefault="00297D33" w:rsidP="00297D3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4251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EC974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33D8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07C74C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9D9F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între T.D.J.</w:t>
            </w:r>
          </w:p>
          <w:p w14:paraId="464C2F2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44 / 60 şi </w:t>
            </w:r>
          </w:p>
          <w:p w14:paraId="73BAB11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937E4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2130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FB36D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340E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C5EA64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23B2 – 28B2.</w:t>
            </w:r>
          </w:p>
        </w:tc>
      </w:tr>
      <w:tr w:rsidR="00297D33" w14:paraId="3E89E9EC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0A840" w14:textId="77777777" w:rsidR="00297D33" w:rsidRDefault="00297D33" w:rsidP="00297D3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377A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29B7C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3BF0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3B39D3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26F7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64 </w:t>
            </w:r>
          </w:p>
          <w:p w14:paraId="7E9AFC1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1AC548A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03FB4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88F7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5A9F8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656B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14B2 – 16B2.</w:t>
            </w:r>
          </w:p>
        </w:tc>
      </w:tr>
      <w:tr w:rsidR="00297D33" w14:paraId="2B6BE9B4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FE018" w14:textId="77777777" w:rsidR="00297D33" w:rsidRDefault="00297D33" w:rsidP="00297D3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4DEF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BB427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B1C0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F3E120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765B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560DD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1DA2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AB1CE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4090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2C527F45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157C9" w14:textId="77777777" w:rsidR="00297D33" w:rsidRDefault="00297D33" w:rsidP="00297D3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1991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B678A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004F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8AAED2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94D0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C1D2C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7D37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92638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C1AF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42CF200C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94D4F" w14:textId="77777777" w:rsidR="00297D33" w:rsidRDefault="00297D33" w:rsidP="00297D3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7C85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D4FCD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B4D0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8D6F26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EA36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05B0C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1BC0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6CB6F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71CF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4E5D72E2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D50EA" w14:textId="77777777" w:rsidR="00297D33" w:rsidRDefault="00297D33" w:rsidP="00297D33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5F1B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67847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13F9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D21712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FA5B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51334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E94D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206D3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CC85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100 ml de la călcâi </w:t>
            </w:r>
          </w:p>
          <w:p w14:paraId="3A0F46F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sch. nr. 9 Post Giulești </w:t>
            </w:r>
          </w:p>
          <w:p w14:paraId="7723428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Post 23.</w:t>
            </w:r>
          </w:p>
          <w:p w14:paraId="1EBC477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pe teren </w:t>
            </w:r>
          </w:p>
          <w:p w14:paraId="380E044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Post 23 cu palete galbene </w:t>
            </w:r>
          </w:p>
          <w:p w14:paraId="0CC7218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diagonală.</w:t>
            </w:r>
          </w:p>
        </w:tc>
      </w:tr>
    </w:tbl>
    <w:p w14:paraId="720D2F33" w14:textId="77777777" w:rsidR="00297D33" w:rsidRDefault="00297D33">
      <w:pPr>
        <w:spacing w:before="40" w:after="40" w:line="192" w:lineRule="auto"/>
        <w:ind w:right="57"/>
        <w:rPr>
          <w:sz w:val="20"/>
          <w:lang w:val="ro-RO"/>
        </w:rPr>
      </w:pPr>
    </w:p>
    <w:p w14:paraId="1E78ED5E" w14:textId="77777777" w:rsidR="00297D33" w:rsidRDefault="00297D33" w:rsidP="007E3B63">
      <w:pPr>
        <w:pStyle w:val="Heading1"/>
        <w:spacing w:line="360" w:lineRule="auto"/>
      </w:pPr>
      <w:r>
        <w:t>LINIA 301 G</w:t>
      </w:r>
    </w:p>
    <w:p w14:paraId="2036FC07" w14:textId="77777777" w:rsidR="00297D33" w:rsidRDefault="00297D33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297D33" w14:paraId="528F51E5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F59F4" w14:textId="77777777" w:rsidR="00297D33" w:rsidRDefault="00297D33" w:rsidP="00297D33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AD56F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3ADD78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EE569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6C3DC6B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EBACB2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</w:t>
            </w:r>
          </w:p>
          <w:p w14:paraId="464CE881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06D6A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23919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559C4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D153F9" w14:textId="77777777" w:rsidR="00297D33" w:rsidRDefault="00297D33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4DDDD46D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5A13F" w14:textId="77777777" w:rsidR="00297D33" w:rsidRDefault="00297D33" w:rsidP="00297D33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7CCAD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3B3B6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1FCB2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C981F9D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01B9E7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445B407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0118339C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808A97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18F10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EA0D60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0FF2AF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6A10DFD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2B43EC" w14:textId="77777777" w:rsidR="00297D33" w:rsidRDefault="00297D33" w:rsidP="00297D33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D984E8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C9FC3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9A966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F847250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2531C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B3051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9506C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EEED2A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0D4B5D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6F7625E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68FA27" w14:textId="77777777" w:rsidR="00297D33" w:rsidRDefault="00297D33" w:rsidP="00297D33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16DFA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4F86B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B1096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4E84407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868BD8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FCC5D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FDF08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5C082D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B2911F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05072A38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81DDA" w14:textId="77777777" w:rsidR="00297D33" w:rsidRDefault="00297D33" w:rsidP="00297D33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E0A70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34726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D5C30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3F6800A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B0155" w14:textId="77777777" w:rsidR="00297D33" w:rsidRDefault="00297D33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F8F03E8" w14:textId="77777777" w:rsidR="00297D33" w:rsidRDefault="00297D33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58F95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218BA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B69FD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E079F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3E22644C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B5672" w14:textId="77777777" w:rsidR="00297D33" w:rsidRDefault="00297D33" w:rsidP="00297D33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044C8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B7FC0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0D372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6DCAF6F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2E1E8" w14:textId="77777777" w:rsidR="00297D33" w:rsidRDefault="00297D33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FE15E0B" w14:textId="77777777" w:rsidR="00297D33" w:rsidRDefault="00297D33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3E1A0E3" w14:textId="77777777" w:rsidR="00297D33" w:rsidRDefault="00297D33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61CF3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1731D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9FB66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E460F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75D0D7A0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E8FF3" w14:textId="77777777" w:rsidR="00297D33" w:rsidRDefault="00297D33" w:rsidP="00297D33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53D09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3615A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AA6CB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A6D7F34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5D658" w14:textId="77777777" w:rsidR="00297D33" w:rsidRDefault="00297D33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2BECA963" w14:textId="77777777" w:rsidR="00297D33" w:rsidRDefault="00297D33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B1661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651CA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CA852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227E3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75317D33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CFCC0" w14:textId="77777777" w:rsidR="00297D33" w:rsidRDefault="00297D33" w:rsidP="00297D33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933AF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08390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3EDA0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62FE373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581D4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DC26DB2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26 - 20 </w:t>
            </w:r>
          </w:p>
          <w:p w14:paraId="76F70AAC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14D7C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6888D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188D4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AED61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6E3A74B1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CFB00" w14:textId="77777777" w:rsidR="00297D33" w:rsidRDefault="00297D33" w:rsidP="00297D33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5F103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BDAE7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9AF73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E2CBF51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48008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0AB8B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1B80E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ED2A5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3CA73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5F510BC6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B9F1D" w14:textId="77777777" w:rsidR="00297D33" w:rsidRDefault="00297D33" w:rsidP="00297D33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3FC45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1A9A7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62331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070D921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6A805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5A8AA45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90CD5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E1336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3AB34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BA04A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1EE6F227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DA36A" w14:textId="77777777" w:rsidR="00297D33" w:rsidRDefault="00297D33" w:rsidP="00297D33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2F658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169D5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5DE62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0110C73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7701E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50EA8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0221E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99FA2" w14:textId="77777777" w:rsidR="00297D33" w:rsidRDefault="00297D33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DCF4F" w14:textId="77777777" w:rsidR="00297D33" w:rsidRDefault="00297D33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CE47DBD" w14:textId="77777777" w:rsidR="00297D33" w:rsidRDefault="00297D33">
      <w:pPr>
        <w:spacing w:before="40" w:line="192" w:lineRule="auto"/>
        <w:ind w:right="57"/>
        <w:rPr>
          <w:sz w:val="20"/>
          <w:lang w:val="ro-RO"/>
        </w:rPr>
      </w:pPr>
    </w:p>
    <w:p w14:paraId="2F737EC8" w14:textId="77777777" w:rsidR="00297D33" w:rsidRDefault="00297D33" w:rsidP="00A04CFB">
      <w:pPr>
        <w:pStyle w:val="Heading1"/>
        <w:spacing w:line="360" w:lineRule="auto"/>
      </w:pPr>
      <w:r>
        <w:lastRenderedPageBreak/>
        <w:t>LINIA 301 K</w:t>
      </w:r>
    </w:p>
    <w:p w14:paraId="7CD393C5" w14:textId="77777777" w:rsidR="00297D33" w:rsidRDefault="00297D33" w:rsidP="009F157E">
      <w:pPr>
        <w:pStyle w:val="Heading1"/>
        <w:spacing w:line="360" w:lineRule="auto"/>
        <w:rPr>
          <w:b w:val="0"/>
          <w:bCs w:val="0"/>
          <w:sz w:val="8"/>
        </w:rPr>
      </w:pPr>
      <w:r>
        <w:t>BUCUREŞTI TRIAJ - MOGOŞOAIA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297D33" w14:paraId="0CDC361F" w14:textId="77777777">
        <w:trPr>
          <w:cantSplit/>
          <w:trHeight w:val="78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8F9F4" w14:textId="77777777" w:rsidR="00297D33" w:rsidRDefault="00297D33" w:rsidP="00297D33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9FC8E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A912D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05107" w14:textId="77777777" w:rsidR="00297D33" w:rsidRDefault="00297D33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Mogoșoaia Cap Y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13FAC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în abatere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4AA49" w14:textId="77777777" w:rsidR="00297D33" w:rsidRPr="00DC00E9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40"/>
                <w:szCs w:val="40"/>
                <w:lang w:val="ro-RO"/>
              </w:rPr>
            </w:pPr>
            <w:r w:rsidRPr="00DC00E9">
              <w:rPr>
                <w:b/>
                <w:bCs/>
                <w:sz w:val="40"/>
                <w:szCs w:val="40"/>
                <w:lang w:val="ro-RO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59593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80756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E4D66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71504AC" w14:textId="77777777" w:rsidR="00297D33" w:rsidRDefault="00297D33">
      <w:pPr>
        <w:spacing w:before="40" w:after="40" w:line="192" w:lineRule="auto"/>
        <w:ind w:right="57"/>
        <w:rPr>
          <w:sz w:val="20"/>
          <w:lang w:val="ro-RO"/>
        </w:rPr>
      </w:pPr>
    </w:p>
    <w:p w14:paraId="3983CAB1" w14:textId="77777777" w:rsidR="00297D33" w:rsidRDefault="00297D33" w:rsidP="00956F37">
      <w:pPr>
        <w:pStyle w:val="Heading1"/>
        <w:spacing w:line="360" w:lineRule="auto"/>
      </w:pPr>
      <w:r>
        <w:t>LINIA 301 N</w:t>
      </w:r>
    </w:p>
    <w:p w14:paraId="1003BB2D" w14:textId="77777777" w:rsidR="00297D33" w:rsidRDefault="00297D33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297D33" w14:paraId="73D6840C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05CC6" w14:textId="77777777" w:rsidR="00297D33" w:rsidRDefault="00297D33" w:rsidP="00297D3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4174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F0373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40CC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EBAD20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86F6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66482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AC1D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C380B" w14:textId="77777777" w:rsidR="00297D33" w:rsidRPr="0022092F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EC20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5A8D0D55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4A3B8" w14:textId="77777777" w:rsidR="00297D33" w:rsidRDefault="00297D33" w:rsidP="00297D3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977E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A8DC6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DB44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2F9EF5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FDDD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F0110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888D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7A67C" w14:textId="77777777" w:rsidR="00297D33" w:rsidRPr="0022092F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AA3D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68A14435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54A9F" w14:textId="77777777" w:rsidR="00297D33" w:rsidRDefault="00297D33" w:rsidP="00297D3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CA05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EDBED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7FC2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8D10AC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67CD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0C93B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4B6F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B4BF1" w14:textId="77777777" w:rsidR="00297D33" w:rsidRPr="0022092F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D10E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E3F2CAA" w14:textId="77777777" w:rsidR="00297D33" w:rsidRPr="00474FB0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297D33" w14:paraId="1BD44148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285EA" w14:textId="77777777" w:rsidR="00297D33" w:rsidRDefault="00297D33" w:rsidP="00297D3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8219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EB2C5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CF986" w14:textId="77777777" w:rsidR="00297D33" w:rsidRDefault="00297D33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76D47DF" w14:textId="77777777" w:rsidR="00297D33" w:rsidRDefault="00297D33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B06B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D3FA4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F7A6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6A231" w14:textId="77777777" w:rsidR="00297D33" w:rsidRPr="0022092F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9328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6185BE4B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931A3" w14:textId="77777777" w:rsidR="00297D33" w:rsidRDefault="00297D33" w:rsidP="00297D3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202D1" w14:textId="77777777" w:rsidR="00297D33" w:rsidRDefault="00297D33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30C82" w14:textId="77777777" w:rsidR="00297D33" w:rsidRDefault="00297D33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37F04" w14:textId="77777777" w:rsidR="00297D33" w:rsidRDefault="00297D33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C813D" w14:textId="77777777" w:rsidR="00297D33" w:rsidRPr="00E4222D" w:rsidRDefault="00297D33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7CA6D141" w14:textId="77777777" w:rsidR="00297D33" w:rsidRPr="00E4222D" w:rsidRDefault="00297D33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26B6B17C" w14:textId="77777777" w:rsidR="00297D33" w:rsidRPr="00E4222D" w:rsidRDefault="00297D33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49C3BA16" w14:textId="77777777" w:rsidR="00297D33" w:rsidRDefault="00297D33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6C83D" w14:textId="77777777" w:rsidR="00297D33" w:rsidRDefault="00297D33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CBBBB" w14:textId="77777777" w:rsidR="00297D33" w:rsidRDefault="00297D33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ABA3E" w14:textId="77777777" w:rsidR="00297D33" w:rsidRPr="0022092F" w:rsidRDefault="00297D33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7B70A" w14:textId="77777777" w:rsidR="00297D33" w:rsidRDefault="00297D33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38B24185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21DE8" w14:textId="77777777" w:rsidR="00297D33" w:rsidRDefault="00297D33" w:rsidP="00297D3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2453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72DF2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A6F43" w14:textId="77777777" w:rsidR="00297D33" w:rsidRDefault="00297D33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B28B7" w14:textId="77777777" w:rsidR="00297D33" w:rsidRDefault="00297D33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5EA57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C011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2C85E" w14:textId="77777777" w:rsidR="00297D33" w:rsidRPr="0022092F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D7F1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6581A553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857D2" w14:textId="77777777" w:rsidR="00297D33" w:rsidRDefault="00297D33" w:rsidP="00297D3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DD83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387CE0B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6B15E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F1C8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7B46DF9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C1DD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26CBF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29D7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00CBE" w14:textId="77777777" w:rsidR="00297D33" w:rsidRPr="0022092F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58A2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227C637B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052F8" w14:textId="77777777" w:rsidR="00297D33" w:rsidRDefault="00297D33" w:rsidP="00297D3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BCA9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6C152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3137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18BDE02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CBC3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5DD5C7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18DA2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36D7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B8AE8" w14:textId="77777777" w:rsidR="00297D33" w:rsidRPr="0022092F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CB8D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90128D2" w14:textId="77777777" w:rsidR="00297D33" w:rsidRDefault="00297D33">
      <w:pPr>
        <w:spacing w:before="40" w:after="40" w:line="192" w:lineRule="auto"/>
        <w:ind w:right="57"/>
        <w:rPr>
          <w:sz w:val="20"/>
          <w:lang w:val="ro-RO"/>
        </w:rPr>
      </w:pPr>
    </w:p>
    <w:p w14:paraId="153B8F48" w14:textId="77777777" w:rsidR="00297D33" w:rsidRDefault="00297D33" w:rsidP="003260D9">
      <w:pPr>
        <w:pStyle w:val="Heading1"/>
        <w:spacing w:line="360" w:lineRule="auto"/>
      </w:pPr>
      <w:r>
        <w:lastRenderedPageBreak/>
        <w:t>LINIA 301 P</w:t>
      </w:r>
    </w:p>
    <w:p w14:paraId="28F46ED6" w14:textId="77777777" w:rsidR="00297D33" w:rsidRDefault="00297D33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297D33" w14:paraId="700520E4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CCBA1" w14:textId="77777777" w:rsidR="00297D33" w:rsidRDefault="00297D33" w:rsidP="00297D3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CA8B1" w14:textId="77777777" w:rsidR="00297D33" w:rsidRDefault="00297D3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079E6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1401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0E4ED3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DA45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7328A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ABF2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4585E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EEB4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3C5E1318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BAEB6" w14:textId="77777777" w:rsidR="00297D33" w:rsidRDefault="00297D33" w:rsidP="00297D3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A348B" w14:textId="77777777" w:rsidR="00297D33" w:rsidRDefault="00297D3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E635C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6700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33396F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2E3A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420BC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8A67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5DDDF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D7CE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0B45FC55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F63C1" w14:textId="77777777" w:rsidR="00297D33" w:rsidRDefault="00297D33" w:rsidP="00297D3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28308" w14:textId="77777777" w:rsidR="00297D33" w:rsidRDefault="00297D3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9B248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95C9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2881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BB5C5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9111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2A1D6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764D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BB4344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297D33" w:rsidRPr="00A8307A" w14:paraId="704860D1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E0460" w14:textId="77777777" w:rsidR="00297D33" w:rsidRPr="00A75A00" w:rsidRDefault="00297D33" w:rsidP="00297D33">
            <w:pPr>
              <w:numPr>
                <w:ilvl w:val="0"/>
                <w:numId w:val="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A92E5" w14:textId="77777777" w:rsidR="00297D33" w:rsidRPr="00A8307A" w:rsidRDefault="00297D3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221A0" w14:textId="77777777" w:rsidR="00297D33" w:rsidRPr="00A8307A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0C71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Fir III București Nord - </w:t>
            </w:r>
          </w:p>
          <w:p w14:paraId="1F41F67A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9603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DEDA8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33CA4" w14:textId="77777777" w:rsidR="00297D33" w:rsidRPr="00A8307A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A4E06" w14:textId="77777777" w:rsidR="00297D33" w:rsidRPr="00A8307A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00BFB" w14:textId="77777777" w:rsidR="00297D33" w:rsidRPr="00A8307A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55316DDE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71A74" w14:textId="77777777" w:rsidR="00297D33" w:rsidRDefault="00297D33" w:rsidP="00297D3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E969A" w14:textId="77777777" w:rsidR="00297D33" w:rsidRDefault="00297D3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47035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1680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3F71FA3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9DA7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1G, 6G și linia cuprin-să între sch. </w:t>
            </w:r>
          </w:p>
          <w:p w14:paraId="335FCF9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AC590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A27F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CE65B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E1BE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5C833D2C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0CEA4" w14:textId="77777777" w:rsidR="00297D33" w:rsidRDefault="00297D33" w:rsidP="00297D3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45720" w14:textId="77777777" w:rsidR="00297D33" w:rsidRDefault="00297D3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F2F88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F442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AD58A0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CA81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F69AF7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CF650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260F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E879E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5B8E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4AT - 7AT.</w:t>
            </w:r>
          </w:p>
        </w:tc>
      </w:tr>
      <w:tr w:rsidR="00297D33" w14:paraId="08B3035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EB739" w14:textId="77777777" w:rsidR="00297D33" w:rsidRDefault="00297D33" w:rsidP="00297D3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7D14F" w14:textId="77777777" w:rsidR="00297D33" w:rsidRDefault="00297D3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5A81A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ED69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64A72C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34BE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223116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EFF93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F608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5EDE3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3D9B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2E3D01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- 6AT.</w:t>
            </w:r>
          </w:p>
        </w:tc>
      </w:tr>
      <w:tr w:rsidR="00297D33" w14:paraId="277E36EA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2B854" w14:textId="77777777" w:rsidR="00297D33" w:rsidRDefault="00297D33" w:rsidP="00297D3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6450F" w14:textId="77777777" w:rsidR="00297D33" w:rsidRDefault="00297D3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4226C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9582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126F47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CF9C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6B86455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00257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6795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96E6C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DF61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4965D1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- 3AT, Cap Y.</w:t>
            </w:r>
          </w:p>
        </w:tc>
      </w:tr>
      <w:tr w:rsidR="00297D33" w14:paraId="2D6A8D73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D76A4" w14:textId="77777777" w:rsidR="00297D33" w:rsidRDefault="00297D33" w:rsidP="00297D3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D3DEF" w14:textId="77777777" w:rsidR="00297D33" w:rsidRDefault="00297D3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DB0D3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54E9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263E83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F7FA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C604FE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639E4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7CC0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AE71B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0EA5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09B35C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X.</w:t>
            </w:r>
          </w:p>
        </w:tc>
      </w:tr>
      <w:tr w:rsidR="00297D33" w14:paraId="757CBDDC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1482C" w14:textId="77777777" w:rsidR="00297D33" w:rsidRDefault="00297D33" w:rsidP="00297D3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AA031" w14:textId="77777777" w:rsidR="00297D33" w:rsidRDefault="00297D3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05A55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6435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88195D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DB53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BFDD89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B2259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1961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79719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C4A0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A211EB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A3944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Cap Y, 1F-6F Cap X și intrare Depou.</w:t>
            </w:r>
          </w:p>
        </w:tc>
      </w:tr>
      <w:tr w:rsidR="00297D33" w14:paraId="269B53D1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C9F1A" w14:textId="77777777" w:rsidR="00297D33" w:rsidRDefault="00297D33" w:rsidP="00297D3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07DCA" w14:textId="77777777" w:rsidR="00297D33" w:rsidRDefault="00297D3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683F3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0EBC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60102D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7912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BE8803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10 D/ </w:t>
            </w:r>
          </w:p>
          <w:p w14:paraId="618B084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89CC0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2444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0FE34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4D82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474F9A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- 6D, Cap Y.</w:t>
            </w:r>
          </w:p>
        </w:tc>
      </w:tr>
      <w:tr w:rsidR="00297D33" w14:paraId="3D528918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B36F8" w14:textId="77777777" w:rsidR="00297D33" w:rsidRDefault="00297D33" w:rsidP="00297D3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88ADA" w14:textId="77777777" w:rsidR="00297D33" w:rsidRDefault="00297D3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3C753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2BE5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D2D5EA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441D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2ADEE8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497B1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C671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CF9FC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F1DB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F633E1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Y.</w:t>
            </w:r>
          </w:p>
        </w:tc>
      </w:tr>
      <w:tr w:rsidR="00297D33" w14:paraId="4791589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23E27" w14:textId="77777777" w:rsidR="00297D33" w:rsidRDefault="00297D33" w:rsidP="00297D3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72F3E" w14:textId="77777777" w:rsidR="00297D33" w:rsidRDefault="00297D3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C2587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89B3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F883BE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F682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74FBB2C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74E5E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65B9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3A76A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A49F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434C5B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la liniile 1D - 4D, Cap Y.</w:t>
            </w:r>
          </w:p>
        </w:tc>
      </w:tr>
      <w:tr w:rsidR="00297D33" w14:paraId="048A04B5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17127" w14:textId="77777777" w:rsidR="00297D33" w:rsidRDefault="00297D33" w:rsidP="00297D3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EB126" w14:textId="77777777" w:rsidR="00297D33" w:rsidRDefault="00297D3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EB953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879A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9C0912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C6A1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DE82A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072D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37FCB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A841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03D5C9A0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33685" w14:textId="77777777" w:rsidR="00297D33" w:rsidRDefault="00297D33" w:rsidP="00297D3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F70F2" w14:textId="77777777" w:rsidR="00297D33" w:rsidRDefault="00297D3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CCB94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ADA8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F4E97A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CD25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DBEF47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4E899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C02F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B4961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ABAD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A3DE70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 1D - 5D și 1F - 5F.</w:t>
            </w:r>
          </w:p>
        </w:tc>
      </w:tr>
      <w:tr w:rsidR="00297D33" w14:paraId="5B5976DC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4A1D1" w14:textId="77777777" w:rsidR="00297D33" w:rsidRDefault="00297D33" w:rsidP="00297D3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0AC96" w14:textId="77777777" w:rsidR="00297D33" w:rsidRDefault="00297D33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9D248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4DB3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929A1C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FDA8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FDF76B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90B43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1F49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00F62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AD89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5954A8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1F - 2F Cap Y.</w:t>
            </w:r>
          </w:p>
        </w:tc>
      </w:tr>
      <w:tr w:rsidR="00297D33" w14:paraId="441E4555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1B0E3" w14:textId="77777777" w:rsidR="00297D33" w:rsidRDefault="00297D33" w:rsidP="00297D3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BBB9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7B857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7B57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DE8E06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6CC20" w14:textId="77777777" w:rsidR="00297D33" w:rsidRDefault="00297D33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3C01E4AE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2FAEC71F" w14:textId="77777777" w:rsidR="00297D33" w:rsidRDefault="00297D33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9B6EB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B3A3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58948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04A4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29DDDB37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6A8EA" w14:textId="77777777" w:rsidR="00297D33" w:rsidRDefault="00297D33" w:rsidP="00297D3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B0D7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FB298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34570" w14:textId="77777777" w:rsidR="00297D33" w:rsidRDefault="00297D33">
            <w:pPr>
              <w:pStyle w:val="Heading3"/>
              <w:spacing w:line="360" w:lineRule="auto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St. Bucureşti Griviţa</w:t>
            </w:r>
          </w:p>
          <w:p w14:paraId="199BB9D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E, </w:t>
            </w:r>
          </w:p>
          <w:p w14:paraId="063488D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2EBB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BC8864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3DBE9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8411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74D67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14E1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4142F051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FA76B" w14:textId="77777777" w:rsidR="00297D33" w:rsidRDefault="00297D33" w:rsidP="00297D3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696E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8E0E2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80F5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AA0B91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9B4A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AC4F3F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11205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D0CE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3DD04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2D50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596540B8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A228D" w14:textId="77777777" w:rsidR="00297D33" w:rsidRDefault="00297D33" w:rsidP="00297D3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C4DD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424E7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870EF" w14:textId="77777777" w:rsidR="00297D33" w:rsidRDefault="00297D33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7815172" w14:textId="77777777" w:rsidR="00297D33" w:rsidRDefault="00297D33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E6D56" w14:textId="77777777" w:rsidR="00297D33" w:rsidRDefault="00297D33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5555DE0" w14:textId="77777777" w:rsidR="00297D33" w:rsidRDefault="00297D33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F27DA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8A8F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7E71A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9873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79BC5467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0A75E" w14:textId="77777777" w:rsidR="00297D33" w:rsidRDefault="00297D33" w:rsidP="00297D3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1706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2F70B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C14A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C8FF75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1C8A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74BCA5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F633A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E4AD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9D85F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E97A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50DA355B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EEDDA" w14:textId="77777777" w:rsidR="00297D33" w:rsidRDefault="00297D33" w:rsidP="00297D3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7968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71DE1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1EA0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01BC53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AA5E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A6C5D1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C74CE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9CBD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CE79E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E784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5117F6DF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DC8E9" w14:textId="77777777" w:rsidR="00297D33" w:rsidRDefault="00297D33" w:rsidP="00297D3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17F3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A4263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1AEE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63FA3B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88E7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5FEC6D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F3538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993A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1BC71" w14:textId="77777777" w:rsidR="00297D33" w:rsidRPr="001B37B8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707E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1F66B8CF" w14:textId="77777777" w:rsidR="00297D33" w:rsidRDefault="00297D33">
      <w:pPr>
        <w:spacing w:before="40" w:after="40" w:line="192" w:lineRule="auto"/>
        <w:ind w:right="57"/>
        <w:rPr>
          <w:sz w:val="20"/>
          <w:lang w:val="ro-RO"/>
        </w:rPr>
      </w:pPr>
    </w:p>
    <w:p w14:paraId="67F415BE" w14:textId="77777777" w:rsidR="00297D33" w:rsidRDefault="00297D33" w:rsidP="00E81B3B">
      <w:pPr>
        <w:pStyle w:val="Heading1"/>
        <w:spacing w:line="360" w:lineRule="auto"/>
      </w:pPr>
      <w:r>
        <w:t>LINIA 314 G</w:t>
      </w:r>
    </w:p>
    <w:p w14:paraId="19F2FAE9" w14:textId="77777777" w:rsidR="00297D33" w:rsidRDefault="00297D33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297D33" w14:paraId="70C6174D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06ACE" w14:textId="77777777" w:rsidR="00297D33" w:rsidRDefault="00297D33" w:rsidP="00297D3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E101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D19FA" w14:textId="77777777" w:rsidR="00297D33" w:rsidRPr="00DF53C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A65D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12095C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1A1FF75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0E04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9FB69" w14:textId="77777777" w:rsidR="00297D33" w:rsidRPr="00DF53C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EB44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6C60F" w14:textId="77777777" w:rsidR="00297D33" w:rsidRPr="00DF53C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9051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4BA9FC46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8E925" w14:textId="77777777" w:rsidR="00297D33" w:rsidRDefault="00297D33" w:rsidP="00297D3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51A2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9A27C" w14:textId="77777777" w:rsidR="00297D33" w:rsidRPr="00DF53C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B581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2EF840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39A915A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06CF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1A456" w14:textId="77777777" w:rsidR="00297D33" w:rsidRPr="00DF53C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A583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67805" w14:textId="77777777" w:rsidR="00297D33" w:rsidRPr="00DF53C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702F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7867F00B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FDFE5" w14:textId="77777777" w:rsidR="00297D33" w:rsidRDefault="00297D33" w:rsidP="00297D3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D458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251F8" w14:textId="77777777" w:rsidR="00297D33" w:rsidRPr="00DF53C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F7AD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4C7C16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4451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B8309" w14:textId="77777777" w:rsidR="00297D33" w:rsidRPr="00DF53C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EB78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385EB" w14:textId="77777777" w:rsidR="00297D33" w:rsidRPr="00DF53C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553F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06835BD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3B54B86A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0D021" w14:textId="77777777" w:rsidR="00297D33" w:rsidRDefault="00297D33" w:rsidP="00297D3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D5ED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BA083" w14:textId="77777777" w:rsidR="00297D33" w:rsidRPr="00DF53C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9B61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E3BEE9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D0D5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4BCEF" w14:textId="77777777" w:rsidR="00297D33" w:rsidRPr="00DF53C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0F4D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EAC8A" w14:textId="77777777" w:rsidR="00297D33" w:rsidRPr="00DF53C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DCD2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762317C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4547C4C2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3831D" w14:textId="77777777" w:rsidR="00297D33" w:rsidRDefault="00297D33" w:rsidP="00297D3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9C9C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D98E7" w14:textId="77777777" w:rsidR="00297D33" w:rsidRPr="00DF53C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F9AB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223EBB7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5BAB8AE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5EFD316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D736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0B2E5" w14:textId="77777777" w:rsidR="00297D33" w:rsidRPr="00DF53C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BE6C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1A6ED" w14:textId="77777777" w:rsidR="00297D33" w:rsidRPr="00DF53C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DC05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6A992763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41E84" w14:textId="77777777" w:rsidR="00297D33" w:rsidRDefault="00297D33" w:rsidP="00297D33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3983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2CC3F" w14:textId="77777777" w:rsidR="00297D33" w:rsidRPr="00DF53C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2600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431BEAC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2109B6A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0CB0AB3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422B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46486" w14:textId="77777777" w:rsidR="00297D33" w:rsidRPr="00DF53C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162B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5C261" w14:textId="77777777" w:rsidR="00297D33" w:rsidRPr="00DF53C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ED54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088E0F4" w14:textId="77777777" w:rsidR="00297D33" w:rsidRDefault="00297D33">
      <w:pPr>
        <w:spacing w:before="40" w:after="40" w:line="192" w:lineRule="auto"/>
        <w:ind w:right="57"/>
        <w:rPr>
          <w:sz w:val="20"/>
          <w:lang w:val="ro-RO"/>
        </w:rPr>
      </w:pPr>
    </w:p>
    <w:p w14:paraId="0DC2B78B" w14:textId="77777777" w:rsidR="00297D33" w:rsidRDefault="00297D33" w:rsidP="003A5387">
      <w:pPr>
        <w:pStyle w:val="Heading1"/>
        <w:spacing w:line="360" w:lineRule="auto"/>
      </w:pPr>
      <w:r>
        <w:t>LINIA 316</w:t>
      </w:r>
    </w:p>
    <w:p w14:paraId="0208181B" w14:textId="77777777" w:rsidR="00297D33" w:rsidRDefault="00297D33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297D33" w14:paraId="19F8EF9D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177AA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85C8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342A3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0455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5080606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E8AA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94C6F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6012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75CA3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98B6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E16562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9F4A8B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297D33" w14:paraId="1455B362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D14ED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8BF7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5D2FB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BBB1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5BF1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1A3FDB3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1EC9F0B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4423EF7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31A5E24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43E5721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5455AE3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99573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7475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82061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F124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CAD6DB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297D33" w14:paraId="32AC254B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F8427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DA5E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38C86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2F48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027CB97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2CCF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8DDD9F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F3548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BD8E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E1122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403B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19E7BE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805697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297D33" w14:paraId="47E92A2A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F7C06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5BA7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00BC1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FA36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3D6BD04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1059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01944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6348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9C4F4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5C16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3F5F7972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36B71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DB44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8F22A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EF2D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50A7548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1EBB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CF2A5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5870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8C36B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DD77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596FBD68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2F15D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26CA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70FF23C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C4C5C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A086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30819DA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AE7A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63B3A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AEB3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ECAAA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1B74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7FB86ACC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23099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F340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CA1BA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52FA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2777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D9028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0217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12215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5548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0D248C36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6174F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90DA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78+250</w:t>
            </w:r>
          </w:p>
          <w:p w14:paraId="3A2CFB2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D1350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ACAB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5ACFA27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8ED8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DFBCA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1256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418DD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A9E3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6938BABA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39A21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CCBC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83+925</w:t>
            </w:r>
          </w:p>
          <w:p w14:paraId="1F81E7A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00BFD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8D67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Sânsimion – </w:t>
            </w:r>
          </w:p>
          <w:p w14:paraId="20480F6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Sâncrăieni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3FEF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84E8C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A396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84D6E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F2CD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02F2737A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0645C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701C0" w14:textId="77777777" w:rsidR="00297D33" w:rsidRDefault="00297D33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92+000</w:t>
            </w:r>
          </w:p>
          <w:p w14:paraId="3B0B04E8" w14:textId="77777777" w:rsidR="00297D33" w:rsidRDefault="00297D33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92+500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8102C" w14:textId="77777777" w:rsidR="00297D33" w:rsidRDefault="00297D33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1444D" w14:textId="77777777" w:rsidR="00297D33" w:rsidRDefault="00297D33" w:rsidP="00CC26A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Sâncrăieni -</w:t>
            </w:r>
          </w:p>
          <w:p w14:paraId="4545E90E" w14:textId="77777777" w:rsidR="00297D33" w:rsidRDefault="00297D33" w:rsidP="00CC26A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Miercurea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AA8F0" w14:textId="77777777" w:rsidR="00297D33" w:rsidRDefault="00297D33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FB36B" w14:textId="77777777" w:rsidR="00297D33" w:rsidRDefault="00297D33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2B423" w14:textId="77777777" w:rsidR="00297D33" w:rsidRDefault="00297D33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57943" w14:textId="77777777" w:rsidR="00297D33" w:rsidRPr="00F6236C" w:rsidRDefault="00297D33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9C1F3" w14:textId="77777777" w:rsidR="00297D33" w:rsidRDefault="00297D33" w:rsidP="00CC26A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0DC95CEC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4CDE3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B4AA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B69DE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93FE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3FC4EA4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CF86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2EB0E" w14:textId="77777777" w:rsidR="00297D33" w:rsidRPr="00514DA4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024D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15F01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661F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78034972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E823C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6E9A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D70F2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2E6B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96BB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5876540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4E815BE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53AF162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7EF1348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8E388" w14:textId="77777777" w:rsidR="00297D33" w:rsidRPr="00514DA4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D8CC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EAD3A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8320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647A6BA8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588A3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7903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3330A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9E9E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207F835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E3F1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27279F8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361F40F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C8F3C" w14:textId="77777777" w:rsidR="00297D33" w:rsidRPr="00514DA4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FD78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C0AA4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1230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297D33" w14:paraId="37D5A2CC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1063D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935D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16F25CB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C488C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8222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41A3701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0CD9F" w14:textId="77777777" w:rsidR="00297D33" w:rsidRPr="00273EC0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D125F" w14:textId="77777777" w:rsidR="00297D33" w:rsidRPr="00514DA4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6968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9DF50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8B5D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70DECC6D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338D7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8439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57CCE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19DD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2EE1F58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46E5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9F1F2" w14:textId="77777777" w:rsidR="00297D33" w:rsidRPr="00514DA4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3B1C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8B3A2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FFD2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07AF0D69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571F4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156F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1F37C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6A6E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3D8DB10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C38F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2787B" w14:textId="77777777" w:rsidR="00297D33" w:rsidRPr="00514DA4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4E03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AC6DF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C1C8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1C1CE10E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2289E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D2D6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4D4B7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13EB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5F6F718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2543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52FC6" w14:textId="77777777" w:rsidR="00297D33" w:rsidRPr="00514DA4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6937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3786D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F925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30EA1A98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28F55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18106" w14:textId="77777777" w:rsidR="00297D33" w:rsidRDefault="00297D33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2B6FB88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68B06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054A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438D2F1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5433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FE94C" w14:textId="77777777" w:rsidR="00297D33" w:rsidRPr="00514DA4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5E66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58098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32C6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1F6AD3B1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B0A25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0E78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E5DA9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C0AC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7AA5CA1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763F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30C2A" w14:textId="77777777" w:rsidR="00297D33" w:rsidRPr="00514DA4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696C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22862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3E8E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52C1690A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7FBBF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1A76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FEC2B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3E79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33F9628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4BAF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66ABB" w14:textId="77777777" w:rsidR="00297D33" w:rsidRPr="00514DA4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9543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07D7A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A6D5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3C4D70DC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77494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04AB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30EE955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2E133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631C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0675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A9DAC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FBA8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4C914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2E8E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0C3FCC5D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F6F55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EC75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5581A4E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F2187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6376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6D18FBFB" w14:textId="77777777" w:rsidR="00297D33" w:rsidRPr="00830247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7AC8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31AC0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611E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91F03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77EF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4B80EF5B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FC974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02D6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B709C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BEB7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28F5D39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2C54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83ACC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4688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A89EF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A8AF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32D27AB9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B4B8E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E43B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918CE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94F5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1065481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AAC7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60C9F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EF19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85401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B6BC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27A304C9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AE558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D4E8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9E6DC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A55A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4C147EF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7DCB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C2709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25F1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6882A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27D6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725A6C4E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B576E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5EA9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524E2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4A1E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7B3416C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A8D7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0BD8E" w14:textId="77777777" w:rsidR="00297D33" w:rsidRPr="00514DA4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4CF7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7209C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AAC2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3E1B7E73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9E6BC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575D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788A2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1978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61BEE65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8733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83735" w14:textId="77777777" w:rsidR="00297D33" w:rsidRPr="00514DA4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AB16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4FC16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7A3E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A17621C" w14:textId="77777777" w:rsidR="00297D33" w:rsidRPr="000D7AA7" w:rsidRDefault="00297D33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297D33" w14:paraId="6D734AD6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ED70C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CB5F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D6699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5D95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70FEDB2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B5CF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B1155" w14:textId="77777777" w:rsidR="00297D33" w:rsidRPr="00514DA4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49F0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4BAE3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261E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4006573B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AE51B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43644" w14:textId="77777777" w:rsidR="00297D33" w:rsidRDefault="00297D33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2B979" w14:textId="77777777" w:rsidR="00297D33" w:rsidRPr="00F6236C" w:rsidRDefault="00297D33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25105" w14:textId="77777777" w:rsidR="00297D33" w:rsidRDefault="00297D33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74DADC3E" w14:textId="77777777" w:rsidR="00297D33" w:rsidRDefault="00297D33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035E8" w14:textId="77777777" w:rsidR="00297D33" w:rsidRDefault="00297D33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0B0AA" w14:textId="77777777" w:rsidR="00297D33" w:rsidRDefault="00297D33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64A1D" w14:textId="77777777" w:rsidR="00297D33" w:rsidRDefault="00297D33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62B00" w14:textId="77777777" w:rsidR="00297D33" w:rsidRPr="00F6236C" w:rsidRDefault="00297D33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C917F" w14:textId="77777777" w:rsidR="00297D33" w:rsidRDefault="00297D33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59D90D62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D3EB6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BADF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31FE0BD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8FD89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3671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6634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B5BAE" w14:textId="77777777" w:rsidR="00297D33" w:rsidRPr="00514DA4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9079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5137C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9378B" w14:textId="77777777" w:rsidR="00297D33" w:rsidRPr="007F77BB" w:rsidRDefault="00297D33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6B348B83" w14:textId="77777777" w:rsidR="00297D33" w:rsidRDefault="00297D33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297D33" w14:paraId="5833EDEE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35EE9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D099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55332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59C9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7185881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3243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B5112A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5146B" w14:textId="77777777" w:rsidR="00297D33" w:rsidRPr="00514DA4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D037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BE292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FE72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46E32BFA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B9BCD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4E73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3AB7A18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C320D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8E22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6A69E72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5F1A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55542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4B5E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2E1C4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BF24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2E2B1C2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297D33" w14:paraId="2AFB35D0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AF7AE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C8A3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FBFDE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0779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4798FB2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7E77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71047" w14:textId="77777777" w:rsidR="00297D33" w:rsidRPr="00514DA4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8440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72214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3291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4352719C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C2EBA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957F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0294C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D2A8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2E35D97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52C5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395C0" w14:textId="77777777" w:rsidR="00297D33" w:rsidRPr="00514DA4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48F7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F875D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8E62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2377E1AC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D48C9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E1C1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771DF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84C9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534FB2E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FCEB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936AA" w14:textId="77777777" w:rsidR="00297D33" w:rsidRPr="00514DA4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2F3D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18860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99BB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297D33" w14:paraId="71A01972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958AD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BD2D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474D1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279B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03849B8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F646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BC5DF" w14:textId="77777777" w:rsidR="00297D33" w:rsidRPr="00514DA4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2B88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EF06F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AABD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297D33" w14:paraId="3B810BB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D1471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5E76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C1929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E2EB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2B67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65F9FF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9B129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E3C3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937BE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C303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62719C2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6ABFFC58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A589F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6A50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4D7A7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1F5A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A5CF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01E34C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B41C3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6814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B27F0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7E82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3BA2AC7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50569F7A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09A01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0F0A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C2948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86C0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4FE4025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B4C6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2EEE21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52C27" w14:textId="77777777" w:rsidR="00297D33" w:rsidRPr="00514DA4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BC83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D6723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A6C2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2E4D89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297D33" w14:paraId="392D51D4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0FE30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43C5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CE68D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5612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31EBE16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382B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702A6CD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E3D16" w14:textId="77777777" w:rsidR="00297D33" w:rsidRPr="00514DA4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A4BD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C1838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A277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369A5B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70796B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297D33" w14:paraId="0A74F660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91513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A325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96B60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917D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084393E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CE83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6FB673A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ED0EA" w14:textId="77777777" w:rsidR="00297D33" w:rsidRPr="00514DA4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16A5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A44F4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4364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7143D4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E80B38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297D33" w14:paraId="2A5247FC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C85A9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0747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64C1E64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C3032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1D869" w14:textId="77777777" w:rsidR="00297D33" w:rsidRDefault="00297D33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823D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4A875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F5BC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1DCBB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DC52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16D60315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052F5" w14:textId="77777777" w:rsidR="00297D33" w:rsidRDefault="00297D33" w:rsidP="00297D33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B549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A4CE0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4039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4C7BA0D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6F74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ADA4DF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CF1E4" w14:textId="77777777" w:rsidR="00297D33" w:rsidRPr="00514DA4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87B7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64512" w14:textId="77777777" w:rsidR="00297D33" w:rsidRPr="00F6236C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4BB8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FD9EFE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2B410815" w14:textId="77777777" w:rsidR="00297D33" w:rsidRDefault="00297D33">
      <w:pPr>
        <w:spacing w:before="40" w:after="40" w:line="192" w:lineRule="auto"/>
        <w:ind w:right="57"/>
        <w:rPr>
          <w:sz w:val="20"/>
          <w:lang w:val="ro-RO"/>
        </w:rPr>
      </w:pPr>
    </w:p>
    <w:p w14:paraId="0C69B3DF" w14:textId="77777777" w:rsidR="00297D33" w:rsidRDefault="00297D33" w:rsidP="00C022B2">
      <w:pPr>
        <w:pStyle w:val="Heading1"/>
        <w:spacing w:line="276" w:lineRule="auto"/>
      </w:pPr>
      <w:r>
        <w:t>LINIA 328</w:t>
      </w:r>
    </w:p>
    <w:p w14:paraId="4E26379F" w14:textId="77777777" w:rsidR="00297D33" w:rsidRDefault="00297D33" w:rsidP="00C022B2">
      <w:pPr>
        <w:pStyle w:val="Heading1"/>
        <w:spacing w:line="276" w:lineRule="auto"/>
        <w:rPr>
          <w:b w:val="0"/>
          <w:bCs w:val="0"/>
          <w:sz w:val="8"/>
        </w:rPr>
      </w:pPr>
      <w:r>
        <w:t>ARAD - ORADEA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297D33" w14:paraId="0F111ADE" w14:textId="77777777">
        <w:trPr>
          <w:cantSplit/>
          <w:trHeight w:val="6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09EC9" w14:textId="77777777" w:rsidR="00297D33" w:rsidRDefault="00297D33" w:rsidP="00297D3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85E90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0701D" w14:textId="77777777" w:rsidR="00297D33" w:rsidRPr="00FA2F2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9CC0D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Utvinişu Nou</w:t>
            </w:r>
          </w:p>
          <w:p w14:paraId="62D5CC14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</w:t>
            </w:r>
          </w:p>
          <w:p w14:paraId="3F030327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Utvinişu Nou -</w:t>
            </w:r>
          </w:p>
          <w:p w14:paraId="719CD644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Sântana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4EC82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2102C" w14:textId="77777777" w:rsidR="00297D33" w:rsidRPr="00FA2F2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30C67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7+400</w:t>
            </w:r>
          </w:p>
          <w:p w14:paraId="4AEF8988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C167F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7FC26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2B77E60C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0810E" w14:textId="77777777" w:rsidR="00297D33" w:rsidRDefault="00297D33" w:rsidP="00297D3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3B7BA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C128B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02C46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Utvinişu Nou</w:t>
            </w:r>
          </w:p>
          <w:p w14:paraId="7DDF41BB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9ADFF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514A3" w14:textId="77777777" w:rsidR="00297D33" w:rsidRPr="00FA2F2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57494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6108F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5F9AB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4439156A" w14:textId="77777777">
        <w:trPr>
          <w:cantSplit/>
          <w:trHeight w:val="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1146E" w14:textId="77777777" w:rsidR="00297D33" w:rsidRDefault="00297D33" w:rsidP="00297D3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99108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DCE46" w14:textId="77777777" w:rsidR="00297D33" w:rsidRPr="00FA2F2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F42A0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688BBCE1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9EBE3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A3B4FBC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ECB33" w14:textId="77777777" w:rsidR="00297D33" w:rsidRPr="00FA2F2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60638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97002" w14:textId="77777777" w:rsidR="00297D33" w:rsidRPr="00FA2F2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ABD9E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14C08A31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75421" w14:textId="77777777" w:rsidR="00297D33" w:rsidRDefault="00297D33" w:rsidP="00297D3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360EA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9AC33" w14:textId="77777777" w:rsidR="00297D33" w:rsidRPr="00FA2F2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00D65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0D2ED8FA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696E8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41822F1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1372B" w14:textId="77777777" w:rsidR="00297D33" w:rsidRPr="00FA2F2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A2F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E2844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B82A9" w14:textId="77777777" w:rsidR="00297D33" w:rsidRPr="00FA2F2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04B97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4F25F2C0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24555" w14:textId="77777777" w:rsidR="00297D33" w:rsidRDefault="00297D33" w:rsidP="00297D3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A9BF4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39+230</w:t>
            </w:r>
          </w:p>
          <w:p w14:paraId="0D2DC3D3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39+270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E2383" w14:textId="77777777" w:rsidR="00297D33" w:rsidRPr="00FA2F2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5125C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Simand - Nădab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E2EFC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D5209" w14:textId="77777777" w:rsidR="00297D33" w:rsidRPr="00FA2F2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110F6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4AA92" w14:textId="77777777" w:rsidR="00297D33" w:rsidRPr="00FA2F2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090F5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422845E9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E9161" w14:textId="77777777" w:rsidR="00297D33" w:rsidRDefault="00297D33" w:rsidP="00297D3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C2A13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44+100</w:t>
            </w:r>
          </w:p>
          <w:p w14:paraId="5C671436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F3860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2B622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Nădab - Chișineu Criș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2088D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EC6AA" w14:textId="77777777" w:rsidR="00297D33" w:rsidRPr="00FA2F2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83F80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8DFE0" w14:textId="77777777" w:rsidR="00297D33" w:rsidRPr="00FA2F2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16E11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04A47509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EDD47" w14:textId="77777777" w:rsidR="00297D33" w:rsidRDefault="00297D33" w:rsidP="00297D3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BBA45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47+000</w:t>
            </w:r>
          </w:p>
          <w:p w14:paraId="6335BBDC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4DC1D" w14:textId="77777777" w:rsidR="00297D33" w:rsidRPr="00FA2F2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CFB4E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Chișineu Criș </w:t>
            </w:r>
          </w:p>
          <w:p w14:paraId="15B1D713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4B16B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73494" w14:textId="77777777" w:rsidR="00297D33" w:rsidRPr="00FA2F2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90261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D43BE" w14:textId="77777777" w:rsidR="00297D33" w:rsidRPr="00FA2F2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C9748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1D4B267C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A7F83" w14:textId="77777777" w:rsidR="00297D33" w:rsidRDefault="00297D33" w:rsidP="00297D3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A82A1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54+900</w:t>
            </w:r>
          </w:p>
          <w:p w14:paraId="5A22439D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8B1CD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A0885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Chișineu Criș -</w:t>
            </w:r>
          </w:p>
          <w:p w14:paraId="03C5CAAF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Ciumeghiu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D526C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FD192" w14:textId="77777777" w:rsidR="00297D33" w:rsidRPr="00FA2F2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7D428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30821" w14:textId="77777777" w:rsidR="00297D33" w:rsidRPr="00FA2F2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BAEBC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29D0AA41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021C3" w14:textId="77777777" w:rsidR="00297D33" w:rsidRDefault="00297D33" w:rsidP="00297D3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C10F3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63+800</w:t>
            </w:r>
          </w:p>
          <w:p w14:paraId="2B5335B0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F5AB5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7AD51" w14:textId="77777777" w:rsidR="00297D33" w:rsidRDefault="00297D33" w:rsidP="00CA059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Chișineu Criș -</w:t>
            </w:r>
          </w:p>
          <w:p w14:paraId="4710D4EA" w14:textId="77777777" w:rsidR="00297D33" w:rsidRDefault="00297D33" w:rsidP="00CA059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Ciumeghiu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502B3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58A3D" w14:textId="77777777" w:rsidR="00297D33" w:rsidRPr="00FA2F2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4E75A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C5372" w14:textId="77777777" w:rsidR="00297D33" w:rsidRPr="00FA2F2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A0578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384E647B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05B67" w14:textId="77777777" w:rsidR="00297D33" w:rsidRDefault="00297D33" w:rsidP="00297D3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F4574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82E1C" w14:textId="77777777" w:rsidR="00297D33" w:rsidRPr="00FA2F2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DC022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Ciumeghiu </w:t>
            </w:r>
          </w:p>
          <w:p w14:paraId="0890E200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AC10A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C6876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049D0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C8D53" w14:textId="77777777" w:rsidR="00297D33" w:rsidRPr="00FA2F2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67E0D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6D5E67AF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19F85" w14:textId="77777777" w:rsidR="00297D33" w:rsidRDefault="00297D33" w:rsidP="00297D3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18D2E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1EBB5" w14:textId="77777777" w:rsidR="00297D33" w:rsidRPr="00FA2F2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C8253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Salonta</w:t>
            </w:r>
          </w:p>
          <w:p w14:paraId="71F0A8DA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AB951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CF437A9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82311" w14:textId="77777777" w:rsidR="00297D33" w:rsidRPr="00FA2F2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60064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9E587" w14:textId="77777777" w:rsidR="00297D33" w:rsidRPr="00FA2F2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7546B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32FBFB42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C841B" w14:textId="77777777" w:rsidR="00297D33" w:rsidRDefault="00297D33" w:rsidP="00297D3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4F06D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89+324</w:t>
            </w:r>
          </w:p>
          <w:p w14:paraId="14285FAA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93+910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ABCF8" w14:textId="77777777" w:rsidR="00297D33" w:rsidRPr="00FA2F2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0697C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Salonta – Ax Cefa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B8966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2CF3F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55869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D9AA6" w14:textId="77777777" w:rsidR="00297D33" w:rsidRPr="00FA2F2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2985C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97D33" w14:paraId="30EA4E0D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2D3F1" w14:textId="77777777" w:rsidR="00297D33" w:rsidRDefault="00297D33" w:rsidP="00297D3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98A89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104+276</w:t>
            </w:r>
          </w:p>
          <w:p w14:paraId="51747645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A205C" w14:textId="77777777" w:rsidR="00297D33" w:rsidRPr="00FA2F2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86DD2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Leș Bihor – </w:t>
            </w:r>
          </w:p>
          <w:p w14:paraId="72C9E9A0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4A53F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4411E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316EE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38C30" w14:textId="77777777" w:rsidR="00297D33" w:rsidRPr="00FA2F2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60492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97D33" w14:paraId="342D39EC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109B0" w14:textId="77777777" w:rsidR="00297D33" w:rsidRDefault="00297D33" w:rsidP="00297D3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D6AEC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BAC3D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B6517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4B5227C1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BEF75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E14E7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49AA4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D4C50" w14:textId="77777777" w:rsidR="00297D33" w:rsidRPr="00FA2F2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55E85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3 A,  4 A, 7 A, 1 B, </w:t>
            </w:r>
          </w:p>
          <w:p w14:paraId="65F7FCC4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B, 3 B, Cap Y.</w:t>
            </w:r>
          </w:p>
          <w:p w14:paraId="75A8CCFB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7CCBAF5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297D33" w14:paraId="66F450D0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3E24F" w14:textId="77777777" w:rsidR="00297D33" w:rsidRDefault="00297D33" w:rsidP="00297D3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DC6CC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02845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5C6B1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294563B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CFEC8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7277B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277F1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045B9" w14:textId="77777777" w:rsidR="00297D33" w:rsidRPr="00FA2F2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F96B6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7 A, 1B - 3B, </w:t>
            </w:r>
          </w:p>
          <w:p w14:paraId="1E85890E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Depou, Cap Y.</w:t>
            </w:r>
          </w:p>
          <w:p w14:paraId="03E795C3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6690BBD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297D33" w14:paraId="39E0A5DE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D1EC4" w14:textId="77777777" w:rsidR="00297D33" w:rsidRDefault="00297D33" w:rsidP="00297D3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231EC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21A14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F47F6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861E9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A60A1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114AB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2B03F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04FB5" w14:textId="77777777" w:rsidR="00297D33" w:rsidRPr="00FA2F2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E9F09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A, Cap Y.</w:t>
            </w:r>
          </w:p>
          <w:p w14:paraId="4A37CC4C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9A56A02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297D33" w14:paraId="2650D766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81900" w14:textId="77777777" w:rsidR="00297D33" w:rsidRDefault="00297D33" w:rsidP="00297D3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40FA9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98735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4DAAA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1958081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F990D" w14:textId="77777777" w:rsidR="00297D33" w:rsidRPr="002A60A1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A60A1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F4670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E11CC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DBA84" w14:textId="77777777" w:rsidR="00297D33" w:rsidRPr="00FA2F2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93A02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3A, 4A, Cap Y.</w:t>
            </w:r>
          </w:p>
          <w:p w14:paraId="02F359B0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CC46B2F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297D33" w14:paraId="408E7246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42F10" w14:textId="77777777" w:rsidR="00297D33" w:rsidRDefault="00297D33" w:rsidP="00297D3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E2578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05053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650EC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3CB6698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BAE9C" w14:textId="77777777" w:rsidR="00297D33" w:rsidRPr="002A60A1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664E6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9974E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E7DAC" w14:textId="77777777" w:rsidR="00297D33" w:rsidRPr="00FA2F2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836BB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7A, 1B - 3B și </w:t>
            </w:r>
          </w:p>
          <w:p w14:paraId="0C287888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Depou Cap Y.</w:t>
            </w:r>
          </w:p>
          <w:p w14:paraId="07A4AFA8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3F386FD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297D33" w14:paraId="2AA42669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2C385" w14:textId="77777777" w:rsidR="00297D33" w:rsidRDefault="00297D33" w:rsidP="00297D33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381DC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9A5C5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95007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48101819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96527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A5C7D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B00A7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4C6F5" w14:textId="77777777" w:rsidR="00297D33" w:rsidRPr="00FA2F2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178FF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3A, 4 A și </w:t>
            </w:r>
          </w:p>
          <w:p w14:paraId="695BC03A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Depoul Oradea.</w:t>
            </w:r>
          </w:p>
          <w:p w14:paraId="7FEA58FE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C650600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</w:tbl>
    <w:p w14:paraId="76626002" w14:textId="77777777" w:rsidR="00297D33" w:rsidRDefault="00297D33" w:rsidP="00C022B2">
      <w:pPr>
        <w:spacing w:before="40" w:after="40" w:line="276" w:lineRule="auto"/>
        <w:ind w:right="57"/>
        <w:rPr>
          <w:sz w:val="20"/>
          <w:lang w:val="ro-RO"/>
        </w:rPr>
      </w:pPr>
    </w:p>
    <w:p w14:paraId="5DE71488" w14:textId="77777777" w:rsidR="00297D33" w:rsidRDefault="00297D33" w:rsidP="00D80858">
      <w:pPr>
        <w:pStyle w:val="Heading1"/>
        <w:spacing w:line="276" w:lineRule="auto"/>
      </w:pPr>
    </w:p>
    <w:p w14:paraId="050B8611" w14:textId="77777777" w:rsidR="00297D33" w:rsidRDefault="00297D33" w:rsidP="00D80858">
      <w:pPr>
        <w:pStyle w:val="Heading1"/>
        <w:spacing w:line="276" w:lineRule="auto"/>
      </w:pPr>
      <w:r>
        <w:t>LINIA 330</w:t>
      </w:r>
    </w:p>
    <w:p w14:paraId="2622F9CB" w14:textId="77777777" w:rsidR="00297D33" w:rsidRDefault="00297D33" w:rsidP="00D80858">
      <w:pPr>
        <w:pStyle w:val="Heading1"/>
        <w:spacing w:line="276" w:lineRule="auto"/>
        <w:rPr>
          <w:b w:val="0"/>
          <w:bCs w:val="0"/>
          <w:sz w:val="8"/>
        </w:rPr>
      </w:pPr>
      <w:r>
        <w:t>SÂNTANA - BRAD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297D33" w14:paraId="1DCB75A4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59C64" w14:textId="77777777" w:rsidR="00297D33" w:rsidRDefault="00297D33" w:rsidP="00297D33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D7248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618B6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ECEF7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1176B333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55A5C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B28430D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13C70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8720C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C1CA2" w14:textId="77777777" w:rsidR="00297D33" w:rsidRPr="001C04D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370CF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75C135B6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CD026" w14:textId="77777777" w:rsidR="00297D33" w:rsidRDefault="00297D33" w:rsidP="00297D33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A04CA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6A20E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3E9C5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533C1FFA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3ABDC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605024B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5DC41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F5765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896DA" w14:textId="77777777" w:rsidR="00297D33" w:rsidRPr="001C04D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02F3E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572BFDA5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67F4E" w14:textId="77777777" w:rsidR="00297D33" w:rsidRDefault="00297D33" w:rsidP="00297D33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E944D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C13F5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66A82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Ineu</w:t>
            </w:r>
          </w:p>
          <w:p w14:paraId="4B50C229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57CED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3068EBA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E4E82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6C25E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B74C6" w14:textId="77777777" w:rsidR="00297D33" w:rsidRPr="001C04D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BCE08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1D4BEF23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E7CA1" w14:textId="77777777" w:rsidR="00297D33" w:rsidRDefault="00297D33" w:rsidP="00297D33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01696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51+500</w:t>
            </w:r>
          </w:p>
          <w:p w14:paraId="4A9F5A20" w14:textId="77777777" w:rsidR="00297D33" w:rsidRDefault="00297D33" w:rsidP="00F4733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14B19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AF73D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Ineu - Sebiş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BD458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E3778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2C80A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1127A" w14:textId="77777777" w:rsidR="00297D33" w:rsidRPr="001C04D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ED345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19FD403E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1C8DE" w14:textId="77777777" w:rsidR="00297D33" w:rsidRDefault="00297D33" w:rsidP="00297D33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39422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BF6D1FC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2B7A4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BFB9A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Sebiş</w:t>
            </w:r>
          </w:p>
          <w:p w14:paraId="1AE00170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/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3EBE6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19DA89B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9F1D0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E988B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F007D" w14:textId="77777777" w:rsidR="00297D33" w:rsidRPr="001C04D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275C7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536952DC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64232" w14:textId="77777777" w:rsidR="00297D33" w:rsidRDefault="00297D33" w:rsidP="00297D33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6506E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864C1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DFCF5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Gurahonţ</w:t>
            </w:r>
          </w:p>
          <w:p w14:paraId="541E095C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9FDC5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A691EE5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3171A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A071A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F554C" w14:textId="77777777" w:rsidR="00297D33" w:rsidRPr="001C04D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83154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1F7E3E72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C98C4" w14:textId="77777777" w:rsidR="00297D33" w:rsidRDefault="00297D33" w:rsidP="00297D33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D5EB0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133+530</w:t>
            </w:r>
          </w:p>
          <w:p w14:paraId="1446445B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133+580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9164C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94723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Vârfurile - Brad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AE846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DA81D" w14:textId="77777777" w:rsidR="00297D33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71C7A" w14:textId="77777777" w:rsidR="00297D33" w:rsidRDefault="00297D3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C5A26" w14:textId="77777777" w:rsidR="00297D33" w:rsidRPr="001C04D5" w:rsidRDefault="00297D3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B37F3" w14:textId="77777777" w:rsidR="00297D33" w:rsidRDefault="00297D3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492E54BC" w14:textId="77777777" w:rsidR="00297D33" w:rsidRDefault="00297D33" w:rsidP="00D80858">
      <w:pPr>
        <w:spacing w:before="40" w:after="40" w:line="276" w:lineRule="auto"/>
        <w:ind w:right="57"/>
        <w:rPr>
          <w:sz w:val="20"/>
          <w:lang w:val="ro-RO"/>
        </w:rPr>
      </w:pPr>
    </w:p>
    <w:p w14:paraId="00E01E26" w14:textId="77777777" w:rsidR="00297D33" w:rsidRDefault="00297D33" w:rsidP="008C333F">
      <w:pPr>
        <w:pStyle w:val="Heading1"/>
        <w:spacing w:line="360" w:lineRule="auto"/>
      </w:pPr>
      <w:r>
        <w:t>LINIA 335</w:t>
      </w:r>
    </w:p>
    <w:p w14:paraId="30F1595E" w14:textId="77777777" w:rsidR="00297D33" w:rsidRDefault="00297D33" w:rsidP="00AA23E7">
      <w:pPr>
        <w:pStyle w:val="Heading1"/>
        <w:spacing w:line="360" w:lineRule="auto"/>
        <w:rPr>
          <w:b w:val="0"/>
          <w:bCs w:val="0"/>
          <w:sz w:val="8"/>
        </w:rPr>
      </w:pPr>
      <w:r>
        <w:t>EPISCOPIA BIHOR - ORADEA VEST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297D33" w14:paraId="6CD68C37" w14:textId="77777777">
        <w:trPr>
          <w:cantSplit/>
          <w:trHeight w:val="6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E4284" w14:textId="77777777" w:rsidR="00297D33" w:rsidRDefault="00297D33" w:rsidP="00297D33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A9F5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01650" w14:textId="77777777" w:rsidR="00297D33" w:rsidRPr="009050E5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4D40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5F52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</w:t>
            </w:r>
          </w:p>
          <w:p w14:paraId="1B4A4AB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  <w:p w14:paraId="0C20D98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4AB83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49A4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F7FE5" w14:textId="77777777" w:rsidR="00297D33" w:rsidRPr="009050E5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A2F7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72B8F5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27042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7 - 17, Cap X.</w:t>
            </w:r>
          </w:p>
        </w:tc>
      </w:tr>
      <w:tr w:rsidR="00297D33" w14:paraId="037C004D" w14:textId="77777777">
        <w:trPr>
          <w:cantSplit/>
          <w:trHeight w:val="6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E05E0" w14:textId="77777777" w:rsidR="00297D33" w:rsidRDefault="00297D33" w:rsidP="00297D33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451C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2+090</w:t>
            </w:r>
          </w:p>
          <w:p w14:paraId="7D82B67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F6F71" w14:textId="77777777" w:rsidR="00297D33" w:rsidRPr="009050E5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3051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Episcopia Bihor – </w:t>
            </w:r>
          </w:p>
          <w:p w14:paraId="4A67F2D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B084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96927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3E37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963EF" w14:textId="77777777" w:rsidR="00297D33" w:rsidRPr="009050E5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B814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47244C95" w14:textId="77777777" w:rsidR="00297D33" w:rsidRDefault="00297D33">
      <w:pPr>
        <w:spacing w:before="40" w:after="40" w:line="192" w:lineRule="auto"/>
        <w:ind w:right="57"/>
        <w:rPr>
          <w:sz w:val="20"/>
          <w:lang w:val="ro-RO"/>
        </w:rPr>
      </w:pPr>
    </w:p>
    <w:p w14:paraId="3E61C256" w14:textId="77777777" w:rsidR="00297D33" w:rsidRDefault="00297D33" w:rsidP="00274DBB">
      <w:pPr>
        <w:pStyle w:val="Heading1"/>
        <w:spacing w:line="360" w:lineRule="auto"/>
      </w:pPr>
      <w:r>
        <w:t>LINIA 400</w:t>
      </w:r>
    </w:p>
    <w:p w14:paraId="47692194" w14:textId="77777777" w:rsidR="00297D33" w:rsidRDefault="00297D33" w:rsidP="00D95833">
      <w:pPr>
        <w:pStyle w:val="Heading1"/>
        <w:spacing w:line="360" w:lineRule="auto"/>
        <w:rPr>
          <w:b w:val="0"/>
          <w:bCs w:val="0"/>
          <w:sz w:val="8"/>
        </w:rPr>
      </w:pPr>
      <w:bookmarkStart w:id="4" w:name="_Hlk210635328"/>
      <w:r>
        <w:t>EPISCOPIA BIHOR - HALMEU</w:t>
      </w:r>
    </w:p>
    <w:bookmarkEnd w:id="4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297D33" w14:paraId="01E8AFCA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9F76B" w14:textId="77777777" w:rsidR="00297D33" w:rsidRDefault="00297D33" w:rsidP="00297D3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596B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4CCD2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2470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B3D2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</w:t>
            </w:r>
          </w:p>
          <w:p w14:paraId="6DC676D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  <w:p w14:paraId="71CAA06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8582D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B7835" w14:textId="77777777" w:rsidR="00297D33" w:rsidRDefault="00297D33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F7C7F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7D5B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F4E0B6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17F39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7 - 17, Cap X.</w:t>
            </w:r>
          </w:p>
        </w:tc>
      </w:tr>
      <w:tr w:rsidR="00297D33" w14:paraId="1EBA90ED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C9A3E" w14:textId="77777777" w:rsidR="00297D33" w:rsidRDefault="00297D33" w:rsidP="00297D3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62FC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663+100</w:t>
            </w:r>
          </w:p>
          <w:p w14:paraId="20834A9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664+450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2761F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A849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Biharia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D5BF5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DD4AC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477F6" w14:textId="77777777" w:rsidR="00297D33" w:rsidRDefault="00297D33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B2263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2F9E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2F5D112B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6A4CB" w14:textId="77777777" w:rsidR="00297D33" w:rsidRDefault="00297D33" w:rsidP="00297D3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CF1A2" w14:textId="77777777" w:rsidR="00297D33" w:rsidRDefault="00297D33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670+200671+700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ED7A7" w14:textId="77777777" w:rsidR="00297D33" w:rsidRDefault="00297D33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3E89F" w14:textId="77777777" w:rsidR="00297D33" w:rsidRDefault="00297D33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01C7D" w14:textId="77777777" w:rsidR="00297D33" w:rsidRDefault="00297D33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1C380" w14:textId="77777777" w:rsidR="00297D33" w:rsidRDefault="00297D33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5C20B" w14:textId="77777777" w:rsidR="00297D33" w:rsidRDefault="00297D33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1F0D7" w14:textId="77777777" w:rsidR="00297D33" w:rsidRPr="00F344E1" w:rsidRDefault="00297D33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167EF" w14:textId="77777777" w:rsidR="00297D33" w:rsidRDefault="00297D33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7E16BB40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87431" w14:textId="77777777" w:rsidR="00297D33" w:rsidRDefault="00297D33" w:rsidP="00297D3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E3FE9" w14:textId="77777777" w:rsidR="00297D33" w:rsidRDefault="00297D33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676+000</w:t>
            </w:r>
          </w:p>
          <w:p w14:paraId="0926ABC2" w14:textId="77777777" w:rsidR="00297D33" w:rsidRDefault="00297D33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7EA59" w14:textId="77777777" w:rsidR="00297D33" w:rsidRDefault="00297D33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62CFF" w14:textId="77777777" w:rsidR="00297D33" w:rsidRDefault="00297D33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93C94" w14:textId="77777777" w:rsidR="00297D33" w:rsidRDefault="00297D33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5E30A" w14:textId="77777777" w:rsidR="00297D33" w:rsidRDefault="00297D33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3D857" w14:textId="77777777" w:rsidR="00297D33" w:rsidRDefault="00297D33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F560D" w14:textId="77777777" w:rsidR="00297D33" w:rsidRPr="00F344E1" w:rsidRDefault="00297D33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4FF65" w14:textId="77777777" w:rsidR="00297D33" w:rsidRDefault="00297D33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0FDE5DB4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A863A" w14:textId="77777777" w:rsidR="00297D33" w:rsidRDefault="00297D33" w:rsidP="00297D3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C4234" w14:textId="77777777" w:rsidR="00297D33" w:rsidRDefault="00297D33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682+900</w:t>
            </w:r>
          </w:p>
          <w:p w14:paraId="1AA48448" w14:textId="77777777" w:rsidR="00297D33" w:rsidRDefault="00297D33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38B42" w14:textId="77777777" w:rsidR="00297D33" w:rsidRDefault="00297D33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2394B" w14:textId="77777777" w:rsidR="00297D33" w:rsidRDefault="00297D33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CD5AE" w14:textId="77777777" w:rsidR="00297D33" w:rsidRDefault="00297D33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E291C" w14:textId="77777777" w:rsidR="00297D33" w:rsidRDefault="00297D33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BFA27" w14:textId="77777777" w:rsidR="00297D33" w:rsidRDefault="00297D33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898FD" w14:textId="77777777" w:rsidR="00297D33" w:rsidRPr="00F344E1" w:rsidRDefault="00297D33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1EE44" w14:textId="77777777" w:rsidR="00297D33" w:rsidRDefault="00297D33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3F7E7788" w14:textId="77777777">
        <w:trPr>
          <w:cantSplit/>
          <w:trHeight w:val="9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D824E" w14:textId="77777777" w:rsidR="00297D33" w:rsidRDefault="00297D33" w:rsidP="00297D3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CC1D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5A807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BFA9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lui Mihai</w:t>
            </w:r>
          </w:p>
          <w:p w14:paraId="1C79825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A3DC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prima joantă a sch. R3 și km 719+700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23837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3864C" w14:textId="77777777" w:rsidR="00297D33" w:rsidRDefault="00297D33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3F629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779F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km 719+700 și călcâi sch. R16</w:t>
            </w:r>
          </w:p>
        </w:tc>
      </w:tr>
      <w:tr w:rsidR="00297D33" w14:paraId="09BC34D2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C79D7" w14:textId="77777777" w:rsidR="00297D33" w:rsidRDefault="00297D33" w:rsidP="00297D3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B315A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13A76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CA8D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Sanislău</w:t>
            </w:r>
          </w:p>
          <w:p w14:paraId="3F172AF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8D35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FDF75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C7049" w14:textId="77777777" w:rsidR="00297D33" w:rsidRDefault="00297D33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C5FD5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55AE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5F21B204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30FEB" w14:textId="77777777" w:rsidR="00297D33" w:rsidRDefault="00297D33" w:rsidP="00297D3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6639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756+500</w:t>
            </w:r>
          </w:p>
          <w:p w14:paraId="34E8758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24AE8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0985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Carei – </w:t>
            </w:r>
          </w:p>
          <w:p w14:paraId="59506D2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G-ral Avramescu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8A2F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10593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F8715" w14:textId="77777777" w:rsidR="00297D33" w:rsidRDefault="00297D33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E10B0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3048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043AE533" w14:textId="77777777">
        <w:trPr>
          <w:cantSplit/>
          <w:trHeight w:val="2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730C6" w14:textId="77777777" w:rsidR="00297D33" w:rsidRDefault="00297D33" w:rsidP="00297D3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6F64B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37755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5DAC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G-ral Avramescu</w:t>
            </w:r>
          </w:p>
          <w:p w14:paraId="3ED721D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B1B1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BFCBB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B5991" w14:textId="77777777" w:rsidR="00297D33" w:rsidRDefault="00297D33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7DC07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0D5E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755D11F2" w14:textId="77777777">
        <w:trPr>
          <w:cantSplit/>
          <w:trHeight w:val="350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786AE" w14:textId="77777777" w:rsidR="00297D33" w:rsidRDefault="00297D33" w:rsidP="00297D3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6A10C" w14:textId="77777777" w:rsidR="00297D33" w:rsidRDefault="00297D33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770+400</w:t>
            </w:r>
          </w:p>
          <w:p w14:paraId="480D090C" w14:textId="77777777" w:rsidR="00297D33" w:rsidRDefault="00297D33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0FA56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07B1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G-ral Avramescu - Satu Mare Sud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E6CD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1F48D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FC8DF" w14:textId="77777777" w:rsidR="00297D33" w:rsidRDefault="00297D33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9F266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4EF4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5EBD57A3" w14:textId="77777777" w:rsidTr="00D20798">
        <w:trPr>
          <w:cantSplit/>
          <w:trHeight w:val="459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65ADE" w14:textId="77777777" w:rsidR="00297D33" w:rsidRDefault="00297D33" w:rsidP="00297D3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8A421" w14:textId="77777777" w:rsidR="00297D33" w:rsidRDefault="00297D33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774+300</w:t>
            </w:r>
          </w:p>
          <w:p w14:paraId="0A9D69A6" w14:textId="77777777" w:rsidR="00297D33" w:rsidRDefault="00297D33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776+600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AA8BF" w14:textId="77777777" w:rsidR="00297D33" w:rsidRDefault="00297D33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87E0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6C54E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C0C30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C78E2" w14:textId="77777777" w:rsidR="00297D33" w:rsidRDefault="00297D33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66213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D42E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2D2C5A0D" w14:textId="77777777">
        <w:trPr>
          <w:cantSplit/>
          <w:trHeight w:val="4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0D7E461" w14:textId="77777777" w:rsidR="00297D33" w:rsidRDefault="00297D33" w:rsidP="00297D3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120C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2327A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74C2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Satu Mare Sud</w:t>
            </w:r>
          </w:p>
          <w:p w14:paraId="32C1929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09E1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CD767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07379" w14:textId="77777777" w:rsidR="00297D33" w:rsidRDefault="00297D33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A8F65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BF68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08011984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77E7D" w14:textId="77777777" w:rsidR="00297D33" w:rsidRDefault="00297D33" w:rsidP="00297D3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C4C1C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0D20C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6E43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Satu Mare</w:t>
            </w:r>
          </w:p>
          <w:p w14:paraId="0F3DBAE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PE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79D6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27 Cap X până la km 787+350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EA427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C524B" w14:textId="77777777" w:rsidR="00297D33" w:rsidRDefault="00297D33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DF731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0D48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0A58AE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liniile 7 </w:t>
            </w:r>
          </w:p>
          <w:p w14:paraId="49CE3CD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expedieri. </w:t>
            </w:r>
          </w:p>
        </w:tc>
      </w:tr>
      <w:tr w:rsidR="00297D33" w14:paraId="14F14777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C97C6" w14:textId="77777777" w:rsidR="00297D33" w:rsidRDefault="00297D33" w:rsidP="00297D3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750F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9B287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2B19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Botiz h – Botiz Hm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4ECAB" w14:textId="77777777" w:rsidR="00297D33" w:rsidRDefault="00297D33" w:rsidP="00A34F4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0+065</w:t>
            </w:r>
          </w:p>
          <w:p w14:paraId="08680FC0" w14:textId="77777777" w:rsidR="00297D33" w:rsidRDefault="00297D33" w:rsidP="00A34F4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0F1FF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094C9" w14:textId="77777777" w:rsidR="00297D33" w:rsidRDefault="00297D33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8B1FE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1485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53505762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F5E80" w14:textId="77777777" w:rsidR="00297D33" w:rsidRDefault="00297D33" w:rsidP="00297D3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9114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9B365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3E18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Micula</w:t>
            </w:r>
          </w:p>
          <w:p w14:paraId="40A0B4B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2254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799+650</w:t>
            </w:r>
          </w:p>
          <w:p w14:paraId="349CE93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800+400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C97EA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C9BD0" w14:textId="77777777" w:rsidR="00297D33" w:rsidRDefault="00297D33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2500F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62398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48124F26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52A49" w14:textId="77777777" w:rsidR="00297D33" w:rsidRDefault="00297D33" w:rsidP="00297D3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40AA3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809+075</w:t>
            </w:r>
          </w:p>
          <w:p w14:paraId="6638DA1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809+880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2A9A0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224B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7648105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6F35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1B9C1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FEB97" w14:textId="77777777" w:rsidR="00297D33" w:rsidRDefault="00297D33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DEED3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FEEF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14E68AB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36A27EFB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33548" w14:textId="77777777" w:rsidR="00297D33" w:rsidRDefault="00297D33" w:rsidP="00297D3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FC1C8" w14:textId="77777777" w:rsidR="00297D33" w:rsidRDefault="00297D33" w:rsidP="002C5B7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9D918" w14:textId="77777777" w:rsidR="00297D33" w:rsidRDefault="00297D33" w:rsidP="002C5B7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A3EF1" w14:textId="77777777" w:rsidR="00297D33" w:rsidRDefault="00297D33" w:rsidP="002C5B7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11ED797F" w14:textId="77777777" w:rsidR="00297D33" w:rsidRDefault="00297D33" w:rsidP="002C5B7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ABDB9" w14:textId="77777777" w:rsidR="00297D33" w:rsidRDefault="00297D33" w:rsidP="002C5B7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D5213" w14:textId="77777777" w:rsidR="00297D33" w:rsidRPr="00F344E1" w:rsidRDefault="00297D33" w:rsidP="002C5B7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28403" w14:textId="77777777" w:rsidR="00297D33" w:rsidRDefault="00297D33" w:rsidP="002C5B79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F2A27" w14:textId="77777777" w:rsidR="00297D33" w:rsidRPr="00F344E1" w:rsidRDefault="00297D33" w:rsidP="002C5B7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0E373" w14:textId="77777777" w:rsidR="00297D33" w:rsidRDefault="00297D33" w:rsidP="002C5B7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00F5B073" w14:textId="77777777">
        <w:trPr>
          <w:cantSplit/>
          <w:trHeight w:val="6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E329C" w14:textId="77777777" w:rsidR="00297D33" w:rsidRDefault="00297D33" w:rsidP="00297D33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852D4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E65C8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39089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09CC9A4F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 și 8 largă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88791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5885D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D2497" w14:textId="77777777" w:rsidR="00297D33" w:rsidRDefault="00297D33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16F4E" w14:textId="77777777" w:rsidR="00297D33" w:rsidRPr="00F344E1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7AA8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C7ED01D" w14:textId="77777777" w:rsidR="00297D33" w:rsidRDefault="00297D33" w:rsidP="004418C0">
      <w:pPr>
        <w:spacing w:before="40" w:after="40" w:line="192" w:lineRule="auto"/>
        <w:ind w:right="57"/>
        <w:rPr>
          <w:sz w:val="20"/>
          <w:lang w:val="ro-RO"/>
        </w:rPr>
      </w:pPr>
    </w:p>
    <w:p w14:paraId="2A247A7D" w14:textId="77777777" w:rsidR="00297D33" w:rsidRDefault="00297D33" w:rsidP="00255EB2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401</w:t>
      </w:r>
    </w:p>
    <w:p w14:paraId="547BD6EA" w14:textId="77777777" w:rsidR="00297D33" w:rsidRDefault="00297D33" w:rsidP="00B64F39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SATU MARE - BAIA MARE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297D33" w14:paraId="0497D895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0B01E" w14:textId="77777777" w:rsidR="00297D33" w:rsidRDefault="00297D33" w:rsidP="00297D33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131F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673A6" w14:textId="77777777" w:rsidR="00297D33" w:rsidRPr="00BB2EA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F738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Satu Mare </w:t>
            </w:r>
          </w:p>
          <w:p w14:paraId="584F11A6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 PE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4FBD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27 Cap X până la km 787+350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DA46B" w14:textId="77777777" w:rsidR="00297D33" w:rsidRPr="00BB2EA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B2EA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983E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5DF1B" w14:textId="77777777" w:rsidR="00297D33" w:rsidRPr="00BB2EA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CCC67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3CA563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linia </w:t>
            </w:r>
          </w:p>
          <w:p w14:paraId="145B1095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7 prim. - exp. </w:t>
            </w:r>
          </w:p>
        </w:tc>
      </w:tr>
      <w:tr w:rsidR="00297D33" w14:paraId="3FE539DE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C854C" w14:textId="77777777" w:rsidR="00297D33" w:rsidRDefault="00297D33" w:rsidP="00297D33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2A52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69C44" w14:textId="77777777" w:rsidR="00297D33" w:rsidRPr="00BB2EA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5A10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Botiz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FC94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9C864" w14:textId="77777777" w:rsidR="00297D33" w:rsidRPr="00BB2EA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97A2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ED046" w14:textId="77777777" w:rsidR="00297D33" w:rsidRPr="00BB2EA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9058A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F365F7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FA2EE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 direcția Botiz - Micula.</w:t>
            </w:r>
          </w:p>
        </w:tc>
      </w:tr>
      <w:tr w:rsidR="00297D33" w14:paraId="45FCE68D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9C21A" w14:textId="77777777" w:rsidR="00297D33" w:rsidRDefault="00297D33" w:rsidP="00297D33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85216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7+000</w:t>
            </w:r>
          </w:p>
          <w:p w14:paraId="4901EC62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655FF" w14:textId="77777777" w:rsidR="00297D33" w:rsidRPr="00BB2EA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E1524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Botiz – Medieșu Aurit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DE96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11B9F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D637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EFCF2" w14:textId="77777777" w:rsidR="00297D33" w:rsidRPr="00BB2EA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A827D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5AC67205" w14:textId="77777777" w:rsidTr="009C6760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593DB" w14:textId="77777777" w:rsidR="00297D33" w:rsidRDefault="00297D33" w:rsidP="00297D33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5E9DD" w14:textId="77777777" w:rsidR="00297D33" w:rsidRDefault="00297D33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12+000</w:t>
            </w:r>
          </w:p>
          <w:p w14:paraId="66098AB1" w14:textId="77777777" w:rsidR="00297D33" w:rsidRDefault="00297D33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A861D" w14:textId="77777777" w:rsidR="00297D33" w:rsidRPr="00BB2EA6" w:rsidRDefault="00297D33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7C9E5" w14:textId="77777777" w:rsidR="00297D33" w:rsidRDefault="00297D33" w:rsidP="009C676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C4468">
              <w:rPr>
                <w:b/>
                <w:bCs/>
                <w:sz w:val="20"/>
                <w:lang w:val="ro-RO"/>
              </w:rPr>
              <w:t>Botiz – Medieșu Aurit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93B59" w14:textId="77777777" w:rsidR="00297D33" w:rsidRDefault="00297D33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68134" w14:textId="77777777" w:rsidR="00297D33" w:rsidRDefault="00297D33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76063" w14:textId="77777777" w:rsidR="00297D33" w:rsidRDefault="00297D33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98E28" w14:textId="77777777" w:rsidR="00297D33" w:rsidRPr="00BB2EA6" w:rsidRDefault="00297D33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F665A" w14:textId="77777777" w:rsidR="00297D33" w:rsidRDefault="00297D33" w:rsidP="009C676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3DD39B8F" w14:textId="77777777" w:rsidTr="009C6760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1162B" w14:textId="77777777" w:rsidR="00297D33" w:rsidRDefault="00297D33" w:rsidP="00297D33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C15C2" w14:textId="77777777" w:rsidR="00297D33" w:rsidRDefault="00297D33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18+500</w:t>
            </w:r>
          </w:p>
          <w:p w14:paraId="352B9EC6" w14:textId="77777777" w:rsidR="00297D33" w:rsidRDefault="00297D33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6EFF6" w14:textId="77777777" w:rsidR="00297D33" w:rsidRPr="00BB2EA6" w:rsidRDefault="00297D33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0AF00" w14:textId="77777777" w:rsidR="00297D33" w:rsidRDefault="00297D33" w:rsidP="009C676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C4468">
              <w:rPr>
                <w:b/>
                <w:bCs/>
                <w:sz w:val="20"/>
                <w:lang w:val="ro-RO"/>
              </w:rPr>
              <w:t>Botiz – Medieșu Aurit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6456E" w14:textId="77777777" w:rsidR="00297D33" w:rsidRDefault="00297D33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249CF" w14:textId="77777777" w:rsidR="00297D33" w:rsidRDefault="00297D33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62A32" w14:textId="77777777" w:rsidR="00297D33" w:rsidRDefault="00297D33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D8926" w14:textId="77777777" w:rsidR="00297D33" w:rsidRPr="00BB2EA6" w:rsidRDefault="00297D33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33E24" w14:textId="77777777" w:rsidR="00297D33" w:rsidRDefault="00297D33" w:rsidP="009C676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24171D46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3846D" w14:textId="77777777" w:rsidR="00297D33" w:rsidRDefault="00297D33" w:rsidP="00297D33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C54BD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BBC57" w14:textId="77777777" w:rsidR="00297D33" w:rsidRPr="00BB2EA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51BD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Botiz h – Botiz Hm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8DBF7" w14:textId="77777777" w:rsidR="00297D33" w:rsidRDefault="00297D33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0+065</w:t>
            </w:r>
          </w:p>
          <w:p w14:paraId="646B9807" w14:textId="77777777" w:rsidR="00297D33" w:rsidRDefault="00297D33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423C8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D5DF7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A89F2" w14:textId="77777777" w:rsidR="00297D33" w:rsidRPr="00BB2EA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AF21C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68AF0340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ADEFF" w14:textId="77777777" w:rsidR="00297D33" w:rsidRDefault="00297D33" w:rsidP="00297D33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9AAE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42+100</w:t>
            </w:r>
          </w:p>
          <w:p w14:paraId="237F8BE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73180" w14:textId="77777777" w:rsidR="00297D33" w:rsidRPr="00BB2EA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2DCC2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Seini - Bușag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BCF9F" w14:textId="77777777" w:rsidR="00297D33" w:rsidRDefault="00297D33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8FC1A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C364F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C2568" w14:textId="77777777" w:rsidR="00297D33" w:rsidRPr="00BB2EA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3BCCE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3102D524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C94FB" w14:textId="77777777" w:rsidR="00297D33" w:rsidRDefault="00297D33" w:rsidP="00297D33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C15C8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C8720" w14:textId="77777777" w:rsidR="00297D33" w:rsidRPr="00BB2EA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8BF00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Bușag</w:t>
            </w:r>
          </w:p>
          <w:p w14:paraId="09D43DD1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43419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F6D42" w14:textId="77777777" w:rsidR="00297D33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F7670" w14:textId="77777777" w:rsidR="00297D33" w:rsidRDefault="00297D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F6B1A" w14:textId="77777777" w:rsidR="00297D33" w:rsidRPr="00BB2EA6" w:rsidRDefault="00297D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C71B3" w14:textId="77777777" w:rsidR="00297D33" w:rsidRDefault="00297D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4B79C52" w14:textId="77777777" w:rsidR="00297D33" w:rsidRDefault="00297D33">
      <w:pPr>
        <w:spacing w:before="40" w:after="40" w:line="192" w:lineRule="auto"/>
        <w:ind w:right="57"/>
        <w:rPr>
          <w:sz w:val="20"/>
          <w:lang w:val="ro-RO"/>
        </w:rPr>
      </w:pPr>
    </w:p>
    <w:p w14:paraId="5DF00742" w14:textId="77777777" w:rsidR="00297D33" w:rsidRDefault="00297D33" w:rsidP="00F0370D">
      <w:pPr>
        <w:pStyle w:val="Heading1"/>
        <w:spacing w:line="360" w:lineRule="auto"/>
      </w:pPr>
      <w:r>
        <w:t>LINIA 800</w:t>
      </w:r>
    </w:p>
    <w:p w14:paraId="5C5364D6" w14:textId="77777777" w:rsidR="00297D33" w:rsidRDefault="00297D33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297D33" w14:paraId="64631937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505B3C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8B914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711B84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397C55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4639980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04AE6D" w14:textId="77777777" w:rsidR="00297D33" w:rsidRDefault="00297D3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A446CB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CA040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CB487" w14:textId="77777777" w:rsidR="00297D33" w:rsidRPr="008D08DE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693DB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1CB255F7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CB38F5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4F103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ECA0B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89EC8C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244ADEC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D10244" w14:textId="77777777" w:rsidR="00297D33" w:rsidRDefault="00297D3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0A1C6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B162E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6E8FBF" w14:textId="77777777" w:rsidR="00297D33" w:rsidRPr="008D08DE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8D4C3B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02682411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8B91B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01E226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4DC57E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9E3131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AD1E409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263929" w14:textId="77777777" w:rsidR="00297D33" w:rsidRDefault="00297D3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BB888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92FCB1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F4F07D" w14:textId="77777777" w:rsidR="00297D33" w:rsidRPr="008D08DE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BAAB40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D4886CD" w14:textId="77777777" w:rsidR="00297D33" w:rsidRDefault="00297D33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Cu acces la liniile 11 şi 12.</w:t>
            </w:r>
          </w:p>
        </w:tc>
      </w:tr>
      <w:tr w:rsidR="00297D33" w:rsidRPr="00A8307A" w14:paraId="78F2BAC1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C5F7D" w14:textId="77777777" w:rsidR="00297D33" w:rsidRPr="00A75A00" w:rsidRDefault="00297D33" w:rsidP="00297D33">
            <w:pPr>
              <w:numPr>
                <w:ilvl w:val="0"/>
                <w:numId w:val="7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282AE8" w14:textId="77777777" w:rsidR="00297D33" w:rsidRPr="00A8307A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02F7CC" w14:textId="77777777" w:rsidR="00297D33" w:rsidRPr="00A8307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E92E10" w14:textId="77777777" w:rsidR="00297D33" w:rsidRPr="00A8307A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91DAA" w14:textId="77777777" w:rsidR="00297D33" w:rsidRDefault="00297D3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C13D45A" w14:textId="77777777" w:rsidR="00297D33" w:rsidRDefault="00297D3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23 - 27 </w:t>
            </w:r>
          </w:p>
          <w:p w14:paraId="1FC6797B" w14:textId="77777777" w:rsidR="00297D33" w:rsidRDefault="00297D3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C2F3608" w14:textId="77777777" w:rsidR="00297D33" w:rsidRDefault="00297D3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389C48" w14:textId="77777777" w:rsidR="00297D33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06C05" w14:textId="77777777" w:rsidR="00297D33" w:rsidRPr="00A8307A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CCAF0" w14:textId="77777777" w:rsidR="00297D33" w:rsidRPr="00A8307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25233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5682F7E" w14:textId="77777777" w:rsidR="00297D33" w:rsidRPr="00A8307A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treceri în abatere la București Triaj.</w:t>
            </w:r>
          </w:p>
        </w:tc>
      </w:tr>
      <w:tr w:rsidR="00297D33" w14:paraId="2FA91D2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370FB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21232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0C6CE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7A0FA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  <w:p w14:paraId="0307965A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FB42A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toată</w:t>
            </w:r>
          </w:p>
          <w:p w14:paraId="3C4F9550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FF7AD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D8AFA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97E93" w14:textId="77777777" w:rsidR="00297D33" w:rsidRPr="008D08DE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99A82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46C8FB7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15125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2AD57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0C596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8E34F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5230B" w14:textId="77777777" w:rsidR="00297D33" w:rsidRDefault="00297D33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29E3291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6A8C9" w14:textId="77777777" w:rsidR="00297D33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60521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FA239" w14:textId="77777777" w:rsidR="00297D33" w:rsidRPr="008D08DE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F3960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638C66A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37A57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93658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6A689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FA411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61942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3E732" w14:textId="77777777" w:rsidR="00297D33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94A7E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BC21B" w14:textId="77777777" w:rsidR="00297D33" w:rsidRPr="008D08DE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242E1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01B48F4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A5E33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C7BFA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D2187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C0DB0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 peste sch. 33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5E404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94770" w14:textId="77777777" w:rsidR="00297D33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699A8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15+950</w:t>
            </w:r>
          </w:p>
          <w:p w14:paraId="2D61B98B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7D879" w14:textId="77777777" w:rsidR="00297D33" w:rsidRPr="008D08DE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85EAB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46A03D1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86EE2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28569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4C52E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D6191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4F6D4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E064C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45EEF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AE20C" w14:textId="77777777" w:rsidR="00297D33" w:rsidRPr="008D08DE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EBD6E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685DAFC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82ECDF6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297D33" w14:paraId="59F17FC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49CAF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BACAF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C7783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1B06F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A75FB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CE7FD" w14:textId="77777777" w:rsidR="00297D33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CAB88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D32FC" w14:textId="77777777" w:rsidR="00297D33" w:rsidRPr="008D08DE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9B853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B112CA2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EA0C95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297D33" w14:paraId="257C91E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FD25B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5B776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C11DE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64FFC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74452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4EC76" w14:textId="77777777" w:rsidR="00297D33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02936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9B4E3" w14:textId="77777777" w:rsidR="00297D33" w:rsidRPr="008D08DE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D521E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6A400B8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CBC790C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297D33" w14:paraId="20EA70E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6553D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0C47A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E4275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83694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2AED1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98D39" w14:textId="77777777" w:rsidR="00297D33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BA2F1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6CC38" w14:textId="77777777" w:rsidR="00297D33" w:rsidRPr="008D08DE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563EC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3073DEF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7DFD490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297D33" w14:paraId="3F1B219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93609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AF05A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39AEA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AE443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3D5B4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155A1B6E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B17EA" w14:textId="77777777" w:rsidR="00297D33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13464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3A5A3" w14:textId="77777777" w:rsidR="00297D33" w:rsidRPr="008D08DE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638BA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297D33" w14:paraId="278D8E2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49EF6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2F591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3383B057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0CC66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E5A3E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8D9A9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2F9C4" w14:textId="77777777" w:rsidR="00297D33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4B816" w14:textId="77777777" w:rsidR="00297D33" w:rsidRDefault="00297D33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6226DC56" w14:textId="77777777" w:rsidR="00297D33" w:rsidRDefault="00297D33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FBFDD" w14:textId="77777777" w:rsidR="00297D33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034FD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97D33" w14:paraId="15E98BC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22EA6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48C05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C5D15" w14:textId="77777777" w:rsidR="00297D33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BAA1F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-</w:t>
            </w:r>
          </w:p>
          <w:p w14:paraId="7CDA49A4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8055F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303D3" w14:textId="77777777" w:rsidR="00297D33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6883A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109+800</w:t>
            </w:r>
          </w:p>
          <w:p w14:paraId="7294D2FD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F1D69" w14:textId="77777777" w:rsidR="00297D33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81565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97D33" w14:paraId="535D1C2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3FABB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69C92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14F33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84048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Ciulniţa</w:t>
            </w:r>
          </w:p>
          <w:p w14:paraId="4A16BB3C" w14:textId="77777777" w:rsidR="00297D33" w:rsidRPr="008B2519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9C5A9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8C0CE92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17948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66226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01EFA" w14:textId="77777777" w:rsidR="00297D33" w:rsidRPr="008D08DE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12820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297D33" w14:paraId="5987E76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DFDC7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D8D90" w14:textId="77777777" w:rsidR="00297D33" w:rsidRDefault="00297D3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CB816" w14:textId="77777777" w:rsidR="00297D33" w:rsidRPr="001161EA" w:rsidRDefault="00297D3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EF79D" w14:textId="77777777" w:rsidR="00297D33" w:rsidRDefault="00297D33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 St. Feteşti</w:t>
            </w:r>
          </w:p>
          <w:p w14:paraId="419E10C9" w14:textId="77777777" w:rsidR="00297D33" w:rsidRDefault="00297D33" w:rsidP="00897192">
            <w:pPr>
              <w:spacing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6C52F" w14:textId="77777777" w:rsidR="00297D33" w:rsidRDefault="00297D3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00F797EF" w14:textId="77777777" w:rsidR="00297D33" w:rsidRDefault="00297D3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C68F7" w14:textId="77777777" w:rsidR="00297D33" w:rsidRPr="001161EA" w:rsidRDefault="00297D3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3ADF6" w14:textId="77777777" w:rsidR="00297D33" w:rsidRDefault="00297D3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5A0B1" w14:textId="77777777" w:rsidR="00297D33" w:rsidRPr="008D08DE" w:rsidRDefault="00297D33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27679" w14:textId="77777777" w:rsidR="00297D33" w:rsidRDefault="00297D33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UNIFERTRANS și la liniile 2, 3, 7 - 12. </w:t>
            </w:r>
          </w:p>
        </w:tc>
      </w:tr>
      <w:tr w:rsidR="00297D33" w14:paraId="0378FE0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6613E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D7225" w14:textId="77777777" w:rsidR="00297D33" w:rsidRDefault="00297D33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0E17D" w14:textId="77777777" w:rsidR="00297D33" w:rsidRPr="001161EA" w:rsidRDefault="00297D33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74F67" w14:textId="77777777" w:rsidR="00297D33" w:rsidRDefault="00297D33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DF7D6" w14:textId="77777777" w:rsidR="00297D33" w:rsidRDefault="00297D33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9A948" w14:textId="77777777" w:rsidR="00297D33" w:rsidRPr="001161EA" w:rsidRDefault="00297D33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FEF26" w14:textId="77777777" w:rsidR="00297D33" w:rsidRDefault="00297D33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63CEE" w14:textId="77777777" w:rsidR="00297D33" w:rsidRDefault="00297D33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C42D0" w14:textId="77777777" w:rsidR="00297D33" w:rsidRDefault="00297D33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Fără inductori.</w:t>
            </w:r>
          </w:p>
          <w:p w14:paraId="102C02ED" w14:textId="77777777" w:rsidR="00297D33" w:rsidRDefault="00297D33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 St. Saligny.</w:t>
            </w:r>
          </w:p>
        </w:tc>
      </w:tr>
      <w:tr w:rsidR="00297D33" w14:paraId="4A37786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5909B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96A24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9CD22" w14:textId="77777777" w:rsidR="00297D33" w:rsidRPr="001161EA" w:rsidRDefault="00297D3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F541D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5CFAB04E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A7D06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7CAB1D1A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sch. 94 până la vârf </w:t>
            </w:r>
          </w:p>
          <w:p w14:paraId="4B886B0D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FAE42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D0053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27500" w14:textId="77777777" w:rsidR="00297D33" w:rsidRPr="001161EA" w:rsidRDefault="00297D33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F5CCA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297D33" w14:paraId="42E9A7E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35BD7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71F11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FD8D1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DBDB0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7A82FB20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8F3F0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semnal</w:t>
            </w:r>
          </w:p>
          <w:p w14:paraId="3CE2F4A9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XPNB,</w:t>
            </w:r>
          </w:p>
          <w:p w14:paraId="69D0D341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558FB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34C07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8A740" w14:textId="77777777" w:rsidR="00297D33" w:rsidRPr="008D08DE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4FBB9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02D5C73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AE52B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66875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20F12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8F2B7" w14:textId="77777777" w:rsidR="00297D33" w:rsidRDefault="00297D33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370433C4" w14:textId="77777777" w:rsidR="00297D33" w:rsidRDefault="00297D33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2C583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00E3B" w14:textId="77777777" w:rsidR="00297D33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EA687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7729E" w14:textId="77777777" w:rsidR="00297D33" w:rsidRPr="008D08DE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4EEB2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linia 7 Grupa A</w:t>
            </w:r>
          </w:p>
        </w:tc>
      </w:tr>
      <w:tr w:rsidR="00297D33" w14:paraId="02E9827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8EE7C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1F2E7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048F5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BABF5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2E009E63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90145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2B4F2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46B93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FC112" w14:textId="77777777" w:rsidR="00297D33" w:rsidRPr="008D08DE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E91C6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18B48A6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76EDB8D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17 şi 18.</w:t>
            </w:r>
          </w:p>
        </w:tc>
      </w:tr>
      <w:tr w:rsidR="00297D33" w14:paraId="1AF7368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0068C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7FC7B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DE070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7F5CA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25ED1CB4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2E276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67DC5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3AB2E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B01E4" w14:textId="77777777" w:rsidR="00297D33" w:rsidRPr="008D08DE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45D2C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61571EA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4A9B3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EEFC5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15E2A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64601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5318588C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9D7EF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DED4D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57805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A1184" w14:textId="77777777" w:rsidR="00297D33" w:rsidRPr="008D08DE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EA330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5DCC47B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10CE5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8878E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52EAC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C5F63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D54502D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4A7E3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98BA0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E6300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8C3CD" w14:textId="77777777" w:rsidR="00297D33" w:rsidRPr="008D08DE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C7049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53506B6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7C486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B0406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62EA0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78A43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2C4019E3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DE25F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2263D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1AFD3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31E4B" w14:textId="77777777" w:rsidR="00297D33" w:rsidRPr="008D08DE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E31FD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7C063B5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667D3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9F612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20A5F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4C5D7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74D68F16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18</w:t>
            </w:r>
          </w:p>
          <w:p w14:paraId="663C31DB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189EF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55478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62D5F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7950A" w14:textId="77777777" w:rsidR="00297D33" w:rsidRPr="008D08DE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D8078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6686D05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00201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9A239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157F2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7C6B1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31FE3DBB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30914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FE517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445E6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A63C7" w14:textId="77777777" w:rsidR="00297D33" w:rsidRPr="008D08DE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2A502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6E0FDCA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407513D6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18 şi 19.</w:t>
            </w:r>
          </w:p>
        </w:tc>
      </w:tr>
      <w:tr w:rsidR="00297D33" w14:paraId="7678936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333AE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27C24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15A6D" w14:textId="77777777" w:rsidR="00297D33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6F06C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23D7F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4D9DF7F2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DCB57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EACF0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D2EFB" w14:textId="77777777" w:rsidR="00297D33" w:rsidRPr="008D08DE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02B13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3315436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liniile 1-4 Cap X</w:t>
            </w:r>
          </w:p>
        </w:tc>
      </w:tr>
      <w:tr w:rsidR="00297D33" w14:paraId="270ACE0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CA773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09B28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CFFBC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B9D99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3209E04F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EF57D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C9E7E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918B3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4DE54519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8A127" w14:textId="77777777" w:rsidR="00297D33" w:rsidRPr="008D08DE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B4389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297D33" w14:paraId="40B8242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F255B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8F816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250A4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C6597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A222CAB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87BA7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24CA637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138DD" w14:textId="77777777" w:rsidR="00297D33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F488F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F715C" w14:textId="77777777" w:rsidR="00297D33" w:rsidRPr="008D08DE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CC758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0251205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0CECD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A835B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E480C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ED64B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4EBFBE3B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1C61C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700 m din </w:t>
            </w:r>
          </w:p>
          <w:p w14:paraId="5249F07F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C072F" w14:textId="77777777" w:rsidR="00297D33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C881D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EAC0F" w14:textId="77777777" w:rsidR="00297D33" w:rsidRPr="008D08DE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B881A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5140D82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19937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FD25D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5FC3F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ADB26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3786079D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EDE77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35B </w:t>
            </w:r>
          </w:p>
          <w:p w14:paraId="20093933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CE41553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7512C2AD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41B/</w:t>
            </w:r>
          </w:p>
          <w:p w14:paraId="6BC36985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40B20" w14:textId="77777777" w:rsidR="00297D33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BB58D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09D6B" w14:textId="77777777" w:rsidR="00297D33" w:rsidRPr="008D08DE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3D861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608C45D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144FB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031D8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4EB16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B66A2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2B4D452C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3672D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150 m din </w:t>
            </w:r>
          </w:p>
          <w:p w14:paraId="5679FA0B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A69E4" w14:textId="77777777" w:rsidR="00297D33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D06E7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E92CD" w14:textId="77777777" w:rsidR="00297D33" w:rsidRPr="008D08DE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295DF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27C1122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0C518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5D7BA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1C248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6FF7F" w14:textId="77777777" w:rsidR="00297D33" w:rsidRDefault="00297D33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2DE4A5F2" w14:textId="77777777" w:rsidR="00297D33" w:rsidRDefault="00297D33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F03AA" w14:textId="77777777" w:rsidR="00297D33" w:rsidRPr="00F565BC" w:rsidRDefault="00297D33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35FC66ED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56798" w14:textId="77777777" w:rsidR="00297D33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3EF5B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27EA6" w14:textId="77777777" w:rsidR="00297D33" w:rsidRPr="008D08DE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1AB99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L8 Grupa A și Linia Colectoare</w:t>
            </w:r>
          </w:p>
        </w:tc>
      </w:tr>
      <w:tr w:rsidR="00297D33" w14:paraId="3E721D4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34375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FA3B1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77C04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D8090" w14:textId="77777777" w:rsidR="00297D33" w:rsidRDefault="00297D33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0D7A0FB9" w14:textId="77777777" w:rsidR="00297D33" w:rsidRDefault="00297D33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9E5FB" w14:textId="77777777" w:rsidR="00297D33" w:rsidRDefault="00297D33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CB88362" w14:textId="77777777" w:rsidR="00297D33" w:rsidRDefault="00297D33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51F18" w14:textId="77777777" w:rsidR="00297D33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6A30D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A0090" w14:textId="77777777" w:rsidR="00297D33" w:rsidRPr="008D08DE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48229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7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 xml:space="preserve">8 Grupa A și Linia Colectoare. </w:t>
            </w:r>
          </w:p>
        </w:tc>
      </w:tr>
      <w:tr w:rsidR="00297D33" w14:paraId="7CABD39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B454D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E8081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48D10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45B22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858E34B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49A12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2679EF8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A88A7" w14:textId="77777777" w:rsidR="00297D33" w:rsidRPr="001161EA" w:rsidRDefault="00297D33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9527A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DC3B2" w14:textId="77777777" w:rsidR="00297D33" w:rsidRPr="008D08DE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97866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04ACE143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774A72B8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7A, 9A</w:t>
            </w:r>
          </w:p>
          <w:p w14:paraId="7E200390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linia de legătură </w:t>
            </w:r>
          </w:p>
          <w:p w14:paraId="2D359BEE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D -  Grupa A.</w:t>
            </w:r>
          </w:p>
        </w:tc>
      </w:tr>
      <w:tr w:rsidR="00297D33" w14:paraId="45AC582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18220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9F50A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A84A8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FFCF8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4B288B10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BBDE6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9611FA2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76616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44AD5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7BC7F" w14:textId="77777777" w:rsidR="00297D33" w:rsidRPr="008D08DE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73C5C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  <w:p w14:paraId="14C388AA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5EA352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297D33" w14:paraId="142F3E2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EC86D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BEBE4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5720E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54FF7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15B97825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2ECE0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2D860127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6FC5B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BD19A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4D0AB" w14:textId="77777777" w:rsidR="00297D33" w:rsidRPr="008D08DE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61426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 pe teren. Afectează intrări - ieşiri </w:t>
            </w:r>
          </w:p>
          <w:p w14:paraId="7ACFE273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 - 11.</w:t>
            </w:r>
          </w:p>
        </w:tc>
      </w:tr>
      <w:tr w:rsidR="00297D33" w14:paraId="6B08A73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0390E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9B497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1CAEA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2467B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13869D80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  <w:p w14:paraId="2E54EF8C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6A29B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224+103</w:t>
            </w:r>
          </w:p>
          <w:p w14:paraId="6148D87E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63EDA" w14:textId="77777777" w:rsidR="00297D33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60C4E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307BF" w14:textId="77777777" w:rsidR="00297D33" w:rsidRPr="008D08DE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CE428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529AE18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pe firul III în direcția Palas sau Constanța Mărfuri.</w:t>
            </w:r>
          </w:p>
        </w:tc>
      </w:tr>
      <w:tr w:rsidR="00297D33" w14:paraId="378EA54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389F3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0061F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79ABF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84FCD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192A5114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52B6F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FF985" w14:textId="77777777" w:rsidR="00297D33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445FF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E29F2" w14:textId="77777777" w:rsidR="00297D33" w:rsidRPr="008D08DE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BE862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305E13D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899E4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4C9FF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61360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23E9D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26E8E6BA" w14:textId="77777777" w:rsidR="00297D33" w:rsidRDefault="00297D33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8314E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85EF8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01D92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B3CD5" w14:textId="77777777" w:rsidR="00297D33" w:rsidRPr="008D08DE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9AC92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297D33" w14:paraId="2121BC6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AE3F0" w14:textId="77777777" w:rsidR="00297D33" w:rsidRDefault="00297D33" w:rsidP="00297D3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72BB5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4771A" w14:textId="77777777" w:rsidR="00297D33" w:rsidRPr="001161EA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9EAB3" w14:textId="77777777" w:rsidR="00297D33" w:rsidRDefault="00297D33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67DDAF17" w14:textId="77777777" w:rsidR="00297D33" w:rsidRDefault="00297D33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2EBEF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1FCDA" w14:textId="77777777" w:rsidR="00297D33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E068C" w14:textId="77777777" w:rsidR="00297D33" w:rsidRDefault="00297D33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DEA0C" w14:textId="77777777" w:rsidR="00297D33" w:rsidRPr="008D08DE" w:rsidRDefault="00297D33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8A93F" w14:textId="77777777" w:rsidR="00297D33" w:rsidRDefault="00297D33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6450E63" w14:textId="77777777" w:rsidR="00297D33" w:rsidRDefault="00297D33">
      <w:pPr>
        <w:spacing w:before="40" w:after="40" w:line="192" w:lineRule="auto"/>
        <w:ind w:right="57"/>
        <w:rPr>
          <w:sz w:val="20"/>
          <w:lang w:val="ro-RO"/>
        </w:rPr>
      </w:pPr>
    </w:p>
    <w:p w14:paraId="0E640BCF" w14:textId="77777777" w:rsidR="00297D33" w:rsidRPr="00C21F42" w:rsidRDefault="00297D3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F25BAAC" w14:textId="77777777" w:rsidR="00297D33" w:rsidRPr="00C21F42" w:rsidRDefault="00297D3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55773458" w14:textId="77777777" w:rsidR="00297D33" w:rsidRPr="00C21F42" w:rsidRDefault="00297D3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59200855" w14:textId="77777777" w:rsidR="00297D33" w:rsidRPr="00C21F42" w:rsidRDefault="00297D33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3CEC8217" w14:textId="77777777" w:rsidR="00297D33" w:rsidRDefault="00297D33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584784B2" w14:textId="77777777" w:rsidR="00297D33" w:rsidRPr="00C21F42" w:rsidRDefault="00297D33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4ABA806C" w14:textId="77777777" w:rsidR="00297D33" w:rsidRPr="00C21F42" w:rsidRDefault="00297D33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6FDD8E51" w14:textId="77777777" w:rsidR="00297D33" w:rsidRPr="00C21F42" w:rsidRDefault="00297D33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21A9A686" w14:textId="77777777" w:rsidR="00297D33" w:rsidRPr="00C21F42" w:rsidRDefault="00297D33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71049344" w14:textId="77777777" w:rsidR="00FB37F1" w:rsidRPr="009A0379" w:rsidRDefault="00FB37F1" w:rsidP="009A0379"/>
    <w:sectPr w:rsidR="00FB37F1" w:rsidRPr="009A0379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106A7" w14:textId="77777777" w:rsidR="00802B35" w:rsidRDefault="00802B35">
      <w:r>
        <w:separator/>
      </w:r>
    </w:p>
  </w:endnote>
  <w:endnote w:type="continuationSeparator" w:id="0">
    <w:p w14:paraId="55D576AB" w14:textId="77777777" w:rsidR="00802B35" w:rsidRDefault="00802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9203C" w14:textId="77777777" w:rsidR="001E482D" w:rsidRDefault="001E48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FE4AE" w14:textId="77777777" w:rsidR="001E482D" w:rsidRDefault="001E48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147A3" w14:textId="77777777" w:rsidR="001E482D" w:rsidRDefault="001E4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9D21D" w14:textId="77777777" w:rsidR="00802B35" w:rsidRDefault="00802B35">
      <w:r>
        <w:separator/>
      </w:r>
    </w:p>
  </w:footnote>
  <w:footnote w:type="continuationSeparator" w:id="0">
    <w:p w14:paraId="1C011825" w14:textId="77777777" w:rsidR="00802B35" w:rsidRDefault="00802B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6B1D6" w14:textId="77777777" w:rsidR="006F5073" w:rsidRDefault="00192529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B4096">
      <w:rPr>
        <w:rStyle w:val="PageNumber"/>
        <w:noProof/>
      </w:rPr>
      <w:t>2</w:t>
    </w:r>
    <w:r>
      <w:rPr>
        <w:rStyle w:val="PageNumber"/>
      </w:rPr>
      <w:fldChar w:fldCharType="end"/>
    </w:r>
  </w:p>
  <w:p w14:paraId="1351520F" w14:textId="2095F93F" w:rsidR="006F5073" w:rsidRDefault="00C0614E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821464">
      <w:rPr>
        <w:b/>
        <w:bCs/>
        <w:i/>
        <w:iCs/>
        <w:sz w:val="22"/>
      </w:rPr>
      <w:t>decada 11-20 septembrie 2026</w:t>
    </w:r>
  </w:p>
  <w:p w14:paraId="31C5D1E8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B71F69">
      <w:rPr>
        <w:rStyle w:val="PageNumber"/>
        <w:b/>
        <w:bCs/>
      </w:rPr>
      <w:t>TIMISOARA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313FBD0D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0D127D90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1967AD58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3971CD01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5DD27681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6E191637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37636A3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791AF26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19D1C4BE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1F755B6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44068F7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6607B0CF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5016D06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164541FB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7A00EFC1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10FABA7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7DCF80A6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1C876D52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1279B6F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626BC7FD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5BE4149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57F6E355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357C2519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76A7F52A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2475383B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3FFAFF88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1B29E4EB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26A8B8FD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75445F9B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5B14ACE0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4338F90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7BB71BDF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3AB5240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52344802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ABB4D4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E91048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5C684194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31CD7CCE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7C1C8" w14:textId="77777777" w:rsidR="006F5073" w:rsidRDefault="00192529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E6329">
      <w:rPr>
        <w:rStyle w:val="PageNumber"/>
        <w:noProof/>
      </w:rPr>
      <w:t>3</w:t>
    </w:r>
    <w:r>
      <w:rPr>
        <w:rStyle w:val="PageNumber"/>
      </w:rPr>
      <w:fldChar w:fldCharType="end"/>
    </w:r>
  </w:p>
  <w:p w14:paraId="7E01E29B" w14:textId="51F94C1C" w:rsidR="00004110" w:rsidRPr="00A048AC" w:rsidRDefault="00C0614E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821464">
      <w:rPr>
        <w:b/>
        <w:bCs/>
        <w:i/>
        <w:iCs/>
        <w:sz w:val="22"/>
      </w:rPr>
      <w:t>decada 11-20 septembrie 2026</w:t>
    </w:r>
  </w:p>
  <w:p w14:paraId="295F430E" w14:textId="77777777" w:rsidR="0098517A" w:rsidRPr="0098517A" w:rsidRDefault="0098517A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469C358B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71BEFDF2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47210EB2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5A3D9E26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08E90FB2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700BC4C0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0E87F695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B71F69">
      <w:rPr>
        <w:rStyle w:val="PageNumber"/>
        <w:b/>
        <w:bCs/>
      </w:rPr>
      <w:t>TIMISOARA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36730FDF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110B7D49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0D2141E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165A7807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27BB4FB4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57ED835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DD4AC15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72DA935E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4654730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30CD094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44EA357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68132C44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42961275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124EDF9C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76E5139F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4D2EC48E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163756ED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640E85AE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C2B5E46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46CC52C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790BB1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7665510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27E2F2FB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89054E2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641549CD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1FBD264D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5E151342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7734A4D1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39A3D8B7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DBDC8CF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4CD8F5B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D016DF2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AE3DF96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305754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371F5E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05F333C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6990A1E4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14B09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1D6F3B"/>
    <w:multiLevelType w:val="hybridMultilevel"/>
    <w:tmpl w:val="D8468306"/>
    <w:lvl w:ilvl="0" w:tplc="14789E2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" w15:restartNumberingAfterBreak="0">
    <w:nsid w:val="05FF2E43"/>
    <w:multiLevelType w:val="hybridMultilevel"/>
    <w:tmpl w:val="B77454AE"/>
    <w:lvl w:ilvl="0" w:tplc="52AAD6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5C09EB"/>
    <w:multiLevelType w:val="hybridMultilevel"/>
    <w:tmpl w:val="C43606D0"/>
    <w:lvl w:ilvl="0" w:tplc="AA121EB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" w15:restartNumberingAfterBreak="0">
    <w:nsid w:val="098B465B"/>
    <w:multiLevelType w:val="hybridMultilevel"/>
    <w:tmpl w:val="90C66EC2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" w15:restartNumberingAfterBreak="0">
    <w:nsid w:val="0DDA17EB"/>
    <w:multiLevelType w:val="hybridMultilevel"/>
    <w:tmpl w:val="FF14430C"/>
    <w:lvl w:ilvl="0" w:tplc="7DFCBB9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8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9" w15:restartNumberingAfterBreak="0">
    <w:nsid w:val="10442BC8"/>
    <w:multiLevelType w:val="hybridMultilevel"/>
    <w:tmpl w:val="73C6FCC0"/>
    <w:lvl w:ilvl="0" w:tplc="CEA6420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11B57872"/>
    <w:multiLevelType w:val="hybridMultilevel"/>
    <w:tmpl w:val="6B24AA10"/>
    <w:lvl w:ilvl="0" w:tplc="641A924A">
      <w:start w:val="1"/>
      <w:numFmt w:val="decimal"/>
      <w:lvlRestart w:val="0"/>
      <w:suff w:val="nothing"/>
      <w:lvlText w:val="%1"/>
      <w:lvlJc w:val="right"/>
      <w:pPr>
        <w:ind w:left="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2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BE42B8E"/>
    <w:multiLevelType w:val="hybridMultilevel"/>
    <w:tmpl w:val="56DEFF80"/>
    <w:lvl w:ilvl="0" w:tplc="E10666C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0E795D"/>
    <w:multiLevelType w:val="hybridMultilevel"/>
    <w:tmpl w:val="1E8AD412"/>
    <w:lvl w:ilvl="0" w:tplc="651EB30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A77EA1"/>
    <w:multiLevelType w:val="hybridMultilevel"/>
    <w:tmpl w:val="66E4BB5A"/>
    <w:lvl w:ilvl="0" w:tplc="B88C8318">
      <w:start w:val="1"/>
      <w:numFmt w:val="decimal"/>
      <w:lvlRestart w:val="0"/>
      <w:suff w:val="nothing"/>
      <w:lvlText w:val="%1"/>
      <w:lvlJc w:val="right"/>
      <w:pPr>
        <w:ind w:left="227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67" w:hanging="360"/>
      </w:p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6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7" w15:restartNumberingAfterBreak="0">
    <w:nsid w:val="30322A75"/>
    <w:multiLevelType w:val="hybridMultilevel"/>
    <w:tmpl w:val="6DF6E520"/>
    <w:lvl w:ilvl="0" w:tplc="900A3456">
      <w:start w:val="1"/>
      <w:numFmt w:val="decimal"/>
      <w:lvlRestart w:val="0"/>
      <w:suff w:val="nothing"/>
      <w:lvlText w:val="%1"/>
      <w:lvlJc w:val="right"/>
      <w:pPr>
        <w:ind w:left="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3965B2"/>
    <w:multiLevelType w:val="hybridMultilevel"/>
    <w:tmpl w:val="3C8A0504"/>
    <w:lvl w:ilvl="0" w:tplc="D3AAD58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shadow w:val="0"/>
        <w:emboss w:val="0"/>
        <w:imprint w:val="0"/>
        <w:vanish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DA071EC"/>
    <w:multiLevelType w:val="hybridMultilevel"/>
    <w:tmpl w:val="07C44D06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0" w15:restartNumberingAfterBreak="0">
    <w:nsid w:val="3EF02C7E"/>
    <w:multiLevelType w:val="hybridMultilevel"/>
    <w:tmpl w:val="0D98D040"/>
    <w:lvl w:ilvl="0" w:tplc="EA4ABFFC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1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69F7EC2"/>
    <w:multiLevelType w:val="hybridMultilevel"/>
    <w:tmpl w:val="B59212AA"/>
    <w:lvl w:ilvl="0" w:tplc="C3201D9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9760788"/>
    <w:multiLevelType w:val="hybridMultilevel"/>
    <w:tmpl w:val="88906424"/>
    <w:lvl w:ilvl="0" w:tplc="797C1D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499354ED"/>
    <w:multiLevelType w:val="hybridMultilevel"/>
    <w:tmpl w:val="D6A8904A"/>
    <w:lvl w:ilvl="0" w:tplc="076C340C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E76C98"/>
    <w:multiLevelType w:val="hybridMultilevel"/>
    <w:tmpl w:val="9D32073C"/>
    <w:lvl w:ilvl="0" w:tplc="35C4FA4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6" w15:restartNumberingAfterBreak="0">
    <w:nsid w:val="514B6B47"/>
    <w:multiLevelType w:val="hybridMultilevel"/>
    <w:tmpl w:val="266C6CBE"/>
    <w:lvl w:ilvl="0" w:tplc="8CDA312E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27" w15:restartNumberingAfterBreak="0">
    <w:nsid w:val="53CD1A91"/>
    <w:multiLevelType w:val="hybridMultilevel"/>
    <w:tmpl w:val="0B12258A"/>
    <w:lvl w:ilvl="0" w:tplc="84009E22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5A68B2"/>
    <w:multiLevelType w:val="hybridMultilevel"/>
    <w:tmpl w:val="449EE1D6"/>
    <w:lvl w:ilvl="0" w:tplc="023AEB3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8F5030"/>
    <w:multiLevelType w:val="hybridMultilevel"/>
    <w:tmpl w:val="F8F2F57A"/>
    <w:lvl w:ilvl="0" w:tplc="B518FCE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0" w15:restartNumberingAfterBreak="0">
    <w:nsid w:val="5BA045D6"/>
    <w:multiLevelType w:val="hybridMultilevel"/>
    <w:tmpl w:val="CBBC703E"/>
    <w:lvl w:ilvl="0" w:tplc="9AA0897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1" w15:restartNumberingAfterBreak="0">
    <w:nsid w:val="5D2C203F"/>
    <w:multiLevelType w:val="hybridMultilevel"/>
    <w:tmpl w:val="1256BDE4"/>
    <w:lvl w:ilvl="0" w:tplc="F1D04650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0D4C68"/>
    <w:multiLevelType w:val="hybridMultilevel"/>
    <w:tmpl w:val="CA7EF4BC"/>
    <w:lvl w:ilvl="0" w:tplc="FECA14C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16114D6"/>
    <w:multiLevelType w:val="hybridMultilevel"/>
    <w:tmpl w:val="023AE354"/>
    <w:lvl w:ilvl="0" w:tplc="FFF61F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4" w15:restartNumberingAfterBreak="0">
    <w:nsid w:val="620F32AC"/>
    <w:multiLevelType w:val="hybridMultilevel"/>
    <w:tmpl w:val="880828B4"/>
    <w:lvl w:ilvl="0" w:tplc="DBA2686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7" w15:restartNumberingAfterBreak="0">
    <w:nsid w:val="73EB59BF"/>
    <w:multiLevelType w:val="hybridMultilevel"/>
    <w:tmpl w:val="2EF02E0A"/>
    <w:lvl w:ilvl="0" w:tplc="AB9C04F6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EC5DA4"/>
    <w:multiLevelType w:val="hybridMultilevel"/>
    <w:tmpl w:val="81AE5648"/>
    <w:lvl w:ilvl="0" w:tplc="74EE575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9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68B16B3"/>
    <w:multiLevelType w:val="hybridMultilevel"/>
    <w:tmpl w:val="2442592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1" w15:restartNumberingAfterBreak="0">
    <w:nsid w:val="78F21D66"/>
    <w:multiLevelType w:val="hybridMultilevel"/>
    <w:tmpl w:val="A4B072F2"/>
    <w:lvl w:ilvl="0" w:tplc="2662F9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2" w15:restartNumberingAfterBreak="0">
    <w:nsid w:val="79BB5477"/>
    <w:multiLevelType w:val="hybridMultilevel"/>
    <w:tmpl w:val="F8ACA246"/>
    <w:lvl w:ilvl="0" w:tplc="652E01C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B0D69E5"/>
    <w:multiLevelType w:val="hybridMultilevel"/>
    <w:tmpl w:val="4468C336"/>
    <w:lvl w:ilvl="0" w:tplc="94C48A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4" w15:restartNumberingAfterBreak="0">
    <w:nsid w:val="7D93351C"/>
    <w:multiLevelType w:val="hybridMultilevel"/>
    <w:tmpl w:val="770478BE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5" w15:restartNumberingAfterBreak="0">
    <w:nsid w:val="7E927324"/>
    <w:multiLevelType w:val="hybridMultilevel"/>
    <w:tmpl w:val="514AF56E"/>
    <w:lvl w:ilvl="0" w:tplc="C304123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9187517">
    <w:abstractNumId w:val="21"/>
  </w:num>
  <w:num w:numId="2" w16cid:durableId="2035955787">
    <w:abstractNumId w:val="24"/>
  </w:num>
  <w:num w:numId="3" w16cid:durableId="1085764040">
    <w:abstractNumId w:val="2"/>
  </w:num>
  <w:num w:numId="4" w16cid:durableId="52779327">
    <w:abstractNumId w:val="35"/>
  </w:num>
  <w:num w:numId="5" w16cid:durableId="704712729">
    <w:abstractNumId w:val="16"/>
  </w:num>
  <w:num w:numId="6" w16cid:durableId="1744450687">
    <w:abstractNumId w:val="39"/>
  </w:num>
  <w:num w:numId="7" w16cid:durableId="203909065">
    <w:abstractNumId w:val="5"/>
  </w:num>
  <w:num w:numId="8" w16cid:durableId="1437359247">
    <w:abstractNumId w:val="31"/>
  </w:num>
  <w:num w:numId="9" w16cid:durableId="1449811338">
    <w:abstractNumId w:val="20"/>
  </w:num>
  <w:num w:numId="10" w16cid:durableId="350884993">
    <w:abstractNumId w:val="22"/>
  </w:num>
  <w:num w:numId="11" w16cid:durableId="383062685">
    <w:abstractNumId w:val="25"/>
  </w:num>
  <w:num w:numId="12" w16cid:durableId="995374258">
    <w:abstractNumId w:val="37"/>
  </w:num>
  <w:num w:numId="13" w16cid:durableId="979505479">
    <w:abstractNumId w:val="34"/>
  </w:num>
  <w:num w:numId="14" w16cid:durableId="2108234531">
    <w:abstractNumId w:val="41"/>
  </w:num>
  <w:num w:numId="15" w16cid:durableId="1549564258">
    <w:abstractNumId w:val="32"/>
  </w:num>
  <w:num w:numId="16" w16cid:durableId="1547335578">
    <w:abstractNumId w:val="17"/>
  </w:num>
  <w:num w:numId="17" w16cid:durableId="531260144">
    <w:abstractNumId w:val="14"/>
  </w:num>
  <w:num w:numId="18" w16cid:durableId="1428891957">
    <w:abstractNumId w:val="9"/>
  </w:num>
  <w:num w:numId="19" w16cid:durableId="953637804">
    <w:abstractNumId w:val="43"/>
  </w:num>
  <w:num w:numId="20" w16cid:durableId="978531040">
    <w:abstractNumId w:val="42"/>
  </w:num>
  <w:num w:numId="21" w16cid:durableId="1603223496">
    <w:abstractNumId w:val="10"/>
  </w:num>
  <w:num w:numId="22" w16cid:durableId="194318888">
    <w:abstractNumId w:val="13"/>
  </w:num>
  <w:num w:numId="23" w16cid:durableId="1597446813">
    <w:abstractNumId w:val="36"/>
  </w:num>
  <w:num w:numId="24" w16cid:durableId="1946226515">
    <w:abstractNumId w:val="15"/>
  </w:num>
  <w:num w:numId="25" w16cid:durableId="1359159633">
    <w:abstractNumId w:val="4"/>
  </w:num>
  <w:num w:numId="26" w16cid:durableId="959730267">
    <w:abstractNumId w:val="19"/>
  </w:num>
  <w:num w:numId="27" w16cid:durableId="453257991">
    <w:abstractNumId w:val="45"/>
  </w:num>
  <w:num w:numId="28" w16cid:durableId="1190148892">
    <w:abstractNumId w:val="1"/>
  </w:num>
  <w:num w:numId="29" w16cid:durableId="1848862451">
    <w:abstractNumId w:val="12"/>
  </w:num>
  <w:num w:numId="30" w16cid:durableId="1245073529">
    <w:abstractNumId w:val="28"/>
  </w:num>
  <w:num w:numId="31" w16cid:durableId="213657637">
    <w:abstractNumId w:val="30"/>
  </w:num>
  <w:num w:numId="32" w16cid:durableId="265233487">
    <w:abstractNumId w:val="23"/>
  </w:num>
  <w:num w:numId="33" w16cid:durableId="801002333">
    <w:abstractNumId w:val="3"/>
  </w:num>
  <w:num w:numId="34" w16cid:durableId="307324804">
    <w:abstractNumId w:val="26"/>
  </w:num>
  <w:num w:numId="35" w16cid:durableId="1492915793">
    <w:abstractNumId w:val="8"/>
  </w:num>
  <w:num w:numId="36" w16cid:durableId="2066247489">
    <w:abstractNumId w:val="18"/>
  </w:num>
  <w:num w:numId="37" w16cid:durableId="1877765673">
    <w:abstractNumId w:val="38"/>
  </w:num>
  <w:num w:numId="38" w16cid:durableId="445657029">
    <w:abstractNumId w:val="33"/>
  </w:num>
  <w:num w:numId="39" w16cid:durableId="1787458797">
    <w:abstractNumId w:val="29"/>
  </w:num>
  <w:num w:numId="40" w16cid:durableId="775709098">
    <w:abstractNumId w:val="27"/>
  </w:num>
  <w:num w:numId="41" w16cid:durableId="1895654975">
    <w:abstractNumId w:val="7"/>
  </w:num>
  <w:num w:numId="42" w16cid:durableId="1836411365">
    <w:abstractNumId w:val="6"/>
  </w:num>
  <w:num w:numId="43" w16cid:durableId="1251963772">
    <w:abstractNumId w:val="11"/>
  </w:num>
  <w:num w:numId="44" w16cid:durableId="1246763155">
    <w:abstractNumId w:val="40"/>
  </w:num>
  <w:num w:numId="45" w16cid:durableId="167411259">
    <w:abstractNumId w:val="44"/>
  </w:num>
  <w:num w:numId="46" w16cid:durableId="545260289">
    <w:abstractNumId w:val="0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TxhSwdGgOfGvbcgZ1UzmGdhUVES4/uOhtvZXTXxm5+KDAQUPUmhH2tyDukrYBGB2AHjVqUnQ29s1TpeLqAeLlA==" w:salt="zECnb7oUJ/Rv1UmSjGRN1w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FDE"/>
    <w:rsid w:val="0000269E"/>
    <w:rsid w:val="000026EB"/>
    <w:rsid w:val="00002B50"/>
    <w:rsid w:val="00002B5E"/>
    <w:rsid w:val="000034F1"/>
    <w:rsid w:val="00003549"/>
    <w:rsid w:val="00003587"/>
    <w:rsid w:val="000035E9"/>
    <w:rsid w:val="00004110"/>
    <w:rsid w:val="00004597"/>
    <w:rsid w:val="0000523B"/>
    <w:rsid w:val="000052B6"/>
    <w:rsid w:val="0000589F"/>
    <w:rsid w:val="000058CE"/>
    <w:rsid w:val="00006151"/>
    <w:rsid w:val="0000637C"/>
    <w:rsid w:val="0000643E"/>
    <w:rsid w:val="00006D5E"/>
    <w:rsid w:val="00007238"/>
    <w:rsid w:val="000072A6"/>
    <w:rsid w:val="000073D1"/>
    <w:rsid w:val="00007475"/>
    <w:rsid w:val="0000774E"/>
    <w:rsid w:val="00007ACE"/>
    <w:rsid w:val="00010039"/>
    <w:rsid w:val="000101C2"/>
    <w:rsid w:val="000103A4"/>
    <w:rsid w:val="00010765"/>
    <w:rsid w:val="00010D90"/>
    <w:rsid w:val="000115FA"/>
    <w:rsid w:val="00011A02"/>
    <w:rsid w:val="00011B93"/>
    <w:rsid w:val="00011F04"/>
    <w:rsid w:val="000120BA"/>
    <w:rsid w:val="000128FF"/>
    <w:rsid w:val="00012BA4"/>
    <w:rsid w:val="000139C0"/>
    <w:rsid w:val="00013BE5"/>
    <w:rsid w:val="00013C88"/>
    <w:rsid w:val="000158FD"/>
    <w:rsid w:val="00015A4F"/>
    <w:rsid w:val="000160DD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0AE5"/>
    <w:rsid w:val="00021498"/>
    <w:rsid w:val="00021740"/>
    <w:rsid w:val="000219E9"/>
    <w:rsid w:val="00021AE8"/>
    <w:rsid w:val="00021DB9"/>
    <w:rsid w:val="00021E69"/>
    <w:rsid w:val="0002226C"/>
    <w:rsid w:val="000223F5"/>
    <w:rsid w:val="000228D1"/>
    <w:rsid w:val="00023094"/>
    <w:rsid w:val="000234DC"/>
    <w:rsid w:val="00023674"/>
    <w:rsid w:val="00023903"/>
    <w:rsid w:val="00023B48"/>
    <w:rsid w:val="00023DBE"/>
    <w:rsid w:val="00023DFD"/>
    <w:rsid w:val="00023F1B"/>
    <w:rsid w:val="00024155"/>
    <w:rsid w:val="000242F2"/>
    <w:rsid w:val="00024496"/>
    <w:rsid w:val="000244B2"/>
    <w:rsid w:val="00024827"/>
    <w:rsid w:val="000248F9"/>
    <w:rsid w:val="00024A9E"/>
    <w:rsid w:val="0002516D"/>
    <w:rsid w:val="00025379"/>
    <w:rsid w:val="00025CC3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1C41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37BEA"/>
    <w:rsid w:val="000411A1"/>
    <w:rsid w:val="000426D1"/>
    <w:rsid w:val="00043394"/>
    <w:rsid w:val="000438BC"/>
    <w:rsid w:val="000445D6"/>
    <w:rsid w:val="0004485A"/>
    <w:rsid w:val="00044F5F"/>
    <w:rsid w:val="00045324"/>
    <w:rsid w:val="00045C27"/>
    <w:rsid w:val="00046178"/>
    <w:rsid w:val="000466CA"/>
    <w:rsid w:val="00046889"/>
    <w:rsid w:val="000469F4"/>
    <w:rsid w:val="0004724D"/>
    <w:rsid w:val="00047D3C"/>
    <w:rsid w:val="000506A8"/>
    <w:rsid w:val="00050E1D"/>
    <w:rsid w:val="00050FE4"/>
    <w:rsid w:val="000512DA"/>
    <w:rsid w:val="000514E5"/>
    <w:rsid w:val="00051625"/>
    <w:rsid w:val="0005167E"/>
    <w:rsid w:val="00051F30"/>
    <w:rsid w:val="00051FC3"/>
    <w:rsid w:val="000521A9"/>
    <w:rsid w:val="00052B71"/>
    <w:rsid w:val="00052E84"/>
    <w:rsid w:val="0005428C"/>
    <w:rsid w:val="0005447B"/>
    <w:rsid w:val="00054958"/>
    <w:rsid w:val="00054A92"/>
    <w:rsid w:val="00054BC3"/>
    <w:rsid w:val="00054DD5"/>
    <w:rsid w:val="000556B4"/>
    <w:rsid w:val="00055937"/>
    <w:rsid w:val="00055C1D"/>
    <w:rsid w:val="00055F71"/>
    <w:rsid w:val="000562E1"/>
    <w:rsid w:val="000573E2"/>
    <w:rsid w:val="0005748A"/>
    <w:rsid w:val="000600F3"/>
    <w:rsid w:val="00060563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4162"/>
    <w:rsid w:val="000643C5"/>
    <w:rsid w:val="00064423"/>
    <w:rsid w:val="000648D5"/>
    <w:rsid w:val="00064A0E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5B7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751"/>
    <w:rsid w:val="00075CB8"/>
    <w:rsid w:val="000760FB"/>
    <w:rsid w:val="00076166"/>
    <w:rsid w:val="00076427"/>
    <w:rsid w:val="000766EA"/>
    <w:rsid w:val="000769EB"/>
    <w:rsid w:val="00076A96"/>
    <w:rsid w:val="00076C8A"/>
    <w:rsid w:val="00076FA1"/>
    <w:rsid w:val="000773E1"/>
    <w:rsid w:val="000777D5"/>
    <w:rsid w:val="00077CD8"/>
    <w:rsid w:val="000801D8"/>
    <w:rsid w:val="000802CC"/>
    <w:rsid w:val="00080842"/>
    <w:rsid w:val="000825A4"/>
    <w:rsid w:val="00082704"/>
    <w:rsid w:val="00083EBE"/>
    <w:rsid w:val="00083F1D"/>
    <w:rsid w:val="000849CE"/>
    <w:rsid w:val="000851FF"/>
    <w:rsid w:val="00085588"/>
    <w:rsid w:val="00086325"/>
    <w:rsid w:val="00086881"/>
    <w:rsid w:val="00087050"/>
    <w:rsid w:val="00087C80"/>
    <w:rsid w:val="00087E7B"/>
    <w:rsid w:val="00090056"/>
    <w:rsid w:val="000902A4"/>
    <w:rsid w:val="000907E7"/>
    <w:rsid w:val="00091853"/>
    <w:rsid w:val="000918B6"/>
    <w:rsid w:val="00092696"/>
    <w:rsid w:val="00092E9C"/>
    <w:rsid w:val="00093021"/>
    <w:rsid w:val="0009306A"/>
    <w:rsid w:val="0009306D"/>
    <w:rsid w:val="0009332F"/>
    <w:rsid w:val="00093344"/>
    <w:rsid w:val="000934ED"/>
    <w:rsid w:val="00093C3D"/>
    <w:rsid w:val="000948BC"/>
    <w:rsid w:val="00094A69"/>
    <w:rsid w:val="00094F09"/>
    <w:rsid w:val="00095336"/>
    <w:rsid w:val="0009552E"/>
    <w:rsid w:val="000959A0"/>
    <w:rsid w:val="00095CE6"/>
    <w:rsid w:val="00095F9C"/>
    <w:rsid w:val="000961E6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392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308"/>
    <w:rsid w:val="000A4481"/>
    <w:rsid w:val="000A484A"/>
    <w:rsid w:val="000A4D14"/>
    <w:rsid w:val="000A4F21"/>
    <w:rsid w:val="000A50EC"/>
    <w:rsid w:val="000A52AD"/>
    <w:rsid w:val="000A558B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7F2"/>
    <w:rsid w:val="000B0A2E"/>
    <w:rsid w:val="000B113B"/>
    <w:rsid w:val="000B1216"/>
    <w:rsid w:val="000B154F"/>
    <w:rsid w:val="000B188F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F2E"/>
    <w:rsid w:val="000B63BF"/>
    <w:rsid w:val="000B6418"/>
    <w:rsid w:val="000B646D"/>
    <w:rsid w:val="000B69C5"/>
    <w:rsid w:val="000B787E"/>
    <w:rsid w:val="000B7B54"/>
    <w:rsid w:val="000C03A6"/>
    <w:rsid w:val="000C1818"/>
    <w:rsid w:val="000C1E72"/>
    <w:rsid w:val="000C2475"/>
    <w:rsid w:val="000C25DE"/>
    <w:rsid w:val="000C2E98"/>
    <w:rsid w:val="000C2EF9"/>
    <w:rsid w:val="000C348B"/>
    <w:rsid w:val="000C3B89"/>
    <w:rsid w:val="000C40D3"/>
    <w:rsid w:val="000C41ED"/>
    <w:rsid w:val="000C4469"/>
    <w:rsid w:val="000C4E27"/>
    <w:rsid w:val="000C4F31"/>
    <w:rsid w:val="000C53B1"/>
    <w:rsid w:val="000C5495"/>
    <w:rsid w:val="000C5571"/>
    <w:rsid w:val="000C603B"/>
    <w:rsid w:val="000C628C"/>
    <w:rsid w:val="000C6BDA"/>
    <w:rsid w:val="000C6EF7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3BC6"/>
    <w:rsid w:val="000D43E1"/>
    <w:rsid w:val="000D4D0E"/>
    <w:rsid w:val="000D52D2"/>
    <w:rsid w:val="000D53F8"/>
    <w:rsid w:val="000D567E"/>
    <w:rsid w:val="000D5CA4"/>
    <w:rsid w:val="000D5CB8"/>
    <w:rsid w:val="000D5E36"/>
    <w:rsid w:val="000D5EDB"/>
    <w:rsid w:val="000D6084"/>
    <w:rsid w:val="000D61F8"/>
    <w:rsid w:val="000D6208"/>
    <w:rsid w:val="000D6601"/>
    <w:rsid w:val="000D7203"/>
    <w:rsid w:val="000D7D26"/>
    <w:rsid w:val="000E0117"/>
    <w:rsid w:val="000E0541"/>
    <w:rsid w:val="000E07D5"/>
    <w:rsid w:val="000E08DC"/>
    <w:rsid w:val="000E09C7"/>
    <w:rsid w:val="000E0CB8"/>
    <w:rsid w:val="000E1564"/>
    <w:rsid w:val="000E208D"/>
    <w:rsid w:val="000E23D6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427A"/>
    <w:rsid w:val="000E42CD"/>
    <w:rsid w:val="000E4704"/>
    <w:rsid w:val="000E56ED"/>
    <w:rsid w:val="000E572C"/>
    <w:rsid w:val="000E5788"/>
    <w:rsid w:val="000E61CD"/>
    <w:rsid w:val="000E64DA"/>
    <w:rsid w:val="000E6526"/>
    <w:rsid w:val="000E6AB2"/>
    <w:rsid w:val="000E7644"/>
    <w:rsid w:val="000E78D2"/>
    <w:rsid w:val="000F0193"/>
    <w:rsid w:val="000F0498"/>
    <w:rsid w:val="000F06BC"/>
    <w:rsid w:val="000F0820"/>
    <w:rsid w:val="000F0868"/>
    <w:rsid w:val="000F0DBD"/>
    <w:rsid w:val="000F0E0A"/>
    <w:rsid w:val="000F0E0F"/>
    <w:rsid w:val="000F168E"/>
    <w:rsid w:val="000F1F62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BB6"/>
    <w:rsid w:val="000F4DDF"/>
    <w:rsid w:val="000F4E55"/>
    <w:rsid w:val="000F4FFC"/>
    <w:rsid w:val="000F52F4"/>
    <w:rsid w:val="000F543B"/>
    <w:rsid w:val="000F5BE4"/>
    <w:rsid w:val="000F5D67"/>
    <w:rsid w:val="000F6D5C"/>
    <w:rsid w:val="000F7405"/>
    <w:rsid w:val="000F7D7F"/>
    <w:rsid w:val="000F7FFD"/>
    <w:rsid w:val="00100108"/>
    <w:rsid w:val="00100F8F"/>
    <w:rsid w:val="00101A16"/>
    <w:rsid w:val="00101B0C"/>
    <w:rsid w:val="00101E85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DC3"/>
    <w:rsid w:val="0011087F"/>
    <w:rsid w:val="001108D6"/>
    <w:rsid w:val="00110BC0"/>
    <w:rsid w:val="001114C3"/>
    <w:rsid w:val="0011161D"/>
    <w:rsid w:val="00111774"/>
    <w:rsid w:val="00111AE5"/>
    <w:rsid w:val="00111D91"/>
    <w:rsid w:val="0011229F"/>
    <w:rsid w:val="001129FF"/>
    <w:rsid w:val="00112A09"/>
    <w:rsid w:val="00112A6B"/>
    <w:rsid w:val="00112BA7"/>
    <w:rsid w:val="0011302D"/>
    <w:rsid w:val="0011321B"/>
    <w:rsid w:val="00113537"/>
    <w:rsid w:val="001138BB"/>
    <w:rsid w:val="00113BA0"/>
    <w:rsid w:val="00113CC5"/>
    <w:rsid w:val="00113D6F"/>
    <w:rsid w:val="001141D1"/>
    <w:rsid w:val="00114D82"/>
    <w:rsid w:val="00114EB4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19AF"/>
    <w:rsid w:val="00131C45"/>
    <w:rsid w:val="001322D8"/>
    <w:rsid w:val="00132A52"/>
    <w:rsid w:val="00132DF9"/>
    <w:rsid w:val="001333B4"/>
    <w:rsid w:val="0013397E"/>
    <w:rsid w:val="00133B74"/>
    <w:rsid w:val="00133D4D"/>
    <w:rsid w:val="00133E0E"/>
    <w:rsid w:val="001342FE"/>
    <w:rsid w:val="00134BFC"/>
    <w:rsid w:val="00135AFB"/>
    <w:rsid w:val="001360D6"/>
    <w:rsid w:val="001366B7"/>
    <w:rsid w:val="001370FC"/>
    <w:rsid w:val="00137B02"/>
    <w:rsid w:val="00137C8C"/>
    <w:rsid w:val="00137D90"/>
    <w:rsid w:val="0014046F"/>
    <w:rsid w:val="001408C3"/>
    <w:rsid w:val="00140CBB"/>
    <w:rsid w:val="00141BC2"/>
    <w:rsid w:val="00141F1A"/>
    <w:rsid w:val="00142D8C"/>
    <w:rsid w:val="00142EB5"/>
    <w:rsid w:val="00145027"/>
    <w:rsid w:val="00145342"/>
    <w:rsid w:val="001454E4"/>
    <w:rsid w:val="001456BA"/>
    <w:rsid w:val="0014594B"/>
    <w:rsid w:val="0014619B"/>
    <w:rsid w:val="0014665A"/>
    <w:rsid w:val="001467FB"/>
    <w:rsid w:val="00146A04"/>
    <w:rsid w:val="00146A61"/>
    <w:rsid w:val="00147497"/>
    <w:rsid w:val="0015014F"/>
    <w:rsid w:val="001501CD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525"/>
    <w:rsid w:val="00152B66"/>
    <w:rsid w:val="00152F6B"/>
    <w:rsid w:val="00153105"/>
    <w:rsid w:val="0015316E"/>
    <w:rsid w:val="00153B5E"/>
    <w:rsid w:val="00153E52"/>
    <w:rsid w:val="0015418D"/>
    <w:rsid w:val="00154FB1"/>
    <w:rsid w:val="0015515E"/>
    <w:rsid w:val="0015596C"/>
    <w:rsid w:val="00155A29"/>
    <w:rsid w:val="00155A9B"/>
    <w:rsid w:val="00155C5D"/>
    <w:rsid w:val="001564C5"/>
    <w:rsid w:val="0015738F"/>
    <w:rsid w:val="001574C6"/>
    <w:rsid w:val="00157965"/>
    <w:rsid w:val="001616EC"/>
    <w:rsid w:val="00161B3A"/>
    <w:rsid w:val="00161EA6"/>
    <w:rsid w:val="00162E5A"/>
    <w:rsid w:val="001630DE"/>
    <w:rsid w:val="0016339C"/>
    <w:rsid w:val="001635FE"/>
    <w:rsid w:val="001636ED"/>
    <w:rsid w:val="00164296"/>
    <w:rsid w:val="0016450F"/>
    <w:rsid w:val="00164568"/>
    <w:rsid w:val="00164728"/>
    <w:rsid w:val="00164BF0"/>
    <w:rsid w:val="00164F8C"/>
    <w:rsid w:val="00165091"/>
    <w:rsid w:val="00165349"/>
    <w:rsid w:val="00165389"/>
    <w:rsid w:val="0016542F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209C"/>
    <w:rsid w:val="001720D0"/>
    <w:rsid w:val="001720E1"/>
    <w:rsid w:val="001723FD"/>
    <w:rsid w:val="001724D6"/>
    <w:rsid w:val="001725CC"/>
    <w:rsid w:val="00172B2E"/>
    <w:rsid w:val="00172DC7"/>
    <w:rsid w:val="00172E57"/>
    <w:rsid w:val="00173DCC"/>
    <w:rsid w:val="0017418B"/>
    <w:rsid w:val="0017431A"/>
    <w:rsid w:val="001744EC"/>
    <w:rsid w:val="001747BC"/>
    <w:rsid w:val="0017502F"/>
    <w:rsid w:val="0017514C"/>
    <w:rsid w:val="00176E88"/>
    <w:rsid w:val="00177740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213C"/>
    <w:rsid w:val="00182373"/>
    <w:rsid w:val="001829D8"/>
    <w:rsid w:val="00182A77"/>
    <w:rsid w:val="00182B00"/>
    <w:rsid w:val="00182D35"/>
    <w:rsid w:val="001831ED"/>
    <w:rsid w:val="001837AF"/>
    <w:rsid w:val="00184EE9"/>
    <w:rsid w:val="0018564F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7A32"/>
    <w:rsid w:val="00187A58"/>
    <w:rsid w:val="00187BBC"/>
    <w:rsid w:val="00187E97"/>
    <w:rsid w:val="0019025E"/>
    <w:rsid w:val="0019072E"/>
    <w:rsid w:val="001907E8"/>
    <w:rsid w:val="0019094D"/>
    <w:rsid w:val="001909C4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2529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6A02"/>
    <w:rsid w:val="0019771E"/>
    <w:rsid w:val="0019777E"/>
    <w:rsid w:val="00197969"/>
    <w:rsid w:val="00197DED"/>
    <w:rsid w:val="00197E90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9E6"/>
    <w:rsid w:val="001A4AA7"/>
    <w:rsid w:val="001A4E20"/>
    <w:rsid w:val="001A51B6"/>
    <w:rsid w:val="001A51BA"/>
    <w:rsid w:val="001A5D7B"/>
    <w:rsid w:val="001A6196"/>
    <w:rsid w:val="001A6C57"/>
    <w:rsid w:val="001A7019"/>
    <w:rsid w:val="001A7514"/>
    <w:rsid w:val="001B0306"/>
    <w:rsid w:val="001B059E"/>
    <w:rsid w:val="001B06D4"/>
    <w:rsid w:val="001B071B"/>
    <w:rsid w:val="001B07FF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4F0C"/>
    <w:rsid w:val="001B5D0B"/>
    <w:rsid w:val="001B5FB0"/>
    <w:rsid w:val="001B6470"/>
    <w:rsid w:val="001B6530"/>
    <w:rsid w:val="001B6E6D"/>
    <w:rsid w:val="001B73F1"/>
    <w:rsid w:val="001B7CC8"/>
    <w:rsid w:val="001C0087"/>
    <w:rsid w:val="001C020A"/>
    <w:rsid w:val="001C081B"/>
    <w:rsid w:val="001C155F"/>
    <w:rsid w:val="001C16C5"/>
    <w:rsid w:val="001C2039"/>
    <w:rsid w:val="001C2118"/>
    <w:rsid w:val="001C3252"/>
    <w:rsid w:val="001C39AA"/>
    <w:rsid w:val="001C3A23"/>
    <w:rsid w:val="001C3AE0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3B0"/>
    <w:rsid w:val="001D381E"/>
    <w:rsid w:val="001D3AF6"/>
    <w:rsid w:val="001D3E4D"/>
    <w:rsid w:val="001D3F22"/>
    <w:rsid w:val="001D4803"/>
    <w:rsid w:val="001D498D"/>
    <w:rsid w:val="001D5714"/>
    <w:rsid w:val="001D5AD2"/>
    <w:rsid w:val="001D6729"/>
    <w:rsid w:val="001D67EE"/>
    <w:rsid w:val="001D6909"/>
    <w:rsid w:val="001D79F0"/>
    <w:rsid w:val="001D7D60"/>
    <w:rsid w:val="001D7E24"/>
    <w:rsid w:val="001D7EA2"/>
    <w:rsid w:val="001E00FC"/>
    <w:rsid w:val="001E04B9"/>
    <w:rsid w:val="001E0672"/>
    <w:rsid w:val="001E0B96"/>
    <w:rsid w:val="001E1739"/>
    <w:rsid w:val="001E1B1B"/>
    <w:rsid w:val="001E1C21"/>
    <w:rsid w:val="001E2701"/>
    <w:rsid w:val="001E2F83"/>
    <w:rsid w:val="001E31D2"/>
    <w:rsid w:val="001E3211"/>
    <w:rsid w:val="001E3347"/>
    <w:rsid w:val="001E3429"/>
    <w:rsid w:val="001E3AB3"/>
    <w:rsid w:val="001E3C85"/>
    <w:rsid w:val="001E482D"/>
    <w:rsid w:val="001E4BCB"/>
    <w:rsid w:val="001E5587"/>
    <w:rsid w:val="001E5AB2"/>
    <w:rsid w:val="001E5C07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3544"/>
    <w:rsid w:val="001F35F1"/>
    <w:rsid w:val="001F394C"/>
    <w:rsid w:val="001F3A9E"/>
    <w:rsid w:val="001F407C"/>
    <w:rsid w:val="001F44A3"/>
    <w:rsid w:val="001F486D"/>
    <w:rsid w:val="001F508B"/>
    <w:rsid w:val="001F5220"/>
    <w:rsid w:val="001F538E"/>
    <w:rsid w:val="001F593A"/>
    <w:rsid w:val="001F59DF"/>
    <w:rsid w:val="001F6013"/>
    <w:rsid w:val="001F60E8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5106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CC8"/>
    <w:rsid w:val="0021058E"/>
    <w:rsid w:val="002110E3"/>
    <w:rsid w:val="00212265"/>
    <w:rsid w:val="0021247E"/>
    <w:rsid w:val="00212DDB"/>
    <w:rsid w:val="002131B5"/>
    <w:rsid w:val="00213918"/>
    <w:rsid w:val="00213E69"/>
    <w:rsid w:val="00214D70"/>
    <w:rsid w:val="00214EEE"/>
    <w:rsid w:val="00215495"/>
    <w:rsid w:val="00216B99"/>
    <w:rsid w:val="002170B1"/>
    <w:rsid w:val="0021721A"/>
    <w:rsid w:val="002172AC"/>
    <w:rsid w:val="00217EFF"/>
    <w:rsid w:val="0022040B"/>
    <w:rsid w:val="0022060A"/>
    <w:rsid w:val="00220750"/>
    <w:rsid w:val="002209A9"/>
    <w:rsid w:val="00220B6C"/>
    <w:rsid w:val="00220DBE"/>
    <w:rsid w:val="002214ED"/>
    <w:rsid w:val="00221714"/>
    <w:rsid w:val="002217FD"/>
    <w:rsid w:val="002218F2"/>
    <w:rsid w:val="00221C7F"/>
    <w:rsid w:val="0022208B"/>
    <w:rsid w:val="00222182"/>
    <w:rsid w:val="002221CD"/>
    <w:rsid w:val="002228B8"/>
    <w:rsid w:val="00222B24"/>
    <w:rsid w:val="00223240"/>
    <w:rsid w:val="0022368A"/>
    <w:rsid w:val="00223DDD"/>
    <w:rsid w:val="00224E01"/>
    <w:rsid w:val="00224ED1"/>
    <w:rsid w:val="002255F0"/>
    <w:rsid w:val="002259D9"/>
    <w:rsid w:val="00225E66"/>
    <w:rsid w:val="0022695F"/>
    <w:rsid w:val="00226FFE"/>
    <w:rsid w:val="00227365"/>
    <w:rsid w:val="002274F1"/>
    <w:rsid w:val="002277E1"/>
    <w:rsid w:val="00227FB3"/>
    <w:rsid w:val="00230521"/>
    <w:rsid w:val="00230CC1"/>
    <w:rsid w:val="00231070"/>
    <w:rsid w:val="002322A3"/>
    <w:rsid w:val="00232586"/>
    <w:rsid w:val="0023324E"/>
    <w:rsid w:val="002337CD"/>
    <w:rsid w:val="0023385B"/>
    <w:rsid w:val="00233925"/>
    <w:rsid w:val="00233E40"/>
    <w:rsid w:val="002342F8"/>
    <w:rsid w:val="002346DB"/>
    <w:rsid w:val="00234B3D"/>
    <w:rsid w:val="00234FDE"/>
    <w:rsid w:val="002354BB"/>
    <w:rsid w:val="002357E0"/>
    <w:rsid w:val="00236800"/>
    <w:rsid w:val="00236882"/>
    <w:rsid w:val="00236BF4"/>
    <w:rsid w:val="00236D79"/>
    <w:rsid w:val="00236D8A"/>
    <w:rsid w:val="00237063"/>
    <w:rsid w:val="0023712C"/>
    <w:rsid w:val="002379E2"/>
    <w:rsid w:val="00240324"/>
    <w:rsid w:val="00240A8B"/>
    <w:rsid w:val="00240F2C"/>
    <w:rsid w:val="0024117A"/>
    <w:rsid w:val="002413C1"/>
    <w:rsid w:val="00241CEA"/>
    <w:rsid w:val="00241EEA"/>
    <w:rsid w:val="00243052"/>
    <w:rsid w:val="00243294"/>
    <w:rsid w:val="00243CBE"/>
    <w:rsid w:val="00243EBA"/>
    <w:rsid w:val="00243FD2"/>
    <w:rsid w:val="00244823"/>
    <w:rsid w:val="0024505D"/>
    <w:rsid w:val="002453B7"/>
    <w:rsid w:val="002455DA"/>
    <w:rsid w:val="00245744"/>
    <w:rsid w:val="00246578"/>
    <w:rsid w:val="00247CC3"/>
    <w:rsid w:val="002500D5"/>
    <w:rsid w:val="0025041E"/>
    <w:rsid w:val="00250492"/>
    <w:rsid w:val="002506F7"/>
    <w:rsid w:val="00251436"/>
    <w:rsid w:val="002515F4"/>
    <w:rsid w:val="00251F24"/>
    <w:rsid w:val="00253203"/>
    <w:rsid w:val="002538BA"/>
    <w:rsid w:val="00253C10"/>
    <w:rsid w:val="0025405E"/>
    <w:rsid w:val="00254696"/>
    <w:rsid w:val="00254781"/>
    <w:rsid w:val="002547FB"/>
    <w:rsid w:val="002549F0"/>
    <w:rsid w:val="00254E49"/>
    <w:rsid w:val="00255052"/>
    <w:rsid w:val="002552D8"/>
    <w:rsid w:val="002553C8"/>
    <w:rsid w:val="00255CD6"/>
    <w:rsid w:val="00255D51"/>
    <w:rsid w:val="0025696D"/>
    <w:rsid w:val="002571A4"/>
    <w:rsid w:val="00257CC8"/>
    <w:rsid w:val="00260415"/>
    <w:rsid w:val="00260534"/>
    <w:rsid w:val="00260CE3"/>
    <w:rsid w:val="00260E89"/>
    <w:rsid w:val="00260EA9"/>
    <w:rsid w:val="00261990"/>
    <w:rsid w:val="00261A6C"/>
    <w:rsid w:val="00261AAE"/>
    <w:rsid w:val="00262163"/>
    <w:rsid w:val="002623CE"/>
    <w:rsid w:val="002624FB"/>
    <w:rsid w:val="0026274A"/>
    <w:rsid w:val="00262A16"/>
    <w:rsid w:val="002631C7"/>
    <w:rsid w:val="00263B5F"/>
    <w:rsid w:val="00263E03"/>
    <w:rsid w:val="00264BEC"/>
    <w:rsid w:val="00265641"/>
    <w:rsid w:val="00265692"/>
    <w:rsid w:val="0026592F"/>
    <w:rsid w:val="00265E8B"/>
    <w:rsid w:val="00265F77"/>
    <w:rsid w:val="00266B66"/>
    <w:rsid w:val="00266BEC"/>
    <w:rsid w:val="00266D01"/>
    <w:rsid w:val="002674A2"/>
    <w:rsid w:val="0027058C"/>
    <w:rsid w:val="00270A6D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5C83"/>
    <w:rsid w:val="00275FF5"/>
    <w:rsid w:val="00276405"/>
    <w:rsid w:val="00276A99"/>
    <w:rsid w:val="00276D6D"/>
    <w:rsid w:val="00276F30"/>
    <w:rsid w:val="002802B7"/>
    <w:rsid w:val="00281D88"/>
    <w:rsid w:val="0028267F"/>
    <w:rsid w:val="002827CE"/>
    <w:rsid w:val="002828C2"/>
    <w:rsid w:val="00282E6F"/>
    <w:rsid w:val="0028430B"/>
    <w:rsid w:val="0028453F"/>
    <w:rsid w:val="00284ADC"/>
    <w:rsid w:val="00286DAB"/>
    <w:rsid w:val="00287701"/>
    <w:rsid w:val="00287E54"/>
    <w:rsid w:val="00287F03"/>
    <w:rsid w:val="00290605"/>
    <w:rsid w:val="002907AB"/>
    <w:rsid w:val="00291207"/>
    <w:rsid w:val="002913DB"/>
    <w:rsid w:val="002913DE"/>
    <w:rsid w:val="0029164E"/>
    <w:rsid w:val="00291AC6"/>
    <w:rsid w:val="00292553"/>
    <w:rsid w:val="00293180"/>
    <w:rsid w:val="00293C56"/>
    <w:rsid w:val="0029455D"/>
    <w:rsid w:val="00294C1D"/>
    <w:rsid w:val="00294D96"/>
    <w:rsid w:val="00294F7F"/>
    <w:rsid w:val="00295729"/>
    <w:rsid w:val="00295974"/>
    <w:rsid w:val="00295DFB"/>
    <w:rsid w:val="0029611A"/>
    <w:rsid w:val="00296A7E"/>
    <w:rsid w:val="0029722D"/>
    <w:rsid w:val="00297D33"/>
    <w:rsid w:val="00297E7F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AF0"/>
    <w:rsid w:val="002B03AB"/>
    <w:rsid w:val="002B131A"/>
    <w:rsid w:val="002B1D89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5417"/>
    <w:rsid w:val="002B577E"/>
    <w:rsid w:val="002B6380"/>
    <w:rsid w:val="002B670F"/>
    <w:rsid w:val="002B6744"/>
    <w:rsid w:val="002B695A"/>
    <w:rsid w:val="002B767F"/>
    <w:rsid w:val="002B77D4"/>
    <w:rsid w:val="002B7AEB"/>
    <w:rsid w:val="002B7D26"/>
    <w:rsid w:val="002B7E16"/>
    <w:rsid w:val="002C0160"/>
    <w:rsid w:val="002C0860"/>
    <w:rsid w:val="002C08C3"/>
    <w:rsid w:val="002C12B6"/>
    <w:rsid w:val="002C12E5"/>
    <w:rsid w:val="002C1375"/>
    <w:rsid w:val="002C24E7"/>
    <w:rsid w:val="002C2585"/>
    <w:rsid w:val="002C2A4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013"/>
    <w:rsid w:val="002C5135"/>
    <w:rsid w:val="002C551B"/>
    <w:rsid w:val="002C5536"/>
    <w:rsid w:val="002C5670"/>
    <w:rsid w:val="002C5B78"/>
    <w:rsid w:val="002C62AB"/>
    <w:rsid w:val="002C6BB3"/>
    <w:rsid w:val="002C6D52"/>
    <w:rsid w:val="002C7468"/>
    <w:rsid w:val="002C749E"/>
    <w:rsid w:val="002D0357"/>
    <w:rsid w:val="002D0652"/>
    <w:rsid w:val="002D0680"/>
    <w:rsid w:val="002D1044"/>
    <w:rsid w:val="002D199D"/>
    <w:rsid w:val="002D2099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B3C"/>
    <w:rsid w:val="002E4218"/>
    <w:rsid w:val="002E46CA"/>
    <w:rsid w:val="002E4E63"/>
    <w:rsid w:val="002E51C2"/>
    <w:rsid w:val="002E581A"/>
    <w:rsid w:val="002E58BF"/>
    <w:rsid w:val="002E6161"/>
    <w:rsid w:val="002E6616"/>
    <w:rsid w:val="002E6BC4"/>
    <w:rsid w:val="002E771E"/>
    <w:rsid w:val="002E7847"/>
    <w:rsid w:val="002E7A34"/>
    <w:rsid w:val="002F0654"/>
    <w:rsid w:val="002F0703"/>
    <w:rsid w:val="002F0A27"/>
    <w:rsid w:val="002F0CAA"/>
    <w:rsid w:val="002F1BE0"/>
    <w:rsid w:val="002F1E27"/>
    <w:rsid w:val="002F228A"/>
    <w:rsid w:val="002F2B8C"/>
    <w:rsid w:val="002F2D5A"/>
    <w:rsid w:val="002F2DD7"/>
    <w:rsid w:val="002F2E70"/>
    <w:rsid w:val="002F2F0F"/>
    <w:rsid w:val="002F32E9"/>
    <w:rsid w:val="002F3A58"/>
    <w:rsid w:val="002F49A2"/>
    <w:rsid w:val="002F503F"/>
    <w:rsid w:val="002F53D8"/>
    <w:rsid w:val="002F6206"/>
    <w:rsid w:val="002F6316"/>
    <w:rsid w:val="002F6485"/>
    <w:rsid w:val="002F6E7B"/>
    <w:rsid w:val="002F71D1"/>
    <w:rsid w:val="002F7325"/>
    <w:rsid w:val="002F7912"/>
    <w:rsid w:val="003003CD"/>
    <w:rsid w:val="00300AD4"/>
    <w:rsid w:val="0030105C"/>
    <w:rsid w:val="00301156"/>
    <w:rsid w:val="0030139A"/>
    <w:rsid w:val="003021C0"/>
    <w:rsid w:val="003029E3"/>
    <w:rsid w:val="0030320F"/>
    <w:rsid w:val="0030390E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48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252"/>
    <w:rsid w:val="003122FA"/>
    <w:rsid w:val="00312F4C"/>
    <w:rsid w:val="00313091"/>
    <w:rsid w:val="0031396A"/>
    <w:rsid w:val="00313C20"/>
    <w:rsid w:val="00313DEA"/>
    <w:rsid w:val="0031423D"/>
    <w:rsid w:val="003147DC"/>
    <w:rsid w:val="00314FB2"/>
    <w:rsid w:val="00315143"/>
    <w:rsid w:val="00315291"/>
    <w:rsid w:val="003152F1"/>
    <w:rsid w:val="003159CA"/>
    <w:rsid w:val="00315CE8"/>
    <w:rsid w:val="003160B5"/>
    <w:rsid w:val="00316115"/>
    <w:rsid w:val="00316523"/>
    <w:rsid w:val="00316770"/>
    <w:rsid w:val="0031679E"/>
    <w:rsid w:val="003169B8"/>
    <w:rsid w:val="00317427"/>
    <w:rsid w:val="0031796B"/>
    <w:rsid w:val="00317D3A"/>
    <w:rsid w:val="00317F96"/>
    <w:rsid w:val="003204E6"/>
    <w:rsid w:val="00320EB4"/>
    <w:rsid w:val="00320FB9"/>
    <w:rsid w:val="0032155C"/>
    <w:rsid w:val="00322F81"/>
    <w:rsid w:val="003230D7"/>
    <w:rsid w:val="003236CD"/>
    <w:rsid w:val="0032375D"/>
    <w:rsid w:val="0032380E"/>
    <w:rsid w:val="00323D7D"/>
    <w:rsid w:val="0032418C"/>
    <w:rsid w:val="003256AC"/>
    <w:rsid w:val="00325F7C"/>
    <w:rsid w:val="003272BF"/>
    <w:rsid w:val="003276FA"/>
    <w:rsid w:val="00327766"/>
    <w:rsid w:val="00327A59"/>
    <w:rsid w:val="00327D0B"/>
    <w:rsid w:val="003305EB"/>
    <w:rsid w:val="00330D6C"/>
    <w:rsid w:val="00330EF3"/>
    <w:rsid w:val="00331713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D4D"/>
    <w:rsid w:val="003410B8"/>
    <w:rsid w:val="00341F41"/>
    <w:rsid w:val="003426A8"/>
    <w:rsid w:val="003427AC"/>
    <w:rsid w:val="003427B1"/>
    <w:rsid w:val="00342829"/>
    <w:rsid w:val="00343734"/>
    <w:rsid w:val="00343811"/>
    <w:rsid w:val="00344242"/>
    <w:rsid w:val="00344C67"/>
    <w:rsid w:val="00344F84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EBB"/>
    <w:rsid w:val="00351450"/>
    <w:rsid w:val="00351622"/>
    <w:rsid w:val="003516A8"/>
    <w:rsid w:val="003518A0"/>
    <w:rsid w:val="00352506"/>
    <w:rsid w:val="003530EB"/>
    <w:rsid w:val="0035362E"/>
    <w:rsid w:val="00353AFB"/>
    <w:rsid w:val="00353B88"/>
    <w:rsid w:val="00353CF5"/>
    <w:rsid w:val="00353DCD"/>
    <w:rsid w:val="0035427C"/>
    <w:rsid w:val="0035432E"/>
    <w:rsid w:val="0035439A"/>
    <w:rsid w:val="003550FA"/>
    <w:rsid w:val="003555E7"/>
    <w:rsid w:val="00355ACF"/>
    <w:rsid w:val="003562AB"/>
    <w:rsid w:val="00356753"/>
    <w:rsid w:val="00357663"/>
    <w:rsid w:val="00357866"/>
    <w:rsid w:val="00357A7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6CA"/>
    <w:rsid w:val="00365AEA"/>
    <w:rsid w:val="00366046"/>
    <w:rsid w:val="00366155"/>
    <w:rsid w:val="0036627A"/>
    <w:rsid w:val="003668F9"/>
    <w:rsid w:val="00367164"/>
    <w:rsid w:val="00367961"/>
    <w:rsid w:val="0037041B"/>
    <w:rsid w:val="00370867"/>
    <w:rsid w:val="00370EC4"/>
    <w:rsid w:val="003710FE"/>
    <w:rsid w:val="00371461"/>
    <w:rsid w:val="00371490"/>
    <w:rsid w:val="00371DF6"/>
    <w:rsid w:val="00371E42"/>
    <w:rsid w:val="003722A7"/>
    <w:rsid w:val="003723FA"/>
    <w:rsid w:val="00372B95"/>
    <w:rsid w:val="0037303C"/>
    <w:rsid w:val="0037355B"/>
    <w:rsid w:val="003740CF"/>
    <w:rsid w:val="0037439F"/>
    <w:rsid w:val="00374A1C"/>
    <w:rsid w:val="00374D5F"/>
    <w:rsid w:val="00374F10"/>
    <w:rsid w:val="003751DF"/>
    <w:rsid w:val="00375523"/>
    <w:rsid w:val="00375CC9"/>
    <w:rsid w:val="00376A5B"/>
    <w:rsid w:val="0037752A"/>
    <w:rsid w:val="0037795B"/>
    <w:rsid w:val="00377D41"/>
    <w:rsid w:val="00380361"/>
    <w:rsid w:val="00380A53"/>
    <w:rsid w:val="00380F3D"/>
    <w:rsid w:val="00381679"/>
    <w:rsid w:val="003818F5"/>
    <w:rsid w:val="003819EE"/>
    <w:rsid w:val="00382589"/>
    <w:rsid w:val="00382A4B"/>
    <w:rsid w:val="00382AF0"/>
    <w:rsid w:val="00382ED5"/>
    <w:rsid w:val="00383B81"/>
    <w:rsid w:val="00385C60"/>
    <w:rsid w:val="00386BA4"/>
    <w:rsid w:val="00386BC6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406F"/>
    <w:rsid w:val="003959CE"/>
    <w:rsid w:val="00395A19"/>
    <w:rsid w:val="00396602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0F5A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3DA9"/>
    <w:rsid w:val="003A427E"/>
    <w:rsid w:val="003A49B1"/>
    <w:rsid w:val="003A4E4C"/>
    <w:rsid w:val="003A4EC5"/>
    <w:rsid w:val="003A57AA"/>
    <w:rsid w:val="003A5C85"/>
    <w:rsid w:val="003A5DAF"/>
    <w:rsid w:val="003A6145"/>
    <w:rsid w:val="003A63B2"/>
    <w:rsid w:val="003A7367"/>
    <w:rsid w:val="003A7F79"/>
    <w:rsid w:val="003B00B1"/>
    <w:rsid w:val="003B05CD"/>
    <w:rsid w:val="003B07E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D73"/>
    <w:rsid w:val="003B3FC1"/>
    <w:rsid w:val="003B4776"/>
    <w:rsid w:val="003B47FF"/>
    <w:rsid w:val="003B4A5B"/>
    <w:rsid w:val="003B4A84"/>
    <w:rsid w:val="003B5391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B7FD1"/>
    <w:rsid w:val="003C001A"/>
    <w:rsid w:val="003C02C1"/>
    <w:rsid w:val="003C08F5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0B4"/>
    <w:rsid w:val="003C3257"/>
    <w:rsid w:val="003C3900"/>
    <w:rsid w:val="003C392D"/>
    <w:rsid w:val="003C3AC2"/>
    <w:rsid w:val="003C3CA7"/>
    <w:rsid w:val="003C424C"/>
    <w:rsid w:val="003C43DA"/>
    <w:rsid w:val="003C45CF"/>
    <w:rsid w:val="003C53F8"/>
    <w:rsid w:val="003C5C73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3CF"/>
    <w:rsid w:val="003D06E5"/>
    <w:rsid w:val="003D122B"/>
    <w:rsid w:val="003D12D7"/>
    <w:rsid w:val="003D1AA6"/>
    <w:rsid w:val="003D2363"/>
    <w:rsid w:val="003D25FD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508"/>
    <w:rsid w:val="003D7B15"/>
    <w:rsid w:val="003D7C4A"/>
    <w:rsid w:val="003D7FAA"/>
    <w:rsid w:val="003E0853"/>
    <w:rsid w:val="003E08AD"/>
    <w:rsid w:val="003E0C27"/>
    <w:rsid w:val="003E0DB2"/>
    <w:rsid w:val="003E144F"/>
    <w:rsid w:val="003E17B4"/>
    <w:rsid w:val="003E1C66"/>
    <w:rsid w:val="003E20B6"/>
    <w:rsid w:val="003E20E5"/>
    <w:rsid w:val="003E2458"/>
    <w:rsid w:val="003E298C"/>
    <w:rsid w:val="003E2E63"/>
    <w:rsid w:val="003E32D6"/>
    <w:rsid w:val="003E3AEA"/>
    <w:rsid w:val="003E3EF1"/>
    <w:rsid w:val="003E4219"/>
    <w:rsid w:val="003E4819"/>
    <w:rsid w:val="003E4A40"/>
    <w:rsid w:val="003E4CB2"/>
    <w:rsid w:val="003E51BD"/>
    <w:rsid w:val="003E5456"/>
    <w:rsid w:val="003E5509"/>
    <w:rsid w:val="003E5729"/>
    <w:rsid w:val="003E5BD1"/>
    <w:rsid w:val="003E5C92"/>
    <w:rsid w:val="003E6E29"/>
    <w:rsid w:val="003E6F0B"/>
    <w:rsid w:val="003E7497"/>
    <w:rsid w:val="003E78F8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5E61"/>
    <w:rsid w:val="003F636D"/>
    <w:rsid w:val="003F64C8"/>
    <w:rsid w:val="003F67C5"/>
    <w:rsid w:val="003F68B9"/>
    <w:rsid w:val="003F68D4"/>
    <w:rsid w:val="003F6C2C"/>
    <w:rsid w:val="003F7096"/>
    <w:rsid w:val="003F7A90"/>
    <w:rsid w:val="003F7FCA"/>
    <w:rsid w:val="00400034"/>
    <w:rsid w:val="004004D8"/>
    <w:rsid w:val="00400D40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523"/>
    <w:rsid w:val="004038D9"/>
    <w:rsid w:val="0040392A"/>
    <w:rsid w:val="00403A67"/>
    <w:rsid w:val="00403BC5"/>
    <w:rsid w:val="0040402C"/>
    <w:rsid w:val="00404476"/>
    <w:rsid w:val="00405144"/>
    <w:rsid w:val="00405514"/>
    <w:rsid w:val="00405579"/>
    <w:rsid w:val="004055EA"/>
    <w:rsid w:val="00405783"/>
    <w:rsid w:val="00405898"/>
    <w:rsid w:val="00405E6D"/>
    <w:rsid w:val="0040637C"/>
    <w:rsid w:val="004069B8"/>
    <w:rsid w:val="00406CCB"/>
    <w:rsid w:val="004074D5"/>
    <w:rsid w:val="0041002B"/>
    <w:rsid w:val="00410820"/>
    <w:rsid w:val="00410893"/>
    <w:rsid w:val="0041152E"/>
    <w:rsid w:val="004117A9"/>
    <w:rsid w:val="0041185E"/>
    <w:rsid w:val="00412897"/>
    <w:rsid w:val="00412AC6"/>
    <w:rsid w:val="00412B3B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7137"/>
    <w:rsid w:val="0041747A"/>
    <w:rsid w:val="004176AF"/>
    <w:rsid w:val="00417C88"/>
    <w:rsid w:val="00417F5A"/>
    <w:rsid w:val="00420A5C"/>
    <w:rsid w:val="00420DA8"/>
    <w:rsid w:val="00421352"/>
    <w:rsid w:val="0042146D"/>
    <w:rsid w:val="00421E44"/>
    <w:rsid w:val="0042291B"/>
    <w:rsid w:val="00422F0C"/>
    <w:rsid w:val="004234F4"/>
    <w:rsid w:val="00423B29"/>
    <w:rsid w:val="0042411D"/>
    <w:rsid w:val="0042412C"/>
    <w:rsid w:val="0042419B"/>
    <w:rsid w:val="00424A20"/>
    <w:rsid w:val="00424EE8"/>
    <w:rsid w:val="004274D0"/>
    <w:rsid w:val="004277B8"/>
    <w:rsid w:val="00427E63"/>
    <w:rsid w:val="004303E0"/>
    <w:rsid w:val="00430E61"/>
    <w:rsid w:val="0043105A"/>
    <w:rsid w:val="0043174C"/>
    <w:rsid w:val="00431BC7"/>
    <w:rsid w:val="00431E78"/>
    <w:rsid w:val="004321F1"/>
    <w:rsid w:val="0043277B"/>
    <w:rsid w:val="004327E6"/>
    <w:rsid w:val="00432B6C"/>
    <w:rsid w:val="00433462"/>
    <w:rsid w:val="00433C9B"/>
    <w:rsid w:val="00433F2A"/>
    <w:rsid w:val="0043442D"/>
    <w:rsid w:val="00434B96"/>
    <w:rsid w:val="004350B8"/>
    <w:rsid w:val="0043512C"/>
    <w:rsid w:val="00435265"/>
    <w:rsid w:val="004352E2"/>
    <w:rsid w:val="0043563D"/>
    <w:rsid w:val="00435BF9"/>
    <w:rsid w:val="00435F86"/>
    <w:rsid w:val="00436073"/>
    <w:rsid w:val="00436B07"/>
    <w:rsid w:val="00437339"/>
    <w:rsid w:val="00437982"/>
    <w:rsid w:val="00437A65"/>
    <w:rsid w:val="004409F9"/>
    <w:rsid w:val="00440CA9"/>
    <w:rsid w:val="00441516"/>
    <w:rsid w:val="00441671"/>
    <w:rsid w:val="00441A22"/>
    <w:rsid w:val="004421AB"/>
    <w:rsid w:val="004422D2"/>
    <w:rsid w:val="004425F5"/>
    <w:rsid w:val="00442607"/>
    <w:rsid w:val="00442790"/>
    <w:rsid w:val="00442BB6"/>
    <w:rsid w:val="0044366D"/>
    <w:rsid w:val="004436A2"/>
    <w:rsid w:val="004439F0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6D53"/>
    <w:rsid w:val="00447696"/>
    <w:rsid w:val="00450ADD"/>
    <w:rsid w:val="00450F7C"/>
    <w:rsid w:val="00451492"/>
    <w:rsid w:val="0045178D"/>
    <w:rsid w:val="00452302"/>
    <w:rsid w:val="00452B7D"/>
    <w:rsid w:val="00452FFA"/>
    <w:rsid w:val="0045358A"/>
    <w:rsid w:val="0045361A"/>
    <w:rsid w:val="0045408E"/>
    <w:rsid w:val="0045417A"/>
    <w:rsid w:val="004544CA"/>
    <w:rsid w:val="00454A32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1B15"/>
    <w:rsid w:val="004621F4"/>
    <w:rsid w:val="004626EA"/>
    <w:rsid w:val="00464034"/>
    <w:rsid w:val="004642B6"/>
    <w:rsid w:val="00464558"/>
    <w:rsid w:val="00464849"/>
    <w:rsid w:val="00464D1F"/>
    <w:rsid w:val="004653B2"/>
    <w:rsid w:val="004658AE"/>
    <w:rsid w:val="00465DEA"/>
    <w:rsid w:val="00465DF7"/>
    <w:rsid w:val="004666F1"/>
    <w:rsid w:val="004667D9"/>
    <w:rsid w:val="004668CA"/>
    <w:rsid w:val="00466F66"/>
    <w:rsid w:val="004672C4"/>
    <w:rsid w:val="004678CF"/>
    <w:rsid w:val="00467EE2"/>
    <w:rsid w:val="00467F06"/>
    <w:rsid w:val="00470201"/>
    <w:rsid w:val="00471463"/>
    <w:rsid w:val="00471659"/>
    <w:rsid w:val="004716DF"/>
    <w:rsid w:val="00472428"/>
    <w:rsid w:val="00472AD7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489"/>
    <w:rsid w:val="0048087E"/>
    <w:rsid w:val="00480886"/>
    <w:rsid w:val="00481128"/>
    <w:rsid w:val="00481CC8"/>
    <w:rsid w:val="00482356"/>
    <w:rsid w:val="0048241E"/>
    <w:rsid w:val="0048263B"/>
    <w:rsid w:val="004829E9"/>
    <w:rsid w:val="00483A45"/>
    <w:rsid w:val="00483C80"/>
    <w:rsid w:val="00484042"/>
    <w:rsid w:val="004841FA"/>
    <w:rsid w:val="00484DFA"/>
    <w:rsid w:val="00485193"/>
    <w:rsid w:val="0048541B"/>
    <w:rsid w:val="0048543C"/>
    <w:rsid w:val="00485727"/>
    <w:rsid w:val="00485A0B"/>
    <w:rsid w:val="00485ECB"/>
    <w:rsid w:val="00486615"/>
    <w:rsid w:val="00486D2E"/>
    <w:rsid w:val="00486E29"/>
    <w:rsid w:val="00487136"/>
    <w:rsid w:val="004903BD"/>
    <w:rsid w:val="00490F9C"/>
    <w:rsid w:val="00491A53"/>
    <w:rsid w:val="00491BEC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A7F"/>
    <w:rsid w:val="00495C62"/>
    <w:rsid w:val="00495F6D"/>
    <w:rsid w:val="00496208"/>
    <w:rsid w:val="004962CA"/>
    <w:rsid w:val="004964E0"/>
    <w:rsid w:val="00496AF0"/>
    <w:rsid w:val="00496D4B"/>
    <w:rsid w:val="004A036B"/>
    <w:rsid w:val="004A0565"/>
    <w:rsid w:val="004A06F3"/>
    <w:rsid w:val="004A0912"/>
    <w:rsid w:val="004A16B2"/>
    <w:rsid w:val="004A19F3"/>
    <w:rsid w:val="004A1B81"/>
    <w:rsid w:val="004A1F98"/>
    <w:rsid w:val="004A2AB5"/>
    <w:rsid w:val="004A3813"/>
    <w:rsid w:val="004A3AC0"/>
    <w:rsid w:val="004A444B"/>
    <w:rsid w:val="004A4813"/>
    <w:rsid w:val="004A4A2E"/>
    <w:rsid w:val="004A4AA3"/>
    <w:rsid w:val="004A4FF6"/>
    <w:rsid w:val="004A515A"/>
    <w:rsid w:val="004A51EC"/>
    <w:rsid w:val="004A5CBF"/>
    <w:rsid w:val="004A5E8B"/>
    <w:rsid w:val="004A5F5C"/>
    <w:rsid w:val="004A68D7"/>
    <w:rsid w:val="004A6EF7"/>
    <w:rsid w:val="004A7123"/>
    <w:rsid w:val="004A75B9"/>
    <w:rsid w:val="004A7A18"/>
    <w:rsid w:val="004A7DC6"/>
    <w:rsid w:val="004A7F1A"/>
    <w:rsid w:val="004B0E37"/>
    <w:rsid w:val="004B10E9"/>
    <w:rsid w:val="004B1281"/>
    <w:rsid w:val="004B12C5"/>
    <w:rsid w:val="004B1E36"/>
    <w:rsid w:val="004B2050"/>
    <w:rsid w:val="004B2258"/>
    <w:rsid w:val="004B27C5"/>
    <w:rsid w:val="004B2C73"/>
    <w:rsid w:val="004B2F4B"/>
    <w:rsid w:val="004B37D8"/>
    <w:rsid w:val="004B3E8E"/>
    <w:rsid w:val="004B3F50"/>
    <w:rsid w:val="004B4332"/>
    <w:rsid w:val="004B464C"/>
    <w:rsid w:val="004B5AEC"/>
    <w:rsid w:val="004B5D15"/>
    <w:rsid w:val="004B6619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75B"/>
    <w:rsid w:val="004C0C76"/>
    <w:rsid w:val="004C1922"/>
    <w:rsid w:val="004C1954"/>
    <w:rsid w:val="004C1A33"/>
    <w:rsid w:val="004C2352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C7E33"/>
    <w:rsid w:val="004D04F1"/>
    <w:rsid w:val="004D1D64"/>
    <w:rsid w:val="004D216A"/>
    <w:rsid w:val="004D23A5"/>
    <w:rsid w:val="004D23D6"/>
    <w:rsid w:val="004D2CD8"/>
    <w:rsid w:val="004D2E74"/>
    <w:rsid w:val="004D34DA"/>
    <w:rsid w:val="004D3C04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576"/>
    <w:rsid w:val="004D75BD"/>
    <w:rsid w:val="004D7A28"/>
    <w:rsid w:val="004E016C"/>
    <w:rsid w:val="004E0235"/>
    <w:rsid w:val="004E04AC"/>
    <w:rsid w:val="004E0C41"/>
    <w:rsid w:val="004E0C57"/>
    <w:rsid w:val="004E0DD7"/>
    <w:rsid w:val="004E0EA3"/>
    <w:rsid w:val="004E117C"/>
    <w:rsid w:val="004E1AC1"/>
    <w:rsid w:val="004E1DA3"/>
    <w:rsid w:val="004E2283"/>
    <w:rsid w:val="004E24C2"/>
    <w:rsid w:val="004E2A7C"/>
    <w:rsid w:val="004E2B74"/>
    <w:rsid w:val="004E2C15"/>
    <w:rsid w:val="004E442B"/>
    <w:rsid w:val="004E481C"/>
    <w:rsid w:val="004E49AD"/>
    <w:rsid w:val="004E4B91"/>
    <w:rsid w:val="004E517F"/>
    <w:rsid w:val="004E54A3"/>
    <w:rsid w:val="004E5FE1"/>
    <w:rsid w:val="004E607C"/>
    <w:rsid w:val="004E648C"/>
    <w:rsid w:val="004E668C"/>
    <w:rsid w:val="004E67AE"/>
    <w:rsid w:val="004E67FB"/>
    <w:rsid w:val="004E6A1F"/>
    <w:rsid w:val="004E6FCB"/>
    <w:rsid w:val="004E753F"/>
    <w:rsid w:val="004F0055"/>
    <w:rsid w:val="004F010C"/>
    <w:rsid w:val="004F055E"/>
    <w:rsid w:val="004F0FE9"/>
    <w:rsid w:val="004F1225"/>
    <w:rsid w:val="004F1C90"/>
    <w:rsid w:val="004F2A0A"/>
    <w:rsid w:val="004F3A1C"/>
    <w:rsid w:val="004F4193"/>
    <w:rsid w:val="004F422F"/>
    <w:rsid w:val="004F4405"/>
    <w:rsid w:val="004F4492"/>
    <w:rsid w:val="004F5072"/>
    <w:rsid w:val="004F528F"/>
    <w:rsid w:val="004F544D"/>
    <w:rsid w:val="004F59C0"/>
    <w:rsid w:val="004F5E0E"/>
    <w:rsid w:val="004F6550"/>
    <w:rsid w:val="004F69AA"/>
    <w:rsid w:val="004F6A65"/>
    <w:rsid w:val="004F6EE8"/>
    <w:rsid w:val="004F7101"/>
    <w:rsid w:val="00500041"/>
    <w:rsid w:val="00500A2A"/>
    <w:rsid w:val="00500D40"/>
    <w:rsid w:val="00500F48"/>
    <w:rsid w:val="005013EB"/>
    <w:rsid w:val="00501905"/>
    <w:rsid w:val="00501C25"/>
    <w:rsid w:val="005021D0"/>
    <w:rsid w:val="00502525"/>
    <w:rsid w:val="00502875"/>
    <w:rsid w:val="00502E3B"/>
    <w:rsid w:val="005032E0"/>
    <w:rsid w:val="00503381"/>
    <w:rsid w:val="00503438"/>
    <w:rsid w:val="005036E7"/>
    <w:rsid w:val="00503E38"/>
    <w:rsid w:val="0050439E"/>
    <w:rsid w:val="00504483"/>
    <w:rsid w:val="00504C8D"/>
    <w:rsid w:val="00504E77"/>
    <w:rsid w:val="00504E7C"/>
    <w:rsid w:val="005051E9"/>
    <w:rsid w:val="00505754"/>
    <w:rsid w:val="00505915"/>
    <w:rsid w:val="00505988"/>
    <w:rsid w:val="00505A6D"/>
    <w:rsid w:val="00505CD8"/>
    <w:rsid w:val="00506EF7"/>
    <w:rsid w:val="00507AD7"/>
    <w:rsid w:val="00510486"/>
    <w:rsid w:val="00510A65"/>
    <w:rsid w:val="00510ED3"/>
    <w:rsid w:val="005110EC"/>
    <w:rsid w:val="00511499"/>
    <w:rsid w:val="005116F5"/>
    <w:rsid w:val="00511B06"/>
    <w:rsid w:val="00511D51"/>
    <w:rsid w:val="005120B2"/>
    <w:rsid w:val="00513153"/>
    <w:rsid w:val="00513317"/>
    <w:rsid w:val="00513684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3D4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3330"/>
    <w:rsid w:val="0052363E"/>
    <w:rsid w:val="00523992"/>
    <w:rsid w:val="00523C4D"/>
    <w:rsid w:val="00524257"/>
    <w:rsid w:val="0052589D"/>
    <w:rsid w:val="00525CC8"/>
    <w:rsid w:val="00526399"/>
    <w:rsid w:val="00526950"/>
    <w:rsid w:val="00526DCE"/>
    <w:rsid w:val="005275A5"/>
    <w:rsid w:val="0052793A"/>
    <w:rsid w:val="005306CC"/>
    <w:rsid w:val="005309B9"/>
    <w:rsid w:val="00530FB7"/>
    <w:rsid w:val="005311B1"/>
    <w:rsid w:val="005311B6"/>
    <w:rsid w:val="00532713"/>
    <w:rsid w:val="00532963"/>
    <w:rsid w:val="00532D66"/>
    <w:rsid w:val="00533615"/>
    <w:rsid w:val="00534866"/>
    <w:rsid w:val="00534F3A"/>
    <w:rsid w:val="00535011"/>
    <w:rsid w:val="005359E6"/>
    <w:rsid w:val="00535C17"/>
    <w:rsid w:val="005362B5"/>
    <w:rsid w:val="00536920"/>
    <w:rsid w:val="00536AB3"/>
    <w:rsid w:val="0053724D"/>
    <w:rsid w:val="005379C4"/>
    <w:rsid w:val="00537ABD"/>
    <w:rsid w:val="0054001D"/>
    <w:rsid w:val="00540051"/>
    <w:rsid w:val="00541B37"/>
    <w:rsid w:val="00542313"/>
    <w:rsid w:val="00543747"/>
    <w:rsid w:val="00543AD2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2B7"/>
    <w:rsid w:val="00547884"/>
    <w:rsid w:val="005504B3"/>
    <w:rsid w:val="00550B78"/>
    <w:rsid w:val="00550BA8"/>
    <w:rsid w:val="00550F11"/>
    <w:rsid w:val="00551515"/>
    <w:rsid w:val="00552309"/>
    <w:rsid w:val="005525AF"/>
    <w:rsid w:val="005525CC"/>
    <w:rsid w:val="00552D66"/>
    <w:rsid w:val="00552EDB"/>
    <w:rsid w:val="00552FA6"/>
    <w:rsid w:val="005533B2"/>
    <w:rsid w:val="005536B8"/>
    <w:rsid w:val="00554594"/>
    <w:rsid w:val="00554696"/>
    <w:rsid w:val="0055480E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E8"/>
    <w:rsid w:val="00560995"/>
    <w:rsid w:val="00560BC7"/>
    <w:rsid w:val="005612C4"/>
    <w:rsid w:val="005613F8"/>
    <w:rsid w:val="0056157F"/>
    <w:rsid w:val="00561777"/>
    <w:rsid w:val="0056236A"/>
    <w:rsid w:val="00562B3A"/>
    <w:rsid w:val="00562D64"/>
    <w:rsid w:val="00563C02"/>
    <w:rsid w:val="00563FCF"/>
    <w:rsid w:val="005642BE"/>
    <w:rsid w:val="0056434A"/>
    <w:rsid w:val="005647B4"/>
    <w:rsid w:val="00564D8A"/>
    <w:rsid w:val="00565312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F1A"/>
    <w:rsid w:val="00571CCB"/>
    <w:rsid w:val="00571D9D"/>
    <w:rsid w:val="00572909"/>
    <w:rsid w:val="00572C65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045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CAD"/>
    <w:rsid w:val="00581D25"/>
    <w:rsid w:val="00582032"/>
    <w:rsid w:val="0058221E"/>
    <w:rsid w:val="00582901"/>
    <w:rsid w:val="00582F9F"/>
    <w:rsid w:val="00583208"/>
    <w:rsid w:val="00583360"/>
    <w:rsid w:val="005837B8"/>
    <w:rsid w:val="005838E9"/>
    <w:rsid w:val="00584427"/>
    <w:rsid w:val="00584436"/>
    <w:rsid w:val="005848A0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CE1"/>
    <w:rsid w:val="00590869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56D"/>
    <w:rsid w:val="0059483D"/>
    <w:rsid w:val="00594855"/>
    <w:rsid w:val="00594955"/>
    <w:rsid w:val="00594C16"/>
    <w:rsid w:val="00594F17"/>
    <w:rsid w:val="00595492"/>
    <w:rsid w:val="005957A9"/>
    <w:rsid w:val="0059591D"/>
    <w:rsid w:val="00595C1F"/>
    <w:rsid w:val="00595DA4"/>
    <w:rsid w:val="00596665"/>
    <w:rsid w:val="005A056E"/>
    <w:rsid w:val="005A0684"/>
    <w:rsid w:val="005A07F1"/>
    <w:rsid w:val="005A08C9"/>
    <w:rsid w:val="005A0953"/>
    <w:rsid w:val="005A0B3F"/>
    <w:rsid w:val="005A0BE7"/>
    <w:rsid w:val="005A0C6B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A6"/>
    <w:rsid w:val="005A3C79"/>
    <w:rsid w:val="005A3F11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6DDD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6F1"/>
    <w:rsid w:val="005B19C1"/>
    <w:rsid w:val="005B23EB"/>
    <w:rsid w:val="005B2401"/>
    <w:rsid w:val="005B2A71"/>
    <w:rsid w:val="005B2B31"/>
    <w:rsid w:val="005B36DE"/>
    <w:rsid w:val="005B3755"/>
    <w:rsid w:val="005B3AC3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1939"/>
    <w:rsid w:val="005C1B54"/>
    <w:rsid w:val="005C201A"/>
    <w:rsid w:val="005C2A5C"/>
    <w:rsid w:val="005C3A1C"/>
    <w:rsid w:val="005C3C68"/>
    <w:rsid w:val="005C3D71"/>
    <w:rsid w:val="005C3DBE"/>
    <w:rsid w:val="005C3EA9"/>
    <w:rsid w:val="005C4CFF"/>
    <w:rsid w:val="005C5546"/>
    <w:rsid w:val="005C58A9"/>
    <w:rsid w:val="005C58DA"/>
    <w:rsid w:val="005C5997"/>
    <w:rsid w:val="005C5E05"/>
    <w:rsid w:val="005C627F"/>
    <w:rsid w:val="005C6970"/>
    <w:rsid w:val="005C6E70"/>
    <w:rsid w:val="005C73A3"/>
    <w:rsid w:val="005C74C5"/>
    <w:rsid w:val="005C7A81"/>
    <w:rsid w:val="005D058B"/>
    <w:rsid w:val="005D0D71"/>
    <w:rsid w:val="005D0DC4"/>
    <w:rsid w:val="005D161E"/>
    <w:rsid w:val="005D1F9D"/>
    <w:rsid w:val="005D246C"/>
    <w:rsid w:val="005D2778"/>
    <w:rsid w:val="005D27A8"/>
    <w:rsid w:val="005D28F6"/>
    <w:rsid w:val="005D3035"/>
    <w:rsid w:val="005D352E"/>
    <w:rsid w:val="005D3CD1"/>
    <w:rsid w:val="005D3D56"/>
    <w:rsid w:val="005D3FA2"/>
    <w:rsid w:val="005D4092"/>
    <w:rsid w:val="005D409B"/>
    <w:rsid w:val="005D413A"/>
    <w:rsid w:val="005D4363"/>
    <w:rsid w:val="005D4653"/>
    <w:rsid w:val="005D4DF5"/>
    <w:rsid w:val="005D5379"/>
    <w:rsid w:val="005D587C"/>
    <w:rsid w:val="005D5CFE"/>
    <w:rsid w:val="005D5F87"/>
    <w:rsid w:val="005D60C8"/>
    <w:rsid w:val="005D6278"/>
    <w:rsid w:val="005D714E"/>
    <w:rsid w:val="005D7386"/>
    <w:rsid w:val="005D73C6"/>
    <w:rsid w:val="005D7CAD"/>
    <w:rsid w:val="005D7D58"/>
    <w:rsid w:val="005E0B9C"/>
    <w:rsid w:val="005E17BE"/>
    <w:rsid w:val="005E1F23"/>
    <w:rsid w:val="005E1F70"/>
    <w:rsid w:val="005E22E3"/>
    <w:rsid w:val="005E2A94"/>
    <w:rsid w:val="005E2D3B"/>
    <w:rsid w:val="005E2EED"/>
    <w:rsid w:val="005E37C3"/>
    <w:rsid w:val="005E37DA"/>
    <w:rsid w:val="005E3A61"/>
    <w:rsid w:val="005E4358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E86"/>
    <w:rsid w:val="005F52EC"/>
    <w:rsid w:val="005F55D6"/>
    <w:rsid w:val="005F5601"/>
    <w:rsid w:val="005F5790"/>
    <w:rsid w:val="005F5963"/>
    <w:rsid w:val="005F5D2A"/>
    <w:rsid w:val="005F64DC"/>
    <w:rsid w:val="005F6692"/>
    <w:rsid w:val="005F7375"/>
    <w:rsid w:val="005F7919"/>
    <w:rsid w:val="005F7AED"/>
    <w:rsid w:val="005F7BB7"/>
    <w:rsid w:val="0060085F"/>
    <w:rsid w:val="00600B49"/>
    <w:rsid w:val="00600C93"/>
    <w:rsid w:val="006010A2"/>
    <w:rsid w:val="00601D91"/>
    <w:rsid w:val="0060274E"/>
    <w:rsid w:val="006028F2"/>
    <w:rsid w:val="00602927"/>
    <w:rsid w:val="00602CCC"/>
    <w:rsid w:val="0060341B"/>
    <w:rsid w:val="00603B7D"/>
    <w:rsid w:val="00603D53"/>
    <w:rsid w:val="00604538"/>
    <w:rsid w:val="006046CA"/>
    <w:rsid w:val="006049A2"/>
    <w:rsid w:val="006049F0"/>
    <w:rsid w:val="00604A02"/>
    <w:rsid w:val="00605133"/>
    <w:rsid w:val="006052BE"/>
    <w:rsid w:val="00606A3B"/>
    <w:rsid w:val="0060785A"/>
    <w:rsid w:val="006078FC"/>
    <w:rsid w:val="00607B02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232F"/>
    <w:rsid w:val="00612455"/>
    <w:rsid w:val="0061284E"/>
    <w:rsid w:val="00612BCE"/>
    <w:rsid w:val="00613C25"/>
    <w:rsid w:val="00613E25"/>
    <w:rsid w:val="006141B9"/>
    <w:rsid w:val="006142C0"/>
    <w:rsid w:val="006149AD"/>
    <w:rsid w:val="00614F82"/>
    <w:rsid w:val="00614F8C"/>
    <w:rsid w:val="006164FF"/>
    <w:rsid w:val="00617616"/>
    <w:rsid w:val="00617F8D"/>
    <w:rsid w:val="00620933"/>
    <w:rsid w:val="00620989"/>
    <w:rsid w:val="00620D52"/>
    <w:rsid w:val="00620ECF"/>
    <w:rsid w:val="00621769"/>
    <w:rsid w:val="006228BB"/>
    <w:rsid w:val="00622DAF"/>
    <w:rsid w:val="00623351"/>
    <w:rsid w:val="00623505"/>
    <w:rsid w:val="006238E7"/>
    <w:rsid w:val="00624110"/>
    <w:rsid w:val="00624152"/>
    <w:rsid w:val="00624298"/>
    <w:rsid w:val="00625CBC"/>
    <w:rsid w:val="0062765E"/>
    <w:rsid w:val="00627B0E"/>
    <w:rsid w:val="00630430"/>
    <w:rsid w:val="00630674"/>
    <w:rsid w:val="00631146"/>
    <w:rsid w:val="00631692"/>
    <w:rsid w:val="0063175C"/>
    <w:rsid w:val="00631FF1"/>
    <w:rsid w:val="00632C3B"/>
    <w:rsid w:val="00633A46"/>
    <w:rsid w:val="00634820"/>
    <w:rsid w:val="0063506B"/>
    <w:rsid w:val="006357C3"/>
    <w:rsid w:val="006359DB"/>
    <w:rsid w:val="00635CB8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3903"/>
    <w:rsid w:val="006440B6"/>
    <w:rsid w:val="00644471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0ABE"/>
    <w:rsid w:val="00651040"/>
    <w:rsid w:val="0065115F"/>
    <w:rsid w:val="00651B46"/>
    <w:rsid w:val="00651D62"/>
    <w:rsid w:val="00652758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9CD"/>
    <w:rsid w:val="00657CB4"/>
    <w:rsid w:val="00660E35"/>
    <w:rsid w:val="0066176B"/>
    <w:rsid w:val="00661D27"/>
    <w:rsid w:val="0066294E"/>
    <w:rsid w:val="0066309E"/>
    <w:rsid w:val="0066359B"/>
    <w:rsid w:val="006637C0"/>
    <w:rsid w:val="00663882"/>
    <w:rsid w:val="00664407"/>
    <w:rsid w:val="0066572D"/>
    <w:rsid w:val="006663BA"/>
    <w:rsid w:val="00666E13"/>
    <w:rsid w:val="00667394"/>
    <w:rsid w:val="006677A7"/>
    <w:rsid w:val="0066780F"/>
    <w:rsid w:val="00667A18"/>
    <w:rsid w:val="00667B9C"/>
    <w:rsid w:val="006701C3"/>
    <w:rsid w:val="006708B0"/>
    <w:rsid w:val="006709CF"/>
    <w:rsid w:val="0067119A"/>
    <w:rsid w:val="00671562"/>
    <w:rsid w:val="00671FF3"/>
    <w:rsid w:val="0067256B"/>
    <w:rsid w:val="006740D3"/>
    <w:rsid w:val="00674BC5"/>
    <w:rsid w:val="00674FAF"/>
    <w:rsid w:val="0067501D"/>
    <w:rsid w:val="006756FE"/>
    <w:rsid w:val="00675C56"/>
    <w:rsid w:val="006762A6"/>
    <w:rsid w:val="00676983"/>
    <w:rsid w:val="00676F93"/>
    <w:rsid w:val="00677279"/>
    <w:rsid w:val="00680488"/>
    <w:rsid w:val="00680DAF"/>
    <w:rsid w:val="00680FE5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3"/>
    <w:rsid w:val="0068537C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47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6A8"/>
    <w:rsid w:val="006A1827"/>
    <w:rsid w:val="006A2B2A"/>
    <w:rsid w:val="006A306A"/>
    <w:rsid w:val="006A3189"/>
    <w:rsid w:val="006A3409"/>
    <w:rsid w:val="006A4187"/>
    <w:rsid w:val="006A431C"/>
    <w:rsid w:val="006A43C7"/>
    <w:rsid w:val="006A4681"/>
    <w:rsid w:val="006A470A"/>
    <w:rsid w:val="006A471A"/>
    <w:rsid w:val="006A4C53"/>
    <w:rsid w:val="006A4F0C"/>
    <w:rsid w:val="006A6035"/>
    <w:rsid w:val="006A6AD7"/>
    <w:rsid w:val="006A6CA3"/>
    <w:rsid w:val="006B0113"/>
    <w:rsid w:val="006B0200"/>
    <w:rsid w:val="006B0426"/>
    <w:rsid w:val="006B0CB3"/>
    <w:rsid w:val="006B12A8"/>
    <w:rsid w:val="006B1583"/>
    <w:rsid w:val="006B20B4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388"/>
    <w:rsid w:val="006C4585"/>
    <w:rsid w:val="006C4966"/>
    <w:rsid w:val="006C556E"/>
    <w:rsid w:val="006C5A9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2D69"/>
    <w:rsid w:val="006D3539"/>
    <w:rsid w:val="006D36E6"/>
    <w:rsid w:val="006D46CD"/>
    <w:rsid w:val="006D50D5"/>
    <w:rsid w:val="006D51B9"/>
    <w:rsid w:val="006D5D92"/>
    <w:rsid w:val="006D64C3"/>
    <w:rsid w:val="006D6C3C"/>
    <w:rsid w:val="006D6DE0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7B4"/>
    <w:rsid w:val="006E3DD5"/>
    <w:rsid w:val="006E3F88"/>
    <w:rsid w:val="006E413E"/>
    <w:rsid w:val="006E42A5"/>
    <w:rsid w:val="006E4384"/>
    <w:rsid w:val="006E4A4A"/>
    <w:rsid w:val="006E523C"/>
    <w:rsid w:val="006E7F6A"/>
    <w:rsid w:val="006F0596"/>
    <w:rsid w:val="006F0894"/>
    <w:rsid w:val="006F08DB"/>
    <w:rsid w:val="006F0FA4"/>
    <w:rsid w:val="006F13AB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D7C"/>
    <w:rsid w:val="00700354"/>
    <w:rsid w:val="0070062B"/>
    <w:rsid w:val="00700A39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BE9"/>
    <w:rsid w:val="00706F6C"/>
    <w:rsid w:val="00710034"/>
    <w:rsid w:val="007109C7"/>
    <w:rsid w:val="00710A81"/>
    <w:rsid w:val="00710CE2"/>
    <w:rsid w:val="00711D9D"/>
    <w:rsid w:val="00711EA0"/>
    <w:rsid w:val="00713189"/>
    <w:rsid w:val="00713243"/>
    <w:rsid w:val="007132B0"/>
    <w:rsid w:val="007132F6"/>
    <w:rsid w:val="00713F65"/>
    <w:rsid w:val="007141E4"/>
    <w:rsid w:val="00714223"/>
    <w:rsid w:val="00714964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9B0"/>
    <w:rsid w:val="00722513"/>
    <w:rsid w:val="00722B35"/>
    <w:rsid w:val="00723AA9"/>
    <w:rsid w:val="00723EEF"/>
    <w:rsid w:val="007256AA"/>
    <w:rsid w:val="00725750"/>
    <w:rsid w:val="00725DC0"/>
    <w:rsid w:val="00726BD7"/>
    <w:rsid w:val="007275B5"/>
    <w:rsid w:val="00727FC0"/>
    <w:rsid w:val="00730064"/>
    <w:rsid w:val="00730467"/>
    <w:rsid w:val="007305E1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0D3"/>
    <w:rsid w:val="0073689F"/>
    <w:rsid w:val="007368DE"/>
    <w:rsid w:val="0073694C"/>
    <w:rsid w:val="00736FB7"/>
    <w:rsid w:val="00737135"/>
    <w:rsid w:val="007375FF"/>
    <w:rsid w:val="007377FC"/>
    <w:rsid w:val="00740278"/>
    <w:rsid w:val="00740757"/>
    <w:rsid w:val="00741105"/>
    <w:rsid w:val="0074124C"/>
    <w:rsid w:val="00741A4A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DA"/>
    <w:rsid w:val="00747074"/>
    <w:rsid w:val="00747D1C"/>
    <w:rsid w:val="00747D71"/>
    <w:rsid w:val="00751224"/>
    <w:rsid w:val="00751BF8"/>
    <w:rsid w:val="00751D6E"/>
    <w:rsid w:val="00751EF2"/>
    <w:rsid w:val="0075230E"/>
    <w:rsid w:val="00753004"/>
    <w:rsid w:val="00753028"/>
    <w:rsid w:val="007534C6"/>
    <w:rsid w:val="0075372D"/>
    <w:rsid w:val="00753AA0"/>
    <w:rsid w:val="00753C70"/>
    <w:rsid w:val="00753EC3"/>
    <w:rsid w:val="0075408A"/>
    <w:rsid w:val="00754566"/>
    <w:rsid w:val="007545C4"/>
    <w:rsid w:val="0075468B"/>
    <w:rsid w:val="0075491A"/>
    <w:rsid w:val="0075526B"/>
    <w:rsid w:val="007555CE"/>
    <w:rsid w:val="00755756"/>
    <w:rsid w:val="00755796"/>
    <w:rsid w:val="00756302"/>
    <w:rsid w:val="007564CA"/>
    <w:rsid w:val="00756A23"/>
    <w:rsid w:val="007578BC"/>
    <w:rsid w:val="00757B41"/>
    <w:rsid w:val="00757E40"/>
    <w:rsid w:val="0076008E"/>
    <w:rsid w:val="0076025D"/>
    <w:rsid w:val="007603CD"/>
    <w:rsid w:val="00760EDA"/>
    <w:rsid w:val="0076105D"/>
    <w:rsid w:val="007610AB"/>
    <w:rsid w:val="00761FBA"/>
    <w:rsid w:val="00762631"/>
    <w:rsid w:val="007626A7"/>
    <w:rsid w:val="00762AAF"/>
    <w:rsid w:val="00763379"/>
    <w:rsid w:val="007636B1"/>
    <w:rsid w:val="007636D3"/>
    <w:rsid w:val="007638C3"/>
    <w:rsid w:val="00763B29"/>
    <w:rsid w:val="00763CEE"/>
    <w:rsid w:val="00763EDE"/>
    <w:rsid w:val="00763F3E"/>
    <w:rsid w:val="00764718"/>
    <w:rsid w:val="00764780"/>
    <w:rsid w:val="007648B5"/>
    <w:rsid w:val="00764DA8"/>
    <w:rsid w:val="007655E8"/>
    <w:rsid w:val="00767505"/>
    <w:rsid w:val="007676DF"/>
    <w:rsid w:val="00770813"/>
    <w:rsid w:val="007709D9"/>
    <w:rsid w:val="00770B9C"/>
    <w:rsid w:val="00770C75"/>
    <w:rsid w:val="007718E1"/>
    <w:rsid w:val="00771C28"/>
    <w:rsid w:val="00771DE3"/>
    <w:rsid w:val="00771EC2"/>
    <w:rsid w:val="00771FD8"/>
    <w:rsid w:val="00772235"/>
    <w:rsid w:val="00772780"/>
    <w:rsid w:val="00772F13"/>
    <w:rsid w:val="00772F37"/>
    <w:rsid w:val="00772FCE"/>
    <w:rsid w:val="007732B5"/>
    <w:rsid w:val="007737CC"/>
    <w:rsid w:val="007739E7"/>
    <w:rsid w:val="0077415D"/>
    <w:rsid w:val="007741F4"/>
    <w:rsid w:val="0077487B"/>
    <w:rsid w:val="0077508A"/>
    <w:rsid w:val="007752C7"/>
    <w:rsid w:val="00775994"/>
    <w:rsid w:val="00775E23"/>
    <w:rsid w:val="00775EF8"/>
    <w:rsid w:val="00776A95"/>
    <w:rsid w:val="0077739A"/>
    <w:rsid w:val="00777492"/>
    <w:rsid w:val="00777724"/>
    <w:rsid w:val="0077780D"/>
    <w:rsid w:val="007801D1"/>
    <w:rsid w:val="00780616"/>
    <w:rsid w:val="00780641"/>
    <w:rsid w:val="00780820"/>
    <w:rsid w:val="00781B60"/>
    <w:rsid w:val="00782B4F"/>
    <w:rsid w:val="00782F35"/>
    <w:rsid w:val="0078411E"/>
    <w:rsid w:val="007854AE"/>
    <w:rsid w:val="00785D23"/>
    <w:rsid w:val="00785F86"/>
    <w:rsid w:val="007862BA"/>
    <w:rsid w:val="007864F9"/>
    <w:rsid w:val="00786E6F"/>
    <w:rsid w:val="00786F8B"/>
    <w:rsid w:val="0078764A"/>
    <w:rsid w:val="007905D2"/>
    <w:rsid w:val="00790C11"/>
    <w:rsid w:val="00790D61"/>
    <w:rsid w:val="0079148B"/>
    <w:rsid w:val="00791CED"/>
    <w:rsid w:val="007920E5"/>
    <w:rsid w:val="00792196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D14"/>
    <w:rsid w:val="00793D46"/>
    <w:rsid w:val="00793E30"/>
    <w:rsid w:val="00793E8E"/>
    <w:rsid w:val="00794089"/>
    <w:rsid w:val="007944BD"/>
    <w:rsid w:val="00795566"/>
    <w:rsid w:val="007955C8"/>
    <w:rsid w:val="0079582A"/>
    <w:rsid w:val="00796144"/>
    <w:rsid w:val="00796406"/>
    <w:rsid w:val="00796A09"/>
    <w:rsid w:val="00797323"/>
    <w:rsid w:val="0079787B"/>
    <w:rsid w:val="007A0591"/>
    <w:rsid w:val="007A0751"/>
    <w:rsid w:val="007A09EC"/>
    <w:rsid w:val="007A0BA7"/>
    <w:rsid w:val="007A0D9B"/>
    <w:rsid w:val="007A0FFE"/>
    <w:rsid w:val="007A1536"/>
    <w:rsid w:val="007A18B2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06F"/>
    <w:rsid w:val="007A761D"/>
    <w:rsid w:val="007A7CBC"/>
    <w:rsid w:val="007A7EEF"/>
    <w:rsid w:val="007B0D66"/>
    <w:rsid w:val="007B171A"/>
    <w:rsid w:val="007B1763"/>
    <w:rsid w:val="007B1BA5"/>
    <w:rsid w:val="007B1C21"/>
    <w:rsid w:val="007B227C"/>
    <w:rsid w:val="007B2B9C"/>
    <w:rsid w:val="007B49DA"/>
    <w:rsid w:val="007B4AC7"/>
    <w:rsid w:val="007B4B22"/>
    <w:rsid w:val="007B503D"/>
    <w:rsid w:val="007B567B"/>
    <w:rsid w:val="007B5680"/>
    <w:rsid w:val="007B5F51"/>
    <w:rsid w:val="007B66EE"/>
    <w:rsid w:val="007B7584"/>
    <w:rsid w:val="007B7751"/>
    <w:rsid w:val="007C000B"/>
    <w:rsid w:val="007C01B9"/>
    <w:rsid w:val="007C02FC"/>
    <w:rsid w:val="007C094A"/>
    <w:rsid w:val="007C0B87"/>
    <w:rsid w:val="007C1008"/>
    <w:rsid w:val="007C1036"/>
    <w:rsid w:val="007C168B"/>
    <w:rsid w:val="007C1772"/>
    <w:rsid w:val="007C1BCF"/>
    <w:rsid w:val="007C1CAF"/>
    <w:rsid w:val="007C1ED2"/>
    <w:rsid w:val="007C1F0F"/>
    <w:rsid w:val="007C25A7"/>
    <w:rsid w:val="007C28C6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759"/>
    <w:rsid w:val="007D0EE1"/>
    <w:rsid w:val="007D1937"/>
    <w:rsid w:val="007D1FC8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6598"/>
    <w:rsid w:val="007D6641"/>
    <w:rsid w:val="007D78CE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77F"/>
    <w:rsid w:val="007E28F5"/>
    <w:rsid w:val="007E29F4"/>
    <w:rsid w:val="007E3261"/>
    <w:rsid w:val="007E346C"/>
    <w:rsid w:val="007E409A"/>
    <w:rsid w:val="007E41BC"/>
    <w:rsid w:val="007E4448"/>
    <w:rsid w:val="007E4CED"/>
    <w:rsid w:val="007E55AF"/>
    <w:rsid w:val="007E55D2"/>
    <w:rsid w:val="007E5794"/>
    <w:rsid w:val="007E5EA8"/>
    <w:rsid w:val="007E601C"/>
    <w:rsid w:val="007E62F4"/>
    <w:rsid w:val="007E6329"/>
    <w:rsid w:val="007E63FD"/>
    <w:rsid w:val="007E6A1B"/>
    <w:rsid w:val="007E6B27"/>
    <w:rsid w:val="007E7F37"/>
    <w:rsid w:val="007F0260"/>
    <w:rsid w:val="007F030B"/>
    <w:rsid w:val="007F068A"/>
    <w:rsid w:val="007F0A54"/>
    <w:rsid w:val="007F0C12"/>
    <w:rsid w:val="007F0F89"/>
    <w:rsid w:val="007F115B"/>
    <w:rsid w:val="007F11BB"/>
    <w:rsid w:val="007F13EC"/>
    <w:rsid w:val="007F1415"/>
    <w:rsid w:val="007F1758"/>
    <w:rsid w:val="007F1ACB"/>
    <w:rsid w:val="007F23FA"/>
    <w:rsid w:val="007F2424"/>
    <w:rsid w:val="007F2488"/>
    <w:rsid w:val="007F2DE9"/>
    <w:rsid w:val="007F31D6"/>
    <w:rsid w:val="007F3986"/>
    <w:rsid w:val="007F399E"/>
    <w:rsid w:val="007F4486"/>
    <w:rsid w:val="007F44FA"/>
    <w:rsid w:val="007F46A2"/>
    <w:rsid w:val="007F6039"/>
    <w:rsid w:val="007F6616"/>
    <w:rsid w:val="007F687A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87A"/>
    <w:rsid w:val="00802B35"/>
    <w:rsid w:val="00802CA1"/>
    <w:rsid w:val="008039EA"/>
    <w:rsid w:val="00804848"/>
    <w:rsid w:val="00804A35"/>
    <w:rsid w:val="00806484"/>
    <w:rsid w:val="00806B0F"/>
    <w:rsid w:val="00806F53"/>
    <w:rsid w:val="0080770C"/>
    <w:rsid w:val="00807998"/>
    <w:rsid w:val="00810191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884"/>
    <w:rsid w:val="00812C71"/>
    <w:rsid w:val="00813307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5DB4"/>
    <w:rsid w:val="00816154"/>
    <w:rsid w:val="00816310"/>
    <w:rsid w:val="0081637B"/>
    <w:rsid w:val="00816790"/>
    <w:rsid w:val="00816835"/>
    <w:rsid w:val="00816862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464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3D7"/>
    <w:rsid w:val="0082541C"/>
    <w:rsid w:val="0082580F"/>
    <w:rsid w:val="00825979"/>
    <w:rsid w:val="008268C8"/>
    <w:rsid w:val="008269C8"/>
    <w:rsid w:val="00827349"/>
    <w:rsid w:val="008275B8"/>
    <w:rsid w:val="0082774D"/>
    <w:rsid w:val="008277D5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F9"/>
    <w:rsid w:val="00833848"/>
    <w:rsid w:val="00833C6E"/>
    <w:rsid w:val="00834A12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4052A"/>
    <w:rsid w:val="00841488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C31"/>
    <w:rsid w:val="00845062"/>
    <w:rsid w:val="0084545B"/>
    <w:rsid w:val="008454CE"/>
    <w:rsid w:val="00846421"/>
    <w:rsid w:val="0084652F"/>
    <w:rsid w:val="00846E75"/>
    <w:rsid w:val="00847816"/>
    <w:rsid w:val="008478D7"/>
    <w:rsid w:val="00847E2A"/>
    <w:rsid w:val="008508E7"/>
    <w:rsid w:val="00851173"/>
    <w:rsid w:val="0085160C"/>
    <w:rsid w:val="008519E7"/>
    <w:rsid w:val="008519E9"/>
    <w:rsid w:val="00852783"/>
    <w:rsid w:val="008527CC"/>
    <w:rsid w:val="00852F75"/>
    <w:rsid w:val="008530A6"/>
    <w:rsid w:val="00853172"/>
    <w:rsid w:val="0085329F"/>
    <w:rsid w:val="008538D4"/>
    <w:rsid w:val="008540C7"/>
    <w:rsid w:val="0085545B"/>
    <w:rsid w:val="00855CEA"/>
    <w:rsid w:val="00855D96"/>
    <w:rsid w:val="00855E41"/>
    <w:rsid w:val="0085688F"/>
    <w:rsid w:val="00856A3A"/>
    <w:rsid w:val="00856F88"/>
    <w:rsid w:val="00857420"/>
    <w:rsid w:val="00857FD1"/>
    <w:rsid w:val="008603DF"/>
    <w:rsid w:val="008606D0"/>
    <w:rsid w:val="008606F0"/>
    <w:rsid w:val="008608A3"/>
    <w:rsid w:val="00861269"/>
    <w:rsid w:val="008618A8"/>
    <w:rsid w:val="00861DD7"/>
    <w:rsid w:val="008622FA"/>
    <w:rsid w:val="00863124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B14"/>
    <w:rsid w:val="00865D7F"/>
    <w:rsid w:val="00865EE0"/>
    <w:rsid w:val="0086604C"/>
    <w:rsid w:val="008661A9"/>
    <w:rsid w:val="00866C4B"/>
    <w:rsid w:val="008674F3"/>
    <w:rsid w:val="008676B7"/>
    <w:rsid w:val="00867BE8"/>
    <w:rsid w:val="00867FBF"/>
    <w:rsid w:val="00870B3D"/>
    <w:rsid w:val="00870D08"/>
    <w:rsid w:val="00871152"/>
    <w:rsid w:val="00871D5E"/>
    <w:rsid w:val="00871E73"/>
    <w:rsid w:val="00872832"/>
    <w:rsid w:val="00872855"/>
    <w:rsid w:val="00872A89"/>
    <w:rsid w:val="00872BD3"/>
    <w:rsid w:val="00872BFA"/>
    <w:rsid w:val="008737F8"/>
    <w:rsid w:val="00874336"/>
    <w:rsid w:val="00874763"/>
    <w:rsid w:val="008747C2"/>
    <w:rsid w:val="00874959"/>
    <w:rsid w:val="0087498C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80181"/>
    <w:rsid w:val="008803CA"/>
    <w:rsid w:val="00880415"/>
    <w:rsid w:val="008805CB"/>
    <w:rsid w:val="0088064B"/>
    <w:rsid w:val="00880F4B"/>
    <w:rsid w:val="00881528"/>
    <w:rsid w:val="00881A8D"/>
    <w:rsid w:val="00881D53"/>
    <w:rsid w:val="00882112"/>
    <w:rsid w:val="008827D1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B1D"/>
    <w:rsid w:val="00885C8D"/>
    <w:rsid w:val="008861AC"/>
    <w:rsid w:val="0088628D"/>
    <w:rsid w:val="0088642D"/>
    <w:rsid w:val="00886458"/>
    <w:rsid w:val="008866B8"/>
    <w:rsid w:val="008867AB"/>
    <w:rsid w:val="008902AA"/>
    <w:rsid w:val="008906E7"/>
    <w:rsid w:val="008910A1"/>
    <w:rsid w:val="008910AC"/>
    <w:rsid w:val="00891858"/>
    <w:rsid w:val="00891C46"/>
    <w:rsid w:val="0089282A"/>
    <w:rsid w:val="00892DB8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A47"/>
    <w:rsid w:val="008A00A5"/>
    <w:rsid w:val="008A025A"/>
    <w:rsid w:val="008A055A"/>
    <w:rsid w:val="008A0EE0"/>
    <w:rsid w:val="008A1517"/>
    <w:rsid w:val="008A1531"/>
    <w:rsid w:val="008A1BF2"/>
    <w:rsid w:val="008A1F0F"/>
    <w:rsid w:val="008A2210"/>
    <w:rsid w:val="008A230F"/>
    <w:rsid w:val="008A2466"/>
    <w:rsid w:val="008A2E80"/>
    <w:rsid w:val="008A2EC9"/>
    <w:rsid w:val="008A3A0F"/>
    <w:rsid w:val="008A3F7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A782C"/>
    <w:rsid w:val="008B04E1"/>
    <w:rsid w:val="008B09D0"/>
    <w:rsid w:val="008B1488"/>
    <w:rsid w:val="008B15D1"/>
    <w:rsid w:val="008B1FDE"/>
    <w:rsid w:val="008B24E0"/>
    <w:rsid w:val="008B33DF"/>
    <w:rsid w:val="008B486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732"/>
    <w:rsid w:val="008C2C04"/>
    <w:rsid w:val="008C3552"/>
    <w:rsid w:val="008C3C9D"/>
    <w:rsid w:val="008C451A"/>
    <w:rsid w:val="008C4528"/>
    <w:rsid w:val="008C486C"/>
    <w:rsid w:val="008C4B85"/>
    <w:rsid w:val="008C569A"/>
    <w:rsid w:val="008C5703"/>
    <w:rsid w:val="008C5857"/>
    <w:rsid w:val="008C5907"/>
    <w:rsid w:val="008C5C58"/>
    <w:rsid w:val="008C5E33"/>
    <w:rsid w:val="008C5E50"/>
    <w:rsid w:val="008C5FB3"/>
    <w:rsid w:val="008C6D20"/>
    <w:rsid w:val="008C7233"/>
    <w:rsid w:val="008C78FC"/>
    <w:rsid w:val="008C7C63"/>
    <w:rsid w:val="008C7C7A"/>
    <w:rsid w:val="008D0418"/>
    <w:rsid w:val="008D054E"/>
    <w:rsid w:val="008D09DB"/>
    <w:rsid w:val="008D0EA4"/>
    <w:rsid w:val="008D199F"/>
    <w:rsid w:val="008D1C01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AC9"/>
    <w:rsid w:val="008D7699"/>
    <w:rsid w:val="008D773F"/>
    <w:rsid w:val="008D791D"/>
    <w:rsid w:val="008D7C13"/>
    <w:rsid w:val="008E0542"/>
    <w:rsid w:val="008E12D7"/>
    <w:rsid w:val="008E13ED"/>
    <w:rsid w:val="008E1AAC"/>
    <w:rsid w:val="008E1F1C"/>
    <w:rsid w:val="008E235C"/>
    <w:rsid w:val="008E2BC7"/>
    <w:rsid w:val="008E2FF5"/>
    <w:rsid w:val="008E31B5"/>
    <w:rsid w:val="008E32AC"/>
    <w:rsid w:val="008E347E"/>
    <w:rsid w:val="008E55DE"/>
    <w:rsid w:val="008E56FA"/>
    <w:rsid w:val="008E5A70"/>
    <w:rsid w:val="008E5C9C"/>
    <w:rsid w:val="008E623F"/>
    <w:rsid w:val="008E6ADE"/>
    <w:rsid w:val="008E705D"/>
    <w:rsid w:val="008F06A2"/>
    <w:rsid w:val="008F1250"/>
    <w:rsid w:val="008F175C"/>
    <w:rsid w:val="008F1B55"/>
    <w:rsid w:val="008F1C06"/>
    <w:rsid w:val="008F208C"/>
    <w:rsid w:val="008F2602"/>
    <w:rsid w:val="008F28B3"/>
    <w:rsid w:val="008F28D4"/>
    <w:rsid w:val="008F2B61"/>
    <w:rsid w:val="008F3278"/>
    <w:rsid w:val="008F4049"/>
    <w:rsid w:val="008F413B"/>
    <w:rsid w:val="008F4E06"/>
    <w:rsid w:val="008F4FCE"/>
    <w:rsid w:val="008F514B"/>
    <w:rsid w:val="008F58B5"/>
    <w:rsid w:val="008F59A9"/>
    <w:rsid w:val="008F5AAA"/>
    <w:rsid w:val="008F60BA"/>
    <w:rsid w:val="008F7F27"/>
    <w:rsid w:val="00900015"/>
    <w:rsid w:val="00900086"/>
    <w:rsid w:val="009003A4"/>
    <w:rsid w:val="00900928"/>
    <w:rsid w:val="00900A5F"/>
    <w:rsid w:val="00900B0A"/>
    <w:rsid w:val="00900BF3"/>
    <w:rsid w:val="0090130C"/>
    <w:rsid w:val="00901432"/>
    <w:rsid w:val="00901660"/>
    <w:rsid w:val="00901EB0"/>
    <w:rsid w:val="00902216"/>
    <w:rsid w:val="00902429"/>
    <w:rsid w:val="009025A5"/>
    <w:rsid w:val="009025B4"/>
    <w:rsid w:val="00902C33"/>
    <w:rsid w:val="00903A3B"/>
    <w:rsid w:val="00903FAA"/>
    <w:rsid w:val="00904200"/>
    <w:rsid w:val="009046E3"/>
    <w:rsid w:val="0090476C"/>
    <w:rsid w:val="009056A1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214D"/>
    <w:rsid w:val="0091232A"/>
    <w:rsid w:val="0091248E"/>
    <w:rsid w:val="009127C9"/>
    <w:rsid w:val="009129D5"/>
    <w:rsid w:val="00912B8F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8C"/>
    <w:rsid w:val="009166BF"/>
    <w:rsid w:val="009168EE"/>
    <w:rsid w:val="00917C44"/>
    <w:rsid w:val="00920C08"/>
    <w:rsid w:val="009210E6"/>
    <w:rsid w:val="00921119"/>
    <w:rsid w:val="009214A4"/>
    <w:rsid w:val="00921597"/>
    <w:rsid w:val="009221F0"/>
    <w:rsid w:val="009222C2"/>
    <w:rsid w:val="0092265D"/>
    <w:rsid w:val="009235A9"/>
    <w:rsid w:val="009239FE"/>
    <w:rsid w:val="00923E27"/>
    <w:rsid w:val="0092474A"/>
    <w:rsid w:val="00925ABB"/>
    <w:rsid w:val="00925B39"/>
    <w:rsid w:val="00926533"/>
    <w:rsid w:val="00926D5F"/>
    <w:rsid w:val="00926DCE"/>
    <w:rsid w:val="00926E3B"/>
    <w:rsid w:val="00926F9C"/>
    <w:rsid w:val="00926FCA"/>
    <w:rsid w:val="00926FFD"/>
    <w:rsid w:val="0093006B"/>
    <w:rsid w:val="00931A0E"/>
    <w:rsid w:val="00931C8F"/>
    <w:rsid w:val="00931EAB"/>
    <w:rsid w:val="00931F82"/>
    <w:rsid w:val="009331EE"/>
    <w:rsid w:val="00933625"/>
    <w:rsid w:val="009336B6"/>
    <w:rsid w:val="00933DC8"/>
    <w:rsid w:val="00934972"/>
    <w:rsid w:val="00934B89"/>
    <w:rsid w:val="00934BB0"/>
    <w:rsid w:val="00934C51"/>
    <w:rsid w:val="00935142"/>
    <w:rsid w:val="00935391"/>
    <w:rsid w:val="0093542C"/>
    <w:rsid w:val="0093563F"/>
    <w:rsid w:val="0093576B"/>
    <w:rsid w:val="009358E4"/>
    <w:rsid w:val="00936674"/>
    <w:rsid w:val="00936885"/>
    <w:rsid w:val="00936DED"/>
    <w:rsid w:val="00936E9C"/>
    <w:rsid w:val="009370E1"/>
    <w:rsid w:val="00937107"/>
    <w:rsid w:val="00937868"/>
    <w:rsid w:val="00937E8C"/>
    <w:rsid w:val="00937F57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C96"/>
    <w:rsid w:val="00943E36"/>
    <w:rsid w:val="00943EE8"/>
    <w:rsid w:val="00944897"/>
    <w:rsid w:val="00944C29"/>
    <w:rsid w:val="00944FA3"/>
    <w:rsid w:val="0094571D"/>
    <w:rsid w:val="00945D6D"/>
    <w:rsid w:val="00945DEB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294C"/>
    <w:rsid w:val="0095338F"/>
    <w:rsid w:val="0095395D"/>
    <w:rsid w:val="00953B8C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D95"/>
    <w:rsid w:val="00956F5B"/>
    <w:rsid w:val="0095723D"/>
    <w:rsid w:val="00960302"/>
    <w:rsid w:val="009603AD"/>
    <w:rsid w:val="009604A7"/>
    <w:rsid w:val="00960876"/>
    <w:rsid w:val="00960AC8"/>
    <w:rsid w:val="0096106D"/>
    <w:rsid w:val="00961372"/>
    <w:rsid w:val="00961840"/>
    <w:rsid w:val="009619B1"/>
    <w:rsid w:val="00961A62"/>
    <w:rsid w:val="00961AFD"/>
    <w:rsid w:val="0096231E"/>
    <w:rsid w:val="00962A81"/>
    <w:rsid w:val="00962BED"/>
    <w:rsid w:val="009634D7"/>
    <w:rsid w:val="0096388A"/>
    <w:rsid w:val="009647AF"/>
    <w:rsid w:val="00964973"/>
    <w:rsid w:val="00964A0E"/>
    <w:rsid w:val="00964BFA"/>
    <w:rsid w:val="0096521B"/>
    <w:rsid w:val="00965B91"/>
    <w:rsid w:val="009667DB"/>
    <w:rsid w:val="00966D26"/>
    <w:rsid w:val="00967009"/>
    <w:rsid w:val="0096768B"/>
    <w:rsid w:val="00967AAC"/>
    <w:rsid w:val="00967B7C"/>
    <w:rsid w:val="00970154"/>
    <w:rsid w:val="00970261"/>
    <w:rsid w:val="009703B5"/>
    <w:rsid w:val="0097096A"/>
    <w:rsid w:val="00970EE8"/>
    <w:rsid w:val="0097188D"/>
    <w:rsid w:val="00971B72"/>
    <w:rsid w:val="00971D87"/>
    <w:rsid w:val="00971F38"/>
    <w:rsid w:val="00971F43"/>
    <w:rsid w:val="009721DB"/>
    <w:rsid w:val="00972919"/>
    <w:rsid w:val="00972E3E"/>
    <w:rsid w:val="0097314D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412"/>
    <w:rsid w:val="00976665"/>
    <w:rsid w:val="009774AA"/>
    <w:rsid w:val="00977787"/>
    <w:rsid w:val="00977BF3"/>
    <w:rsid w:val="00977ED0"/>
    <w:rsid w:val="00980121"/>
    <w:rsid w:val="0098015F"/>
    <w:rsid w:val="00980994"/>
    <w:rsid w:val="0098213D"/>
    <w:rsid w:val="0098233A"/>
    <w:rsid w:val="00982883"/>
    <w:rsid w:val="009828B4"/>
    <w:rsid w:val="0098373B"/>
    <w:rsid w:val="009837B7"/>
    <w:rsid w:val="00983B30"/>
    <w:rsid w:val="00983BDC"/>
    <w:rsid w:val="00984FDD"/>
    <w:rsid w:val="0098517A"/>
    <w:rsid w:val="0098599E"/>
    <w:rsid w:val="009859D4"/>
    <w:rsid w:val="00985C10"/>
    <w:rsid w:val="00985F1D"/>
    <w:rsid w:val="009868AA"/>
    <w:rsid w:val="00986CD5"/>
    <w:rsid w:val="00987AC4"/>
    <w:rsid w:val="009907BB"/>
    <w:rsid w:val="00990F63"/>
    <w:rsid w:val="0099114F"/>
    <w:rsid w:val="00991885"/>
    <w:rsid w:val="00991C33"/>
    <w:rsid w:val="009921A3"/>
    <w:rsid w:val="00992720"/>
    <w:rsid w:val="0099292C"/>
    <w:rsid w:val="00992C38"/>
    <w:rsid w:val="00992ECC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97E82"/>
    <w:rsid w:val="009A0379"/>
    <w:rsid w:val="009A070D"/>
    <w:rsid w:val="009A0BC9"/>
    <w:rsid w:val="009A0EB9"/>
    <w:rsid w:val="009A0EE3"/>
    <w:rsid w:val="009A193B"/>
    <w:rsid w:val="009A1E87"/>
    <w:rsid w:val="009A24C5"/>
    <w:rsid w:val="009A260D"/>
    <w:rsid w:val="009A2C72"/>
    <w:rsid w:val="009A2FBE"/>
    <w:rsid w:val="009A3042"/>
    <w:rsid w:val="009A3339"/>
    <w:rsid w:val="009A37DD"/>
    <w:rsid w:val="009A3844"/>
    <w:rsid w:val="009A3863"/>
    <w:rsid w:val="009A3D3F"/>
    <w:rsid w:val="009A3F58"/>
    <w:rsid w:val="009A43E8"/>
    <w:rsid w:val="009A443C"/>
    <w:rsid w:val="009A47E4"/>
    <w:rsid w:val="009A4E7D"/>
    <w:rsid w:val="009A5157"/>
    <w:rsid w:val="009A52AB"/>
    <w:rsid w:val="009A624F"/>
    <w:rsid w:val="009A6502"/>
    <w:rsid w:val="009A677E"/>
    <w:rsid w:val="009A6922"/>
    <w:rsid w:val="009A69DE"/>
    <w:rsid w:val="009A708E"/>
    <w:rsid w:val="009A7508"/>
    <w:rsid w:val="009A7916"/>
    <w:rsid w:val="009A7945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1FA3"/>
    <w:rsid w:val="009B2892"/>
    <w:rsid w:val="009B37AA"/>
    <w:rsid w:val="009B3929"/>
    <w:rsid w:val="009B3977"/>
    <w:rsid w:val="009B4056"/>
    <w:rsid w:val="009B4096"/>
    <w:rsid w:val="009B4494"/>
    <w:rsid w:val="009B4D94"/>
    <w:rsid w:val="009B5140"/>
    <w:rsid w:val="009B518D"/>
    <w:rsid w:val="009B700B"/>
    <w:rsid w:val="009B781E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9F0"/>
    <w:rsid w:val="009C4D96"/>
    <w:rsid w:val="009C502E"/>
    <w:rsid w:val="009C5AC1"/>
    <w:rsid w:val="009C623E"/>
    <w:rsid w:val="009C6470"/>
    <w:rsid w:val="009C6A3D"/>
    <w:rsid w:val="009C6D05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AD3"/>
    <w:rsid w:val="009D6054"/>
    <w:rsid w:val="009D63B7"/>
    <w:rsid w:val="009D7260"/>
    <w:rsid w:val="009D7484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A22"/>
    <w:rsid w:val="009E3678"/>
    <w:rsid w:val="009E36E3"/>
    <w:rsid w:val="009E372A"/>
    <w:rsid w:val="009E3DE8"/>
    <w:rsid w:val="009E4154"/>
    <w:rsid w:val="009E43C0"/>
    <w:rsid w:val="009E57A1"/>
    <w:rsid w:val="009E5ABD"/>
    <w:rsid w:val="009E63B9"/>
    <w:rsid w:val="009E6703"/>
    <w:rsid w:val="009E6EBC"/>
    <w:rsid w:val="009E78E2"/>
    <w:rsid w:val="009E7A62"/>
    <w:rsid w:val="009F03D8"/>
    <w:rsid w:val="009F061E"/>
    <w:rsid w:val="009F0B89"/>
    <w:rsid w:val="009F0BA4"/>
    <w:rsid w:val="009F13FD"/>
    <w:rsid w:val="009F1595"/>
    <w:rsid w:val="009F15E0"/>
    <w:rsid w:val="009F1CC7"/>
    <w:rsid w:val="009F2C2C"/>
    <w:rsid w:val="009F34A4"/>
    <w:rsid w:val="009F5415"/>
    <w:rsid w:val="009F5B60"/>
    <w:rsid w:val="009F5DA1"/>
    <w:rsid w:val="009F64C3"/>
    <w:rsid w:val="009F6EA2"/>
    <w:rsid w:val="009F728E"/>
    <w:rsid w:val="00A01CBD"/>
    <w:rsid w:val="00A01D26"/>
    <w:rsid w:val="00A01F75"/>
    <w:rsid w:val="00A02136"/>
    <w:rsid w:val="00A02845"/>
    <w:rsid w:val="00A02B5A"/>
    <w:rsid w:val="00A03102"/>
    <w:rsid w:val="00A039C2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E4C"/>
    <w:rsid w:val="00A07355"/>
    <w:rsid w:val="00A07CFA"/>
    <w:rsid w:val="00A10AAD"/>
    <w:rsid w:val="00A10AF4"/>
    <w:rsid w:val="00A117BC"/>
    <w:rsid w:val="00A11E7D"/>
    <w:rsid w:val="00A122A4"/>
    <w:rsid w:val="00A124A9"/>
    <w:rsid w:val="00A12E25"/>
    <w:rsid w:val="00A12ED5"/>
    <w:rsid w:val="00A13B55"/>
    <w:rsid w:val="00A14093"/>
    <w:rsid w:val="00A14E7D"/>
    <w:rsid w:val="00A1506E"/>
    <w:rsid w:val="00A1603E"/>
    <w:rsid w:val="00A16071"/>
    <w:rsid w:val="00A168E7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754"/>
    <w:rsid w:val="00A21D1A"/>
    <w:rsid w:val="00A21F36"/>
    <w:rsid w:val="00A226D0"/>
    <w:rsid w:val="00A22E43"/>
    <w:rsid w:val="00A22F44"/>
    <w:rsid w:val="00A2336A"/>
    <w:rsid w:val="00A23936"/>
    <w:rsid w:val="00A24446"/>
    <w:rsid w:val="00A24B62"/>
    <w:rsid w:val="00A250DE"/>
    <w:rsid w:val="00A257C8"/>
    <w:rsid w:val="00A25ACC"/>
    <w:rsid w:val="00A25AFA"/>
    <w:rsid w:val="00A2692F"/>
    <w:rsid w:val="00A269E5"/>
    <w:rsid w:val="00A27436"/>
    <w:rsid w:val="00A2765E"/>
    <w:rsid w:val="00A278EA"/>
    <w:rsid w:val="00A27B68"/>
    <w:rsid w:val="00A27E0D"/>
    <w:rsid w:val="00A300F6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3E9B"/>
    <w:rsid w:val="00A34352"/>
    <w:rsid w:val="00A34720"/>
    <w:rsid w:val="00A34C51"/>
    <w:rsid w:val="00A35718"/>
    <w:rsid w:val="00A357FA"/>
    <w:rsid w:val="00A35B5F"/>
    <w:rsid w:val="00A36E23"/>
    <w:rsid w:val="00A36E5F"/>
    <w:rsid w:val="00A37095"/>
    <w:rsid w:val="00A37239"/>
    <w:rsid w:val="00A37360"/>
    <w:rsid w:val="00A40014"/>
    <w:rsid w:val="00A40A4E"/>
    <w:rsid w:val="00A4129E"/>
    <w:rsid w:val="00A4154F"/>
    <w:rsid w:val="00A41581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AA5"/>
    <w:rsid w:val="00A5281D"/>
    <w:rsid w:val="00A5379F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A5"/>
    <w:rsid w:val="00A57D9A"/>
    <w:rsid w:val="00A60DF9"/>
    <w:rsid w:val="00A6125A"/>
    <w:rsid w:val="00A61A90"/>
    <w:rsid w:val="00A61C5C"/>
    <w:rsid w:val="00A61D27"/>
    <w:rsid w:val="00A625C1"/>
    <w:rsid w:val="00A6271B"/>
    <w:rsid w:val="00A62D72"/>
    <w:rsid w:val="00A62E66"/>
    <w:rsid w:val="00A630B1"/>
    <w:rsid w:val="00A63D43"/>
    <w:rsid w:val="00A646DC"/>
    <w:rsid w:val="00A64A73"/>
    <w:rsid w:val="00A64CBA"/>
    <w:rsid w:val="00A64D02"/>
    <w:rsid w:val="00A65A34"/>
    <w:rsid w:val="00A65D80"/>
    <w:rsid w:val="00A6617F"/>
    <w:rsid w:val="00A669E9"/>
    <w:rsid w:val="00A673EE"/>
    <w:rsid w:val="00A67DE4"/>
    <w:rsid w:val="00A701C6"/>
    <w:rsid w:val="00A70351"/>
    <w:rsid w:val="00A703FC"/>
    <w:rsid w:val="00A707BA"/>
    <w:rsid w:val="00A71061"/>
    <w:rsid w:val="00A71550"/>
    <w:rsid w:val="00A71E1D"/>
    <w:rsid w:val="00A724B6"/>
    <w:rsid w:val="00A72621"/>
    <w:rsid w:val="00A728A5"/>
    <w:rsid w:val="00A72B93"/>
    <w:rsid w:val="00A73420"/>
    <w:rsid w:val="00A73685"/>
    <w:rsid w:val="00A73698"/>
    <w:rsid w:val="00A7382C"/>
    <w:rsid w:val="00A73F5C"/>
    <w:rsid w:val="00A744AB"/>
    <w:rsid w:val="00A752E7"/>
    <w:rsid w:val="00A76147"/>
    <w:rsid w:val="00A76171"/>
    <w:rsid w:val="00A7636D"/>
    <w:rsid w:val="00A76668"/>
    <w:rsid w:val="00A76F8C"/>
    <w:rsid w:val="00A772FB"/>
    <w:rsid w:val="00A8001A"/>
    <w:rsid w:val="00A80B6A"/>
    <w:rsid w:val="00A80EF8"/>
    <w:rsid w:val="00A80F9D"/>
    <w:rsid w:val="00A81474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882"/>
    <w:rsid w:val="00A86A6A"/>
    <w:rsid w:val="00A86AFF"/>
    <w:rsid w:val="00A87B36"/>
    <w:rsid w:val="00A9068F"/>
    <w:rsid w:val="00A90882"/>
    <w:rsid w:val="00A914AA"/>
    <w:rsid w:val="00A9162E"/>
    <w:rsid w:val="00A918BA"/>
    <w:rsid w:val="00A91A03"/>
    <w:rsid w:val="00A91DB6"/>
    <w:rsid w:val="00A91E78"/>
    <w:rsid w:val="00A92329"/>
    <w:rsid w:val="00A92AB0"/>
    <w:rsid w:val="00A92C6A"/>
    <w:rsid w:val="00A93588"/>
    <w:rsid w:val="00A936B7"/>
    <w:rsid w:val="00A94CE5"/>
    <w:rsid w:val="00A96222"/>
    <w:rsid w:val="00A96966"/>
    <w:rsid w:val="00AA0316"/>
    <w:rsid w:val="00AA058B"/>
    <w:rsid w:val="00AA0F7A"/>
    <w:rsid w:val="00AA1233"/>
    <w:rsid w:val="00AA164E"/>
    <w:rsid w:val="00AA16A3"/>
    <w:rsid w:val="00AA1A78"/>
    <w:rsid w:val="00AA1A82"/>
    <w:rsid w:val="00AA230D"/>
    <w:rsid w:val="00AA357C"/>
    <w:rsid w:val="00AA415A"/>
    <w:rsid w:val="00AA466A"/>
    <w:rsid w:val="00AA5606"/>
    <w:rsid w:val="00AA59B6"/>
    <w:rsid w:val="00AA64FF"/>
    <w:rsid w:val="00AA651A"/>
    <w:rsid w:val="00AA69D5"/>
    <w:rsid w:val="00AA6A94"/>
    <w:rsid w:val="00AA7039"/>
    <w:rsid w:val="00AA79BF"/>
    <w:rsid w:val="00AA7B8E"/>
    <w:rsid w:val="00AB0548"/>
    <w:rsid w:val="00AB0B37"/>
    <w:rsid w:val="00AB0CDB"/>
    <w:rsid w:val="00AB0D0D"/>
    <w:rsid w:val="00AB0E35"/>
    <w:rsid w:val="00AB1011"/>
    <w:rsid w:val="00AB1669"/>
    <w:rsid w:val="00AB1C9B"/>
    <w:rsid w:val="00AB2357"/>
    <w:rsid w:val="00AB2834"/>
    <w:rsid w:val="00AB2E79"/>
    <w:rsid w:val="00AB30E1"/>
    <w:rsid w:val="00AB33A8"/>
    <w:rsid w:val="00AB35A0"/>
    <w:rsid w:val="00AB3AA9"/>
    <w:rsid w:val="00AB4173"/>
    <w:rsid w:val="00AB47BA"/>
    <w:rsid w:val="00AB4EE4"/>
    <w:rsid w:val="00AB577A"/>
    <w:rsid w:val="00AB57F8"/>
    <w:rsid w:val="00AB5C06"/>
    <w:rsid w:val="00AB5C3B"/>
    <w:rsid w:val="00AB5DD8"/>
    <w:rsid w:val="00AB5E2C"/>
    <w:rsid w:val="00AB646A"/>
    <w:rsid w:val="00AB6699"/>
    <w:rsid w:val="00AB6B5D"/>
    <w:rsid w:val="00AB6C0E"/>
    <w:rsid w:val="00AB6FD2"/>
    <w:rsid w:val="00AB76EC"/>
    <w:rsid w:val="00AB7769"/>
    <w:rsid w:val="00AB7B1E"/>
    <w:rsid w:val="00AB7D5C"/>
    <w:rsid w:val="00AC0383"/>
    <w:rsid w:val="00AC06A1"/>
    <w:rsid w:val="00AC0C19"/>
    <w:rsid w:val="00AC1E51"/>
    <w:rsid w:val="00AC1F49"/>
    <w:rsid w:val="00AC2007"/>
    <w:rsid w:val="00AC2206"/>
    <w:rsid w:val="00AC2460"/>
    <w:rsid w:val="00AC2A70"/>
    <w:rsid w:val="00AC2F7D"/>
    <w:rsid w:val="00AC36AB"/>
    <w:rsid w:val="00AC3BE0"/>
    <w:rsid w:val="00AC3C86"/>
    <w:rsid w:val="00AC3E10"/>
    <w:rsid w:val="00AC3F6F"/>
    <w:rsid w:val="00AC40FE"/>
    <w:rsid w:val="00AC5511"/>
    <w:rsid w:val="00AC5743"/>
    <w:rsid w:val="00AC5AC8"/>
    <w:rsid w:val="00AC5FDB"/>
    <w:rsid w:val="00AC655B"/>
    <w:rsid w:val="00AC6807"/>
    <w:rsid w:val="00AC6966"/>
    <w:rsid w:val="00AC69AF"/>
    <w:rsid w:val="00AC6E6E"/>
    <w:rsid w:val="00AC7002"/>
    <w:rsid w:val="00AC7278"/>
    <w:rsid w:val="00AC79D2"/>
    <w:rsid w:val="00AD082B"/>
    <w:rsid w:val="00AD0B01"/>
    <w:rsid w:val="00AD12DE"/>
    <w:rsid w:val="00AD1721"/>
    <w:rsid w:val="00AD2136"/>
    <w:rsid w:val="00AD27BB"/>
    <w:rsid w:val="00AD38FA"/>
    <w:rsid w:val="00AD39E9"/>
    <w:rsid w:val="00AD3AB9"/>
    <w:rsid w:val="00AD3E19"/>
    <w:rsid w:val="00AD421F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95A"/>
    <w:rsid w:val="00AD6A60"/>
    <w:rsid w:val="00AD6C19"/>
    <w:rsid w:val="00AD7675"/>
    <w:rsid w:val="00AD7AE7"/>
    <w:rsid w:val="00AD7B01"/>
    <w:rsid w:val="00AE0694"/>
    <w:rsid w:val="00AE07BC"/>
    <w:rsid w:val="00AE0A85"/>
    <w:rsid w:val="00AE1A53"/>
    <w:rsid w:val="00AE1D32"/>
    <w:rsid w:val="00AE2332"/>
    <w:rsid w:val="00AE250F"/>
    <w:rsid w:val="00AE2E3B"/>
    <w:rsid w:val="00AE3CA3"/>
    <w:rsid w:val="00AE4F69"/>
    <w:rsid w:val="00AE5223"/>
    <w:rsid w:val="00AE5395"/>
    <w:rsid w:val="00AE56F4"/>
    <w:rsid w:val="00AE58F6"/>
    <w:rsid w:val="00AE6151"/>
    <w:rsid w:val="00AE79D4"/>
    <w:rsid w:val="00AF0388"/>
    <w:rsid w:val="00AF0D80"/>
    <w:rsid w:val="00AF14D1"/>
    <w:rsid w:val="00AF1A16"/>
    <w:rsid w:val="00AF20E3"/>
    <w:rsid w:val="00AF245C"/>
    <w:rsid w:val="00AF2A60"/>
    <w:rsid w:val="00AF327F"/>
    <w:rsid w:val="00AF3CAA"/>
    <w:rsid w:val="00AF4EA9"/>
    <w:rsid w:val="00AF5093"/>
    <w:rsid w:val="00AF556F"/>
    <w:rsid w:val="00AF5828"/>
    <w:rsid w:val="00AF6422"/>
    <w:rsid w:val="00AF67E3"/>
    <w:rsid w:val="00AF6E2A"/>
    <w:rsid w:val="00B002E4"/>
    <w:rsid w:val="00B00693"/>
    <w:rsid w:val="00B00B4C"/>
    <w:rsid w:val="00B00FA5"/>
    <w:rsid w:val="00B0150C"/>
    <w:rsid w:val="00B02884"/>
    <w:rsid w:val="00B028BC"/>
    <w:rsid w:val="00B029C2"/>
    <w:rsid w:val="00B03639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0793B"/>
    <w:rsid w:val="00B10579"/>
    <w:rsid w:val="00B1109C"/>
    <w:rsid w:val="00B1130A"/>
    <w:rsid w:val="00B11619"/>
    <w:rsid w:val="00B1198A"/>
    <w:rsid w:val="00B12006"/>
    <w:rsid w:val="00B12EC7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4E3A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104E"/>
    <w:rsid w:val="00B21214"/>
    <w:rsid w:val="00B215CF"/>
    <w:rsid w:val="00B215EB"/>
    <w:rsid w:val="00B216CC"/>
    <w:rsid w:val="00B21D8C"/>
    <w:rsid w:val="00B2289C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27299"/>
    <w:rsid w:val="00B31508"/>
    <w:rsid w:val="00B3200E"/>
    <w:rsid w:val="00B328F0"/>
    <w:rsid w:val="00B32A2F"/>
    <w:rsid w:val="00B32DA0"/>
    <w:rsid w:val="00B32E60"/>
    <w:rsid w:val="00B32ED7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29"/>
    <w:rsid w:val="00B35BC8"/>
    <w:rsid w:val="00B35D0D"/>
    <w:rsid w:val="00B36191"/>
    <w:rsid w:val="00B3785F"/>
    <w:rsid w:val="00B37C7D"/>
    <w:rsid w:val="00B37F05"/>
    <w:rsid w:val="00B40333"/>
    <w:rsid w:val="00B4064D"/>
    <w:rsid w:val="00B4087A"/>
    <w:rsid w:val="00B409C9"/>
    <w:rsid w:val="00B40A9F"/>
    <w:rsid w:val="00B40B76"/>
    <w:rsid w:val="00B414D4"/>
    <w:rsid w:val="00B419F5"/>
    <w:rsid w:val="00B41AE3"/>
    <w:rsid w:val="00B41B3D"/>
    <w:rsid w:val="00B42691"/>
    <w:rsid w:val="00B42AF6"/>
    <w:rsid w:val="00B42BBD"/>
    <w:rsid w:val="00B42C67"/>
    <w:rsid w:val="00B430A5"/>
    <w:rsid w:val="00B43490"/>
    <w:rsid w:val="00B4354B"/>
    <w:rsid w:val="00B43623"/>
    <w:rsid w:val="00B43C4E"/>
    <w:rsid w:val="00B43CB8"/>
    <w:rsid w:val="00B43E6A"/>
    <w:rsid w:val="00B44686"/>
    <w:rsid w:val="00B4473E"/>
    <w:rsid w:val="00B45038"/>
    <w:rsid w:val="00B45065"/>
    <w:rsid w:val="00B451D8"/>
    <w:rsid w:val="00B45AF8"/>
    <w:rsid w:val="00B462CB"/>
    <w:rsid w:val="00B46C0A"/>
    <w:rsid w:val="00B47551"/>
    <w:rsid w:val="00B477B0"/>
    <w:rsid w:val="00B50B17"/>
    <w:rsid w:val="00B50D05"/>
    <w:rsid w:val="00B51D0F"/>
    <w:rsid w:val="00B52049"/>
    <w:rsid w:val="00B53906"/>
    <w:rsid w:val="00B53AE1"/>
    <w:rsid w:val="00B53CFF"/>
    <w:rsid w:val="00B54A45"/>
    <w:rsid w:val="00B54B8E"/>
    <w:rsid w:val="00B550FD"/>
    <w:rsid w:val="00B5544A"/>
    <w:rsid w:val="00B558A6"/>
    <w:rsid w:val="00B55A13"/>
    <w:rsid w:val="00B55A35"/>
    <w:rsid w:val="00B55B87"/>
    <w:rsid w:val="00B55BA3"/>
    <w:rsid w:val="00B562F2"/>
    <w:rsid w:val="00B56785"/>
    <w:rsid w:val="00B568EF"/>
    <w:rsid w:val="00B56A62"/>
    <w:rsid w:val="00B56CDF"/>
    <w:rsid w:val="00B575B1"/>
    <w:rsid w:val="00B57AEC"/>
    <w:rsid w:val="00B60034"/>
    <w:rsid w:val="00B6007D"/>
    <w:rsid w:val="00B6025B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B8B"/>
    <w:rsid w:val="00B63E92"/>
    <w:rsid w:val="00B64607"/>
    <w:rsid w:val="00B64A72"/>
    <w:rsid w:val="00B64E3A"/>
    <w:rsid w:val="00B653DA"/>
    <w:rsid w:val="00B65A62"/>
    <w:rsid w:val="00B66101"/>
    <w:rsid w:val="00B66B4E"/>
    <w:rsid w:val="00B66C3E"/>
    <w:rsid w:val="00B66E00"/>
    <w:rsid w:val="00B670B3"/>
    <w:rsid w:val="00B67211"/>
    <w:rsid w:val="00B67CC0"/>
    <w:rsid w:val="00B70672"/>
    <w:rsid w:val="00B70BAE"/>
    <w:rsid w:val="00B71678"/>
    <w:rsid w:val="00B71A50"/>
    <w:rsid w:val="00B71C04"/>
    <w:rsid w:val="00B71C8F"/>
    <w:rsid w:val="00B71F0F"/>
    <w:rsid w:val="00B71F69"/>
    <w:rsid w:val="00B71FF8"/>
    <w:rsid w:val="00B72217"/>
    <w:rsid w:val="00B7272E"/>
    <w:rsid w:val="00B72939"/>
    <w:rsid w:val="00B73638"/>
    <w:rsid w:val="00B73B7D"/>
    <w:rsid w:val="00B740DE"/>
    <w:rsid w:val="00B743F1"/>
    <w:rsid w:val="00B74473"/>
    <w:rsid w:val="00B74A7D"/>
    <w:rsid w:val="00B74EC6"/>
    <w:rsid w:val="00B764B3"/>
    <w:rsid w:val="00B77376"/>
    <w:rsid w:val="00B7759A"/>
    <w:rsid w:val="00B778DF"/>
    <w:rsid w:val="00B77FEB"/>
    <w:rsid w:val="00B807A4"/>
    <w:rsid w:val="00B80FE2"/>
    <w:rsid w:val="00B81130"/>
    <w:rsid w:val="00B81182"/>
    <w:rsid w:val="00B82195"/>
    <w:rsid w:val="00B822CD"/>
    <w:rsid w:val="00B823FB"/>
    <w:rsid w:val="00B8255F"/>
    <w:rsid w:val="00B82E86"/>
    <w:rsid w:val="00B830EF"/>
    <w:rsid w:val="00B845F7"/>
    <w:rsid w:val="00B846C8"/>
    <w:rsid w:val="00B84B1D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90038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3926"/>
    <w:rsid w:val="00B9499C"/>
    <w:rsid w:val="00B94FBE"/>
    <w:rsid w:val="00B956E3"/>
    <w:rsid w:val="00B95AB6"/>
    <w:rsid w:val="00B95C43"/>
    <w:rsid w:val="00B967C2"/>
    <w:rsid w:val="00B96EC2"/>
    <w:rsid w:val="00B96EE4"/>
    <w:rsid w:val="00B97064"/>
    <w:rsid w:val="00B974ED"/>
    <w:rsid w:val="00B97571"/>
    <w:rsid w:val="00B975FE"/>
    <w:rsid w:val="00B97851"/>
    <w:rsid w:val="00B979A5"/>
    <w:rsid w:val="00B97AAE"/>
    <w:rsid w:val="00B97CE4"/>
    <w:rsid w:val="00BA0624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A79"/>
    <w:rsid w:val="00BA3EBB"/>
    <w:rsid w:val="00BA3F04"/>
    <w:rsid w:val="00BA4D9F"/>
    <w:rsid w:val="00BA4DEE"/>
    <w:rsid w:val="00BA5049"/>
    <w:rsid w:val="00BA5139"/>
    <w:rsid w:val="00BA51F8"/>
    <w:rsid w:val="00BA559A"/>
    <w:rsid w:val="00BA5F25"/>
    <w:rsid w:val="00BA61B0"/>
    <w:rsid w:val="00BA6E21"/>
    <w:rsid w:val="00BA6F9C"/>
    <w:rsid w:val="00BA78C2"/>
    <w:rsid w:val="00BA7E79"/>
    <w:rsid w:val="00BB03DA"/>
    <w:rsid w:val="00BB06C9"/>
    <w:rsid w:val="00BB0B25"/>
    <w:rsid w:val="00BB0C0C"/>
    <w:rsid w:val="00BB0ED3"/>
    <w:rsid w:val="00BB1040"/>
    <w:rsid w:val="00BB10D2"/>
    <w:rsid w:val="00BB1457"/>
    <w:rsid w:val="00BB14C0"/>
    <w:rsid w:val="00BB1D61"/>
    <w:rsid w:val="00BB1E82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78D6"/>
    <w:rsid w:val="00BB7942"/>
    <w:rsid w:val="00BC03EA"/>
    <w:rsid w:val="00BC0493"/>
    <w:rsid w:val="00BC0C11"/>
    <w:rsid w:val="00BC15E8"/>
    <w:rsid w:val="00BC1A95"/>
    <w:rsid w:val="00BC1D9D"/>
    <w:rsid w:val="00BC1E79"/>
    <w:rsid w:val="00BC1EDA"/>
    <w:rsid w:val="00BC1F25"/>
    <w:rsid w:val="00BC2034"/>
    <w:rsid w:val="00BC343C"/>
    <w:rsid w:val="00BC3652"/>
    <w:rsid w:val="00BC37D9"/>
    <w:rsid w:val="00BC41D9"/>
    <w:rsid w:val="00BC47ED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3DCA"/>
    <w:rsid w:val="00BD4374"/>
    <w:rsid w:val="00BD4BD4"/>
    <w:rsid w:val="00BD544E"/>
    <w:rsid w:val="00BD625D"/>
    <w:rsid w:val="00BD6264"/>
    <w:rsid w:val="00BD633C"/>
    <w:rsid w:val="00BD69FD"/>
    <w:rsid w:val="00BD7145"/>
    <w:rsid w:val="00BD71DF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484"/>
    <w:rsid w:val="00BE39DE"/>
    <w:rsid w:val="00BE3A16"/>
    <w:rsid w:val="00BE3A90"/>
    <w:rsid w:val="00BE4E94"/>
    <w:rsid w:val="00BE525F"/>
    <w:rsid w:val="00BE5406"/>
    <w:rsid w:val="00BE5520"/>
    <w:rsid w:val="00BE5B5C"/>
    <w:rsid w:val="00BE6D5F"/>
    <w:rsid w:val="00BE6EBB"/>
    <w:rsid w:val="00BE715C"/>
    <w:rsid w:val="00BE7A01"/>
    <w:rsid w:val="00BE7C30"/>
    <w:rsid w:val="00BE7D6E"/>
    <w:rsid w:val="00BE7D97"/>
    <w:rsid w:val="00BF0349"/>
    <w:rsid w:val="00BF06A9"/>
    <w:rsid w:val="00BF0983"/>
    <w:rsid w:val="00BF1202"/>
    <w:rsid w:val="00BF12D0"/>
    <w:rsid w:val="00BF12E1"/>
    <w:rsid w:val="00BF18AC"/>
    <w:rsid w:val="00BF193C"/>
    <w:rsid w:val="00BF1B7D"/>
    <w:rsid w:val="00BF1BDB"/>
    <w:rsid w:val="00BF1E05"/>
    <w:rsid w:val="00BF23EC"/>
    <w:rsid w:val="00BF2410"/>
    <w:rsid w:val="00BF255B"/>
    <w:rsid w:val="00BF318F"/>
    <w:rsid w:val="00BF3548"/>
    <w:rsid w:val="00BF3A03"/>
    <w:rsid w:val="00BF3DC8"/>
    <w:rsid w:val="00BF403E"/>
    <w:rsid w:val="00BF40E2"/>
    <w:rsid w:val="00BF44E8"/>
    <w:rsid w:val="00BF4A5F"/>
    <w:rsid w:val="00BF5544"/>
    <w:rsid w:val="00BF6A48"/>
    <w:rsid w:val="00BF6CC9"/>
    <w:rsid w:val="00BF7142"/>
    <w:rsid w:val="00BF784B"/>
    <w:rsid w:val="00BF7922"/>
    <w:rsid w:val="00BF7D82"/>
    <w:rsid w:val="00BF7F87"/>
    <w:rsid w:val="00BF7F97"/>
    <w:rsid w:val="00C00185"/>
    <w:rsid w:val="00C001DD"/>
    <w:rsid w:val="00C003CA"/>
    <w:rsid w:val="00C00402"/>
    <w:rsid w:val="00C007EC"/>
    <w:rsid w:val="00C008DB"/>
    <w:rsid w:val="00C00B5F"/>
    <w:rsid w:val="00C01512"/>
    <w:rsid w:val="00C01B1C"/>
    <w:rsid w:val="00C01C59"/>
    <w:rsid w:val="00C01E36"/>
    <w:rsid w:val="00C02067"/>
    <w:rsid w:val="00C0294D"/>
    <w:rsid w:val="00C02D1C"/>
    <w:rsid w:val="00C037AA"/>
    <w:rsid w:val="00C03AFB"/>
    <w:rsid w:val="00C04869"/>
    <w:rsid w:val="00C04B83"/>
    <w:rsid w:val="00C04EE8"/>
    <w:rsid w:val="00C051DD"/>
    <w:rsid w:val="00C05248"/>
    <w:rsid w:val="00C058BE"/>
    <w:rsid w:val="00C05A58"/>
    <w:rsid w:val="00C0614E"/>
    <w:rsid w:val="00C0631B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2244"/>
    <w:rsid w:val="00C12320"/>
    <w:rsid w:val="00C12C23"/>
    <w:rsid w:val="00C12CDF"/>
    <w:rsid w:val="00C13220"/>
    <w:rsid w:val="00C145BC"/>
    <w:rsid w:val="00C14BB8"/>
    <w:rsid w:val="00C156BE"/>
    <w:rsid w:val="00C161C5"/>
    <w:rsid w:val="00C163DC"/>
    <w:rsid w:val="00C1682A"/>
    <w:rsid w:val="00C16D36"/>
    <w:rsid w:val="00C17147"/>
    <w:rsid w:val="00C17954"/>
    <w:rsid w:val="00C20F50"/>
    <w:rsid w:val="00C2114B"/>
    <w:rsid w:val="00C21E47"/>
    <w:rsid w:val="00C21FE6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AA3"/>
    <w:rsid w:val="00C25BA0"/>
    <w:rsid w:val="00C25F04"/>
    <w:rsid w:val="00C2602B"/>
    <w:rsid w:val="00C26808"/>
    <w:rsid w:val="00C274E7"/>
    <w:rsid w:val="00C278AC"/>
    <w:rsid w:val="00C300F2"/>
    <w:rsid w:val="00C30D2A"/>
    <w:rsid w:val="00C30D6B"/>
    <w:rsid w:val="00C30F81"/>
    <w:rsid w:val="00C310FB"/>
    <w:rsid w:val="00C313BB"/>
    <w:rsid w:val="00C31CA0"/>
    <w:rsid w:val="00C33058"/>
    <w:rsid w:val="00C3320D"/>
    <w:rsid w:val="00C338FA"/>
    <w:rsid w:val="00C33B33"/>
    <w:rsid w:val="00C33FD9"/>
    <w:rsid w:val="00C3452B"/>
    <w:rsid w:val="00C345EF"/>
    <w:rsid w:val="00C34C79"/>
    <w:rsid w:val="00C34D79"/>
    <w:rsid w:val="00C34E09"/>
    <w:rsid w:val="00C35317"/>
    <w:rsid w:val="00C355EE"/>
    <w:rsid w:val="00C35682"/>
    <w:rsid w:val="00C3591C"/>
    <w:rsid w:val="00C35A43"/>
    <w:rsid w:val="00C35FE5"/>
    <w:rsid w:val="00C36017"/>
    <w:rsid w:val="00C37188"/>
    <w:rsid w:val="00C40968"/>
    <w:rsid w:val="00C40EFB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6AB9"/>
    <w:rsid w:val="00C46C37"/>
    <w:rsid w:val="00C47667"/>
    <w:rsid w:val="00C47952"/>
    <w:rsid w:val="00C50114"/>
    <w:rsid w:val="00C50202"/>
    <w:rsid w:val="00C50739"/>
    <w:rsid w:val="00C50A5D"/>
    <w:rsid w:val="00C51101"/>
    <w:rsid w:val="00C518C4"/>
    <w:rsid w:val="00C51B4E"/>
    <w:rsid w:val="00C51B6B"/>
    <w:rsid w:val="00C51BA8"/>
    <w:rsid w:val="00C522F0"/>
    <w:rsid w:val="00C52427"/>
    <w:rsid w:val="00C52DD4"/>
    <w:rsid w:val="00C52E86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5190"/>
    <w:rsid w:val="00C55E15"/>
    <w:rsid w:val="00C576B9"/>
    <w:rsid w:val="00C579C2"/>
    <w:rsid w:val="00C57CA2"/>
    <w:rsid w:val="00C60353"/>
    <w:rsid w:val="00C603A7"/>
    <w:rsid w:val="00C6049E"/>
    <w:rsid w:val="00C604D0"/>
    <w:rsid w:val="00C6077A"/>
    <w:rsid w:val="00C609A8"/>
    <w:rsid w:val="00C609CB"/>
    <w:rsid w:val="00C610BB"/>
    <w:rsid w:val="00C6131B"/>
    <w:rsid w:val="00C61BBA"/>
    <w:rsid w:val="00C61CEC"/>
    <w:rsid w:val="00C62A45"/>
    <w:rsid w:val="00C62C3A"/>
    <w:rsid w:val="00C62DEE"/>
    <w:rsid w:val="00C64159"/>
    <w:rsid w:val="00C6446B"/>
    <w:rsid w:val="00C645AF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7064A"/>
    <w:rsid w:val="00C7080F"/>
    <w:rsid w:val="00C70AE1"/>
    <w:rsid w:val="00C7103F"/>
    <w:rsid w:val="00C71A9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513A"/>
    <w:rsid w:val="00C76048"/>
    <w:rsid w:val="00C76A5D"/>
    <w:rsid w:val="00C76A78"/>
    <w:rsid w:val="00C76A94"/>
    <w:rsid w:val="00C76F71"/>
    <w:rsid w:val="00C77310"/>
    <w:rsid w:val="00C77430"/>
    <w:rsid w:val="00C77477"/>
    <w:rsid w:val="00C774C2"/>
    <w:rsid w:val="00C77508"/>
    <w:rsid w:val="00C775D3"/>
    <w:rsid w:val="00C77A46"/>
    <w:rsid w:val="00C77DF9"/>
    <w:rsid w:val="00C8157F"/>
    <w:rsid w:val="00C8165A"/>
    <w:rsid w:val="00C81A22"/>
    <w:rsid w:val="00C81AA3"/>
    <w:rsid w:val="00C81F1E"/>
    <w:rsid w:val="00C827DD"/>
    <w:rsid w:val="00C82E9B"/>
    <w:rsid w:val="00C83173"/>
    <w:rsid w:val="00C8336A"/>
    <w:rsid w:val="00C83537"/>
    <w:rsid w:val="00C83684"/>
    <w:rsid w:val="00C83CB6"/>
    <w:rsid w:val="00C83EBB"/>
    <w:rsid w:val="00C84129"/>
    <w:rsid w:val="00C8511D"/>
    <w:rsid w:val="00C85210"/>
    <w:rsid w:val="00C85906"/>
    <w:rsid w:val="00C86651"/>
    <w:rsid w:val="00C86FF4"/>
    <w:rsid w:val="00C8726D"/>
    <w:rsid w:val="00C872FB"/>
    <w:rsid w:val="00C90BA3"/>
    <w:rsid w:val="00C90C29"/>
    <w:rsid w:val="00C92C66"/>
    <w:rsid w:val="00C92F0F"/>
    <w:rsid w:val="00C932A2"/>
    <w:rsid w:val="00C9394F"/>
    <w:rsid w:val="00C9426F"/>
    <w:rsid w:val="00C946EB"/>
    <w:rsid w:val="00C9479E"/>
    <w:rsid w:val="00C94A48"/>
    <w:rsid w:val="00C94A4F"/>
    <w:rsid w:val="00C94AD5"/>
    <w:rsid w:val="00C94CC9"/>
    <w:rsid w:val="00C94F22"/>
    <w:rsid w:val="00C95026"/>
    <w:rsid w:val="00C953BB"/>
    <w:rsid w:val="00C95590"/>
    <w:rsid w:val="00C958A6"/>
    <w:rsid w:val="00C95B2A"/>
    <w:rsid w:val="00C95D6E"/>
    <w:rsid w:val="00C96B55"/>
    <w:rsid w:val="00C96F05"/>
    <w:rsid w:val="00C97437"/>
    <w:rsid w:val="00C97CAD"/>
    <w:rsid w:val="00CA0316"/>
    <w:rsid w:val="00CA11E7"/>
    <w:rsid w:val="00CA1FA6"/>
    <w:rsid w:val="00CA27F8"/>
    <w:rsid w:val="00CA281E"/>
    <w:rsid w:val="00CA2C58"/>
    <w:rsid w:val="00CA4229"/>
    <w:rsid w:val="00CA49E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9CE"/>
    <w:rsid w:val="00CA7B99"/>
    <w:rsid w:val="00CA7CF3"/>
    <w:rsid w:val="00CB01FD"/>
    <w:rsid w:val="00CB021C"/>
    <w:rsid w:val="00CB0976"/>
    <w:rsid w:val="00CB0A5E"/>
    <w:rsid w:val="00CB1073"/>
    <w:rsid w:val="00CB134B"/>
    <w:rsid w:val="00CB1A2D"/>
    <w:rsid w:val="00CB2044"/>
    <w:rsid w:val="00CB2447"/>
    <w:rsid w:val="00CB2C6D"/>
    <w:rsid w:val="00CB2FCB"/>
    <w:rsid w:val="00CB305E"/>
    <w:rsid w:val="00CB3FB1"/>
    <w:rsid w:val="00CB5015"/>
    <w:rsid w:val="00CB53F6"/>
    <w:rsid w:val="00CB55C9"/>
    <w:rsid w:val="00CB5AE8"/>
    <w:rsid w:val="00CB5B1A"/>
    <w:rsid w:val="00CB61A9"/>
    <w:rsid w:val="00CB6F0B"/>
    <w:rsid w:val="00CB7429"/>
    <w:rsid w:val="00CB7AEF"/>
    <w:rsid w:val="00CB7EC5"/>
    <w:rsid w:val="00CC0023"/>
    <w:rsid w:val="00CC018D"/>
    <w:rsid w:val="00CC04D4"/>
    <w:rsid w:val="00CC0AE4"/>
    <w:rsid w:val="00CC0C5D"/>
    <w:rsid w:val="00CC103F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D0F"/>
    <w:rsid w:val="00CC5F40"/>
    <w:rsid w:val="00CC64A1"/>
    <w:rsid w:val="00CC6712"/>
    <w:rsid w:val="00CC6A46"/>
    <w:rsid w:val="00CC6F5C"/>
    <w:rsid w:val="00CC7527"/>
    <w:rsid w:val="00CC7877"/>
    <w:rsid w:val="00CC7977"/>
    <w:rsid w:val="00CD003C"/>
    <w:rsid w:val="00CD0123"/>
    <w:rsid w:val="00CD0FAE"/>
    <w:rsid w:val="00CD1185"/>
    <w:rsid w:val="00CD1229"/>
    <w:rsid w:val="00CD15E9"/>
    <w:rsid w:val="00CD1661"/>
    <w:rsid w:val="00CD238D"/>
    <w:rsid w:val="00CD277B"/>
    <w:rsid w:val="00CD2B9A"/>
    <w:rsid w:val="00CD30D0"/>
    <w:rsid w:val="00CD3BC2"/>
    <w:rsid w:val="00CD4024"/>
    <w:rsid w:val="00CD4101"/>
    <w:rsid w:val="00CD4607"/>
    <w:rsid w:val="00CD4844"/>
    <w:rsid w:val="00CD4868"/>
    <w:rsid w:val="00CD4A0E"/>
    <w:rsid w:val="00CD4AF7"/>
    <w:rsid w:val="00CD4E46"/>
    <w:rsid w:val="00CD55DB"/>
    <w:rsid w:val="00CD5E08"/>
    <w:rsid w:val="00CD6194"/>
    <w:rsid w:val="00CD662D"/>
    <w:rsid w:val="00CD6C0C"/>
    <w:rsid w:val="00CD721E"/>
    <w:rsid w:val="00CD75B8"/>
    <w:rsid w:val="00CD7F65"/>
    <w:rsid w:val="00CE0B55"/>
    <w:rsid w:val="00CE0F76"/>
    <w:rsid w:val="00CE248A"/>
    <w:rsid w:val="00CE2CAB"/>
    <w:rsid w:val="00CE2D12"/>
    <w:rsid w:val="00CE3A23"/>
    <w:rsid w:val="00CE3BD9"/>
    <w:rsid w:val="00CE404C"/>
    <w:rsid w:val="00CE4482"/>
    <w:rsid w:val="00CE4BF5"/>
    <w:rsid w:val="00CE4C22"/>
    <w:rsid w:val="00CE4D1D"/>
    <w:rsid w:val="00CE4F40"/>
    <w:rsid w:val="00CE5473"/>
    <w:rsid w:val="00CE597F"/>
    <w:rsid w:val="00CE5EAD"/>
    <w:rsid w:val="00CE60ED"/>
    <w:rsid w:val="00CE6427"/>
    <w:rsid w:val="00CE6552"/>
    <w:rsid w:val="00CE65F6"/>
    <w:rsid w:val="00CE6CDC"/>
    <w:rsid w:val="00CE76C9"/>
    <w:rsid w:val="00CF038A"/>
    <w:rsid w:val="00CF0D79"/>
    <w:rsid w:val="00CF1261"/>
    <w:rsid w:val="00CF1484"/>
    <w:rsid w:val="00CF229A"/>
    <w:rsid w:val="00CF24BD"/>
    <w:rsid w:val="00CF39EE"/>
    <w:rsid w:val="00CF3CF3"/>
    <w:rsid w:val="00CF3FCB"/>
    <w:rsid w:val="00CF417F"/>
    <w:rsid w:val="00CF462D"/>
    <w:rsid w:val="00CF4A48"/>
    <w:rsid w:val="00CF4B5A"/>
    <w:rsid w:val="00CF58F0"/>
    <w:rsid w:val="00CF6113"/>
    <w:rsid w:val="00CF685F"/>
    <w:rsid w:val="00CF6C76"/>
    <w:rsid w:val="00CF7575"/>
    <w:rsid w:val="00CF7784"/>
    <w:rsid w:val="00CF79C3"/>
    <w:rsid w:val="00CF7B1B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785B"/>
    <w:rsid w:val="00D10596"/>
    <w:rsid w:val="00D10886"/>
    <w:rsid w:val="00D110D8"/>
    <w:rsid w:val="00D113D0"/>
    <w:rsid w:val="00D11A1B"/>
    <w:rsid w:val="00D12959"/>
    <w:rsid w:val="00D130B2"/>
    <w:rsid w:val="00D1316C"/>
    <w:rsid w:val="00D13834"/>
    <w:rsid w:val="00D14996"/>
    <w:rsid w:val="00D14F89"/>
    <w:rsid w:val="00D1542C"/>
    <w:rsid w:val="00D1549C"/>
    <w:rsid w:val="00D15A0F"/>
    <w:rsid w:val="00D162FA"/>
    <w:rsid w:val="00D16B06"/>
    <w:rsid w:val="00D16E5F"/>
    <w:rsid w:val="00D16EB7"/>
    <w:rsid w:val="00D170E6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98F"/>
    <w:rsid w:val="00D23CD8"/>
    <w:rsid w:val="00D2517B"/>
    <w:rsid w:val="00D25D3F"/>
    <w:rsid w:val="00D267D8"/>
    <w:rsid w:val="00D267FC"/>
    <w:rsid w:val="00D26959"/>
    <w:rsid w:val="00D2698C"/>
    <w:rsid w:val="00D26EEA"/>
    <w:rsid w:val="00D27009"/>
    <w:rsid w:val="00D27422"/>
    <w:rsid w:val="00D27B0A"/>
    <w:rsid w:val="00D27EA6"/>
    <w:rsid w:val="00D300C8"/>
    <w:rsid w:val="00D30E88"/>
    <w:rsid w:val="00D3190B"/>
    <w:rsid w:val="00D31B2C"/>
    <w:rsid w:val="00D32170"/>
    <w:rsid w:val="00D322E7"/>
    <w:rsid w:val="00D32C32"/>
    <w:rsid w:val="00D3313F"/>
    <w:rsid w:val="00D332C3"/>
    <w:rsid w:val="00D338A3"/>
    <w:rsid w:val="00D3391C"/>
    <w:rsid w:val="00D33CA4"/>
    <w:rsid w:val="00D345FE"/>
    <w:rsid w:val="00D348BB"/>
    <w:rsid w:val="00D34DCA"/>
    <w:rsid w:val="00D354B3"/>
    <w:rsid w:val="00D35F5F"/>
    <w:rsid w:val="00D35FB6"/>
    <w:rsid w:val="00D36AC3"/>
    <w:rsid w:val="00D36FD7"/>
    <w:rsid w:val="00D37152"/>
    <w:rsid w:val="00D37D86"/>
    <w:rsid w:val="00D4040F"/>
    <w:rsid w:val="00D405C2"/>
    <w:rsid w:val="00D408D4"/>
    <w:rsid w:val="00D410AE"/>
    <w:rsid w:val="00D41396"/>
    <w:rsid w:val="00D4163B"/>
    <w:rsid w:val="00D41BF1"/>
    <w:rsid w:val="00D4222F"/>
    <w:rsid w:val="00D4230D"/>
    <w:rsid w:val="00D4284C"/>
    <w:rsid w:val="00D43026"/>
    <w:rsid w:val="00D43046"/>
    <w:rsid w:val="00D438C0"/>
    <w:rsid w:val="00D43DCE"/>
    <w:rsid w:val="00D44211"/>
    <w:rsid w:val="00D44740"/>
    <w:rsid w:val="00D44B5F"/>
    <w:rsid w:val="00D44E28"/>
    <w:rsid w:val="00D45388"/>
    <w:rsid w:val="00D453EC"/>
    <w:rsid w:val="00D45AEC"/>
    <w:rsid w:val="00D46065"/>
    <w:rsid w:val="00D46CB8"/>
    <w:rsid w:val="00D46EE6"/>
    <w:rsid w:val="00D47167"/>
    <w:rsid w:val="00D4752E"/>
    <w:rsid w:val="00D47923"/>
    <w:rsid w:val="00D506FA"/>
    <w:rsid w:val="00D50749"/>
    <w:rsid w:val="00D508C3"/>
    <w:rsid w:val="00D50C71"/>
    <w:rsid w:val="00D514D4"/>
    <w:rsid w:val="00D514F7"/>
    <w:rsid w:val="00D515B9"/>
    <w:rsid w:val="00D51A19"/>
    <w:rsid w:val="00D51F6D"/>
    <w:rsid w:val="00D52585"/>
    <w:rsid w:val="00D53C63"/>
    <w:rsid w:val="00D5521C"/>
    <w:rsid w:val="00D55555"/>
    <w:rsid w:val="00D55718"/>
    <w:rsid w:val="00D55803"/>
    <w:rsid w:val="00D56011"/>
    <w:rsid w:val="00D5690F"/>
    <w:rsid w:val="00D5696B"/>
    <w:rsid w:val="00D56E18"/>
    <w:rsid w:val="00D56FA2"/>
    <w:rsid w:val="00D57066"/>
    <w:rsid w:val="00D57353"/>
    <w:rsid w:val="00D57378"/>
    <w:rsid w:val="00D57782"/>
    <w:rsid w:val="00D57962"/>
    <w:rsid w:val="00D57B74"/>
    <w:rsid w:val="00D602BC"/>
    <w:rsid w:val="00D6031C"/>
    <w:rsid w:val="00D60883"/>
    <w:rsid w:val="00D60A4B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C39"/>
    <w:rsid w:val="00D65E0D"/>
    <w:rsid w:val="00D66202"/>
    <w:rsid w:val="00D667DA"/>
    <w:rsid w:val="00D669DE"/>
    <w:rsid w:val="00D66C3E"/>
    <w:rsid w:val="00D671B2"/>
    <w:rsid w:val="00D6754D"/>
    <w:rsid w:val="00D67ADB"/>
    <w:rsid w:val="00D70A35"/>
    <w:rsid w:val="00D70B7C"/>
    <w:rsid w:val="00D70C9B"/>
    <w:rsid w:val="00D717AE"/>
    <w:rsid w:val="00D71D25"/>
    <w:rsid w:val="00D7216B"/>
    <w:rsid w:val="00D7232E"/>
    <w:rsid w:val="00D7270C"/>
    <w:rsid w:val="00D731CD"/>
    <w:rsid w:val="00D7348C"/>
    <w:rsid w:val="00D73E14"/>
    <w:rsid w:val="00D744B3"/>
    <w:rsid w:val="00D74BA3"/>
    <w:rsid w:val="00D7528E"/>
    <w:rsid w:val="00D7561D"/>
    <w:rsid w:val="00D75811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CB4"/>
    <w:rsid w:val="00D80DA8"/>
    <w:rsid w:val="00D8154D"/>
    <w:rsid w:val="00D824C9"/>
    <w:rsid w:val="00D824EF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714"/>
    <w:rsid w:val="00D868E7"/>
    <w:rsid w:val="00D86AB4"/>
    <w:rsid w:val="00D86FCB"/>
    <w:rsid w:val="00D877C7"/>
    <w:rsid w:val="00D87935"/>
    <w:rsid w:val="00D87A41"/>
    <w:rsid w:val="00D87ACB"/>
    <w:rsid w:val="00D90A2A"/>
    <w:rsid w:val="00D91AB0"/>
    <w:rsid w:val="00D91D7B"/>
    <w:rsid w:val="00D91F3B"/>
    <w:rsid w:val="00D922F4"/>
    <w:rsid w:val="00D9292F"/>
    <w:rsid w:val="00D92BA7"/>
    <w:rsid w:val="00D92F70"/>
    <w:rsid w:val="00D932AE"/>
    <w:rsid w:val="00D933D2"/>
    <w:rsid w:val="00D93501"/>
    <w:rsid w:val="00D93B5F"/>
    <w:rsid w:val="00D9418F"/>
    <w:rsid w:val="00D942EE"/>
    <w:rsid w:val="00D95AF1"/>
    <w:rsid w:val="00D96452"/>
    <w:rsid w:val="00D96E07"/>
    <w:rsid w:val="00D971FA"/>
    <w:rsid w:val="00D97202"/>
    <w:rsid w:val="00D97498"/>
    <w:rsid w:val="00D976A9"/>
    <w:rsid w:val="00D97E85"/>
    <w:rsid w:val="00DA0689"/>
    <w:rsid w:val="00DA0E79"/>
    <w:rsid w:val="00DA14D9"/>
    <w:rsid w:val="00DA1650"/>
    <w:rsid w:val="00DA167D"/>
    <w:rsid w:val="00DA19F5"/>
    <w:rsid w:val="00DA1F15"/>
    <w:rsid w:val="00DA22FD"/>
    <w:rsid w:val="00DA27A1"/>
    <w:rsid w:val="00DA27E9"/>
    <w:rsid w:val="00DA320D"/>
    <w:rsid w:val="00DA34E1"/>
    <w:rsid w:val="00DA3665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C0659"/>
    <w:rsid w:val="00DC0E1B"/>
    <w:rsid w:val="00DC1047"/>
    <w:rsid w:val="00DC12DA"/>
    <w:rsid w:val="00DC14B9"/>
    <w:rsid w:val="00DC182D"/>
    <w:rsid w:val="00DC1B82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DDA"/>
    <w:rsid w:val="00DD0EEB"/>
    <w:rsid w:val="00DD158C"/>
    <w:rsid w:val="00DD1ABA"/>
    <w:rsid w:val="00DD2AB4"/>
    <w:rsid w:val="00DD2B27"/>
    <w:rsid w:val="00DD2CA2"/>
    <w:rsid w:val="00DD3327"/>
    <w:rsid w:val="00DD4288"/>
    <w:rsid w:val="00DD48E9"/>
    <w:rsid w:val="00DD4B3F"/>
    <w:rsid w:val="00DD5870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840"/>
    <w:rsid w:val="00DE0A27"/>
    <w:rsid w:val="00DE0A83"/>
    <w:rsid w:val="00DE10FF"/>
    <w:rsid w:val="00DE13A3"/>
    <w:rsid w:val="00DE1D0E"/>
    <w:rsid w:val="00DE1D2C"/>
    <w:rsid w:val="00DE1DDA"/>
    <w:rsid w:val="00DE1F9D"/>
    <w:rsid w:val="00DE2227"/>
    <w:rsid w:val="00DE2527"/>
    <w:rsid w:val="00DE2973"/>
    <w:rsid w:val="00DE32E6"/>
    <w:rsid w:val="00DE3A4A"/>
    <w:rsid w:val="00DE4768"/>
    <w:rsid w:val="00DE6513"/>
    <w:rsid w:val="00DE6673"/>
    <w:rsid w:val="00DE69A4"/>
    <w:rsid w:val="00DE7B82"/>
    <w:rsid w:val="00DE7C3B"/>
    <w:rsid w:val="00DE7DEF"/>
    <w:rsid w:val="00DF0F24"/>
    <w:rsid w:val="00DF17B8"/>
    <w:rsid w:val="00DF1B5C"/>
    <w:rsid w:val="00DF1C9D"/>
    <w:rsid w:val="00DF210D"/>
    <w:rsid w:val="00DF3D32"/>
    <w:rsid w:val="00DF3E32"/>
    <w:rsid w:val="00DF4376"/>
    <w:rsid w:val="00DF448C"/>
    <w:rsid w:val="00DF4531"/>
    <w:rsid w:val="00DF4C1C"/>
    <w:rsid w:val="00DF5235"/>
    <w:rsid w:val="00DF5427"/>
    <w:rsid w:val="00DF55CF"/>
    <w:rsid w:val="00DF57DA"/>
    <w:rsid w:val="00DF5B81"/>
    <w:rsid w:val="00DF6088"/>
    <w:rsid w:val="00DF6606"/>
    <w:rsid w:val="00DF6790"/>
    <w:rsid w:val="00DF6DC1"/>
    <w:rsid w:val="00DF6F5B"/>
    <w:rsid w:val="00DF6FCF"/>
    <w:rsid w:val="00DF71C6"/>
    <w:rsid w:val="00DF7390"/>
    <w:rsid w:val="00DF77A2"/>
    <w:rsid w:val="00DF78FA"/>
    <w:rsid w:val="00DF7F90"/>
    <w:rsid w:val="00E00039"/>
    <w:rsid w:val="00E00075"/>
    <w:rsid w:val="00E00941"/>
    <w:rsid w:val="00E00E7F"/>
    <w:rsid w:val="00E01643"/>
    <w:rsid w:val="00E016FC"/>
    <w:rsid w:val="00E01772"/>
    <w:rsid w:val="00E01F99"/>
    <w:rsid w:val="00E02873"/>
    <w:rsid w:val="00E02AA3"/>
    <w:rsid w:val="00E02ED4"/>
    <w:rsid w:val="00E036F4"/>
    <w:rsid w:val="00E03AAD"/>
    <w:rsid w:val="00E03E6A"/>
    <w:rsid w:val="00E04387"/>
    <w:rsid w:val="00E04404"/>
    <w:rsid w:val="00E04B46"/>
    <w:rsid w:val="00E05285"/>
    <w:rsid w:val="00E053CD"/>
    <w:rsid w:val="00E0700C"/>
    <w:rsid w:val="00E07745"/>
    <w:rsid w:val="00E10108"/>
    <w:rsid w:val="00E1023D"/>
    <w:rsid w:val="00E10388"/>
    <w:rsid w:val="00E114FF"/>
    <w:rsid w:val="00E119BC"/>
    <w:rsid w:val="00E11EF9"/>
    <w:rsid w:val="00E1207F"/>
    <w:rsid w:val="00E1242C"/>
    <w:rsid w:val="00E125AC"/>
    <w:rsid w:val="00E12CA7"/>
    <w:rsid w:val="00E13202"/>
    <w:rsid w:val="00E13654"/>
    <w:rsid w:val="00E136FC"/>
    <w:rsid w:val="00E13705"/>
    <w:rsid w:val="00E1393A"/>
    <w:rsid w:val="00E13D05"/>
    <w:rsid w:val="00E13E50"/>
    <w:rsid w:val="00E14222"/>
    <w:rsid w:val="00E14675"/>
    <w:rsid w:val="00E14D21"/>
    <w:rsid w:val="00E14E97"/>
    <w:rsid w:val="00E1502E"/>
    <w:rsid w:val="00E155FD"/>
    <w:rsid w:val="00E157BE"/>
    <w:rsid w:val="00E159EA"/>
    <w:rsid w:val="00E160DF"/>
    <w:rsid w:val="00E1621E"/>
    <w:rsid w:val="00E16AA2"/>
    <w:rsid w:val="00E16C42"/>
    <w:rsid w:val="00E16D3E"/>
    <w:rsid w:val="00E172EE"/>
    <w:rsid w:val="00E174C2"/>
    <w:rsid w:val="00E17A46"/>
    <w:rsid w:val="00E17D4E"/>
    <w:rsid w:val="00E2060D"/>
    <w:rsid w:val="00E208CE"/>
    <w:rsid w:val="00E20B84"/>
    <w:rsid w:val="00E20DC5"/>
    <w:rsid w:val="00E223E0"/>
    <w:rsid w:val="00E22C93"/>
    <w:rsid w:val="00E23C75"/>
    <w:rsid w:val="00E23FC3"/>
    <w:rsid w:val="00E24142"/>
    <w:rsid w:val="00E243CB"/>
    <w:rsid w:val="00E2504B"/>
    <w:rsid w:val="00E2507D"/>
    <w:rsid w:val="00E25D48"/>
    <w:rsid w:val="00E25F45"/>
    <w:rsid w:val="00E260E7"/>
    <w:rsid w:val="00E2663B"/>
    <w:rsid w:val="00E26A3C"/>
    <w:rsid w:val="00E27519"/>
    <w:rsid w:val="00E30280"/>
    <w:rsid w:val="00E30708"/>
    <w:rsid w:val="00E3091E"/>
    <w:rsid w:val="00E309AC"/>
    <w:rsid w:val="00E310E8"/>
    <w:rsid w:val="00E311BE"/>
    <w:rsid w:val="00E312BE"/>
    <w:rsid w:val="00E314B5"/>
    <w:rsid w:val="00E329C5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37E"/>
    <w:rsid w:val="00E358CE"/>
    <w:rsid w:val="00E36AB7"/>
    <w:rsid w:val="00E3708A"/>
    <w:rsid w:val="00E370E1"/>
    <w:rsid w:val="00E37AAC"/>
    <w:rsid w:val="00E37B73"/>
    <w:rsid w:val="00E37D21"/>
    <w:rsid w:val="00E4004B"/>
    <w:rsid w:val="00E40460"/>
    <w:rsid w:val="00E4047E"/>
    <w:rsid w:val="00E407D9"/>
    <w:rsid w:val="00E412A7"/>
    <w:rsid w:val="00E4176B"/>
    <w:rsid w:val="00E41B3B"/>
    <w:rsid w:val="00E41D33"/>
    <w:rsid w:val="00E42339"/>
    <w:rsid w:val="00E424BD"/>
    <w:rsid w:val="00E4319F"/>
    <w:rsid w:val="00E438A8"/>
    <w:rsid w:val="00E43A74"/>
    <w:rsid w:val="00E43E0E"/>
    <w:rsid w:val="00E44077"/>
    <w:rsid w:val="00E44F09"/>
    <w:rsid w:val="00E45471"/>
    <w:rsid w:val="00E455CB"/>
    <w:rsid w:val="00E4563D"/>
    <w:rsid w:val="00E45892"/>
    <w:rsid w:val="00E468E7"/>
    <w:rsid w:val="00E46EA7"/>
    <w:rsid w:val="00E470BA"/>
    <w:rsid w:val="00E472AA"/>
    <w:rsid w:val="00E474CA"/>
    <w:rsid w:val="00E5030D"/>
    <w:rsid w:val="00E50511"/>
    <w:rsid w:val="00E506B1"/>
    <w:rsid w:val="00E50BA6"/>
    <w:rsid w:val="00E512F1"/>
    <w:rsid w:val="00E51AF5"/>
    <w:rsid w:val="00E522FD"/>
    <w:rsid w:val="00E52444"/>
    <w:rsid w:val="00E527B6"/>
    <w:rsid w:val="00E52891"/>
    <w:rsid w:val="00E52C3B"/>
    <w:rsid w:val="00E5321C"/>
    <w:rsid w:val="00E53AEB"/>
    <w:rsid w:val="00E54F8E"/>
    <w:rsid w:val="00E55170"/>
    <w:rsid w:val="00E552D5"/>
    <w:rsid w:val="00E55A9F"/>
    <w:rsid w:val="00E55BE7"/>
    <w:rsid w:val="00E55D0D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138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66C4"/>
    <w:rsid w:val="00E66725"/>
    <w:rsid w:val="00E6676A"/>
    <w:rsid w:val="00E668C6"/>
    <w:rsid w:val="00E670DE"/>
    <w:rsid w:val="00E67436"/>
    <w:rsid w:val="00E67A3B"/>
    <w:rsid w:val="00E67DC9"/>
    <w:rsid w:val="00E70A7D"/>
    <w:rsid w:val="00E71249"/>
    <w:rsid w:val="00E713D3"/>
    <w:rsid w:val="00E71982"/>
    <w:rsid w:val="00E72453"/>
    <w:rsid w:val="00E724EE"/>
    <w:rsid w:val="00E7270A"/>
    <w:rsid w:val="00E7331B"/>
    <w:rsid w:val="00E733A1"/>
    <w:rsid w:val="00E73565"/>
    <w:rsid w:val="00E73853"/>
    <w:rsid w:val="00E73FBA"/>
    <w:rsid w:val="00E74928"/>
    <w:rsid w:val="00E759AF"/>
    <w:rsid w:val="00E7601F"/>
    <w:rsid w:val="00E76299"/>
    <w:rsid w:val="00E76918"/>
    <w:rsid w:val="00E76970"/>
    <w:rsid w:val="00E769D7"/>
    <w:rsid w:val="00E7707D"/>
    <w:rsid w:val="00E77149"/>
    <w:rsid w:val="00E77282"/>
    <w:rsid w:val="00E7776B"/>
    <w:rsid w:val="00E77C54"/>
    <w:rsid w:val="00E805B0"/>
    <w:rsid w:val="00E813D4"/>
    <w:rsid w:val="00E821BC"/>
    <w:rsid w:val="00E826F0"/>
    <w:rsid w:val="00E82B5D"/>
    <w:rsid w:val="00E82F24"/>
    <w:rsid w:val="00E833D3"/>
    <w:rsid w:val="00E83435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64A5"/>
    <w:rsid w:val="00E86509"/>
    <w:rsid w:val="00E86C82"/>
    <w:rsid w:val="00E86D96"/>
    <w:rsid w:val="00E870E4"/>
    <w:rsid w:val="00E8752D"/>
    <w:rsid w:val="00E87BFA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83C"/>
    <w:rsid w:val="00E92B62"/>
    <w:rsid w:val="00E92B74"/>
    <w:rsid w:val="00E92BE7"/>
    <w:rsid w:val="00E93401"/>
    <w:rsid w:val="00E93A3D"/>
    <w:rsid w:val="00E93AB9"/>
    <w:rsid w:val="00E93D66"/>
    <w:rsid w:val="00E95572"/>
    <w:rsid w:val="00E95868"/>
    <w:rsid w:val="00E95C49"/>
    <w:rsid w:val="00E95D07"/>
    <w:rsid w:val="00E95D6F"/>
    <w:rsid w:val="00E96482"/>
    <w:rsid w:val="00E967EF"/>
    <w:rsid w:val="00E9697D"/>
    <w:rsid w:val="00E97608"/>
    <w:rsid w:val="00E978FB"/>
    <w:rsid w:val="00E979CB"/>
    <w:rsid w:val="00EA0446"/>
    <w:rsid w:val="00EA0C63"/>
    <w:rsid w:val="00EA12E9"/>
    <w:rsid w:val="00EA16C9"/>
    <w:rsid w:val="00EA1A17"/>
    <w:rsid w:val="00EA2335"/>
    <w:rsid w:val="00EA3078"/>
    <w:rsid w:val="00EA35D6"/>
    <w:rsid w:val="00EA362F"/>
    <w:rsid w:val="00EA3A5A"/>
    <w:rsid w:val="00EA4839"/>
    <w:rsid w:val="00EA4902"/>
    <w:rsid w:val="00EA4E6E"/>
    <w:rsid w:val="00EA4FB9"/>
    <w:rsid w:val="00EA57A1"/>
    <w:rsid w:val="00EA5A08"/>
    <w:rsid w:val="00EA5A3B"/>
    <w:rsid w:val="00EA6A34"/>
    <w:rsid w:val="00EA6A36"/>
    <w:rsid w:val="00EB04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902"/>
    <w:rsid w:val="00EB30D0"/>
    <w:rsid w:val="00EB3237"/>
    <w:rsid w:val="00EB33EA"/>
    <w:rsid w:val="00EB43CB"/>
    <w:rsid w:val="00EB4BAD"/>
    <w:rsid w:val="00EB4E78"/>
    <w:rsid w:val="00EB5BB0"/>
    <w:rsid w:val="00EB615A"/>
    <w:rsid w:val="00EB6D9A"/>
    <w:rsid w:val="00EB77CC"/>
    <w:rsid w:val="00EB7AAF"/>
    <w:rsid w:val="00EC0749"/>
    <w:rsid w:val="00EC0C23"/>
    <w:rsid w:val="00EC18A0"/>
    <w:rsid w:val="00EC1AB2"/>
    <w:rsid w:val="00EC1CB7"/>
    <w:rsid w:val="00EC1F7C"/>
    <w:rsid w:val="00EC21DF"/>
    <w:rsid w:val="00EC2282"/>
    <w:rsid w:val="00EC248D"/>
    <w:rsid w:val="00EC2B14"/>
    <w:rsid w:val="00EC2C6C"/>
    <w:rsid w:val="00EC2DE9"/>
    <w:rsid w:val="00EC34D0"/>
    <w:rsid w:val="00EC399C"/>
    <w:rsid w:val="00EC44E8"/>
    <w:rsid w:val="00EC452F"/>
    <w:rsid w:val="00EC4B47"/>
    <w:rsid w:val="00EC5313"/>
    <w:rsid w:val="00EC5AA1"/>
    <w:rsid w:val="00EC6258"/>
    <w:rsid w:val="00EC6881"/>
    <w:rsid w:val="00EC6A83"/>
    <w:rsid w:val="00EC70F3"/>
    <w:rsid w:val="00EC73DB"/>
    <w:rsid w:val="00EC759E"/>
    <w:rsid w:val="00ED042F"/>
    <w:rsid w:val="00ED0481"/>
    <w:rsid w:val="00ED0AD9"/>
    <w:rsid w:val="00ED16AA"/>
    <w:rsid w:val="00ED1D02"/>
    <w:rsid w:val="00ED1F85"/>
    <w:rsid w:val="00ED2788"/>
    <w:rsid w:val="00ED2B6E"/>
    <w:rsid w:val="00ED2C12"/>
    <w:rsid w:val="00ED2FC4"/>
    <w:rsid w:val="00ED3100"/>
    <w:rsid w:val="00ED36E3"/>
    <w:rsid w:val="00ED37CA"/>
    <w:rsid w:val="00ED491C"/>
    <w:rsid w:val="00ED532E"/>
    <w:rsid w:val="00ED59E4"/>
    <w:rsid w:val="00ED5B64"/>
    <w:rsid w:val="00ED68D8"/>
    <w:rsid w:val="00ED7342"/>
    <w:rsid w:val="00ED74A4"/>
    <w:rsid w:val="00ED7904"/>
    <w:rsid w:val="00EE04B5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00"/>
    <w:rsid w:val="00EF131B"/>
    <w:rsid w:val="00EF1993"/>
    <w:rsid w:val="00EF1EED"/>
    <w:rsid w:val="00EF2364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156"/>
    <w:rsid w:val="00F00DD7"/>
    <w:rsid w:val="00F00F72"/>
    <w:rsid w:val="00F0134E"/>
    <w:rsid w:val="00F01E4E"/>
    <w:rsid w:val="00F02379"/>
    <w:rsid w:val="00F0249A"/>
    <w:rsid w:val="00F02E1F"/>
    <w:rsid w:val="00F02EC6"/>
    <w:rsid w:val="00F02FF1"/>
    <w:rsid w:val="00F035C2"/>
    <w:rsid w:val="00F03765"/>
    <w:rsid w:val="00F03E86"/>
    <w:rsid w:val="00F0419F"/>
    <w:rsid w:val="00F04E17"/>
    <w:rsid w:val="00F052E8"/>
    <w:rsid w:val="00F0573E"/>
    <w:rsid w:val="00F05BA7"/>
    <w:rsid w:val="00F05FB0"/>
    <w:rsid w:val="00F06610"/>
    <w:rsid w:val="00F06942"/>
    <w:rsid w:val="00F06A4A"/>
    <w:rsid w:val="00F06A69"/>
    <w:rsid w:val="00F06CD0"/>
    <w:rsid w:val="00F0723B"/>
    <w:rsid w:val="00F073E3"/>
    <w:rsid w:val="00F10501"/>
    <w:rsid w:val="00F10AD2"/>
    <w:rsid w:val="00F10B7D"/>
    <w:rsid w:val="00F10CB6"/>
    <w:rsid w:val="00F10EA0"/>
    <w:rsid w:val="00F10F1C"/>
    <w:rsid w:val="00F110AF"/>
    <w:rsid w:val="00F11346"/>
    <w:rsid w:val="00F1243D"/>
    <w:rsid w:val="00F125BF"/>
    <w:rsid w:val="00F12BD4"/>
    <w:rsid w:val="00F12FB5"/>
    <w:rsid w:val="00F13066"/>
    <w:rsid w:val="00F13190"/>
    <w:rsid w:val="00F134A7"/>
    <w:rsid w:val="00F134CA"/>
    <w:rsid w:val="00F13CFD"/>
    <w:rsid w:val="00F13F73"/>
    <w:rsid w:val="00F14990"/>
    <w:rsid w:val="00F14D65"/>
    <w:rsid w:val="00F1506E"/>
    <w:rsid w:val="00F1508D"/>
    <w:rsid w:val="00F1560E"/>
    <w:rsid w:val="00F15A20"/>
    <w:rsid w:val="00F165F5"/>
    <w:rsid w:val="00F1674A"/>
    <w:rsid w:val="00F16A4E"/>
    <w:rsid w:val="00F16C86"/>
    <w:rsid w:val="00F16E26"/>
    <w:rsid w:val="00F17AB2"/>
    <w:rsid w:val="00F17BC2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722"/>
    <w:rsid w:val="00F32010"/>
    <w:rsid w:val="00F3210D"/>
    <w:rsid w:val="00F326ED"/>
    <w:rsid w:val="00F32AC4"/>
    <w:rsid w:val="00F32D1F"/>
    <w:rsid w:val="00F3319E"/>
    <w:rsid w:val="00F3363B"/>
    <w:rsid w:val="00F338AE"/>
    <w:rsid w:val="00F33966"/>
    <w:rsid w:val="00F33FF7"/>
    <w:rsid w:val="00F3417B"/>
    <w:rsid w:val="00F3417C"/>
    <w:rsid w:val="00F3419F"/>
    <w:rsid w:val="00F34649"/>
    <w:rsid w:val="00F34883"/>
    <w:rsid w:val="00F358A4"/>
    <w:rsid w:val="00F35961"/>
    <w:rsid w:val="00F35A2F"/>
    <w:rsid w:val="00F35B99"/>
    <w:rsid w:val="00F366A9"/>
    <w:rsid w:val="00F36FF3"/>
    <w:rsid w:val="00F371A6"/>
    <w:rsid w:val="00F37721"/>
    <w:rsid w:val="00F37D6D"/>
    <w:rsid w:val="00F40A47"/>
    <w:rsid w:val="00F40A98"/>
    <w:rsid w:val="00F40C11"/>
    <w:rsid w:val="00F413CA"/>
    <w:rsid w:val="00F41888"/>
    <w:rsid w:val="00F41A54"/>
    <w:rsid w:val="00F42292"/>
    <w:rsid w:val="00F43EF3"/>
    <w:rsid w:val="00F45387"/>
    <w:rsid w:val="00F45961"/>
    <w:rsid w:val="00F46606"/>
    <w:rsid w:val="00F466C3"/>
    <w:rsid w:val="00F47101"/>
    <w:rsid w:val="00F47109"/>
    <w:rsid w:val="00F47168"/>
    <w:rsid w:val="00F47358"/>
    <w:rsid w:val="00F4739F"/>
    <w:rsid w:val="00F47818"/>
    <w:rsid w:val="00F47CF1"/>
    <w:rsid w:val="00F47DD7"/>
    <w:rsid w:val="00F500AA"/>
    <w:rsid w:val="00F5012F"/>
    <w:rsid w:val="00F505C7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6FA"/>
    <w:rsid w:val="00F53CC8"/>
    <w:rsid w:val="00F54545"/>
    <w:rsid w:val="00F5471C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1FF"/>
    <w:rsid w:val="00F5784B"/>
    <w:rsid w:val="00F57B3A"/>
    <w:rsid w:val="00F57EEC"/>
    <w:rsid w:val="00F57F4E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7F1"/>
    <w:rsid w:val="00F63CA4"/>
    <w:rsid w:val="00F63DC9"/>
    <w:rsid w:val="00F640AE"/>
    <w:rsid w:val="00F649C7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A1A"/>
    <w:rsid w:val="00F70B25"/>
    <w:rsid w:val="00F70ECE"/>
    <w:rsid w:val="00F7170E"/>
    <w:rsid w:val="00F71A68"/>
    <w:rsid w:val="00F71FEA"/>
    <w:rsid w:val="00F7211D"/>
    <w:rsid w:val="00F72128"/>
    <w:rsid w:val="00F7247C"/>
    <w:rsid w:val="00F7303B"/>
    <w:rsid w:val="00F73708"/>
    <w:rsid w:val="00F7393D"/>
    <w:rsid w:val="00F73ACF"/>
    <w:rsid w:val="00F73B05"/>
    <w:rsid w:val="00F73E66"/>
    <w:rsid w:val="00F73F22"/>
    <w:rsid w:val="00F74A18"/>
    <w:rsid w:val="00F74B5C"/>
    <w:rsid w:val="00F74D3A"/>
    <w:rsid w:val="00F74E1D"/>
    <w:rsid w:val="00F751C2"/>
    <w:rsid w:val="00F754C4"/>
    <w:rsid w:val="00F757D6"/>
    <w:rsid w:val="00F75805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E8F"/>
    <w:rsid w:val="00F81FA6"/>
    <w:rsid w:val="00F82049"/>
    <w:rsid w:val="00F82124"/>
    <w:rsid w:val="00F82394"/>
    <w:rsid w:val="00F82A9C"/>
    <w:rsid w:val="00F830B8"/>
    <w:rsid w:val="00F8314A"/>
    <w:rsid w:val="00F83579"/>
    <w:rsid w:val="00F837B0"/>
    <w:rsid w:val="00F83C09"/>
    <w:rsid w:val="00F83DC8"/>
    <w:rsid w:val="00F8425C"/>
    <w:rsid w:val="00F8434E"/>
    <w:rsid w:val="00F84607"/>
    <w:rsid w:val="00F84635"/>
    <w:rsid w:val="00F84819"/>
    <w:rsid w:val="00F85098"/>
    <w:rsid w:val="00F85DE3"/>
    <w:rsid w:val="00F86346"/>
    <w:rsid w:val="00F866BA"/>
    <w:rsid w:val="00F86ACB"/>
    <w:rsid w:val="00F87F55"/>
    <w:rsid w:val="00F9034A"/>
    <w:rsid w:val="00F906AC"/>
    <w:rsid w:val="00F907C9"/>
    <w:rsid w:val="00F90CE0"/>
    <w:rsid w:val="00F91120"/>
    <w:rsid w:val="00F914B9"/>
    <w:rsid w:val="00F92014"/>
    <w:rsid w:val="00F9242C"/>
    <w:rsid w:val="00F92730"/>
    <w:rsid w:val="00F92AB9"/>
    <w:rsid w:val="00F92E92"/>
    <w:rsid w:val="00F93677"/>
    <w:rsid w:val="00F9481D"/>
    <w:rsid w:val="00F94C03"/>
    <w:rsid w:val="00F95EB8"/>
    <w:rsid w:val="00F9608A"/>
    <w:rsid w:val="00F9642F"/>
    <w:rsid w:val="00F9657A"/>
    <w:rsid w:val="00F96DC4"/>
    <w:rsid w:val="00F97446"/>
    <w:rsid w:val="00F9772A"/>
    <w:rsid w:val="00F97CBD"/>
    <w:rsid w:val="00FA0310"/>
    <w:rsid w:val="00FA128E"/>
    <w:rsid w:val="00FA199D"/>
    <w:rsid w:val="00FA1C19"/>
    <w:rsid w:val="00FA2013"/>
    <w:rsid w:val="00FA269C"/>
    <w:rsid w:val="00FA28C3"/>
    <w:rsid w:val="00FA2B0E"/>
    <w:rsid w:val="00FA2E69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89D"/>
    <w:rsid w:val="00FA690C"/>
    <w:rsid w:val="00FA6B94"/>
    <w:rsid w:val="00FA7087"/>
    <w:rsid w:val="00FA7464"/>
    <w:rsid w:val="00FA7905"/>
    <w:rsid w:val="00FA7BB1"/>
    <w:rsid w:val="00FB0D6C"/>
    <w:rsid w:val="00FB1026"/>
    <w:rsid w:val="00FB1838"/>
    <w:rsid w:val="00FB1A38"/>
    <w:rsid w:val="00FB2040"/>
    <w:rsid w:val="00FB26E2"/>
    <w:rsid w:val="00FB35C6"/>
    <w:rsid w:val="00FB3678"/>
    <w:rsid w:val="00FB37F1"/>
    <w:rsid w:val="00FB3BA2"/>
    <w:rsid w:val="00FB4418"/>
    <w:rsid w:val="00FB4621"/>
    <w:rsid w:val="00FB4AB5"/>
    <w:rsid w:val="00FB5E0C"/>
    <w:rsid w:val="00FB6090"/>
    <w:rsid w:val="00FB7599"/>
    <w:rsid w:val="00FB7719"/>
    <w:rsid w:val="00FB7A20"/>
    <w:rsid w:val="00FB7D05"/>
    <w:rsid w:val="00FC0665"/>
    <w:rsid w:val="00FC07AD"/>
    <w:rsid w:val="00FC0A71"/>
    <w:rsid w:val="00FC0C2B"/>
    <w:rsid w:val="00FC122A"/>
    <w:rsid w:val="00FC1612"/>
    <w:rsid w:val="00FC1BB1"/>
    <w:rsid w:val="00FC1D25"/>
    <w:rsid w:val="00FC1F84"/>
    <w:rsid w:val="00FC267E"/>
    <w:rsid w:val="00FC2712"/>
    <w:rsid w:val="00FC28FC"/>
    <w:rsid w:val="00FC33DA"/>
    <w:rsid w:val="00FC3837"/>
    <w:rsid w:val="00FC3B83"/>
    <w:rsid w:val="00FC4907"/>
    <w:rsid w:val="00FC53D0"/>
    <w:rsid w:val="00FC5496"/>
    <w:rsid w:val="00FC57CC"/>
    <w:rsid w:val="00FC5AE5"/>
    <w:rsid w:val="00FC6591"/>
    <w:rsid w:val="00FC6AD5"/>
    <w:rsid w:val="00FC6BF4"/>
    <w:rsid w:val="00FC6F09"/>
    <w:rsid w:val="00FC7030"/>
    <w:rsid w:val="00FC7D57"/>
    <w:rsid w:val="00FD0A24"/>
    <w:rsid w:val="00FD0C33"/>
    <w:rsid w:val="00FD1773"/>
    <w:rsid w:val="00FD1FF1"/>
    <w:rsid w:val="00FD2400"/>
    <w:rsid w:val="00FD259D"/>
    <w:rsid w:val="00FD2E4E"/>
    <w:rsid w:val="00FD334E"/>
    <w:rsid w:val="00FD3439"/>
    <w:rsid w:val="00FD385B"/>
    <w:rsid w:val="00FD3A7C"/>
    <w:rsid w:val="00FD3D3D"/>
    <w:rsid w:val="00FD3F07"/>
    <w:rsid w:val="00FD4124"/>
    <w:rsid w:val="00FD43A0"/>
    <w:rsid w:val="00FD4806"/>
    <w:rsid w:val="00FD4DB9"/>
    <w:rsid w:val="00FD5112"/>
    <w:rsid w:val="00FD64C2"/>
    <w:rsid w:val="00FD684F"/>
    <w:rsid w:val="00FD6C01"/>
    <w:rsid w:val="00FD6EC6"/>
    <w:rsid w:val="00FD7585"/>
    <w:rsid w:val="00FD7941"/>
    <w:rsid w:val="00FD797F"/>
    <w:rsid w:val="00FD7C78"/>
    <w:rsid w:val="00FE038D"/>
    <w:rsid w:val="00FE059D"/>
    <w:rsid w:val="00FE085F"/>
    <w:rsid w:val="00FE0BE0"/>
    <w:rsid w:val="00FE0D65"/>
    <w:rsid w:val="00FE217F"/>
    <w:rsid w:val="00FE2D1E"/>
    <w:rsid w:val="00FE2F31"/>
    <w:rsid w:val="00FE315D"/>
    <w:rsid w:val="00FE3510"/>
    <w:rsid w:val="00FE3C64"/>
    <w:rsid w:val="00FE4646"/>
    <w:rsid w:val="00FE49FB"/>
    <w:rsid w:val="00FE4D3C"/>
    <w:rsid w:val="00FE51F4"/>
    <w:rsid w:val="00FE51FC"/>
    <w:rsid w:val="00FE53E6"/>
    <w:rsid w:val="00FE5682"/>
    <w:rsid w:val="00FE57FB"/>
    <w:rsid w:val="00FE5AB4"/>
    <w:rsid w:val="00FE5B8E"/>
    <w:rsid w:val="00FE63BA"/>
    <w:rsid w:val="00FE66B5"/>
    <w:rsid w:val="00FE66D0"/>
    <w:rsid w:val="00FE732E"/>
    <w:rsid w:val="00FE74CB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4EF5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41E05C9A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F00156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F00156"/>
    <w:pPr>
      <w:numPr>
        <w:numId w:val="1"/>
      </w:numPr>
    </w:pPr>
  </w:style>
  <w:style w:type="paragraph" w:styleId="ListBullet">
    <w:name w:val="List Bullet"/>
    <w:basedOn w:val="Normal"/>
    <w:uiPriority w:val="99"/>
    <w:unhideWhenUsed/>
    <w:rsid w:val="00DF71C6"/>
    <w:pPr>
      <w:numPr>
        <w:numId w:val="46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3</TotalTime>
  <Pages>1</Pages>
  <Words>15312</Words>
  <Characters>87280</Characters>
  <Application>Microsoft Office Word</Application>
  <DocSecurity>0</DocSecurity>
  <Lines>727</Lines>
  <Paragraphs>204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102388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6</cp:revision>
  <cp:lastPrinted>2012-08-09T05:47:00Z</cp:lastPrinted>
  <dcterms:created xsi:type="dcterms:W3CDTF">2026-09-03T07:01:00Z</dcterms:created>
  <dcterms:modified xsi:type="dcterms:W3CDTF">2026-09-03T08:48:00Z</dcterms:modified>
</cp:coreProperties>
</file>