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E79AC" w14:textId="77777777" w:rsidR="006426A3" w:rsidRPr="00B26C8D" w:rsidRDefault="006426A3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150C238C" w14:textId="28EBC640" w:rsidR="006426A3" w:rsidRPr="00B26C8D" w:rsidRDefault="006426A3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0DBC6BC8" w14:textId="77777777" w:rsidR="006426A3" w:rsidRDefault="006426A3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107F9ACC" w14:textId="77777777" w:rsidR="006426A3" w:rsidRDefault="006426A3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0A622DFF" w14:textId="77777777" w:rsidR="006426A3" w:rsidRDefault="006426A3">
      <w:pPr>
        <w:jc w:val="center"/>
        <w:rPr>
          <w:sz w:val="28"/>
        </w:rPr>
      </w:pPr>
    </w:p>
    <w:p w14:paraId="738B57B7" w14:textId="77777777" w:rsidR="006426A3" w:rsidRDefault="006426A3">
      <w:pPr>
        <w:jc w:val="center"/>
        <w:rPr>
          <w:sz w:val="28"/>
        </w:rPr>
      </w:pPr>
    </w:p>
    <w:p w14:paraId="43B0FDA4" w14:textId="77777777" w:rsidR="006426A3" w:rsidRDefault="006426A3">
      <w:pPr>
        <w:jc w:val="center"/>
        <w:rPr>
          <w:sz w:val="28"/>
        </w:rPr>
      </w:pPr>
    </w:p>
    <w:p w14:paraId="1C383ACD" w14:textId="77777777" w:rsidR="006426A3" w:rsidRDefault="006426A3">
      <w:pPr>
        <w:jc w:val="center"/>
        <w:rPr>
          <w:sz w:val="28"/>
        </w:rPr>
      </w:pPr>
    </w:p>
    <w:p w14:paraId="343488BD" w14:textId="77777777" w:rsidR="006426A3" w:rsidRDefault="006426A3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IAȘI</w:t>
      </w:r>
    </w:p>
    <w:p w14:paraId="5E6E9253" w14:textId="77777777" w:rsidR="006426A3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4D36516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52F067EC" w14:textId="77777777" w:rsidR="006426A3" w:rsidRDefault="006426A3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6BCFA68B" w14:textId="77777777" w:rsidR="006426A3" w:rsidRDefault="006426A3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21-31 octombrie 2026</w:t>
      </w:r>
    </w:p>
    <w:p w14:paraId="18350C39" w14:textId="77777777" w:rsidR="006426A3" w:rsidRDefault="006426A3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6426A3" w14:paraId="341A1639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4622A592" w14:textId="77777777" w:rsidR="006426A3" w:rsidRDefault="006426A3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3A36BB17" w14:textId="77777777" w:rsidR="006426A3" w:rsidRDefault="006426A3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60B42E28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7B5B9556" w14:textId="77777777" w:rsidR="006426A3" w:rsidRDefault="006426A3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037CF829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6C48F05E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53A3E2F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66706A9D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01B6E533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60839909" w14:textId="77777777" w:rsidR="006426A3" w:rsidRDefault="006426A3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3392E15D" w14:textId="77777777" w:rsidR="006426A3" w:rsidRDefault="006426A3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24DC7744" w14:textId="77777777" w:rsidR="006426A3" w:rsidRDefault="006426A3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38D8344F" w14:textId="77777777" w:rsidR="006426A3" w:rsidRDefault="006426A3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595B94E9" w14:textId="77777777" w:rsidR="006426A3" w:rsidRDefault="006426A3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296CA329" w14:textId="77777777" w:rsidR="006426A3" w:rsidRDefault="006426A3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47BC20AE" w14:textId="77777777" w:rsidR="006426A3" w:rsidRDefault="006426A3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173E8350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54404E35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42051F4B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598E6A7E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47985357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39C21C34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66C0CA6F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0D22F279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0BCBFE3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6426A3" w14:paraId="2933FE0C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67D3495E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2FB291FC" w14:textId="77777777" w:rsidR="006426A3" w:rsidRDefault="006426A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70974D88" w14:textId="77777777" w:rsidR="006426A3" w:rsidRDefault="006426A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77864434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74F36B02" w14:textId="77777777" w:rsidR="006426A3" w:rsidRDefault="006426A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395D3020" w14:textId="77777777" w:rsidR="006426A3" w:rsidRDefault="006426A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470C13F7" w14:textId="77777777" w:rsidR="006426A3" w:rsidRDefault="006426A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566CA7D" w14:textId="77777777" w:rsidR="006426A3" w:rsidRDefault="006426A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4372FC7F" w14:textId="77777777" w:rsidR="006426A3" w:rsidRDefault="006426A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D4D5ADF" w14:textId="77777777" w:rsidR="006426A3" w:rsidRDefault="006426A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0BA3E279" w14:textId="77777777" w:rsidR="006426A3" w:rsidRDefault="006426A3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4AA5CDC7" w14:textId="77777777" w:rsidR="006426A3" w:rsidRDefault="006426A3">
      <w:pPr>
        <w:spacing w:line="192" w:lineRule="auto"/>
        <w:jc w:val="center"/>
      </w:pPr>
    </w:p>
    <w:p w14:paraId="55D426B4" w14:textId="77777777" w:rsidR="006426A3" w:rsidRDefault="006426A3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46DDB84F" w14:textId="77777777" w:rsidR="006426A3" w:rsidRPr="006310EB" w:rsidRDefault="006426A3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42F47E46" w14:textId="77777777" w:rsidR="006426A3" w:rsidRPr="006310EB" w:rsidRDefault="006426A3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389D1986" w14:textId="77777777" w:rsidR="006426A3" w:rsidRPr="006310EB" w:rsidRDefault="006426A3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3FEF05C1" w14:textId="77777777" w:rsidR="006426A3" w:rsidRPr="00A8307A" w:rsidRDefault="006426A3" w:rsidP="00516DD3">
      <w:pPr>
        <w:pStyle w:val="Heading1"/>
        <w:spacing w:line="360" w:lineRule="auto"/>
      </w:pPr>
      <w:r w:rsidRPr="00A8307A">
        <w:t>LINIA 100</w:t>
      </w:r>
    </w:p>
    <w:p w14:paraId="4FBC8E2F" w14:textId="77777777" w:rsidR="006426A3" w:rsidRPr="00A8307A" w:rsidRDefault="006426A3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6426A3" w:rsidRPr="00AB76B4" w14:paraId="50F9DE1A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8F7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6D13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626A5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0549BA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4EA50D8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C3400" w14:textId="77777777" w:rsidR="006426A3" w:rsidRPr="00AB76B4" w:rsidRDefault="006426A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6D3D36B" w14:textId="77777777" w:rsidR="006426A3" w:rsidRPr="00AB76B4" w:rsidRDefault="006426A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28D89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C763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F2332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6167E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7975FA82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A6EE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C62A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0EA31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9557FC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065D0D88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CC99D" w14:textId="77777777" w:rsidR="006426A3" w:rsidRPr="00AB76B4" w:rsidRDefault="006426A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32F5025" w14:textId="77777777" w:rsidR="006426A3" w:rsidRPr="00AB76B4" w:rsidRDefault="006426A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2798E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DF576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E5E2C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FA191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6FFC7A80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84E54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1C52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564CD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A8DB13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0E93023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86617" w14:textId="77777777" w:rsidR="006426A3" w:rsidRPr="00AB76B4" w:rsidRDefault="006426A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6AA13CBF" w14:textId="77777777" w:rsidR="006426A3" w:rsidRPr="00AB76B4" w:rsidRDefault="006426A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454A9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0B91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9EEE4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E6F8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F8770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6426A3" w:rsidRPr="00AB76B4" w14:paraId="07DA8557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6AAC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D312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3C23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7EAD64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31CEC75F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34C85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B6F52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A70E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B59FD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81E9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5DA2F66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9FF1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C272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7623A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004189" w14:textId="77777777" w:rsidR="006426A3" w:rsidRPr="00AB76B4" w:rsidRDefault="006426A3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37DEDEFD" w14:textId="77777777" w:rsidR="006426A3" w:rsidRPr="00AB76B4" w:rsidRDefault="006426A3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D6EEA" w14:textId="77777777" w:rsidR="006426A3" w:rsidRPr="00AB76B4" w:rsidRDefault="006426A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10351380" w14:textId="77777777" w:rsidR="006426A3" w:rsidRPr="00AB76B4" w:rsidRDefault="006426A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5F39DF27" w14:textId="77777777" w:rsidR="006426A3" w:rsidRPr="00AB76B4" w:rsidRDefault="006426A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4A32CA36" w14:textId="77777777" w:rsidR="006426A3" w:rsidRPr="00AB76B4" w:rsidRDefault="006426A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45ACD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C3481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6FE05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BF8C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3CA1E59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2C127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8CDCE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C5377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EAF132" w14:textId="77777777" w:rsidR="006426A3" w:rsidRPr="00AB76B4" w:rsidRDefault="006426A3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A33D379" w14:textId="77777777" w:rsidR="006426A3" w:rsidRPr="00AB76B4" w:rsidRDefault="006426A3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4874D" w14:textId="77777777" w:rsidR="006426A3" w:rsidRPr="00AB76B4" w:rsidRDefault="006426A3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5D074D3E" w14:textId="77777777" w:rsidR="006426A3" w:rsidRPr="00AB76B4" w:rsidRDefault="006426A3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B2D2B" w14:textId="77777777" w:rsidR="006426A3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0CF2C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88AE6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57112" w14:textId="77777777" w:rsidR="006426A3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4F9F5F" w14:textId="77777777" w:rsidR="006426A3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6426A3" w:rsidRPr="00AB76B4" w14:paraId="0B60D2F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0AE4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B12B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9DB6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931852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0918DF3A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</w:p>
          <w:p w14:paraId="1A387AF5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1B60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1577B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5C5D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46441091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C5262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14CE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Cap București Nord semnalizată numai cu paleta cu diagonală.</w:t>
            </w:r>
          </w:p>
        </w:tc>
      </w:tr>
      <w:tr w:rsidR="006426A3" w:rsidRPr="00AB76B4" w14:paraId="25EA1E9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8130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AC30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4E691DB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6C3F6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B88836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734E6345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21433E3C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75A7E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74D52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E0971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D3F45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1006C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67A2A2A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3EA7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66A6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D2B29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3DCF1D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7E3F51E4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5E35872C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F79D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1818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1C9E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127BFB9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07533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D0417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0403899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782C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16537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49CB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3BDE22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3AC5A228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AB046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93BCE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82786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129C7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C98EC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58CFD38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9F3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5365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2F7D4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EA77C0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6600E4C7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592F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2CF2E99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7DF7141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0ACBEF2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2C226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F05D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0FC3A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90A1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75306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6426A3" w:rsidRPr="00AB76B4" w14:paraId="447B09B1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2237B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7E5D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895B5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A43A96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6A6873AB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A458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A4727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8675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1CCC7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9A30C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C0B20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6426A3" w:rsidRPr="00AB76B4" w14:paraId="5DB3000B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9FE5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5F0CE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61C3D5C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DA71C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30B943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703FFBE1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61AEDDF3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58CD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80A16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7D7D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12C74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31895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5DD9CE4D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7FD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6066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0E9E7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D9EAC8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3510C669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5F98761F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8642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6B3F6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2BA0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5C36D02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CDB9C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1CF47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0449F5BD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C5550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1A2C6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E4F1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2BD714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4BE6F1EE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C253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98D263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5701023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5CC0100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431B7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40A6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FF1DA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E094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56641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6426A3" w:rsidRPr="00AB76B4" w14:paraId="0D925C0C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4F60E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038D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4AD2AF4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B490E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4E6724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01D7ADBE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1077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78DD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8368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0F4AA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7283A" w14:textId="77777777" w:rsidR="006426A3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8AF065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3A2B8089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1ED2F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50015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127EF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95AA81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0DBAF6ED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F905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0C32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A8FF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1115B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38CC1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7AEC8C84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D8FE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75E3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64AEF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657C54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285F83A0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9542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F7EB7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D253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8CC86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B16F5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3953AA48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AA2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759EE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1EF6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BA2AA4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1102C8D3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EF8B5" w14:textId="77777777" w:rsidR="006426A3" w:rsidRPr="00AB76B4" w:rsidRDefault="006426A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7F81E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671DC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AF263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1CEB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04B1EC53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84C4B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3C5AC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30497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63FC08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56C89D51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8012B" w14:textId="77777777" w:rsidR="006426A3" w:rsidRPr="00AB76B4" w:rsidRDefault="006426A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1B92C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98BB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12D24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D932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1669C03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3DA6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DBE36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70AF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8B738C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53DCC44F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3EDAE" w14:textId="77777777" w:rsidR="006426A3" w:rsidRPr="00AB76B4" w:rsidRDefault="006426A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20407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155E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7DC8BB0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C0C8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9832B" w14:textId="77777777" w:rsidR="006426A3" w:rsidRPr="00AB76B4" w:rsidRDefault="006426A3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6F48CC0F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FF5A4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F7CF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4CEAE76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D218D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BD2012" w14:textId="77777777" w:rsidR="006426A3" w:rsidRPr="00AB76B4" w:rsidRDefault="006426A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16844A6D" w14:textId="77777777" w:rsidR="006426A3" w:rsidRPr="00AB76B4" w:rsidRDefault="006426A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8030C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9E03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A82F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EAB99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9E81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0F70935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4D44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6004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442DD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65C0D3" w14:textId="77777777" w:rsidR="006426A3" w:rsidRPr="00AB76B4" w:rsidRDefault="006426A3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31C6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51BF2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DD0E1" w14:textId="77777777" w:rsidR="006426A3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5D9329E5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B198B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FE42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3358C5A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17560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0DEFC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72DCE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3523E3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27AE6C18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5AA2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620CDD4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2290C69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FE06F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1B7A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027EA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7FB1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58AF8E1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3E4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6587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C1D34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E91D2C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5A10ED2F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819DC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2B4FB7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EF4D2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2DCF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34D1D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22E86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58BE1E7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DAA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03CFE" w14:textId="77777777" w:rsidR="006426A3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45A0AD9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F96F3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BECB1B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2BB0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EBF75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3CE4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CA34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FAFF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127403E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F08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24136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C8A1C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0B37AD" w14:textId="77777777" w:rsidR="006426A3" w:rsidRPr="00AB76B4" w:rsidRDefault="006426A3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3CA15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C402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4E3D1" w14:textId="77777777" w:rsidR="006426A3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3AE49AC0" w14:textId="77777777" w:rsidR="006426A3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178B6" w14:textId="77777777" w:rsidR="006426A3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0CA7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7B89481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5C7F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5714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67D45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A06B73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6FB2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5F1D37D1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7EF33F6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4D4B45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7F16C6D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7D8100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B032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4D4A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DAF5B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CF67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7A66989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9D8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E0681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511C611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6CF6F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10A1C1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2F1A2715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A0C6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B632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69EF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C2EA3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5E7B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497D95F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9B007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2EA2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E1D22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F06CF3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6890B10B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4DC2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13DD650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9C09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E552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542B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C101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52E886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AF3B2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6426A3" w:rsidRPr="00AB76B4" w14:paraId="31889E6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3185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BA0C6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37D4E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CB0E14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0FE7D6FB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F1A1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60A074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61DD7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37BE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5FD21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CA026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572B7E9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0E18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7EBC7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D09F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E2EB18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1761C653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20B7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F69C3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95641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EAB32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A5DC1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6555A9F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5548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7C24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55A2B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F0C99C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04734309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F702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1ADF929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78AB1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067F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23DE2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CF34C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5E8F8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B56E4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6426A3" w:rsidRPr="00AB76B4" w14:paraId="46B6150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707DC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5383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52+500</w:t>
            </w:r>
          </w:p>
          <w:p w14:paraId="0E69B5A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97E57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208075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43ECF2D4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C7F3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83BE9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F5401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67597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A09C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51D3DA1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591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31C33" w14:textId="77777777" w:rsidR="006426A3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52+600</w:t>
            </w:r>
          </w:p>
          <w:p w14:paraId="5EED926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5D334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5459AA" w14:textId="77777777" w:rsidR="006426A3" w:rsidRPr="00AB76B4" w:rsidRDefault="006426A3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0BE8E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B015D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013F7" w14:textId="77777777" w:rsidR="006426A3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ADA00" w14:textId="77777777" w:rsidR="006426A3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A01CC" w14:textId="77777777" w:rsidR="006426A3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219E046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32655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273A1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5BDABEC7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5C995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A34B8C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6095FB6C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74DB3599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426D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2F479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9B527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761ED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482E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7602C51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A9C6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F313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F4F3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CDC039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2F54381B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91EC7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E9043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1174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58360C4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2D132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0423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19ADD1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302E29B5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1CFB55C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0EADC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EE78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58F5F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29FB1E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7B936BF0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0BF4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833E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C2EE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40B1772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484B4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3EB6C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4C3BBE0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7122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F5D7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5751AA9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9850B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41E750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2E53CCB1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079F7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3E68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E9A5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2B26C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3BE6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194DACD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6A35C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5C175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533B98D1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278AC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BC23CB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8B5FD42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1B70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655AA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12C5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F717A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14E0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87B545C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6023E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6426A3" w:rsidRPr="00AB76B4" w14:paraId="5E67155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C3A6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93EC9" w14:textId="77777777" w:rsidR="006426A3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343A75C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5BF3E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4686D6" w14:textId="77777777" w:rsidR="006426A3" w:rsidRPr="00AB76B4" w:rsidRDefault="006426A3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5EAFAD5C" w14:textId="77777777" w:rsidR="006426A3" w:rsidRPr="00AB76B4" w:rsidRDefault="006426A3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A98A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F570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9590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9BDC1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18F3F" w14:textId="77777777" w:rsidR="006426A3" w:rsidRPr="00AB76B4" w:rsidRDefault="006426A3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914094" w14:textId="77777777" w:rsidR="006426A3" w:rsidRPr="00AB76B4" w:rsidRDefault="006426A3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6426A3" w:rsidRPr="00AB76B4" w14:paraId="0D308FC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0DC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EA7F1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D8193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C0A0A5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5DDFB548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A65BE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5D5E1B0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7E3F3EFE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5B608E9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BC5B9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D15E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D6A79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A88F5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85198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6426A3" w:rsidRPr="00AB76B4" w14:paraId="5D1C9D3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7BEC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F7BB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A6813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676665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04D02FD0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6E4C7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643723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6480C21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251E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D068E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11DD2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1EFE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6426A3" w:rsidRPr="00AB76B4" w14:paraId="6EFC3C9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871AB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D7E6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7ABC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75FA7C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7574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C8F77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8C36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68+300</w:t>
            </w:r>
          </w:p>
          <w:p w14:paraId="478D84A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7285B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3E02F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38A32B3D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D850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580CF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B7D8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CBBFAB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3F84E74D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A4931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7C6BCEF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AF863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7C675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53DD5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21197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796EF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6426A3" w:rsidRPr="00AB76B4" w14:paraId="1DCDDD82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90C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54FC1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165B3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F73B8D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1AB45A8E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2B442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6CA0412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AF3F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D3060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5CC2F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703E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6426A3" w:rsidRPr="00AB76B4" w14:paraId="2EF12EAE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7923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19849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BDA7F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2A19E5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6F304546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E7B87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5AF8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AA9F3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6576B10F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367DD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453D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1B5D0151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9F4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441DC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F7C8C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59E8CB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604476BB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BCC9C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54CFF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7A1B0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7562A89D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B7A6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3CCDC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4A96EF0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6426A3" w:rsidRPr="00AB76B4" w14:paraId="1B535DE7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83A1F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A8BDC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11C42D2C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5B7F1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6E72EA" w14:textId="77777777" w:rsidR="006426A3" w:rsidRDefault="006426A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243B5719" w14:textId="77777777" w:rsidR="006426A3" w:rsidRDefault="006426A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,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138916A1" w14:textId="77777777" w:rsidR="006426A3" w:rsidRPr="00AB76B4" w:rsidRDefault="006426A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4 directă Cap X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5C8FA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BD1EB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11FEE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2B51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A261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6426A3" w:rsidRPr="00AB76B4" w14:paraId="33D20D9E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26D4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C90E5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F8107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E5A93B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399A2569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9F2FA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B45BF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FA3EE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5CC09862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2C6E9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5B447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6426A3" w:rsidRPr="00AB76B4" w14:paraId="332FE924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129C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BDCA1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BEE92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1C27F6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0635E8CE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5D30D18B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34E3AFDE" w14:textId="77777777" w:rsidR="006426A3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1DDEA07B" w14:textId="77777777" w:rsidR="006426A3" w:rsidRPr="00075656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F5771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A4BD6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C3D04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620D9373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E8A2E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7D3A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6426A3" w:rsidRPr="00AB76B4" w14:paraId="68F862A1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CF6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3E37B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AA959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8F6FA2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44BA6B73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8ED33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7708FDF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144C4FC1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4E9C6E9D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C4C2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2938B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2FC62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920F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FC30DE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6426A3" w:rsidRPr="00AB76B4" w14:paraId="670E1A50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97E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D25FA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6E194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38CAFA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6ECF94FC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38248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1F9CC03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7147058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4626D754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F98EA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A3C52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9048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FC11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6BEF6C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6426A3" w:rsidRPr="00AB76B4" w14:paraId="5BBE10F4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7017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CF3F3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7AA11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D3FA2A" w14:textId="77777777" w:rsidR="006426A3" w:rsidRPr="00AB76B4" w:rsidRDefault="006426A3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3030C246" w14:textId="77777777" w:rsidR="006426A3" w:rsidRPr="00AB76B4" w:rsidRDefault="006426A3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9C6ED" w14:textId="77777777" w:rsidR="006426A3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B716795" w14:textId="77777777" w:rsidR="006426A3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89FB823" w14:textId="77777777" w:rsidR="006426A3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3267FE0B" w14:textId="77777777" w:rsidR="006426A3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A89B1FA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DB6AF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642DF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0430B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8FBA0" w14:textId="77777777" w:rsidR="006426A3" w:rsidRPr="00AB76B4" w:rsidRDefault="006426A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7CA0211" w14:textId="77777777" w:rsidR="006426A3" w:rsidRPr="00AB76B4" w:rsidRDefault="006426A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6426A3" w:rsidRPr="00AB76B4" w14:paraId="2593EA0C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451F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17FFE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802ED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A4F4CC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5A500083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08997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B4431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3D995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7C8ECB11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1563F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66728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7550532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6426A3" w:rsidRPr="00AB76B4" w14:paraId="606EDBFC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9C3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392E4" w14:textId="77777777" w:rsidR="006426A3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101+000</w:t>
            </w:r>
          </w:p>
          <w:p w14:paraId="20C7156A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D3C2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498A4C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B4F30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9CC84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7A2E5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0F4D9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DFCFB" w14:textId="77777777" w:rsidR="006426A3" w:rsidRPr="001C2009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1C2009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6426A3" w:rsidRPr="00AB76B4" w14:paraId="21E6C308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A323C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5D98C" w14:textId="77777777" w:rsidR="006426A3" w:rsidRPr="00AB76B4" w:rsidRDefault="006426A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7C115" w14:textId="77777777" w:rsidR="006426A3" w:rsidRPr="00AB76B4" w:rsidRDefault="006426A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96E16C" w14:textId="77777777" w:rsidR="006426A3" w:rsidRPr="00AB76B4" w:rsidRDefault="006426A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2DF2D" w14:textId="77777777" w:rsidR="006426A3" w:rsidRPr="00AB76B4" w:rsidRDefault="006426A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8A455" w14:textId="77777777" w:rsidR="006426A3" w:rsidRPr="00AB76B4" w:rsidRDefault="006426A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50255" w14:textId="77777777" w:rsidR="006426A3" w:rsidRPr="00AB76B4" w:rsidRDefault="006426A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23C74C39" w14:textId="77777777" w:rsidR="006426A3" w:rsidRPr="00AB76B4" w:rsidRDefault="006426A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3FC47" w14:textId="77777777" w:rsidR="006426A3" w:rsidRPr="00AB76B4" w:rsidRDefault="006426A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1F3E8" w14:textId="77777777" w:rsidR="006426A3" w:rsidRPr="00AB76B4" w:rsidRDefault="006426A3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6426A3" w:rsidRPr="00AB76B4" w14:paraId="5511C3C3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4C2C7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120F5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A60F2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860D31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3CB4CC25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87BE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3858225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33DE6E6E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773F3325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A13B1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253E2" w14:textId="77777777" w:rsidR="006426A3" w:rsidRPr="00AB76B4" w:rsidRDefault="006426A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8ABC3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24D8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D601D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6426A3" w:rsidRPr="00AB76B4" w14:paraId="49C2D514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F93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78F1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A1BDB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AB95F8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6AA53D35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A0CA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834E3F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301A97D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08294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E2F5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A488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D914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CA2A3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6426A3" w:rsidRPr="00AB76B4" w14:paraId="40A6F894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2A3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18AE5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A6A41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EB0B37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781A2162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F95B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429FD46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8A4CA2B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34EC771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6EA0776D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28FE7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75BC5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88004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3DF37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190B6880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1710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09DB9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FA50A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AB3A83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3DF0912D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50FE402A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07CC6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8EF98E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917F3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8BD2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DBFB6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07F96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4ADD4D39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4A32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41942" w14:textId="77777777" w:rsidR="006426A3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12A9F01E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D5B09" w14:textId="77777777" w:rsidR="006426A3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4A1B39" w14:textId="77777777" w:rsidR="006426A3" w:rsidRPr="00AB76B4" w:rsidRDefault="006426A3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320F6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4739B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3CD10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EAACB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AE844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0BB1BE01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8595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89CC6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331EB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7EE3FC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05FCE556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6BCDA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1B7E246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03A33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574CC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E7E68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4313C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6426A3" w:rsidRPr="00AB76B4" w14:paraId="58CDB510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D72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49BC7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90C5F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CC3B5A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2E0DD74C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640942CB" w14:textId="77777777" w:rsidR="006426A3" w:rsidRPr="00AB76B4" w:rsidRDefault="006426A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44AD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6C75BC5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84340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8A7F2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FC381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C2ED7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40DAB22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012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1F76F" w14:textId="77777777" w:rsidR="006426A3" w:rsidRDefault="006426A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E403B" w14:textId="77777777" w:rsidR="006426A3" w:rsidRDefault="006426A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B2E849" w14:textId="77777777" w:rsidR="006426A3" w:rsidRPr="00AB76B4" w:rsidRDefault="006426A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4685EB9F" w14:textId="77777777" w:rsidR="006426A3" w:rsidRPr="00AB76B4" w:rsidRDefault="006426A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1AAD07F5" w14:textId="77777777" w:rsidR="006426A3" w:rsidRPr="00AB76B4" w:rsidRDefault="006426A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709A2" w14:textId="77777777" w:rsidR="006426A3" w:rsidRPr="00AB76B4" w:rsidRDefault="006426A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97E91" w14:textId="77777777" w:rsidR="006426A3" w:rsidRPr="00AB76B4" w:rsidRDefault="006426A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95E1C" w14:textId="77777777" w:rsidR="006426A3" w:rsidRPr="00AB76B4" w:rsidRDefault="006426A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3CFC456B" w14:textId="77777777" w:rsidR="006426A3" w:rsidRPr="00AB76B4" w:rsidRDefault="006426A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FED44" w14:textId="77777777" w:rsidR="006426A3" w:rsidRPr="00AB76B4" w:rsidRDefault="006426A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E29E9" w14:textId="77777777" w:rsidR="006426A3" w:rsidRDefault="006426A3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1F52B6DE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23CB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0268E" w14:textId="77777777" w:rsidR="006426A3" w:rsidRDefault="006426A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3C28A" w14:textId="77777777" w:rsidR="006426A3" w:rsidRDefault="006426A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6B27BD" w14:textId="77777777" w:rsidR="006426A3" w:rsidRPr="00AB76B4" w:rsidRDefault="006426A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78E03E05" w14:textId="77777777" w:rsidR="006426A3" w:rsidRDefault="006426A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84724" w14:textId="77777777" w:rsidR="006426A3" w:rsidRPr="00AB76B4" w:rsidRDefault="006426A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18E1DB3" w14:textId="77777777" w:rsidR="006426A3" w:rsidRPr="00AB76B4" w:rsidRDefault="006426A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62BE7" w14:textId="77777777" w:rsidR="006426A3" w:rsidRPr="00AB76B4" w:rsidRDefault="006426A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F0885" w14:textId="77777777" w:rsidR="006426A3" w:rsidRPr="00AB76B4" w:rsidRDefault="006426A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6BAB8" w14:textId="77777777" w:rsidR="006426A3" w:rsidRPr="00AB76B4" w:rsidRDefault="006426A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60DF8" w14:textId="77777777" w:rsidR="006426A3" w:rsidRDefault="006426A3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2AE37481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E18F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0D662" w14:textId="77777777" w:rsidR="006426A3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783D43D7" w14:textId="77777777" w:rsidR="006426A3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091EE" w14:textId="77777777" w:rsidR="006426A3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CB36FE" w14:textId="77777777" w:rsidR="006426A3" w:rsidRPr="00AB76B4" w:rsidRDefault="006426A3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99ED1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E8B05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82983" w14:textId="77777777" w:rsidR="006426A3" w:rsidRPr="00AB76B4" w:rsidRDefault="006426A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D799B" w14:textId="77777777" w:rsidR="006426A3" w:rsidRPr="00AB76B4" w:rsidRDefault="006426A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F022D" w14:textId="77777777" w:rsidR="006426A3" w:rsidRDefault="006426A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7097A88B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951F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9D65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13D4C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095716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 xml:space="preserve">, </w:t>
            </w:r>
            <w:r>
              <w:rPr>
                <w:b/>
                <w:bCs/>
                <w:sz w:val="20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ED5F7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31894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2DA48" w14:textId="77777777" w:rsidR="006426A3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784CC103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58D85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303D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1CA8BE8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9E15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6C8C2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08183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B5398F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056DFAEB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FC649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4A6D236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B267A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FED64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2CB5A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0141C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705CE6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6426A3" w:rsidRPr="00AB76B4" w14:paraId="2BC2757B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1BB6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00689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7899D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D72FB1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6E4D631A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FD96D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0BA5038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58FE9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EC220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A0F5B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BE5B4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B82DD0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6426A3" w:rsidRPr="00AB76B4" w14:paraId="3AF0995F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1BF4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31D12" w14:textId="77777777" w:rsidR="006426A3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256F0A11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1EF71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AB7D8C" w14:textId="77777777" w:rsidR="006426A3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12FC1FE1" w14:textId="77777777" w:rsidR="006426A3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6D5FC12B" w14:textId="77777777" w:rsidR="006426A3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0D8284F0" w14:textId="77777777" w:rsidR="006426A3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29778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9BDD9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4ECD8" w14:textId="77777777" w:rsidR="006426A3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F1174" w14:textId="77777777" w:rsidR="006426A3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D7A11" w14:textId="77777777" w:rsidR="006426A3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03384D2C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89805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CCEBD" w14:textId="77777777" w:rsidR="006426A3" w:rsidRDefault="006426A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3D0C0" w14:textId="77777777" w:rsidR="006426A3" w:rsidRDefault="006426A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6C100B" w14:textId="77777777" w:rsidR="006426A3" w:rsidRDefault="006426A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05BFA" w14:textId="77777777" w:rsidR="006426A3" w:rsidRPr="00AB76B4" w:rsidRDefault="006426A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54177" w14:textId="77777777" w:rsidR="006426A3" w:rsidRPr="00AB76B4" w:rsidRDefault="006426A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D3C30" w14:textId="77777777" w:rsidR="006426A3" w:rsidRDefault="006426A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143+300</w:t>
            </w:r>
          </w:p>
          <w:p w14:paraId="23AABBA1" w14:textId="77777777" w:rsidR="006426A3" w:rsidRDefault="006426A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CE02F" w14:textId="77777777" w:rsidR="006426A3" w:rsidRDefault="006426A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15CF8" w14:textId="77777777" w:rsidR="006426A3" w:rsidRDefault="006426A3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0821410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318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8F543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5DC2F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BCF6E7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1358D144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5160CCE8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1CAC2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1EEC2C3A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656965F0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1778A339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A7EED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40CEF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10790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BF7E1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380E543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EF5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33DE9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B1B58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14B0A5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59C99430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6E502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2BCC42F6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631AAE9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4A769ACA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D11AC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BC89A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BA2FA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7FAE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625972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6426A3" w:rsidRPr="00AB76B4" w14:paraId="245F6D6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87BE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13B9F" w14:textId="77777777" w:rsidR="006426A3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91410" w14:textId="77777777" w:rsidR="006426A3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E3605C" w14:textId="77777777" w:rsidR="006426A3" w:rsidRPr="00AB76B4" w:rsidRDefault="006426A3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5EF48C40" w14:textId="77777777" w:rsidR="006426A3" w:rsidRPr="00AB76B4" w:rsidRDefault="006426A3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5637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6B65C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EBC3E" w14:textId="77777777" w:rsidR="006426A3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740861AC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80ACF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35C79" w14:textId="77777777" w:rsidR="006426A3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0E4AE25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708B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B7A10" w14:textId="77777777" w:rsidR="006426A3" w:rsidRDefault="006426A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11B66B24" w14:textId="77777777" w:rsidR="006426A3" w:rsidRDefault="006426A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907D1" w14:textId="77777777" w:rsidR="006426A3" w:rsidRDefault="006426A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ED9833" w14:textId="77777777" w:rsidR="006426A3" w:rsidRPr="00AB76B4" w:rsidRDefault="006426A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483A5" w14:textId="77777777" w:rsidR="006426A3" w:rsidRPr="00AB76B4" w:rsidRDefault="006426A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AFD5F" w14:textId="77777777" w:rsidR="006426A3" w:rsidRPr="00AB76B4" w:rsidRDefault="006426A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71AB3" w14:textId="77777777" w:rsidR="006426A3" w:rsidRDefault="006426A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82229" w14:textId="77777777" w:rsidR="006426A3" w:rsidRDefault="006426A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376A2" w14:textId="77777777" w:rsidR="006426A3" w:rsidRDefault="006426A3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0B46988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B0EDC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5EF2F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114588B6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A6F28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A71E7C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1449436E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59AC9845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D5A6994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13CC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5EC0B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D59F4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0DE80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4ADE4" w14:textId="77777777" w:rsidR="006426A3" w:rsidRPr="00AB76B4" w:rsidRDefault="006426A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516FD20D" w14:textId="77777777" w:rsidR="006426A3" w:rsidRPr="00AB76B4" w:rsidRDefault="006426A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49DA2ED7" w14:textId="77777777" w:rsidR="006426A3" w:rsidRPr="00AB76B4" w:rsidRDefault="006426A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5243BA15" w14:textId="77777777" w:rsidR="006426A3" w:rsidRPr="00AB76B4" w:rsidRDefault="006426A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4771983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5AE1C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53DD1" w14:textId="77777777" w:rsidR="006426A3" w:rsidRPr="00AB76B4" w:rsidRDefault="006426A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14600" w14:textId="77777777" w:rsidR="006426A3" w:rsidRPr="00AB76B4" w:rsidRDefault="006426A3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876E5A" w14:textId="77777777" w:rsidR="006426A3" w:rsidRPr="00AB76B4" w:rsidRDefault="006426A3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DA15262" w14:textId="77777777" w:rsidR="006426A3" w:rsidRPr="00AB76B4" w:rsidRDefault="006426A3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22B5C" w14:textId="77777777" w:rsidR="006426A3" w:rsidRPr="00AB76B4" w:rsidRDefault="006426A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60CE9" w14:textId="77777777" w:rsidR="006426A3" w:rsidRPr="00AB76B4" w:rsidRDefault="006426A3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A3218" w14:textId="77777777" w:rsidR="006426A3" w:rsidRPr="00AB76B4" w:rsidRDefault="006426A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597093DD" w14:textId="77777777" w:rsidR="006426A3" w:rsidRPr="00AB76B4" w:rsidRDefault="006426A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57A9F" w14:textId="77777777" w:rsidR="006426A3" w:rsidRPr="00AB76B4" w:rsidRDefault="006426A3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E10D5" w14:textId="77777777" w:rsidR="006426A3" w:rsidRPr="00AB76B4" w:rsidRDefault="006426A3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EF8AADF" w14:textId="77777777" w:rsidR="006426A3" w:rsidRPr="00AB76B4" w:rsidRDefault="006426A3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34C011A4" w14:textId="77777777" w:rsidR="006426A3" w:rsidRPr="00AB76B4" w:rsidRDefault="006426A3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6426A3" w:rsidRPr="00AB76B4" w14:paraId="6B68328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A704B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2CB0F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4C1CF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DC0759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5B12E9C6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F4849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52649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A8B7A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56957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6F3EA" w14:textId="77777777" w:rsidR="006426A3" w:rsidRPr="00AB76B4" w:rsidRDefault="006426A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6426A3" w:rsidRPr="00AB76B4" w14:paraId="0D06FFB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7025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19E57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46E89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014C11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AD02142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7D98CF31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1926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B0A61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A2093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5F409279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01B73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9EF67" w14:textId="77777777" w:rsidR="006426A3" w:rsidRPr="00AB76B4" w:rsidRDefault="006426A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C124072" w14:textId="77777777" w:rsidR="006426A3" w:rsidRPr="00AB76B4" w:rsidRDefault="006426A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3F4355" w14:textId="77777777" w:rsidR="006426A3" w:rsidRPr="00AB76B4" w:rsidRDefault="006426A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6426A3" w:rsidRPr="00AB76B4" w14:paraId="4012E7E8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C5E7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1501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AD0DC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6B527A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E47E1E5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1E449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418F930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8F49F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D599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3E4C8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C9317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D3A94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6426A3" w:rsidRPr="00AB76B4" w14:paraId="01E7D62C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78F9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B70D0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3ABCF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3312A5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55F13BE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524A8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4DDC298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31557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65B88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261B2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ADC15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B9D330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6426A3" w:rsidRPr="00AB76B4" w14:paraId="54DA616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00185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71341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A571D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FCDDB5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0D2515B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7D96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9AC8AAD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1B510084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0D8D907D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CB84C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6E785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C9DBA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BBC30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FF728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6426A3" w:rsidRPr="00AB76B4" w14:paraId="38C87BF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0ED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071C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A5AFB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8107AE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3107667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B1F3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F0A4E7C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1D764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10A58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6A4EA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181C6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3C5C3776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6426A3" w:rsidRPr="00AB76B4" w14:paraId="2D74B15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75BE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6FC3F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7F166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74C134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524B7FD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3456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147AF1EA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F61E4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B5766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4A949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F4F6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46F6B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6426A3" w:rsidRPr="00AB76B4" w14:paraId="5F0DC24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1F2E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00EB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23936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A98A36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827F8EF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5AEF5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5C772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11D1C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67397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D5F70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A347F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6426A3" w:rsidRPr="00AB76B4" w14:paraId="3A134AF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D47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9F667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E90DA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17E751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B11EC63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66343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ADE41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D2016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48F81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24BD1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6426A3" w:rsidRPr="00AB76B4" w14:paraId="3B3E056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0E9B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2B320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E9B74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3EA042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F96EC20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D740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9C3D5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A8358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D8CF5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53925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6426A3" w:rsidRPr="00AB76B4" w14:paraId="6B44984B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11D6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22C1A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28497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B54F99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9BB8A02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A3802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F3370E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029E2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3B19F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1F787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1DCE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D50C45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6426A3" w:rsidRPr="00AB76B4" w14:paraId="38BFBE4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35E4C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5568F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69AB1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0963F9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44D220C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0E1FF0FE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CF073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1641D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A7B97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3F52C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15DFD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34E1217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7DF0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3395A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C1162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A38E5B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C9903E9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4537ED17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F777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76148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BD873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BB70E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A508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7C1809F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DAFD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EB9B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67889F8A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D5216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2317D8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F568B10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1DD98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F08EE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65DD6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AD09A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19970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30A0259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565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4537F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40DB2" w14:textId="77777777" w:rsidR="006426A3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5E4859" w14:textId="77777777" w:rsidR="006426A3" w:rsidRDefault="006426A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</w:t>
            </w:r>
          </w:p>
          <w:p w14:paraId="210A3A5A" w14:textId="77777777" w:rsidR="006426A3" w:rsidRPr="00AB76B4" w:rsidRDefault="006426A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D5521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7A2F0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2A3C3" w14:textId="77777777" w:rsidR="006426A3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30B129C3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BE0FA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2A711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1F61E2E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01490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19CF2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17DED871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22983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9F64D9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25ECC601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4E0C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089B7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FED46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E6E52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B1C19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02EB1E1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2FAE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3DA6F" w14:textId="77777777" w:rsidR="006426A3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5AAFC551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18AF8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AD1E11" w14:textId="77777777" w:rsidR="006426A3" w:rsidRPr="00AB76B4" w:rsidRDefault="006426A3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5B674113" w14:textId="77777777" w:rsidR="006426A3" w:rsidRPr="00AB76B4" w:rsidRDefault="006426A3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85A02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1CBFA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B1A13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42616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61C5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6426A3" w:rsidRPr="00AB76B4" w14:paraId="2EBAC25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E06F7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DE476" w14:textId="77777777" w:rsidR="006426A3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5C824C38" w14:textId="77777777" w:rsidR="006426A3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2F9E1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28F80B" w14:textId="77777777" w:rsidR="006426A3" w:rsidRPr="00AB76B4" w:rsidRDefault="006426A3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0CC08688" w14:textId="77777777" w:rsidR="006426A3" w:rsidRPr="00AB76B4" w:rsidRDefault="006426A3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5BC4A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53527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503F1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50840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A2E9B" w14:textId="77777777" w:rsidR="006426A3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0F71F85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EFE64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21A4C" w14:textId="77777777" w:rsidR="006426A3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  <w:p w14:paraId="24279287" w14:textId="77777777" w:rsidR="006426A3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D125F" w14:textId="77777777" w:rsidR="006426A3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268B5E" w14:textId="77777777" w:rsidR="006426A3" w:rsidRPr="00AB76B4" w:rsidRDefault="006426A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12BD9295" w14:textId="77777777" w:rsidR="006426A3" w:rsidRPr="00AB76B4" w:rsidRDefault="006426A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D1428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AF495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5DED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35286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1A5C9" w14:textId="77777777" w:rsidR="006426A3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14D7D13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35A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66B81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2EF72408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E1D99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32567E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442CE66E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0EED1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68E23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78FC3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2E468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16F4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5DB7635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0EDB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C3FB4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3B949509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66065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4CF2A3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700518ED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A2167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03612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73F96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F184F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47F18" w14:textId="77777777" w:rsidR="006426A3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85C80E1" w14:textId="77777777" w:rsidR="006426A3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FC90450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6426A3" w:rsidRPr="00AB76B4" w14:paraId="5A065BE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678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19F7A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FB61C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99F8C8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03E9FBBC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AFE10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19072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F16B7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5B875840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16D0F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1C22C" w14:textId="77777777" w:rsidR="006426A3" w:rsidRDefault="006426A3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212F736" w14:textId="77777777" w:rsidR="006426A3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CA2BBAC" w14:textId="77777777" w:rsidR="006426A3" w:rsidRPr="00AB76B4" w:rsidRDefault="006426A3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6426A3" w:rsidRPr="00AB76B4" w14:paraId="5F2E290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14D8B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89B0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0F51F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389754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02124F08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36E8D66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32AF9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D043D51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1225F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0571A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A49F3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3D063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7608FCA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8BAD4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3FCDA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28182CFC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287B4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9CDB29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07469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EA2AF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3D271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CFBBC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24E76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1263B40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263B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77E68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90DFC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2A4AD8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2186398E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AC471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F044E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51BB3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18C46325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C3000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A3442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3465567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E215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12A25" w14:textId="77777777" w:rsidR="006426A3" w:rsidRPr="00AB76B4" w:rsidRDefault="006426A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1CAA1BD" w14:textId="77777777" w:rsidR="006426A3" w:rsidRPr="00AB76B4" w:rsidRDefault="006426A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B9066" w14:textId="77777777" w:rsidR="006426A3" w:rsidRPr="00AB76B4" w:rsidRDefault="006426A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CF707F" w14:textId="77777777" w:rsidR="006426A3" w:rsidRPr="00AB76B4" w:rsidRDefault="006426A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6E1B9100" w14:textId="77777777" w:rsidR="006426A3" w:rsidRPr="00AB76B4" w:rsidRDefault="006426A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3296972D" w14:textId="77777777" w:rsidR="006426A3" w:rsidRDefault="006426A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56325BA8" w14:textId="77777777" w:rsidR="006426A3" w:rsidRPr="0068517F" w:rsidRDefault="006426A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332B7" w14:textId="77777777" w:rsidR="006426A3" w:rsidRPr="00AB76B4" w:rsidRDefault="006426A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D8BE4" w14:textId="77777777" w:rsidR="006426A3" w:rsidRPr="00AB76B4" w:rsidRDefault="006426A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C9BDF" w14:textId="77777777" w:rsidR="006426A3" w:rsidRPr="00AB76B4" w:rsidRDefault="006426A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47F06" w14:textId="77777777" w:rsidR="006426A3" w:rsidRPr="00AB76B4" w:rsidRDefault="006426A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9C7D1" w14:textId="77777777" w:rsidR="006426A3" w:rsidRDefault="006426A3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4D3976F" w14:textId="77777777" w:rsidR="006426A3" w:rsidRPr="00AB76B4" w:rsidRDefault="006426A3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773ACC3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D91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C45D6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FED99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BACBAA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282424BB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1E9F6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799358C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7F1A8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EA3E8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2C814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2AE6F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6426A3" w:rsidRPr="00AB76B4" w14:paraId="57F181A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19E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163F3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44CB9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604154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0DB7117B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6469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E6FF850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5D188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41849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4861B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98EA1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6426A3" w:rsidRPr="00AB76B4" w14:paraId="5006C2F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7518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FD042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54580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F80AF5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2CC9091C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F422D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24A8B5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178E1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72083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71415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A694F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5A0CB3A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200E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88357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03F38503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286DA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3C2CF8" w14:textId="77777777" w:rsidR="006426A3" w:rsidRPr="00AB76B4" w:rsidRDefault="006426A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5DC6B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5C2CD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EF95A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0EB75" w14:textId="77777777" w:rsidR="006426A3" w:rsidRPr="00AB76B4" w:rsidRDefault="006426A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5A159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8CBB5DE" w14:textId="77777777" w:rsidR="006426A3" w:rsidRPr="00AB76B4" w:rsidRDefault="006426A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2074A96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FBB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A54F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AFA6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55E7E4" w14:textId="77777777" w:rsidR="006426A3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61ADC375" w14:textId="77777777" w:rsidR="006426A3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6230511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3EDA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0AA50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26ABE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7CF5F74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B589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2B348" w14:textId="77777777" w:rsidR="006426A3" w:rsidRDefault="006426A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D44B8DD" w14:textId="77777777" w:rsidR="006426A3" w:rsidRPr="00AB76B4" w:rsidRDefault="006426A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499243DA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102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DFBC8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50536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9C270D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11930401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0D4B8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916E6C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6EA0931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137028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66847D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7999AED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17D4775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F348B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39042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60E8B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CC962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15AA83E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763C0F49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D85E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163D4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39B04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2D35D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97757F6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7676E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35BD0D8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30BDE7E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76C1F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FCF9C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070C3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6CF69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3167FA5A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51F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0C40A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1A25D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2B29D0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40EFCF94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FB3FC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3C9EB1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4D981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D195E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70CB6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3844C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B4352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6426A3" w:rsidRPr="00AB76B4" w14:paraId="7B42367A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C18B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4D5CB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EB3E9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CCD370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43D84C7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F9ACA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62149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BD5B2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5E764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ED5C5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FC2C7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6426A3" w:rsidRPr="00AB76B4" w14:paraId="0B3240CC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EC7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EB8A4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24E73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C60004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40FB82A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D01B6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B83D5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164DA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AD129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AE594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A31A3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6426A3" w:rsidRPr="00AB76B4" w14:paraId="6DCFEE75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C932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D5E5C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27DC0BD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BFBC3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A4FDF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9AF16F1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0FCFD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A5AFC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55D12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4630F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D17C7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7EA11AC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8C2E1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6426A3" w:rsidRPr="00AB76B4" w14:paraId="04B4495E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E5C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AA02A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3342C2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8E1D66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0A8DF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5F66C7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9ABA6B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28593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F40B9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6D93E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D0861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6426A3" w:rsidRPr="00AB76B4" w14:paraId="4AA9C0EE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F530C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D1BA2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DFD00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3D40B0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E7822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9798A7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6C2690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43EAF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98D84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ADBC2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185CB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6426A3" w:rsidRPr="00AB76B4" w14:paraId="7EC0C52E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B4C3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88C1E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84DEB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61EE9A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70B39AD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B0706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4FD3D42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7E249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4DD76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4E10A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E2401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6426A3" w:rsidRPr="00AB76B4" w14:paraId="62D1E9F9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9835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0FECA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F7ADC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D2413F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71DF032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946DA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633E8D8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C9792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39643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C79CA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D09AD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6426A3" w:rsidRPr="00AB76B4" w14:paraId="737A3AA3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9DF8F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22C3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72DD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A5A41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294AED1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36511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648E82F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460036F4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11490D5A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3A91FFF3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0E14E758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BDB2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4671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41FC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4964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06BC7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6426A3" w:rsidRPr="00AB76B4" w14:paraId="3D48CEB9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86BA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61FC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D439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48050E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7F698D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25722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3E583D3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F12A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AE10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71C3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2219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EEFC0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6426A3" w:rsidRPr="00AB76B4" w14:paraId="64916B8D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720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6B38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1862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D5412A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A31D9C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C61F6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6FCE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0D7E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866F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27FE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73850C0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7E7A0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DB21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571A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E5B29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2C020B8D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1E3E2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3102FC4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5F0543CC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6806E1E4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6B14E089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1AF6D983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0B03463E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17AA6F39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0079A81D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5633222C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2D05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EB30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6FA3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93B2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EF7C6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6426A3" w:rsidRPr="00AB76B4" w14:paraId="176AA28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7B5F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BD2D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4481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2E66D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92CCAD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F1199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3E02CC7C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0C6B89D7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3B9F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165A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4E73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63FD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9CAB7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6426A3" w:rsidRPr="00AB76B4" w14:paraId="0EA5EC59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455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3508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54C2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A70002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CB81B2D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76E01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4025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AA59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1D5041F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06B7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784E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92369F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1D18C7AD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8D93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1E66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31CFD11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4F52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8DFA4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6C6CA6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734FF176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F3B78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9515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191C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1603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52CA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09E89C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:rsidRPr="00AB76B4" w14:paraId="454EB26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01A7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93A4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DDB7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B908A6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C8D866B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AA6F8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2942160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37D1634D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76DB4B86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55ED499E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E08A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E580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4570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B170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D0836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6426A3" w:rsidRPr="00AB76B4" w14:paraId="174A704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0AE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E9A0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6F5C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C0805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B08F67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3A059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48B58DD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30DCEABB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5D69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6EDE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05DA0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4A64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3AF15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6426A3" w:rsidRPr="00AB76B4" w14:paraId="2F1832C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1D9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8271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1121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BF1F86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E290922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032B2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AB5AC3B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D3DE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CCB6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39A90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D5AF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6426A3" w:rsidRPr="00AB76B4" w14:paraId="0A888C47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4C0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1F65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5731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FC9490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0DC516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B7DE8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428A34E7" w14:textId="77777777" w:rsidR="006426A3" w:rsidRPr="00AB76B4" w:rsidRDefault="006426A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C531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B822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CD6E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C3ED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C4AF4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0B850E7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426A3" w:rsidRPr="00AB76B4" w14:paraId="021B40A2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373E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608E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FAB4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49BED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42B4354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2C5D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1D2D425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5FCA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AB41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AAD8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07E4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48EF9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6426A3" w:rsidRPr="00AB76B4" w14:paraId="56CA7B6C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27BE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09A4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ADEF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37C541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797123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2023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73C1A6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47CE99A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924C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5F92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54DB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2ACC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6426A3" w:rsidRPr="00AB76B4" w14:paraId="4E384308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BC1F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6BB9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770E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6296E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144A922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96F8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4D8FA7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230C9DE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611E95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1098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6EA2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2259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93E5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996EB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6426A3" w:rsidRPr="00AB76B4" w14:paraId="5CDAFCF1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075B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1490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473B269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4971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645F10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5A9FB444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36B2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341F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759E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1E33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59F9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38C79CE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7B8E536A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9E2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D96D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0355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6BC4F1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536F2612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6A14562E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293B142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0F62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03C2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0023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D223A0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9A31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1B2A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27802EC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6426A3" w:rsidRPr="00AB76B4" w14:paraId="432DD6A1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2F74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53CA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5A98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65F42B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1A54D1B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E26E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2B2677E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7DD3B86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3E564A8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0F768B8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1D40D3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AE56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F304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CE74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202B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1600A11E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BD4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CF7A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5979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E6229F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02CB1DA2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453C8A9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3E9DD2A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6E43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E483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4E98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EC1F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330B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050E2D28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BE10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52E3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A31D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B6103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7699006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10A8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E470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854F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FD3F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3242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0816AA09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143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FAD7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7DAF8BF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A8B9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E993C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54D7A33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D785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E185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7A13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5C0F660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A389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8EF9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083C305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42AF399E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5D27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9009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8925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A4278B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368DE1F4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21B0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440D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7B19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1C95175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D5FD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3736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6426A3" w:rsidRPr="00AB76B4" w14:paraId="3B68240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3E5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E3E3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576B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27D679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1B5B95D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238FD6D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27E8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CDB4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4412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353C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1A30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641E588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BDEC4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DC918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4B78408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1998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7C636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36FE5490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EF29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DD31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6F3D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54F9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ABDC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674D9C9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DEF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2212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E59E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7B4451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11F88BA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2504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F4A2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C8C2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06C90FF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6CDE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6CA5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09C57853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01D5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C0BF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3D66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E5E951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5A34B179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289621F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6201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9201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0EC1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F2BF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6805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0FB68391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5B3E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3CE7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6645209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148B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50070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222A49E6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1B26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6F070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2E7A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DF25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608F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0C93732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2D7AEA2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2175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58B7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4B20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8E367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3ECC6C7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9E70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50D0AA3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E11E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1F80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4089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B6F7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AFE89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6426A3" w:rsidRPr="00AB76B4" w14:paraId="751CF36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D42E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6D10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D33E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3E3B8E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307F875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8A6E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5AA85EA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54D3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F470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5163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2E03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0FEDA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6426A3" w:rsidRPr="00AB76B4" w14:paraId="520FF4B0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3EC5F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FECD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F2AA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0474C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3200D8FA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0AAC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79F3E0A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ED43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F2E2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A332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A619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0E138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6426A3" w:rsidRPr="00AB76B4" w14:paraId="622938D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AEB30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D75D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DA38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A81CC9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0265063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C327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9BC5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AC80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92C8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F31B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53AD3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6426A3" w:rsidRPr="00AB76B4" w14:paraId="6F9CD59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DDA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62CA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D128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ADE1BF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16BA488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037C8131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4DFB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50B80C3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9301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685D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A999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3576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6DCEB6B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22FE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D6C4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4A8F98F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C05F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AE6E9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7CD63D3F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8A44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3248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CA4E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03BA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DD69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0AD26FF1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BCD0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C424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7083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E2F3D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5DB101A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9444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14DC2A4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5D4E0C1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1633316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44FA8B0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4E3E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937D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0222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AECF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5A865DF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35B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253B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19F9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03579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6044147E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ED3216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5616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5B4D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72D1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A945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AA41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33EC5F6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0F6B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4FC8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74A9B10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8FA10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9E0B5B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58269034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6F52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8BAD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43E0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CFC7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E649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DB56B9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6426A3" w:rsidRPr="00AB76B4" w14:paraId="62E3918D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035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BB8A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743910B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392D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65829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6C4FF36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9D61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70D3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1ECA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103C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A06A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2C5F664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60C79264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AD4E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C766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845C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29F21B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6639D79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54109744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7FC9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4AF32F5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BCC5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ACDC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4BFD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009E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366C0A64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F31F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6E29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EF3F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9277BD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4908773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64D31016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D0D4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593759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249E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9803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9071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1C4E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7F1AAAB0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77FCF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F0E1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CD67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1D2120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018C869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07143104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917F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6E09DFF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0BE319B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F064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1C35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FB4C0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602E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4455C19F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3206B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F73B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2E976BA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9D1A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BC509A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4C6CFD7D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5713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5056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DF42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C2F9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9BEB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1C675C8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0D5D0AC6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CB8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A35F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50D7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333632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77B3086F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7764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786211B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E2D4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B3B6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1E27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A9E9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93EFA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6426A3" w:rsidRPr="00AB76B4" w14:paraId="34172A59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F737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2D60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A2E6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B2E70E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3456E26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9170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1D34966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A856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C525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F23C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D4DA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B90C3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6426A3" w:rsidRPr="00AB76B4" w14:paraId="5C84015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055FF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0044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03A126A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5C9F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31B9A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04AC5354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5633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BA9B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BAE6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F3B4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0F42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03E9B9FA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54A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CA16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871A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BD55A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B8BF22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2D4F5F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CE8F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1B2E6B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A964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530A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7B230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B8E2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282919D4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061B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0B42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BB80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A07E9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68249B8D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05B5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746E1B9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6102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78CC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F8BF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AA53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00A79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6426A3" w:rsidRPr="00AB76B4" w14:paraId="412A28E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9DA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DD08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5032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081ADD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44FB3C4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3EE7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4A1F5AE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F923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8D4D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B2BC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B570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77349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6426A3" w:rsidRPr="00AB76B4" w14:paraId="4426FDA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0E74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5B78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EB85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32DCF0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2BC4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540DC88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2FD1FF7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264242B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608B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97B6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0AC6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216C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5D5F93D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36B7CC5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6426A3" w:rsidRPr="00AB76B4" w14:paraId="29C3FBF8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8D3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E5A0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FC3F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1D87EA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60F3E3CA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077696AD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F199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06060FF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319F940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DCE5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0DF1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BD4F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4FBF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5CE93D48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118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AC62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1824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4037D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75AAD63E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35EA1012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74CA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4EC4221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BD4F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706E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1156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ED47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32ECC1C7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D68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233E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D4C4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C41E3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3C785A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385E8266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D682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950BB7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4994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8F27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B7A0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454F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22502F2D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2C9A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F0E1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D77C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89EAAF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1DFD150A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CF5D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1F0F8DA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9E5A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C3B6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F519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A7ED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00447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6426A3" w:rsidRPr="00AB76B4" w14:paraId="64FFAAAE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E9AE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A5E2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1EFBA35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6F76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3E3BB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028549F4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2B5C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4B6F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AFAA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E3D2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D816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172AEE2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AB76B4" w14:paraId="6FD65381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C4DB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3D1C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2FF2F54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7F9D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F943B1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37A69DD1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0E011D7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5BD41D1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736D0AC4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3942F45E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59B0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9566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5693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33A9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BFFE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2F40936F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7A5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84CD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7FFB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CABB4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4A7F162A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229C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91C3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D60C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6B46552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CE4F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811D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5553376E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4E39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CD32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D663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065CA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671CB659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538C6C11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AAC0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773C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2235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198380D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2EB6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DE82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000AF5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6426A3" w:rsidRPr="00AB76B4" w14:paraId="57E1C2F9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251D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AD85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A214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FC5A71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4226883A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4F77B" w14:textId="77777777" w:rsidR="006426A3" w:rsidRPr="00AB76B4" w:rsidRDefault="006426A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7FD6FE6D" w14:textId="77777777" w:rsidR="006426A3" w:rsidRPr="00AB76B4" w:rsidRDefault="006426A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75EB8625" w14:textId="77777777" w:rsidR="006426A3" w:rsidRPr="00AB76B4" w:rsidRDefault="006426A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67861EAB" w14:textId="77777777" w:rsidR="006426A3" w:rsidRPr="00AB76B4" w:rsidRDefault="006426A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1F536F3F" w14:textId="77777777" w:rsidR="006426A3" w:rsidRPr="00AB76B4" w:rsidRDefault="006426A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5EDF97A8" w14:textId="77777777" w:rsidR="006426A3" w:rsidRPr="00AB76B4" w:rsidRDefault="006426A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9E4B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834C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D3FD0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5C4A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4666C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6426A3" w:rsidRPr="00AB76B4" w14:paraId="2FBA677F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1ACD7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07A8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9D01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30883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5ECD0" w14:textId="77777777" w:rsidR="006426A3" w:rsidRPr="00AB76B4" w:rsidRDefault="006426A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7BAAAB2" w14:textId="77777777" w:rsidR="006426A3" w:rsidRPr="00AB76B4" w:rsidRDefault="006426A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4F336546" w14:textId="77777777" w:rsidR="006426A3" w:rsidRPr="00AB76B4" w:rsidRDefault="006426A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11CF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06D0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425E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DDBE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3A7C2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6426A3" w:rsidRPr="00AB76B4" w14:paraId="5B15F991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13FDE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BDB2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22C4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DA38FF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52C98339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C13D3" w14:textId="77777777" w:rsidR="006426A3" w:rsidRPr="00AB76B4" w:rsidRDefault="006426A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55151A2" w14:textId="77777777" w:rsidR="006426A3" w:rsidRPr="00AB76B4" w:rsidRDefault="006426A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3BB56E5F" w14:textId="77777777" w:rsidR="006426A3" w:rsidRPr="00AB76B4" w:rsidRDefault="006426A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3A580708" w14:textId="77777777" w:rsidR="006426A3" w:rsidRPr="00AB76B4" w:rsidRDefault="006426A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5E12938C" w14:textId="77777777" w:rsidR="006426A3" w:rsidRPr="00AB76B4" w:rsidRDefault="006426A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09B3534E" w14:textId="77777777" w:rsidR="006426A3" w:rsidRPr="00AB76B4" w:rsidRDefault="006426A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F8AF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2DEF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0EDF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6121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A00CC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6426A3" w:rsidRPr="00AB76B4" w14:paraId="268EDEAF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0504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1666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1A83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EF7EC2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66DE891A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023EA63B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BDB9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2A4AFA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3DBE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73FC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580A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4C1E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28E59945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1A26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070E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766A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EA7C6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24B40DF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2A8837DD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3D42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FB9B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43C2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4977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4386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7079BEEA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C6A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2E5A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15AF0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0A7B29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1D23A2C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929D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75375D7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8C2B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3D54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8FD7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0E32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76FAA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6426A3" w:rsidRPr="00AB76B4" w14:paraId="1A61FF24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DFB57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FF47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2A4D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49BE1E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090F56B9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EB82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146C35F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F379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4AD8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17EF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1882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6426A3" w:rsidRPr="00AB76B4" w14:paraId="14A13AFF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C4FF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337F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6C39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EA4EFF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23E56FFE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6379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6D8E9CC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155B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2E63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77CF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0E7A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74605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6426A3" w:rsidRPr="00AB76B4" w14:paraId="00FD08C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0FFC0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01FF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5F85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E50200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088A9AC6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054C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2A12EA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6C86DC9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0CCA2BC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D784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C54F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3AC3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3A8A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6AF31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6426A3" w:rsidRPr="00AB76B4" w14:paraId="504D104D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5CBE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D079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8C53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82A0A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545A000E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10DA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836719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3BB0ECE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DFA9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453E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4340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C488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17636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6426A3" w:rsidRPr="00AB76B4" w14:paraId="6BB9538F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486B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200A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11808B1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5E66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45A5F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0DFD8BD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52EA820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098B5F5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4B4A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2C7F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E97D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3DAA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8712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00C69D8B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77AD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0D83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443E0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1CA631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49207A0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5F1F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5F4FD2D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14585AC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E26A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DC9A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D141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8475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18EEDDD9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A06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4977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4765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BBEE7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1EB7704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ACD4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7C81D7D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1C420BA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2CC6CB1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6169B94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2FF67C3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1E0726A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215F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10A3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1618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8575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2A398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6426A3" w:rsidRPr="00AB76B4" w14:paraId="2AD00113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83F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090C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F160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2C995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3C03924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0327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CFCA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5BBE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77FD0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F2D0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72AB0EAB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F5F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9EA2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9E4A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663490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38FB33E2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2281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8BCA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ABC7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C307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C10E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A17FA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6426A3" w:rsidRPr="00AB76B4" w14:paraId="1691ACBD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B0A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AE9B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56B3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7F3DDA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2774AD5D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B821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B1DE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7D7F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470B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5552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0620575F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9F2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1B85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9A51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203CA1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26C29FF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F986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680C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8536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5485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570A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016C7348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85AB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8C6C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E184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F65C26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0539D70E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BF5D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B13FC4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2E0D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7EA1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CAD0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7C21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4E85B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6426A3" w:rsidRPr="00AB76B4" w14:paraId="76D1ACE7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F54AB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FF0D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79A2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A0FA5E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79B1D730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953F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7B4A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A36C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4F89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09F0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6426A3" w:rsidRPr="00AB76B4" w14:paraId="64E6E80F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3003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B55C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5B3E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B3F9F1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2688558A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6517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F52B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5EBB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070C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4071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71EEE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6426A3" w:rsidRPr="00AB76B4" w14:paraId="177E47A3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86FB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4048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4CADA0F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5880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40ACB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3B2ED474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9362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FC2C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0E84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B88F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1524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00471109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EE38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B651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131C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7EF7F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2BFB3DF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5A71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02670BB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8814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57EC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D894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88C1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121F4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6426A3" w:rsidRPr="00AB76B4" w14:paraId="1F3D8281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2DC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93AC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FC6B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275B0F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4DDD1C99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F04B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0D854A0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5F56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4BB8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BD41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4FF6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F5F17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6426A3" w:rsidRPr="00AB76B4" w14:paraId="0476E83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56A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CD23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9F68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54663F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7EE375B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8173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80E9CA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D65A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1721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3901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B75C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9B15E2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6426A3" w:rsidRPr="00AB76B4" w14:paraId="366AE7B3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7A08E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75D3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6CE0344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2D9F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B0C5E6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4BA4FB6B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E232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806A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4334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0C36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50342" w14:textId="77777777" w:rsidR="006426A3" w:rsidRPr="00AB76B4" w:rsidRDefault="006426A3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2118395F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78715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60E4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F08A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6C7585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34E52A49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40A7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31A5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5D5D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9845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66196" w14:textId="77777777" w:rsidR="006426A3" w:rsidRPr="00AB76B4" w:rsidRDefault="006426A3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6E0A6D83" w14:textId="77777777" w:rsidR="006426A3" w:rsidRPr="00AB76B4" w:rsidRDefault="006426A3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6426A3" w:rsidRPr="00AB76B4" w14:paraId="74321C8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DB1E0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DB95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C05B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B3FF6B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6D5A7FB7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2732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6167CFA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696B7A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1388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31E6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1996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6CB4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7C2D47E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CE21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AB38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5D860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0A937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7FC75B92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0E41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090BA13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4D12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805D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569B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6671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0DEC75C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2AE2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30D9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C826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E3F75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1493E45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B0E5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1A5F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92C2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FC72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928F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F4A1B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6426A3" w:rsidRPr="00AB76B4" w14:paraId="494AB28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D850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D556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2DA5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2F07BC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7F487FC0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9DB6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614261D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179F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1877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6048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82F9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C5B20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6426A3" w:rsidRPr="00AB76B4" w14:paraId="5E25F98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F7035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07D9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DF520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01911D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5428B9C2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B387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61622A2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0DF752B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642BF8D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05F60DD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4B7E0B1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3D7C08E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A6DA14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16FE5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E802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646F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CFE1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4CB77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6426A3" w:rsidRPr="00AB76B4" w14:paraId="27A3E87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D3C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0DB5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BE5F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22C9AB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0B9F65CA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0A07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9F5C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5BEB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21E8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A7D7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FC646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6426A3" w:rsidRPr="00AB76B4" w14:paraId="37307DD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996B7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7BC8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85CE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A136A0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21B98C1E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11544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9BEA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3C43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A562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7110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24CF4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6426A3" w:rsidRPr="00AB76B4" w14:paraId="36812C15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58204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B441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F3F2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B79CFB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2F0E2ECA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5BA8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26B6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FCA8C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A658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5D1E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6426A3" w:rsidRPr="00AB76B4" w14:paraId="6B81D5E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84F3D4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AC97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F653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BBF04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28FD1408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63AA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434873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1E33F01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498E9BA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6A58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8B43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64DD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4085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1BD0934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F75A3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C56B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815A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549491" w14:textId="77777777" w:rsidR="006426A3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53D46F24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8AAA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74B5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31D4E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07D8101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E9C53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FDEB1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2F3EEB2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6426A3" w:rsidRPr="00AB76B4" w14:paraId="152FB80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B00A8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FB14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1F13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E0FE0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DAA4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B5DC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9ADA0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6C997" w14:textId="77777777" w:rsidR="006426A3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0600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</w:rPr>
              <w:br/>
              <w:t>S 15 și S 40</w:t>
            </w:r>
          </w:p>
        </w:tc>
      </w:tr>
      <w:tr w:rsidR="006426A3" w:rsidRPr="00AB76B4" w14:paraId="7EDB83C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B441E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0444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94FEE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5C575E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09F5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EBA6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1F8C8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1D1B1" w14:textId="77777777" w:rsidR="006426A3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6669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23,  și S 34</w:t>
            </w:r>
          </w:p>
        </w:tc>
      </w:tr>
      <w:tr w:rsidR="006426A3" w:rsidRPr="00AB76B4" w14:paraId="0276F9F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5B54F7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7625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3AE6B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A71569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D557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51EBC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8DDF9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884D4" w14:textId="77777777" w:rsidR="006426A3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C9E0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25,  și S 34</w:t>
            </w:r>
          </w:p>
        </w:tc>
      </w:tr>
      <w:tr w:rsidR="006426A3" w:rsidRPr="00AB76B4" w14:paraId="0E46AEC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602B8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2E01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BC179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0A271C" w14:textId="77777777" w:rsidR="006426A3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B233B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361E8" w14:textId="77777777" w:rsidR="006426A3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FC219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523+150</w:t>
            </w:r>
          </w:p>
          <w:p w14:paraId="39A5F121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053BC" w14:textId="77777777" w:rsidR="006426A3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9177C" w14:textId="77777777" w:rsidR="006426A3" w:rsidRPr="00344E0A" w:rsidRDefault="006426A3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6426A3" w:rsidRPr="00AB76B4" w14:paraId="7AB98727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AB49F4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0EAAF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  <w:p w14:paraId="4B781BA2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8EA9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DCB3C5" w14:textId="77777777" w:rsidR="006426A3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94B48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9E446" w14:textId="77777777" w:rsidR="006426A3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7001C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C123B" w14:textId="77777777" w:rsidR="006426A3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43608" w14:textId="77777777" w:rsidR="006426A3" w:rsidRDefault="006426A3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6426A3" w:rsidRPr="00AB76B4" w14:paraId="10DDE8BB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82D07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525D9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  <w:p w14:paraId="5A09D8E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25B40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03777A" w14:textId="77777777" w:rsidR="006426A3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B32E7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C8882" w14:textId="77777777" w:rsidR="006426A3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DACBC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8630B" w14:textId="77777777" w:rsidR="006426A3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C600F" w14:textId="77777777" w:rsidR="006426A3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0C38F99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361A2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58024" w14:textId="77777777" w:rsidR="006426A3" w:rsidRPr="00AB76B4" w:rsidRDefault="006426A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1AD3C" w14:textId="77777777" w:rsidR="006426A3" w:rsidRPr="00AB76B4" w:rsidRDefault="006426A3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3FAD91" w14:textId="77777777" w:rsidR="006426A3" w:rsidRDefault="006426A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Belinț,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25431" w14:textId="77777777" w:rsidR="006426A3" w:rsidRPr="00AB76B4" w:rsidRDefault="006426A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6949E56" w14:textId="77777777" w:rsidR="006426A3" w:rsidRDefault="006426A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B2E78" w14:textId="77777777" w:rsidR="006426A3" w:rsidRDefault="006426A3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29AA4" w14:textId="77777777" w:rsidR="006426A3" w:rsidRDefault="006426A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378E4" w14:textId="77777777" w:rsidR="006426A3" w:rsidRDefault="006426A3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1B1A7" w14:textId="77777777" w:rsidR="006426A3" w:rsidRDefault="006426A3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</w:rPr>
              <w:t>S12</w:t>
            </w:r>
          </w:p>
        </w:tc>
      </w:tr>
      <w:tr w:rsidR="006426A3" w:rsidRPr="00AB76B4" w14:paraId="7E9D6C5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CB9F87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39BB8" w14:textId="77777777" w:rsidR="006426A3" w:rsidRPr="00AB76B4" w:rsidRDefault="006426A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9929F" w14:textId="77777777" w:rsidR="006426A3" w:rsidRPr="00AB76B4" w:rsidRDefault="006426A3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2ACC9E" w14:textId="77777777" w:rsidR="006426A3" w:rsidRDefault="006426A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Belinț - </w:t>
            </w:r>
            <w:r w:rsidRPr="00AB76B4">
              <w:rPr>
                <w:b/>
                <w:bCs/>
                <w:sz w:val="20"/>
              </w:rPr>
              <w:t>Topolovăț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8AC62" w14:textId="77777777" w:rsidR="006426A3" w:rsidRPr="00AB76B4" w:rsidRDefault="006426A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9DD0D" w14:textId="77777777" w:rsidR="006426A3" w:rsidRDefault="006426A3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2376E" w14:textId="77777777" w:rsidR="006426A3" w:rsidRDefault="006426A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537+000</w:t>
            </w:r>
          </w:p>
          <w:p w14:paraId="34354C9B" w14:textId="77777777" w:rsidR="006426A3" w:rsidRDefault="006426A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537+150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8A162" w14:textId="77777777" w:rsidR="006426A3" w:rsidRDefault="006426A3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42CF4" w14:textId="77777777" w:rsidR="006426A3" w:rsidRPr="00AB76B4" w:rsidRDefault="006426A3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6426A3" w:rsidRPr="00AB76B4" w14:paraId="1439839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518444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C15E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1C3E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F4F4C4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EF579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1FBD69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3F1B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DB0D0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4C42D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6B70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6426A3" w:rsidRPr="00AB76B4" w14:paraId="584329A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79A964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45F5C" w14:textId="77777777" w:rsidR="006426A3" w:rsidRDefault="006426A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B13FB" w14:textId="77777777" w:rsidR="006426A3" w:rsidRDefault="006426A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2A4992" w14:textId="77777777" w:rsidR="006426A3" w:rsidRPr="00AB76B4" w:rsidRDefault="006426A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52128" w14:textId="77777777" w:rsidR="006426A3" w:rsidRPr="00AB76B4" w:rsidRDefault="006426A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FE5E16F" w14:textId="77777777" w:rsidR="006426A3" w:rsidRPr="00AB76B4" w:rsidRDefault="006426A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63A5C" w14:textId="77777777" w:rsidR="006426A3" w:rsidRDefault="006426A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9CFDD" w14:textId="77777777" w:rsidR="006426A3" w:rsidRPr="00AB76B4" w:rsidRDefault="006426A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80F41" w14:textId="77777777" w:rsidR="006426A3" w:rsidRPr="00AB76B4" w:rsidRDefault="006426A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DEC68" w14:textId="77777777" w:rsidR="006426A3" w:rsidRDefault="006426A3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6426A3" w:rsidRPr="00AB76B4" w14:paraId="3906A5F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A287CC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06E8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E2870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C204EA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34FA4" w14:textId="77777777" w:rsidR="006426A3" w:rsidRPr="00AB76B4" w:rsidRDefault="006426A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B52F6C2" w14:textId="77777777" w:rsidR="006426A3" w:rsidRPr="00AB76B4" w:rsidRDefault="006426A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1427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F04AE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3450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BF1C3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S20</w:t>
            </w:r>
          </w:p>
        </w:tc>
      </w:tr>
      <w:tr w:rsidR="006426A3" w:rsidRPr="00AB76B4" w14:paraId="2E54056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1A340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A999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3977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068700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5CB83" w14:textId="77777777" w:rsidR="006426A3" w:rsidRPr="00AB76B4" w:rsidRDefault="006426A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20D497D" w14:textId="77777777" w:rsidR="006426A3" w:rsidRPr="00AB76B4" w:rsidRDefault="006426A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925A4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5C756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D286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2DEA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S9, S14 și S16</w:t>
            </w:r>
          </w:p>
        </w:tc>
      </w:tr>
      <w:tr w:rsidR="006426A3" w:rsidRPr="00AB76B4" w14:paraId="0272D8E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6039BA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3715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F9EC7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2AE40E" w14:textId="77777777" w:rsidR="006426A3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BA38E" w14:textId="77777777" w:rsidR="006426A3" w:rsidRPr="00AB76B4" w:rsidRDefault="006426A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E80CF" w14:textId="77777777" w:rsidR="006426A3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079B7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A2656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DAEAD" w14:textId="77777777" w:rsidR="006426A3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6426A3" w:rsidRPr="00AB76B4" w14:paraId="5E898A3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AF6BB6E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12B54" w14:textId="77777777" w:rsidR="006426A3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569+300</w:t>
            </w:r>
          </w:p>
          <w:p w14:paraId="1468011D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F644A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B751EA" w14:textId="77777777" w:rsidR="006426A3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E2832" w14:textId="77777777" w:rsidR="006426A3" w:rsidRPr="00AB76B4" w:rsidRDefault="006426A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8C3C2" w14:textId="77777777" w:rsidR="006426A3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AA8CB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A39E2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B472D" w14:textId="77777777" w:rsidR="006426A3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0566C68" w14:textId="77777777" w:rsidR="006426A3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6426A3" w:rsidRPr="00AB76B4" w14:paraId="717394BA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7BE1D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5347A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660B134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F2DEF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C20AEE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322A35E3" w14:textId="77777777" w:rsidR="006426A3" w:rsidRPr="00AB76B4" w:rsidRDefault="006426A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20EBF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C8198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44D48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58B51" w14:textId="77777777" w:rsidR="006426A3" w:rsidRPr="00AB76B4" w:rsidRDefault="006426A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E52D5" w14:textId="77777777" w:rsidR="006426A3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13EC75E5" w14:textId="77777777" w:rsidR="006426A3" w:rsidRPr="00AB76B4" w:rsidRDefault="006426A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6426A3" w:rsidRPr="00AB76B4" w14:paraId="58CCBB4C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D88CC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5E33C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B48A5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DE9F3B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F8A9A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50CA2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2A91F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EF748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16A03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6426A3" w:rsidRPr="00AB76B4" w14:paraId="602F666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A3404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A5C62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7211F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EE9679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60F9597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AC8CD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0263F8F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117AE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65A09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8CD6F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DDDB7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AB76B4" w14:paraId="2D6B5B1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9514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BDCF5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881CA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77F39B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CC95741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51933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7144A965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368DF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B237A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CF1E3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860E4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99D2FC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173FE451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0926B7F1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6426A3" w:rsidRPr="00AB76B4" w14:paraId="44364C7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403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68D65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B287F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2D4A95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19303AF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103FB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2025886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AF5B0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04F29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992DD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40040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FA7A88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453B80CF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16C95108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6426A3" w:rsidRPr="00AB76B4" w14:paraId="7FD5626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342B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B50E0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A99EF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B049B5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1085D19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878B4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96B4518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669EF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AC2DB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1F48C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F600D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548740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6426A3" w:rsidRPr="00AB76B4" w14:paraId="049E9AB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C5C64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12C71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2A2CD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DC4B57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F4343A4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6A7F1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5BFB0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79596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25C61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EDA9E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E5B006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6426A3" w:rsidRPr="00AB76B4" w14:paraId="3F5BB9C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2637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DF8DA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09A1E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6518FC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47C5C34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A1CDE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252A8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9C0FD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D681B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F7E24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272AA0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139B1405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6426A3" w:rsidRPr="00AB76B4" w14:paraId="163799B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65A7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27C27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1BEC2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8FE31B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508595A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8A3AB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BA606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CF1EC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9B7FC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422CD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97EDAA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6A854867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6426A3" w:rsidRPr="00AB76B4" w14:paraId="5874BAB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FCCF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F90A8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D2F74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B27EB6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8B3D27B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E5B4C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7216FAA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38C5ACBE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0C2A7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83B09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DB537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DDD05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6426A3" w:rsidRPr="00AB76B4" w14:paraId="589B0B5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BFDA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E130E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DECCF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128A2D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BDD68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6799867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1D8750C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F07BB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85784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240D7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E4270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35777D5B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4410EE84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6426A3" w:rsidRPr="00AB76B4" w14:paraId="0F3E474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F6DE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7706A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048E8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19C12C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F14AD79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FB16F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6A4D3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E00A8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BE3E1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20714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A66A06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6426A3" w:rsidRPr="00AB76B4" w14:paraId="7278219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0C26F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00825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55BE4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D31B9C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70B16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2ED1158C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26346B6F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A576B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87265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97451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02948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764C9189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6426A3" w:rsidRPr="00AB76B4" w14:paraId="1AF4A80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87A1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BD7C5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187D0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F4424E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07B09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69CD3CB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6168B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BBFD1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A8F5D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AC5D8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6426A3" w:rsidRPr="00AB76B4" w14:paraId="5180076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66CC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75E73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F406A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06E5CC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A7AEE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363AE2AA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C16644F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2E84A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64490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10E73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405DB" w14:textId="77777777" w:rsidR="006426A3" w:rsidRPr="007B5A25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4C115F40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6426A3" w:rsidRPr="00AB76B4" w14:paraId="7E48AE7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86A9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FE5B8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CCC5C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78E3D4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DC8FFF9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0E9FF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5AED9CE6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90569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16F87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05479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59C44" w14:textId="77777777" w:rsidR="006426A3" w:rsidRPr="00AB76B4" w:rsidRDefault="006426A3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98D5A4" w14:textId="77777777" w:rsidR="006426A3" w:rsidRPr="00AB76B4" w:rsidRDefault="006426A3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6426A3" w:rsidRPr="00AB76B4" w14:paraId="2FA4DBC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27A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C6876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0654F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0B7DDD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BE84BEC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55EE5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65FF2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B77D7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16465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5691C" w14:textId="77777777" w:rsidR="006426A3" w:rsidRPr="00AB76B4" w:rsidRDefault="006426A3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1E18A9" w14:textId="77777777" w:rsidR="006426A3" w:rsidRPr="00AB76B4" w:rsidRDefault="006426A3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6426A3" w:rsidRPr="00AB76B4" w14:paraId="5D0506C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0D0C3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5B6C2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11C39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849831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9CF4F56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397A6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D6EA1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A0097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55C20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C051B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0C96E0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6426A3" w:rsidRPr="00AB76B4" w14:paraId="178DE94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21B8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1669D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A558D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50C4C3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3992BB4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E8171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898DA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CC400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827EA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015D9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72F781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6426A3" w:rsidRPr="00AB76B4" w14:paraId="10B189E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A30D7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073DB" w14:textId="77777777" w:rsidR="006426A3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 w:rsidRPr="00E62DBC">
              <w:rPr>
                <w:b/>
                <w:bCs/>
                <w:sz w:val="18"/>
                <w:szCs w:val="18"/>
              </w:rPr>
              <w:t>578+900C</w:t>
            </w:r>
          </w:p>
          <w:p w14:paraId="26198AE7" w14:textId="77777777" w:rsidR="006426A3" w:rsidRPr="00AB76B4" w:rsidRDefault="006426A3" w:rsidP="00E62D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578+900D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27A70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4FEF35" w14:textId="77777777" w:rsidR="006426A3" w:rsidRPr="00AB76B4" w:rsidRDefault="006426A3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3E9899E6" w14:textId="77777777" w:rsidR="006426A3" w:rsidRPr="00AB76B4" w:rsidRDefault="006426A3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4D7A1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13BD6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186C9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CCB93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A984D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Restricție protecție muncitori. Lucrări varianta ocolitoare Centura de Vest Timișoara</w:t>
            </w:r>
          </w:p>
        </w:tc>
      </w:tr>
      <w:tr w:rsidR="006426A3" w:rsidRPr="00AB76B4" w14:paraId="343EA3FA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4B26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39751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0390E635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C2265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205DCC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54BB4488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1050D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B8FEC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D4685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74AD5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ECA95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:rsidRPr="00AB76B4" w14:paraId="0D3C47CA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56C3C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61F66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F7194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153FB1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023925C6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AC072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B65B300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0F2D3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04ABE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01672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9C876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6426A3" w:rsidRPr="00AB76B4" w14:paraId="7B630B1A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B9AB" w14:textId="77777777" w:rsidR="006426A3" w:rsidRPr="00AB76B4" w:rsidRDefault="006426A3" w:rsidP="006426A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1B22F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D7F7B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005353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03894F21" w14:textId="77777777" w:rsidR="006426A3" w:rsidRPr="00AB76B4" w:rsidRDefault="006426A3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D4C67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8D3BA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F44E8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37D48" w14:textId="77777777" w:rsidR="006426A3" w:rsidRPr="00AB76B4" w:rsidRDefault="006426A3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9F685" w14:textId="77777777" w:rsidR="006426A3" w:rsidRPr="00AB76B4" w:rsidRDefault="006426A3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21ADECE4" w14:textId="77777777" w:rsidR="006426A3" w:rsidRPr="00A8307A" w:rsidRDefault="006426A3" w:rsidP="008B25EE">
      <w:pPr>
        <w:spacing w:before="40" w:after="40" w:line="192" w:lineRule="auto"/>
        <w:ind w:right="57"/>
        <w:rPr>
          <w:sz w:val="20"/>
        </w:rPr>
      </w:pPr>
    </w:p>
    <w:p w14:paraId="7F63402C" w14:textId="77777777" w:rsidR="006426A3" w:rsidRDefault="006426A3" w:rsidP="0095691E">
      <w:pPr>
        <w:pStyle w:val="Heading1"/>
        <w:spacing w:line="360" w:lineRule="auto"/>
      </w:pPr>
      <w:r>
        <w:t>LINIA 300</w:t>
      </w:r>
    </w:p>
    <w:p w14:paraId="1DA1DF02" w14:textId="77777777" w:rsidR="006426A3" w:rsidRDefault="006426A3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6426A3" w14:paraId="3EEFDF7C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50F7D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1E5B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4AC5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64CDE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12FD0AB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F8E0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9187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AE1A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EEEEA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06E2F" w14:textId="77777777" w:rsidR="006426A3" w:rsidRPr="00D344C9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151844F3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6CCB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36BEF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06E8B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D7F3F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B977FEF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3CAD1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88959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D182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2838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A477" w14:textId="77777777" w:rsidR="006426A3" w:rsidRPr="00D344C9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32252B6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CEFB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4F91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76C74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884DE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32E139C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3524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B0A8E60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F316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505C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DAA33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712A9" w14:textId="77777777" w:rsidR="006426A3" w:rsidRPr="00D344C9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123B6B5" w14:textId="77777777" w:rsidR="006426A3" w:rsidRPr="00D344C9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Acces la liniile 11 şi 12.</w:t>
            </w:r>
          </w:p>
        </w:tc>
      </w:tr>
      <w:tr w:rsidR="006426A3" w14:paraId="589529D7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DD1BF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7E5A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2719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D335" w14:textId="77777777" w:rsidR="006426A3" w:rsidRDefault="006426A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1CB6C06" w14:textId="77777777" w:rsidR="006426A3" w:rsidRDefault="006426A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FEDF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5892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D5A4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F77B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5E9BF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5483B84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2F4B2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23777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6B22A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B852" w14:textId="77777777" w:rsidR="006426A3" w:rsidRDefault="006426A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4EB11" w14:textId="77777777" w:rsidR="006426A3" w:rsidRPr="00E4222D" w:rsidRDefault="006426A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5AEADDBD" w14:textId="77777777" w:rsidR="006426A3" w:rsidRPr="00E4222D" w:rsidRDefault="006426A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7F499185" w14:textId="77777777" w:rsidR="006426A3" w:rsidRPr="00E4222D" w:rsidRDefault="006426A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446090CE" w14:textId="77777777" w:rsidR="006426A3" w:rsidRDefault="006426A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0017B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B2EF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E6034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D7B83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17DBE7DE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FF225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624F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6DFC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04A2" w14:textId="77777777" w:rsidR="006426A3" w:rsidRPr="00E4222D" w:rsidRDefault="006426A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9B83" w14:textId="77777777" w:rsidR="006426A3" w:rsidRPr="00E4222D" w:rsidRDefault="006426A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9C735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1531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16+200</w:t>
            </w:r>
          </w:p>
          <w:p w14:paraId="47A5E9F1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A708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0A7A2" w14:textId="77777777" w:rsidR="006426A3" w:rsidRPr="00E4222D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bookmarkEnd w:id="2"/>
      <w:tr w:rsidR="006426A3" w14:paraId="7DABEEA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E658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AEBD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34A4D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623F2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16EDC8B1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8F69B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3597D04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BAB9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134DA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593E4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7860C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5 - 7 Cap X.</w:t>
            </w:r>
          </w:p>
          <w:p w14:paraId="114E2346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4E5AD4E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F3550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D2431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3561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6B250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6F738C5D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BBCE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51D9698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0701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49DA3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3BBF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FDCF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A75A57F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6 și 7 Cap X.</w:t>
            </w:r>
          </w:p>
        </w:tc>
      </w:tr>
      <w:tr w:rsidR="006426A3" w14:paraId="194B991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4F22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38651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16+900</w:t>
            </w:r>
          </w:p>
          <w:p w14:paraId="4494CFC1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0265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AA04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Buftea – </w:t>
            </w:r>
          </w:p>
          <w:p w14:paraId="721A46AC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631E9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5BA8B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4CEC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DDF44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AEBFA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51050C2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7EFF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BC7A" w14:textId="77777777" w:rsidR="006426A3" w:rsidRDefault="006426A3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64DE" w14:textId="77777777" w:rsidR="006426A3" w:rsidRPr="00600D25" w:rsidRDefault="006426A3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E7C9B" w14:textId="77777777" w:rsidR="006426A3" w:rsidRDefault="006426A3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Buftea – </w:t>
            </w:r>
          </w:p>
          <w:p w14:paraId="0B0F05A0" w14:textId="77777777" w:rsidR="006426A3" w:rsidRDefault="006426A3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9142" w14:textId="77777777" w:rsidR="006426A3" w:rsidRDefault="006426A3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6B6A" w14:textId="77777777" w:rsidR="006426A3" w:rsidRDefault="006426A3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1A491" w14:textId="77777777" w:rsidR="006426A3" w:rsidRDefault="006426A3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16+900</w:t>
            </w:r>
          </w:p>
          <w:p w14:paraId="3AF3073F" w14:textId="77777777" w:rsidR="006426A3" w:rsidRDefault="006426A3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9DB0C" w14:textId="77777777" w:rsidR="006426A3" w:rsidRDefault="006426A3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52910" w14:textId="77777777" w:rsidR="006426A3" w:rsidRDefault="006426A3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7D70FA0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FF6A1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5CBF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3F88F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5273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F112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43F1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22687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183CE8CE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DF8E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C37AF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2531957F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4ED5B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9DFD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3DC55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9899" w14:textId="77777777" w:rsidR="006426A3" w:rsidRDefault="006426A3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43E2F8D4" w14:textId="77777777" w:rsidR="006426A3" w:rsidRDefault="006426A3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AF49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16E4A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106F0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50+500</w:t>
            </w:r>
          </w:p>
          <w:p w14:paraId="5DA42158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060E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5462B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5A539F3D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0F39D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BD01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5A9A7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40CA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0354460D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0AD5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C6A5E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7297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DC78B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24A5" w14:textId="77777777" w:rsidR="006426A3" w:rsidRPr="00D344C9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4D2E197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C412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C95E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00B65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1D911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00711D92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2CF4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193147FD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39, 41 şi TDJ </w:t>
            </w:r>
          </w:p>
          <w:p w14:paraId="12A36E7F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/ 37,</w:t>
            </w:r>
          </w:p>
          <w:p w14:paraId="22D2B519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56,</w:t>
            </w:r>
          </w:p>
          <w:p w14:paraId="087A4FB2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260F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ED19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9992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44671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Afectează intrări - ieşiri </w:t>
            </w:r>
          </w:p>
          <w:p w14:paraId="37AF0CB5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9 - 13.</w:t>
            </w:r>
          </w:p>
          <w:p w14:paraId="5187434F" w14:textId="77777777" w:rsidR="006426A3" w:rsidRPr="004870EE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6426A3" w14:paraId="48A30F8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0BE4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3618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  <w:p w14:paraId="10F411C3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59+500</w:t>
            </w:r>
          </w:p>
          <w:p w14:paraId="7E5A0D8C" w14:textId="77777777" w:rsidR="006426A3" w:rsidRDefault="006426A3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(ax st. Ploiești Sud)</w:t>
            </w:r>
          </w:p>
          <w:p w14:paraId="5FC6BE66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49B6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B238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4E5C9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28E2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D5046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D7607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5DA44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7796536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DFE5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81CB8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B873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0C69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80310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84BC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E6F4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0DA3037F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9E558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425F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2AF3BCF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ram. Ploiești Triaj.</w:t>
            </w:r>
          </w:p>
        </w:tc>
      </w:tr>
      <w:tr w:rsidR="006426A3" w14:paraId="535BB07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B9DFE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8FD01" w14:textId="77777777" w:rsidR="006426A3" w:rsidRDefault="006426A3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50CEE023" w14:textId="77777777" w:rsidR="006426A3" w:rsidRDefault="006426A3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7136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8FDEE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28115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D294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4A57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A587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3EF2E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6BB87F6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 Ploiești Vest.</w:t>
            </w:r>
          </w:p>
        </w:tc>
      </w:tr>
      <w:tr w:rsidR="006426A3" w14:paraId="55CF6CA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CFB93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C2166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2E95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CC84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7BB3E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72AD2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5FFB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60+000-</w:t>
            </w:r>
          </w:p>
          <w:p w14:paraId="2808E1AC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653E1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DB1F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CBEFBD1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intrările dinspre Ploiești Vest.</w:t>
            </w:r>
          </w:p>
        </w:tc>
      </w:tr>
      <w:tr w:rsidR="006426A3" w14:paraId="3BA5E88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8E3F8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60A2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01E4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55E7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6319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8A4D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78C1B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68+800</w:t>
            </w:r>
          </w:p>
          <w:p w14:paraId="62E6C35F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EC00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7A9B1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06FD811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58AC8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0668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32147EE7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52375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E1A8A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1493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095F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3D4E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BCBB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16A4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6B4AEA69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D742B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E6D4A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3774A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42FB1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8306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D6268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18D5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6266702E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7586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B3CDE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1FF04882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AF36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18834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07B6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B9C46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Predeal</w:t>
            </w:r>
          </w:p>
          <w:p w14:paraId="0EC6E407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695AA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64892A6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E8F65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FEC28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ABE7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669A7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53FF000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60E72E83" w14:textId="77777777" w:rsidR="006426A3" w:rsidRPr="00D344C9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9 directă.</w:t>
            </w:r>
          </w:p>
        </w:tc>
      </w:tr>
      <w:tr w:rsidR="006426A3" w14:paraId="632B9DDD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A72CC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F890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A133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30928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Timişu de Sus</w:t>
            </w:r>
          </w:p>
          <w:p w14:paraId="74D2FF19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4B6E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7A3CA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33449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74F7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8F428" w14:textId="77777777" w:rsidR="006426A3" w:rsidRPr="00D344C9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04498D56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40061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3B98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EC17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1F33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4BBAC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08EA6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D55FD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163+500</w:t>
            </w:r>
          </w:p>
          <w:p w14:paraId="4178A31A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EE44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28E09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FEF8EE3" w14:textId="77777777" w:rsidR="006426A3" w:rsidRPr="00D344C9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6426A3" w14:paraId="6D469E57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FC934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682C5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163+360</w:t>
            </w:r>
          </w:p>
          <w:p w14:paraId="55237FDB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CC88D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BAD1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9A57D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83C7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3B31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8EBC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8429" w14:textId="77777777" w:rsidR="006426A3" w:rsidRDefault="006426A3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C47E5C5" w14:textId="77777777" w:rsidR="006426A3" w:rsidRPr="00D344C9" w:rsidRDefault="006426A3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6426A3" w14:paraId="01AF0204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5F79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C8624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52D2DD1B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4054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C976" w14:textId="77777777" w:rsidR="006426A3" w:rsidRDefault="006426A3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4F2E598E" w14:textId="77777777" w:rsidR="006426A3" w:rsidRDefault="006426A3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E8470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39B8D16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43, 45, 61, 63 T.D.J.</w:t>
            </w:r>
          </w:p>
          <w:p w14:paraId="11805B03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 / 51, 55 / 59, 65 / 67,</w:t>
            </w:r>
          </w:p>
          <w:p w14:paraId="043049A6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</w:t>
            </w:r>
          </w:p>
          <w:p w14:paraId="4B862AB0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520836B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E85C5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D7F7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29F0133F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1CBE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A275" w14:textId="77777777" w:rsidR="006426A3" w:rsidRDefault="006426A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ECB18AD" w14:textId="77777777" w:rsidR="006426A3" w:rsidRDefault="006426A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307E8B33" w14:textId="77777777" w:rsidR="006426A3" w:rsidRPr="00D344C9" w:rsidRDefault="006426A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1 - 8 și 21 – 23 Cap X.</w:t>
            </w:r>
          </w:p>
        </w:tc>
      </w:tr>
      <w:tr w:rsidR="006426A3" w14:paraId="511D858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08CE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786E6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2203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89BB1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49899D88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D4824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E756FD5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27A7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1360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A1E52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FE76" w14:textId="77777777" w:rsidR="006426A3" w:rsidRDefault="006426A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DE3EA6E" w14:textId="77777777" w:rsidR="006426A3" w:rsidRDefault="006426A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3BA55793" w14:textId="77777777" w:rsidR="006426A3" w:rsidRDefault="006426A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X.</w:t>
            </w:r>
          </w:p>
        </w:tc>
      </w:tr>
      <w:tr w:rsidR="006426A3" w14:paraId="39197D3F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89828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2A00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F207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E0F0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4CD854B1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EDA8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09EB1A54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C5F0A">
              <w:rPr>
                <w:b/>
                <w:bCs/>
                <w:sz w:val="19"/>
                <w:szCs w:val="19"/>
              </w:rPr>
              <w:t>3T, 9T, 11T,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 xml:space="preserve">3T 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>7T,19T23T</w:t>
            </w:r>
            <w:r>
              <w:rPr>
                <w:b/>
                <w:bCs/>
                <w:sz w:val="19"/>
                <w:szCs w:val="19"/>
              </w:rPr>
              <w:t>,25T2</w:t>
            </w:r>
            <w:r w:rsidRPr="005C5F0A">
              <w:rPr>
                <w:b/>
                <w:bCs/>
                <w:sz w:val="19"/>
                <w:szCs w:val="19"/>
              </w:rPr>
              <w:t>7T,</w:t>
            </w:r>
            <w:r>
              <w:rPr>
                <w:b/>
                <w:bCs/>
                <w:sz w:val="19"/>
                <w:szCs w:val="19"/>
              </w:rPr>
              <w:t>3</w:t>
            </w:r>
            <w:r w:rsidRPr="005C5F0A">
              <w:rPr>
                <w:b/>
                <w:bCs/>
                <w:sz w:val="19"/>
                <w:szCs w:val="19"/>
              </w:rPr>
              <w:t>5T</w:t>
            </w:r>
            <w:r>
              <w:rPr>
                <w:b/>
                <w:bCs/>
                <w:sz w:val="19"/>
                <w:szCs w:val="19"/>
              </w:rPr>
              <w:t>37T,3</w:t>
            </w:r>
            <w:r w:rsidRPr="005C5F0A">
              <w:rPr>
                <w:b/>
                <w:bCs/>
                <w:sz w:val="19"/>
                <w:szCs w:val="19"/>
              </w:rPr>
              <w:t>9T</w:t>
            </w:r>
            <w:r>
              <w:rPr>
                <w:b/>
                <w:bCs/>
                <w:sz w:val="19"/>
                <w:szCs w:val="19"/>
              </w:rPr>
              <w:t>41T,4</w:t>
            </w:r>
            <w:r w:rsidRPr="005C5F0A">
              <w:rPr>
                <w:b/>
                <w:bCs/>
                <w:sz w:val="19"/>
                <w:szCs w:val="19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C942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E9A0D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E3F3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DCB9A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278A332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2-12 Grupa Tehnică.</w:t>
            </w:r>
          </w:p>
        </w:tc>
      </w:tr>
      <w:tr w:rsidR="006426A3" w14:paraId="1147EAB9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A9B0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8993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28E90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1310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7575CA">
              <w:rPr>
                <w:b/>
                <w:bCs/>
                <w:sz w:val="20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241A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EABD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20B7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170+290</w:t>
            </w:r>
          </w:p>
          <w:p w14:paraId="301ECDF8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0737E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B7ECA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86BF94D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426A3" w14:paraId="2A58C09E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7654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340E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D81F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111B3" w14:textId="77777777" w:rsidR="006426A3" w:rsidRDefault="006426A3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0E434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F997A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9717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428EB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297DC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65D1ABA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443E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C601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F924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BFAD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11B85BBE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4404B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66E6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F3D61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7215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F4832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4E86927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44CCA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B0A9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FFD9D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14F0B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2A223F20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7833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C4AF7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CB1B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C1DE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539E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71E9977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CBBD0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EE55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D0F91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FB99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7643192F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A22FA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68C90E2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40</w:t>
            </w:r>
          </w:p>
          <w:p w14:paraId="099F138F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6BE0654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92E4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10E84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C80E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57C5C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5607C8A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31966691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Y.</w:t>
            </w:r>
          </w:p>
        </w:tc>
      </w:tr>
      <w:tr w:rsidR="006426A3" w14:paraId="724C9EB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5E6A3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CCA9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15A3E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FD71D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504C3E2A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9A7CE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FA73571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2551" w14:textId="77777777" w:rsidR="006426A3" w:rsidRPr="00600D25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522A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08DF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3758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6A7E6C4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13 - 15.</w:t>
            </w:r>
          </w:p>
        </w:tc>
      </w:tr>
      <w:tr w:rsidR="006426A3" w14:paraId="41D6814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4840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A6A56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4D5DBD">
              <w:rPr>
                <w:b/>
                <w:bCs/>
                <w:sz w:val="20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29BB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AA9F" w14:textId="77777777" w:rsidR="006426A3" w:rsidRDefault="006426A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7FE57EBC" w14:textId="77777777" w:rsidR="006426A3" w:rsidRDefault="006426A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BDE7F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36CB3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0291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5521D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E96B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i/>
                <w:iCs/>
                <w:sz w:val="20"/>
                <w:szCs w:val="20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6426A3" w14:paraId="7A4EBE0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9EDE9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8E62D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8911CF">
              <w:rPr>
                <w:b/>
                <w:bCs/>
                <w:sz w:val="20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20B9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FA8D" w14:textId="77777777" w:rsidR="006426A3" w:rsidRDefault="006426A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Brașov</w:t>
            </w:r>
          </w:p>
          <w:p w14:paraId="7DFAC68A" w14:textId="77777777" w:rsidR="006426A3" w:rsidRDefault="006426A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FA734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E2E2A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C48B" w14:textId="77777777" w:rsidR="006426A3" w:rsidRDefault="006426A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E6AE" w14:textId="77777777" w:rsidR="006426A3" w:rsidRDefault="006426A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8769" w14:textId="77777777" w:rsidR="006426A3" w:rsidRDefault="006426A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6426A3" w14:paraId="27366AA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031E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A5C4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18F6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45B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02929D9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D70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3F4F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F708C" w14:textId="77777777" w:rsidR="006426A3" w:rsidRPr="00E731A9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350</w:t>
            </w:r>
            <w:r w:rsidRPr="00E731A9">
              <w:rPr>
                <w:b/>
                <w:bCs/>
                <w:sz w:val="16"/>
                <w:szCs w:val="16"/>
              </w:rPr>
              <w:t xml:space="preserve"> Km </w:t>
            </w:r>
            <w:r>
              <w:rPr>
                <w:b/>
                <w:bCs/>
                <w:sz w:val="16"/>
                <w:szCs w:val="16"/>
              </w:rPr>
              <w:t>pr</w:t>
            </w:r>
            <w:r w:rsidRPr="00E731A9">
              <w:rPr>
                <w:b/>
                <w:bCs/>
                <w:sz w:val="16"/>
                <w:szCs w:val="16"/>
              </w:rPr>
              <w:t>.</w:t>
            </w:r>
          </w:p>
          <w:p w14:paraId="19ED833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47CF1B4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9E9A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F670A" w14:textId="77777777" w:rsidR="006426A3" w:rsidRDefault="006426A3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 în capătul dinspre</w:t>
            </w:r>
          </w:p>
          <w:p w14:paraId="0EF0D675" w14:textId="77777777" w:rsidR="006426A3" w:rsidRDefault="006426A3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Brașov. Fără inductori.</w:t>
            </w:r>
          </w:p>
          <w:bookmarkEnd w:id="3"/>
          <w:p w14:paraId="48600897" w14:textId="77777777" w:rsidR="006426A3" w:rsidRPr="001D4392" w:rsidRDefault="006426A3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6426A3" w14:paraId="546B6FA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CAA0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B4D0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6EA6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C8D0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Brașov</w:t>
            </w:r>
          </w:p>
          <w:p w14:paraId="4ACA29C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2C3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A53A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6FD9" w14:textId="77777777" w:rsidR="006426A3" w:rsidRPr="00E731A9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169+864 Km ex.</w:t>
            </w:r>
          </w:p>
          <w:p w14:paraId="5783A023" w14:textId="77777777" w:rsidR="006426A3" w:rsidRPr="00E731A9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171+041 Km pr.</w:t>
            </w:r>
          </w:p>
          <w:p w14:paraId="6FA3436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655E3E8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C496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93A6" w14:textId="77777777" w:rsidR="006426A3" w:rsidRPr="00616BAF" w:rsidRDefault="006426A3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877032C" w14:textId="77777777" w:rsidR="006426A3" w:rsidRDefault="006426A3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18C18DD9" w14:textId="77777777" w:rsidR="006426A3" w:rsidRPr="003B726B" w:rsidRDefault="006426A3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marfă </w:t>
            </w:r>
          </w:p>
        </w:tc>
      </w:tr>
      <w:tr w:rsidR="006426A3" w14:paraId="2D4565A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7838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BBD4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45AF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0171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45F21F3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C58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EFD94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EFB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176+030</w:t>
            </w:r>
          </w:p>
          <w:p w14:paraId="0DA2BD8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EEE3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443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48F01CF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426A3" w14:paraId="45270AA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75AD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763C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EC1D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DE30F" w14:textId="77777777" w:rsidR="006426A3" w:rsidRDefault="006426A3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7A4C9E1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20C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9502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3421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B80CB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898B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6C85B30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A925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9E1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0A22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7BEA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 -</w:t>
            </w:r>
          </w:p>
          <w:p w14:paraId="68A8975F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40FC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DE6DC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E6E2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76+450</w:t>
            </w:r>
          </w:p>
          <w:p w14:paraId="0CC474AF" w14:textId="77777777" w:rsidR="006426A3" w:rsidRPr="00E731A9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</w:t>
            </w:r>
            <w:r w:rsidRPr="00E731A9">
              <w:rPr>
                <w:b/>
                <w:bCs/>
                <w:sz w:val="16"/>
                <w:szCs w:val="16"/>
              </w:rPr>
              <w:t>m ex.</w:t>
            </w:r>
          </w:p>
          <w:p w14:paraId="67BD1EFC" w14:textId="77777777" w:rsidR="006426A3" w:rsidRPr="00E731A9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5D5A9957" w14:textId="77777777" w:rsidR="006426A3" w:rsidRPr="001D4392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978BE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FE92" w14:textId="77777777" w:rsidR="006426A3" w:rsidRDefault="006426A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487F019" w14:textId="77777777" w:rsidR="006426A3" w:rsidRDefault="006426A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3E12A661" w14:textId="77777777" w:rsidR="006426A3" w:rsidRPr="003B726B" w:rsidRDefault="006426A3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6426A3" w14:paraId="1A21B9B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DA93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1AB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7644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ECBC5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Stupini - </w:t>
            </w:r>
          </w:p>
          <w:p w14:paraId="4D2C1FD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EAF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1073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077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450</w:t>
            </w:r>
          </w:p>
          <w:p w14:paraId="2084F59E" w14:textId="77777777" w:rsidR="006426A3" w:rsidRPr="00E731A9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Km ex.</w:t>
            </w:r>
          </w:p>
          <w:p w14:paraId="27CF72A9" w14:textId="77777777" w:rsidR="006426A3" w:rsidRPr="00E731A9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5C6E8314" w14:textId="77777777" w:rsidR="006426A3" w:rsidRPr="001D4392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6D43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5265" w14:textId="77777777" w:rsidR="006426A3" w:rsidRPr="00616BAF" w:rsidRDefault="006426A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9C0C93B" w14:textId="77777777" w:rsidR="006426A3" w:rsidRDefault="006426A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3F49C6C" w14:textId="77777777" w:rsidR="006426A3" w:rsidRPr="003B726B" w:rsidRDefault="006426A3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Valabil pentru toate trenurile de mafă</w:t>
            </w:r>
          </w:p>
        </w:tc>
      </w:tr>
      <w:tr w:rsidR="006426A3" w14:paraId="34B89D2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EA38F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5650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098C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F117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Stupini -</w:t>
            </w:r>
          </w:p>
          <w:p w14:paraId="3E38BFCB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B0A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C633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54D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178+800</w:t>
            </w:r>
          </w:p>
          <w:p w14:paraId="74638C6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F2703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69D8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4E14F7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2B1A94C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provozoriu.</w:t>
            </w:r>
          </w:p>
        </w:tc>
      </w:tr>
      <w:tr w:rsidR="006426A3" w14:paraId="493470E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0D0A2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0A1E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10172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786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Stupini – Bod și </w:t>
            </w:r>
          </w:p>
          <w:p w14:paraId="4C643F1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3CD60A9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0E82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A4FE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895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182+100</w:t>
            </w:r>
          </w:p>
          <w:p w14:paraId="0F3F1CE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E61E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FC278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</w:t>
            </w:r>
          </w:p>
        </w:tc>
      </w:tr>
      <w:tr w:rsidR="006426A3" w14:paraId="47BDF08A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2430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3B7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F87EA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DED75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054B65F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4758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C7A21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1A8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A561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9492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307A7D2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și 6 abătute.</w:t>
            </w:r>
          </w:p>
        </w:tc>
      </w:tr>
      <w:tr w:rsidR="006426A3" w14:paraId="6F465734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1C263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2B2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184+000</w:t>
            </w:r>
          </w:p>
          <w:p w14:paraId="2EC3532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AE7A7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5A04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Bod și linia 2 directă  și</w:t>
            </w:r>
          </w:p>
          <w:p w14:paraId="1392768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A507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D0024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B560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E736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8D8B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D5E8CA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426A3" w14:paraId="13A9DFB5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C47BE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94CE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51F8A7D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CB9A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1A22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63F0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DF38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926B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C766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16A72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</w:t>
            </w:r>
          </w:p>
          <w:p w14:paraId="353D81D0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426A3" w14:paraId="1AE7CD44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DFBE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F76A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8D863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22C60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- Feldioara</w:t>
            </w:r>
          </w:p>
          <w:p w14:paraId="1CCD339F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linia 3 directă </w:t>
            </w:r>
          </w:p>
          <w:p w14:paraId="07421EF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A0EF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0163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080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053814C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2379D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5EA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6426A3" w14:paraId="01F7FD45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5DB4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99E7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913A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D2EEA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      </w:t>
            </w:r>
          </w:p>
          <w:p w14:paraId="081DC6D7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1D51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938829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59292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4D71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3DFC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C1F7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65AB6D1C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000F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F79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88EC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95F79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</w:t>
            </w:r>
          </w:p>
          <w:p w14:paraId="1A008B6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0140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34AE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7B7A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  <w:p w14:paraId="46CD3D3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31038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23FC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2C715F59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5C0F5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8658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B9C86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882A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71A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B917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E668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194+500</w:t>
            </w:r>
          </w:p>
          <w:p w14:paraId="718FDAE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CA60E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4977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 </w:t>
            </w:r>
          </w:p>
          <w:p w14:paraId="200E4707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5EC7A77D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</w:rPr>
              <w:t>și lipsă vizibilitate trecere la nivel km 194+630</w:t>
            </w:r>
          </w:p>
        </w:tc>
      </w:tr>
      <w:tr w:rsidR="006426A3" w14:paraId="423185DF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39341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E7C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B80FF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A51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</w:t>
            </w:r>
          </w:p>
          <w:p w14:paraId="76A9E69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8E5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59AC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1130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201+000</w:t>
            </w:r>
          </w:p>
          <w:p w14:paraId="5D728F9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3EBF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FEE8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E6E2295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426A3" w14:paraId="450E06BE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8A64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D1A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DDDC5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19557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Apaţa</w:t>
            </w:r>
          </w:p>
          <w:p w14:paraId="7E2AE05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E495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9810A2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 </w:t>
            </w:r>
          </w:p>
          <w:p w14:paraId="766ED7F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561587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A6B7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CFE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C888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F8E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din firul I în firul II.</w:t>
            </w:r>
          </w:p>
          <w:p w14:paraId="4178742F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5DAA87B3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56E6E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4FC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3224B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5609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Apaţa - Augustin și </w:t>
            </w:r>
          </w:p>
          <w:p w14:paraId="5F5C7959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8429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087D5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7C78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211+600</w:t>
            </w:r>
          </w:p>
          <w:p w14:paraId="56EE550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6587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3B52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4CA3D9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426A3" w14:paraId="3E1E9F3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4CBCB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B2EE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2A33D71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F98E0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8518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BAA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30602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A722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50FA7D6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A2247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BE4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20D1358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A607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11D3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234+050</w:t>
            </w:r>
          </w:p>
          <w:p w14:paraId="756B2D3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3379B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02D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8BA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A9A5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ED62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DE14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706B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02399D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provizoriu.</w:t>
            </w:r>
          </w:p>
        </w:tc>
      </w:tr>
      <w:tr w:rsidR="006426A3" w14:paraId="75873D4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6777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EC4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A53B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93E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541E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99F38D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F01D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F4CE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D3AA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8F3A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6963C0E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6CC2B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385B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374A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025A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302D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7560211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FB87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211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42C8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C60C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53C5BA2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D4CFE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80A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01A5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10A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A35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8D90D7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55B0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E5C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D166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0D6B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6C9C89F0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725B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9FC4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62FF125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884C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B7E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</w:t>
            </w:r>
          </w:p>
          <w:p w14:paraId="51801EB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FC37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6AA7D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7557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32C60707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60BF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6AFC" w14:textId="77777777" w:rsidR="006426A3" w:rsidRPr="0019324E" w:rsidRDefault="006426A3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B391917" w14:textId="77777777" w:rsidR="006426A3" w:rsidRPr="000160B5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243+941.</w:t>
            </w:r>
          </w:p>
          <w:p w14:paraId="58847580" w14:textId="77777777" w:rsidR="006426A3" w:rsidRPr="006B78FD" w:rsidRDefault="006426A3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0A7F45E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9F3E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EC7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23AA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5FE75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190FB635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DD1B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15 </w:t>
            </w:r>
          </w:p>
          <w:p w14:paraId="14F337B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E3AD4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C9C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1C82B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D56A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3F801B66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8 abătute.</w:t>
            </w:r>
          </w:p>
        </w:tc>
      </w:tr>
      <w:tr w:rsidR="006426A3" w14:paraId="250714E2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8B99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6311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533C5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B0D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224FB1EC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 și 2 abătute,</w:t>
            </w:r>
          </w:p>
          <w:p w14:paraId="66697CC7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DA8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026AA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157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1135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E0B8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F15AAB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2D4401D5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la liniile 1 şi 2 abătute.</w:t>
            </w:r>
          </w:p>
        </w:tc>
      </w:tr>
      <w:tr w:rsidR="006426A3" w14:paraId="32AA2726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E70A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4224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E29A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06BC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050D3D8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D443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A2F07A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2 - 8</w:t>
            </w:r>
          </w:p>
          <w:p w14:paraId="7946C1A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A7F1D7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A78A8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ACB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6AC3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A72B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0A08377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58E05F05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II.</w:t>
            </w:r>
          </w:p>
        </w:tc>
      </w:tr>
      <w:tr w:rsidR="006426A3" w14:paraId="50545024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9899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FD7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E746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138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6C00736F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6A4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12 </w:t>
            </w:r>
          </w:p>
          <w:p w14:paraId="494EF07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15A5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44F2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D80E2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1F49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6EEB34C5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5 - 8.</w:t>
            </w:r>
          </w:p>
        </w:tc>
      </w:tr>
      <w:tr w:rsidR="006426A3" w14:paraId="01181ED3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3688B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72D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78FE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8389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701801BF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FA9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6205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12F6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3AD12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39003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3918A253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6426A3" w14:paraId="2CE52D01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341DF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2CAD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CD12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12C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2B7044CA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  <w:p w14:paraId="0D0BC89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181AD5BF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BD27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366EC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038D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1401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62E0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6893FC22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C4784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901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45CA8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698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250356DA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  <w:p w14:paraId="0C27ACA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6916889C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3A6A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6625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79CB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3FB5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F5F1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3BAF3F1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C9F89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15E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0A72DFB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C64C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7668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63D24DEB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1DE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8947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B388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422403F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9A0D4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CD64" w14:textId="77777777" w:rsidR="006426A3" w:rsidRPr="0019324E" w:rsidRDefault="006426A3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2E35037" w14:textId="77777777" w:rsidR="006426A3" w:rsidRPr="000160B5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245+050.</w:t>
            </w:r>
          </w:p>
          <w:p w14:paraId="4589347B" w14:textId="77777777" w:rsidR="006426A3" w:rsidRPr="005C2BB7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15213BB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C247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E04F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251+100</w:t>
            </w:r>
          </w:p>
          <w:p w14:paraId="07C17C8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2359C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F65DC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79D367A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B35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729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6B80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DF952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29B66" w14:textId="77777777" w:rsidR="006426A3" w:rsidRPr="00DE4F3A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33B08560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15F98E5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21D5761F" w14:textId="77777777" w:rsidR="006426A3" w:rsidRPr="00DE4F3A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6426A3" w14:paraId="1736432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B79CC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C5D0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252+400</w:t>
            </w:r>
          </w:p>
          <w:p w14:paraId="060AA2A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905A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1ADC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00157AE7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și</w:t>
            </w:r>
          </w:p>
          <w:p w14:paraId="531892D5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5E7F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00BF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406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7287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5BBE" w14:textId="77777777" w:rsidR="006426A3" w:rsidRPr="00DE4F3A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17C4526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619B0799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137F56EB" w14:textId="77777777" w:rsidR="006426A3" w:rsidRPr="00DE4F3A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6426A3" w14:paraId="75532D43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AD11D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503D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8702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417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Cața </w:t>
            </w:r>
          </w:p>
          <w:p w14:paraId="4135BE0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156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505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EC78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93C7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A1E8F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26915303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C50F7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ABD5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255+400</w:t>
            </w:r>
          </w:p>
          <w:p w14:paraId="3AFD9EF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97D12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FEC9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7DB50B0A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6DD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33DDA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893E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2E14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7B19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65BACEF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6744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78F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260+650</w:t>
            </w:r>
          </w:p>
          <w:p w14:paraId="56D6613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C7CFA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388A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100DE54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A03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8AD94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D39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50DF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743C5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98F9E5B" w14:textId="77777777" w:rsidR="006426A3" w:rsidRPr="00CB2A72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4DD95233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2C5A0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7A8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0428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24E5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2E1366D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C679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16BB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4C0D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73886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3189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24C9710A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4AEA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DCB6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1D4F6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BC55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0D6CCFF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3DED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5238FEA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F168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1CA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A2D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E579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2CD199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115C80E4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6426A3" w14:paraId="23C49962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5EAD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0F1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524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2EF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Beia - </w:t>
            </w:r>
          </w:p>
          <w:p w14:paraId="5AD007FA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EEAA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9A34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483D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  <w:p w14:paraId="5EC2F63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BB83F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5227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6426A3" w14:paraId="5AF9D8DE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F7B4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7899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071F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22FA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6D46AE2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500F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E53C18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3324D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95E7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A845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02187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1533164E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de pe firul I </w:t>
            </w:r>
          </w:p>
          <w:p w14:paraId="63EB7524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6426A3" w14:paraId="33AE9254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A0FA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978F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2E6B6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B06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49423D68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AA9B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E8D3FF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B13C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DCF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2B1A3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59ADF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FA342F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254DC5EB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6426A3" w14:paraId="37DE58B7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05EB5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167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02BAB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1C8F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772C60D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B9EC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356F237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EB32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8E0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A19C7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B78A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7DD1794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linia 4 abătută.</w:t>
            </w:r>
          </w:p>
        </w:tc>
      </w:tr>
      <w:tr w:rsidR="006426A3" w14:paraId="0308B3EE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370D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CE0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5E5DE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01F88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724692D9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908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DC19B6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4A5A1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BCE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976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E19F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C7F3687" w14:textId="77777777" w:rsidR="006426A3" w:rsidRPr="00D344C9" w:rsidRDefault="006426A3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 Cu acces de pe firul I </w:t>
            </w:r>
          </w:p>
          <w:p w14:paraId="275BAD00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6426A3" w14:paraId="4736FCE5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61E6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B21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271+650</w:t>
            </w:r>
          </w:p>
          <w:p w14:paraId="1C1853D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CC2D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CF7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Vânători, linia 2 și </w:t>
            </w:r>
          </w:p>
          <w:p w14:paraId="78D1B81B" w14:textId="77777777" w:rsidR="006426A3" w:rsidRDefault="006426A3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–</w:t>
            </w:r>
          </w:p>
          <w:p w14:paraId="2090E6A3" w14:textId="77777777" w:rsidR="006426A3" w:rsidRDefault="006426A3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B46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10425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D2B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77C36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4E80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8062829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  <w:p w14:paraId="7F3FA201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Poziții kilometrice noi.</w:t>
            </w:r>
          </w:p>
        </w:tc>
      </w:tr>
      <w:tr w:rsidR="006426A3" w14:paraId="7B4B2B3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B2D6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986D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281+743</w:t>
            </w:r>
          </w:p>
          <w:p w14:paraId="31260047" w14:textId="77777777" w:rsidR="006426A3" w:rsidRPr="001F1B3D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</w:rPr>
            </w:pPr>
            <w:r w:rsidRPr="001F1B3D">
              <w:rPr>
                <w:b/>
                <w:bCs/>
                <w:sz w:val="19"/>
                <w:szCs w:val="19"/>
              </w:rPr>
              <w:t>Km vechi</w:t>
            </w:r>
          </w:p>
          <w:p w14:paraId="19E5836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277+133</w:t>
            </w:r>
          </w:p>
          <w:p w14:paraId="14EEE312" w14:textId="77777777" w:rsidR="006426A3" w:rsidRPr="001F1B3D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F1B3D">
              <w:rPr>
                <w:b/>
                <w:bCs/>
                <w:sz w:val="20"/>
                <w:szCs w:val="20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9E0CD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1DD98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Mureni –</w:t>
            </w:r>
          </w:p>
          <w:p w14:paraId="081EEC7F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37EE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672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7F8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29D7B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7B69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5B38EA9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575B6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787E" w14:textId="77777777" w:rsidR="006426A3" w:rsidRDefault="006426A3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275+951</w:t>
            </w:r>
          </w:p>
          <w:p w14:paraId="49B86E83" w14:textId="77777777" w:rsidR="006426A3" w:rsidRDefault="006426A3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4716E" w14:textId="77777777" w:rsidR="006426A3" w:rsidRPr="00600D25" w:rsidRDefault="006426A3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5AA1" w14:textId="77777777" w:rsidR="006426A3" w:rsidRDefault="006426A3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D23F" w14:textId="77777777" w:rsidR="006426A3" w:rsidRDefault="006426A3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B62C0" w14:textId="77777777" w:rsidR="006426A3" w:rsidRPr="00600D25" w:rsidRDefault="006426A3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2B81" w14:textId="77777777" w:rsidR="006426A3" w:rsidRDefault="006426A3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9BFD7" w14:textId="77777777" w:rsidR="006426A3" w:rsidRPr="00600D25" w:rsidRDefault="006426A3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17BFC" w14:textId="77777777" w:rsidR="006426A3" w:rsidRDefault="006426A3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67E6D6E" w14:textId="77777777" w:rsidR="006426A3" w:rsidRPr="00E134F4" w:rsidRDefault="006426A3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</w:rPr>
              <w:t>Poziții kilometrice noi.</w:t>
            </w:r>
          </w:p>
        </w:tc>
      </w:tr>
      <w:tr w:rsidR="006426A3" w14:paraId="4193F436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D0763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13AF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824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4A267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6F20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65FE19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3388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A6A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EEC27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65B94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3D8FD105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A557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DFC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F78F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F9E0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-</w:t>
            </w:r>
          </w:p>
          <w:p w14:paraId="3D0EC07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Albeşti Târnava și linia 3 directă </w:t>
            </w:r>
          </w:p>
          <w:p w14:paraId="79F9A67C" w14:textId="77777777" w:rsidR="006426A3" w:rsidRDefault="006426A3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D16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2BEC8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A817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288+300</w:t>
            </w:r>
          </w:p>
          <w:p w14:paraId="3216655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B163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4B19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2DDAF0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426A3" w14:paraId="539AD0BF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78DE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3C47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32E7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779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  <w:p w14:paraId="5E4709F5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5E7C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8923C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C75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297+700</w:t>
            </w:r>
          </w:p>
          <w:p w14:paraId="5A320947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DD3B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049C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98BCF4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426A3" w14:paraId="0B16D556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0AF2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BE4C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20F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CE45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2F02F06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E6AC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FE229D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A14D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7E76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551DA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20690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9F2B18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7E9090FA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1 și 2</w:t>
            </w:r>
          </w:p>
        </w:tc>
      </w:tr>
      <w:tr w:rsidR="006426A3" w14:paraId="0BE6DA73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30A4E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EFF7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793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9847B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393C376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73B2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A14DF8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CC6E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6D0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9F6D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C6D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B648FA0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călători.</w:t>
            </w:r>
          </w:p>
        </w:tc>
      </w:tr>
      <w:tr w:rsidR="006426A3" w14:paraId="32C1F86A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21DB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8B4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CF50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12B7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5D7E56B7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1918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CC7F8B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CC804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04E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26495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AC7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2A9AF97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marfă.</w:t>
            </w:r>
          </w:p>
        </w:tc>
      </w:tr>
      <w:tr w:rsidR="006426A3" w14:paraId="23B9571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DC10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E3EA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967D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52E3A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0C9B215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BD2C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BB164D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A2C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FDDA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700F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D17DC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36A20C3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1D72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95D35" w14:textId="77777777" w:rsidR="006426A3" w:rsidRDefault="006426A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75FA" w14:textId="77777777" w:rsidR="006426A3" w:rsidRPr="00600D25" w:rsidRDefault="006426A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FA262" w14:textId="77777777" w:rsidR="006426A3" w:rsidRDefault="006426A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25E543AC" w14:textId="77777777" w:rsidR="006426A3" w:rsidRDefault="006426A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1EE8E" w14:textId="77777777" w:rsidR="006426A3" w:rsidRDefault="006426A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309ABF5" w14:textId="77777777" w:rsidR="006426A3" w:rsidRDefault="006426A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9ED6" w14:textId="77777777" w:rsidR="006426A3" w:rsidRPr="00600D25" w:rsidRDefault="006426A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4080" w14:textId="77777777" w:rsidR="006426A3" w:rsidRDefault="006426A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F3049" w14:textId="77777777" w:rsidR="006426A3" w:rsidRPr="00600D25" w:rsidRDefault="006426A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C4CCB" w14:textId="77777777" w:rsidR="006426A3" w:rsidRPr="00D344C9" w:rsidRDefault="006426A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EFACD48" w14:textId="77777777" w:rsidR="006426A3" w:rsidRPr="00D344C9" w:rsidRDefault="006426A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9 şi 10.</w:t>
            </w:r>
          </w:p>
        </w:tc>
      </w:tr>
      <w:tr w:rsidR="006426A3" w14:paraId="5BF6754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5148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9EC9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0565D72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C383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5A25A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7C3219C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F0C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0ED4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4B85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22126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EACC3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6426A3" w14:paraId="5C49D50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06BA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4D08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1C043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99AAA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5A3F3AC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FE2E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F96BF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7026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60238A7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41D1F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0DF2" w14:textId="77777777" w:rsidR="006426A3" w:rsidRPr="00FF6B4A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6426A3" w14:paraId="248310F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5EC3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23E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D00B6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0EFC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7ED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8D8A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D12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411+700</w:t>
            </w:r>
          </w:p>
          <w:p w14:paraId="1D73C64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1DA1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F9E27" w14:textId="77777777" w:rsidR="006426A3" w:rsidRPr="00FF6B4A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4</w:t>
            </w:r>
          </w:p>
        </w:tc>
      </w:tr>
      <w:tr w:rsidR="006426A3" w14:paraId="33BDF5D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EA28E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FEB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411+750</w:t>
            </w:r>
          </w:p>
          <w:p w14:paraId="231ED09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4A1A4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A15A7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Teiuș - Aiud, </w:t>
            </w:r>
            <w:r>
              <w:rPr>
                <w:b/>
                <w:bCs/>
                <w:sz w:val="20"/>
              </w:rPr>
              <w:br/>
              <w:t xml:space="preserve">linia 4 directă Aiud </w:t>
            </w:r>
            <w:r>
              <w:rPr>
                <w:b/>
                <w:bCs/>
                <w:sz w:val="20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D71E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844CD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2CB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28F7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5B15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7B95BF0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2DD1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66B1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313C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B9E45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Aiud </w:t>
            </w:r>
            <w:r>
              <w:rPr>
                <w:b/>
                <w:bCs/>
                <w:sz w:val="20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7DE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0FF27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9298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BCA6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0DCDC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72EAA13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9150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98A3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77BBB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2671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982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  <w:r>
              <w:rPr>
                <w:b/>
                <w:bCs/>
                <w:sz w:val="20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A8A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073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0AFF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772C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24F98FC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605F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8E89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C42A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84FA9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4F54B60C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D847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CEE078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1AC4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39EA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B4C01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FB78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0E1795C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2 abătută.</w:t>
            </w:r>
          </w:p>
        </w:tc>
      </w:tr>
      <w:tr w:rsidR="006426A3" w14:paraId="71A80D9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42A1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D2D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B25FF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81B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5969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8556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039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59F69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133AB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</w:rPr>
              <w:br/>
              <w:t>Cu acces de pe fir I pe fir II și invers</w:t>
            </w:r>
          </w:p>
        </w:tc>
      </w:tr>
      <w:tr w:rsidR="006426A3" w14:paraId="7323DA2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F792F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D39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4F5B428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4A8EE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1BBE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71B185AB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1F6A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FE5CB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F6C0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FDC66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141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</w:p>
          <w:p w14:paraId="7A498FF0" w14:textId="77777777" w:rsidR="006426A3" w:rsidRPr="00F1027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10273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6426A3" w14:paraId="140334D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40C37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566E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A735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D6190" w14:textId="77777777" w:rsidR="006426A3" w:rsidRDefault="006426A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3B94ABD4" w14:textId="77777777" w:rsidR="006426A3" w:rsidRDefault="006426A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A7A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D7283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EDD3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71984CD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96644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5308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 Valabil numai pentru trenurile cu tracțiune electrică</w:t>
            </w:r>
          </w:p>
        </w:tc>
      </w:tr>
      <w:tr w:rsidR="006426A3" w14:paraId="25C0478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ADE4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F91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417+141</w:t>
            </w:r>
          </w:p>
          <w:p w14:paraId="55F6CB7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3B1D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D228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FD8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27D1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2A4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1FBB2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ADB5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421F4F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426A3" w14:paraId="72FC154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4FA08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8E5A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E8B29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D81EF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E5FB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B3B5C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11BA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425+640</w:t>
            </w:r>
          </w:p>
          <w:p w14:paraId="768DB5D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60ED0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31867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3</w:t>
            </w:r>
          </w:p>
        </w:tc>
      </w:tr>
      <w:tr w:rsidR="006426A3" w14:paraId="0B27D61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89045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3745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425+650</w:t>
            </w:r>
          </w:p>
          <w:p w14:paraId="64A22BA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8D66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75E1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08E1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C381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04F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DD5C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C84B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4D06ED6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F91D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D8F5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0290F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41059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3853EF6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386A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32083E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6F0A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B3F7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DE2B3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A9F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92A763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5 abătută.</w:t>
            </w:r>
          </w:p>
        </w:tc>
      </w:tr>
      <w:tr w:rsidR="006426A3" w14:paraId="56D850F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D9FAC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3F8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836A5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184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Unirea</w:t>
            </w:r>
          </w:p>
          <w:p w14:paraId="5AF2434C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A81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EF91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B618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90EF8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3044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1A7A60A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9FF2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D1B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064357C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5D62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A6E9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22C25A19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73B7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1EC0C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966B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58871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01F5B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63FD926" w14:textId="77777777" w:rsidR="006426A3" w:rsidRPr="00056F61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56F61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6426A3" w14:paraId="4F25E73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A6B9D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3F6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06D2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F9867" w14:textId="77777777" w:rsidR="006426A3" w:rsidRDefault="006426A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54C699C2" w14:textId="77777777" w:rsidR="006426A3" w:rsidRDefault="006426A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5885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05F2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9C43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25187D3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8DAA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79F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0AEDB7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numai pentru trenurile cu tracțiune electrică</w:t>
            </w:r>
          </w:p>
        </w:tc>
      </w:tr>
      <w:tr w:rsidR="006426A3" w14:paraId="6A07125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8019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3373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9333C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F55E0" w14:textId="77777777" w:rsidR="006426A3" w:rsidRDefault="006426A3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Unirea -</w:t>
            </w:r>
          </w:p>
          <w:p w14:paraId="1B7E1405" w14:textId="77777777" w:rsidR="006426A3" w:rsidRDefault="006426A3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2CCA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DC11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430E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429+575</w:t>
            </w:r>
          </w:p>
          <w:p w14:paraId="00B4AE4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1258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7C0F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426A3" w14:paraId="56AC161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8A40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7484" w14:textId="77777777" w:rsidR="006426A3" w:rsidRDefault="006426A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67CEDFCA" w14:textId="77777777" w:rsidR="006426A3" w:rsidRDefault="006426A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418C" w14:textId="77777777" w:rsidR="006426A3" w:rsidRDefault="006426A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B4053" w14:textId="77777777" w:rsidR="006426A3" w:rsidRDefault="006426A3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Unirea -</w:t>
            </w:r>
          </w:p>
          <w:p w14:paraId="6A7F66EC" w14:textId="77777777" w:rsidR="006426A3" w:rsidRDefault="006426A3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6379" w14:textId="77777777" w:rsidR="006426A3" w:rsidRDefault="006426A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0ED79" w14:textId="77777777" w:rsidR="006426A3" w:rsidRDefault="006426A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336F7" w14:textId="77777777" w:rsidR="006426A3" w:rsidRDefault="006426A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12206CE3" w14:textId="77777777" w:rsidR="006426A3" w:rsidRDefault="006426A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DFB10" w14:textId="77777777" w:rsidR="006426A3" w:rsidRDefault="006426A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549F0" w14:textId="77777777" w:rsidR="006426A3" w:rsidRDefault="006426A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Nesemnalizată pe teren.</w:t>
            </w:r>
          </w:p>
          <w:p w14:paraId="3C424DB6" w14:textId="77777777" w:rsidR="006426A3" w:rsidRDefault="006426A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Valabil numai pentru trenurile tip automotor (trecere la nivel Unirea hc.)</w:t>
            </w:r>
          </w:p>
        </w:tc>
      </w:tr>
      <w:tr w:rsidR="006426A3" w14:paraId="412B954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795B2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896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4587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5061C" w14:textId="77777777" w:rsidR="006426A3" w:rsidRDefault="006426A3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Unirea -</w:t>
            </w:r>
          </w:p>
          <w:p w14:paraId="4878579C" w14:textId="77777777" w:rsidR="006426A3" w:rsidRDefault="006426A3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5CF37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5F1F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D28E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431+940</w:t>
            </w:r>
          </w:p>
          <w:p w14:paraId="69C76E3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8886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4908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6426A3" w14:paraId="6E49DEC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37FB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26FB3" w14:textId="77777777" w:rsidR="006426A3" w:rsidRDefault="006426A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405DC" w14:textId="77777777" w:rsidR="006426A3" w:rsidRDefault="006426A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1AEFA" w14:textId="77777777" w:rsidR="006426A3" w:rsidRDefault="006426A3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6F6F" w14:textId="77777777" w:rsidR="006426A3" w:rsidRPr="00DF66C9" w:rsidRDefault="006426A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</w:rPr>
            </w:pPr>
            <w:r w:rsidRPr="00DF66C9">
              <w:rPr>
                <w:b/>
                <w:bCs/>
                <w:sz w:val="19"/>
                <w:szCs w:val="19"/>
              </w:rPr>
              <w:t>433+160</w:t>
            </w:r>
          </w:p>
          <w:p w14:paraId="7489BB28" w14:textId="77777777" w:rsidR="006426A3" w:rsidRDefault="006426A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F66C9">
              <w:rPr>
                <w:b/>
                <w:bCs/>
                <w:sz w:val="19"/>
                <w:szCs w:val="19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DD275" w14:textId="77777777" w:rsidR="006426A3" w:rsidRDefault="006426A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FC61E" w14:textId="77777777" w:rsidR="006426A3" w:rsidRDefault="006426A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05128" w14:textId="77777777" w:rsidR="006426A3" w:rsidRDefault="006426A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62082" w14:textId="77777777" w:rsidR="006426A3" w:rsidRDefault="006426A3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20BC438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5A542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1AAC5" w14:textId="77777777" w:rsidR="006426A3" w:rsidRDefault="006426A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12095" w14:textId="77777777" w:rsidR="006426A3" w:rsidRDefault="006426A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C5E0" w14:textId="77777777" w:rsidR="006426A3" w:rsidRDefault="006426A3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302BC" w14:textId="77777777" w:rsidR="006426A3" w:rsidRDefault="006426A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B08E" w14:textId="77777777" w:rsidR="006426A3" w:rsidRDefault="006426A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EB4A" w14:textId="77777777" w:rsidR="006426A3" w:rsidRDefault="006426A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361A" w14:textId="77777777" w:rsidR="006426A3" w:rsidRDefault="006426A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02A1C" w14:textId="77777777" w:rsidR="006426A3" w:rsidRDefault="006426A3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47F58D0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2CDD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11B8A" w14:textId="77777777" w:rsidR="006426A3" w:rsidRDefault="006426A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A3D59" w14:textId="77777777" w:rsidR="006426A3" w:rsidRDefault="006426A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4C5D" w14:textId="77777777" w:rsidR="006426A3" w:rsidRDefault="006426A3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34C6" w14:textId="77777777" w:rsidR="006426A3" w:rsidRDefault="006426A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511D" w14:textId="77777777" w:rsidR="006426A3" w:rsidRDefault="006426A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3C6CA" w14:textId="77777777" w:rsidR="006426A3" w:rsidRDefault="006426A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DF398" w14:textId="77777777" w:rsidR="006426A3" w:rsidRDefault="006426A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019B" w14:textId="77777777" w:rsidR="006426A3" w:rsidRDefault="006426A3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66A2E6F0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E05E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510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ACC5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EDF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7D1AD660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2E6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AC476F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5C9FD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AEF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6BE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A13D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3756199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292E0C84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și 8.</w:t>
            </w:r>
          </w:p>
        </w:tc>
      </w:tr>
      <w:tr w:rsidR="006426A3" w14:paraId="69941B01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26DDE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D879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3AB8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196E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Războieni - </w:t>
            </w:r>
          </w:p>
          <w:p w14:paraId="5DC6479F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691B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0724A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D812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434+050</w:t>
            </w:r>
          </w:p>
          <w:p w14:paraId="59C0DA8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8F09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8413B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9CB630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0AA2E148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și terasament - lucrări în </w:t>
            </w:r>
          </w:p>
          <w:p w14:paraId="25A943A0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firul I.</w:t>
            </w:r>
          </w:p>
        </w:tc>
      </w:tr>
      <w:tr w:rsidR="006426A3" w14:paraId="4C304874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D2F2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891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94F3C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191C0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749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3098B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1EBE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468B7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2638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</w:t>
            </w:r>
          </w:p>
          <w:p w14:paraId="4BC12835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la linia 2 Cap Y. </w:t>
            </w:r>
          </w:p>
        </w:tc>
      </w:tr>
      <w:tr w:rsidR="006426A3" w14:paraId="66ADBB1D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63C1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C63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D1E59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36C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Călăraşi Turda – </w:t>
            </w:r>
          </w:p>
          <w:p w14:paraId="3AFBCF6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05FD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A52AA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122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448+500</w:t>
            </w:r>
          </w:p>
          <w:p w14:paraId="663E7C0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75BC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6890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50 km/h -  Protectie muncitori intre orele</w:t>
            </w:r>
          </w:p>
          <w:p w14:paraId="48365027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7.00-19.00</w:t>
            </w:r>
          </w:p>
        </w:tc>
      </w:tr>
      <w:tr w:rsidR="006426A3" w14:paraId="2D77949F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244C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D4C8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C2FC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11A6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614DFD7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8C6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E73506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B61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8645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D75D4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304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183E6A10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Turda. </w:t>
            </w:r>
          </w:p>
        </w:tc>
      </w:tr>
      <w:tr w:rsidR="006426A3" w14:paraId="05A2167C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6310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4BB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B31FF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9FC4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75DFCDFC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447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764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65A1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B8403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6EF0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2870ACCE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Turda.</w:t>
            </w:r>
          </w:p>
        </w:tc>
      </w:tr>
      <w:tr w:rsidR="006426A3" w14:paraId="096BB474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36A4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DEFC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2945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FE13B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071D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D4A64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BE6C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10AED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0D81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5 - 9.</w:t>
            </w:r>
          </w:p>
        </w:tc>
      </w:tr>
      <w:tr w:rsidR="006426A3" w14:paraId="035DAF54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68E86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6FF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3176C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6744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6E2B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8B45F0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/ 33</w:t>
            </w:r>
          </w:p>
          <w:p w14:paraId="7AAF1DA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B11AF1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6077D9C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A25E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6E78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4DB3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DC64F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160706ED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C8E9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7709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7BB9A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50638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675C752C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8093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0C56D3A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2A8D9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7E5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FFD5D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BB3E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7 - 10.</w:t>
            </w:r>
          </w:p>
        </w:tc>
      </w:tr>
      <w:tr w:rsidR="006426A3" w14:paraId="56A603BB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17DED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8C00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42C1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9E15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4807CBB5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și 7 </w:t>
            </w:r>
          </w:p>
          <w:p w14:paraId="6E1EC2A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D9F90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2191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791B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EE63C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37F4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19A2E86D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0755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1F0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E62C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CFA47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A5CE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A94A2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4E3B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0CDA8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6845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7DEDA30F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B4A68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4316" w14:textId="77777777" w:rsidR="006426A3" w:rsidRDefault="006426A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6B86" w14:textId="77777777" w:rsidR="006426A3" w:rsidRDefault="006426A3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C6ED" w14:textId="77777777" w:rsidR="006426A3" w:rsidRDefault="006426A3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Câmpia Turzii – </w:t>
            </w:r>
          </w:p>
          <w:p w14:paraId="25D5445F" w14:textId="77777777" w:rsidR="006426A3" w:rsidRDefault="006426A3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Ax. Hm Valea Florilor (cuprinde linia III </w:t>
            </w:r>
          </w:p>
          <w:p w14:paraId="01ACB4ED" w14:textId="77777777" w:rsidR="006426A3" w:rsidRDefault="006426A3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955A" w14:textId="77777777" w:rsidR="006426A3" w:rsidRDefault="006426A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92D0" w14:textId="77777777" w:rsidR="006426A3" w:rsidRDefault="006426A3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FC5F" w14:textId="77777777" w:rsidR="006426A3" w:rsidRDefault="006426A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  <w:p w14:paraId="07D194F1" w14:textId="77777777" w:rsidR="006426A3" w:rsidRDefault="006426A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9F85" w14:textId="77777777" w:rsidR="006426A3" w:rsidRDefault="006426A3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36D1D" w14:textId="77777777" w:rsidR="006426A3" w:rsidRDefault="006426A3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7B57F388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57920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4921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A763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65B8E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Florilor</w:t>
            </w:r>
          </w:p>
          <w:p w14:paraId="08332138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E118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313A6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5BC9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FEAC8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C7E8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6790109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6A9F4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F81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46D56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3542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Cojocna</w:t>
            </w:r>
          </w:p>
          <w:p w14:paraId="301F78AA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4E33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36D2CB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13</w:t>
            </w:r>
          </w:p>
          <w:p w14:paraId="7E5A293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46E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4FC4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2821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348E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0E1D640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87E4B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C12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36E6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17E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0E16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3DB1A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92E2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EFAC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67618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7399BE9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3AE00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EBB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FB1C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5861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812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1E51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D3E7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0D1633E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165AE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6925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3475799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B723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9A4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13A234B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C5765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1A98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0EF0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F346A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A1E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2A54A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D775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3A95BEDB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B11C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5406E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C42E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FB3F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A4DF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călcâi</w:t>
            </w:r>
          </w:p>
          <w:p w14:paraId="525DF1C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910E1C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24 / 26 și </w:t>
            </w:r>
          </w:p>
          <w:p w14:paraId="17B1F5D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360F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9CD6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BB136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149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circulația la </w:t>
            </w:r>
          </w:p>
          <w:p w14:paraId="2B140878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linia 1.</w:t>
            </w:r>
          </w:p>
        </w:tc>
      </w:tr>
      <w:tr w:rsidR="006426A3" w14:paraId="614FFA28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7BA8B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17F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9AA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B9B5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Apahida -</w:t>
            </w:r>
          </w:p>
          <w:p w14:paraId="6122CFF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FB1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ADEB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F074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490+600</w:t>
            </w:r>
          </w:p>
          <w:p w14:paraId="4C57392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9ACB8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3F738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33E3C545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B010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465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495+307</w:t>
            </w:r>
          </w:p>
          <w:p w14:paraId="7806E427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96DE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78F4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14FD8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E742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CE5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D4ACF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BA132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7F9316F3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3B432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AA9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620A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F006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009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304E8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1BA4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499+350</w:t>
            </w:r>
          </w:p>
          <w:p w14:paraId="7C31108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3255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A37E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6426A3" w14:paraId="103D616B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46F86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3C45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0260B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03AF4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27D01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0526B7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FDAF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0F36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74FB2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95B38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6D346C49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F2D5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68842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0C44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60B3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  <w:p w14:paraId="2B977E42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36B8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647F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548D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D54B9" w14:textId="77777777" w:rsidR="006426A3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438D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227FA972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1439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3912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4FCE2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30EA" w14:textId="77777777" w:rsidR="006426A3" w:rsidRDefault="006426A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F3E13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18, 28, 76, diag. </w:t>
            </w:r>
          </w:p>
          <w:p w14:paraId="04BD3A2B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18 - 28 și </w:t>
            </w:r>
          </w:p>
          <w:p w14:paraId="6A6D403C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7C463BF9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2D77BB2A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0FE6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2DBFF" w14:textId="77777777" w:rsidR="006426A3" w:rsidRDefault="006426A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E9FA0" w14:textId="77777777" w:rsidR="006426A3" w:rsidRPr="00600D25" w:rsidRDefault="006426A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E9CBD" w14:textId="77777777" w:rsidR="006426A3" w:rsidRPr="00D344C9" w:rsidRDefault="006426A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426A3" w14:paraId="1F522FC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44964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4609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B6C3" w14:textId="77777777" w:rsidR="006426A3" w:rsidRPr="00600D25" w:rsidRDefault="006426A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3B78" w14:textId="77777777" w:rsidR="006426A3" w:rsidRDefault="006426A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Cluj Napoca, </w:t>
            </w:r>
          </w:p>
          <w:p w14:paraId="3CD94243" w14:textId="77777777" w:rsidR="006426A3" w:rsidRDefault="006426A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FCBBE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3FC83C33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cuprin-să </w:t>
            </w:r>
          </w:p>
          <w:p w14:paraId="7FBA33E2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565709F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3F9E3FA1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32/34</w:t>
            </w:r>
          </w:p>
          <w:p w14:paraId="34FBE259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E274886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60E81" w14:textId="77777777" w:rsidR="006426A3" w:rsidRDefault="006426A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72BD3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92A00" w14:textId="77777777" w:rsidR="006426A3" w:rsidRPr="00600D25" w:rsidRDefault="006426A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D0E81" w14:textId="77777777" w:rsidR="006426A3" w:rsidRDefault="006426A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44DB7DD9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8325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3FAB5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5CA8C" w14:textId="77777777" w:rsidR="006426A3" w:rsidRPr="00600D25" w:rsidRDefault="006426A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19B3" w14:textId="77777777" w:rsidR="006426A3" w:rsidRDefault="006426A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Aleşd </w:t>
            </w:r>
          </w:p>
          <w:p w14:paraId="45DED4C0" w14:textId="77777777" w:rsidR="006426A3" w:rsidRDefault="006426A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492BC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DE6A1" w14:textId="77777777" w:rsidR="006426A3" w:rsidRDefault="006426A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6809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E7ED" w14:textId="77777777" w:rsidR="006426A3" w:rsidRPr="00600D25" w:rsidRDefault="006426A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53F4" w14:textId="77777777" w:rsidR="006426A3" w:rsidRDefault="006426A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6565B6F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CF3D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3619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15E2" w14:textId="77777777" w:rsidR="006426A3" w:rsidRPr="00600D25" w:rsidRDefault="006426A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2670" w14:textId="77777777" w:rsidR="006426A3" w:rsidRDefault="006426A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7E63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D2284C9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 </w:t>
            </w:r>
          </w:p>
          <w:p w14:paraId="604D17A4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DBE7" w14:textId="77777777" w:rsidR="006426A3" w:rsidRDefault="006426A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0E0EB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7376" w14:textId="77777777" w:rsidR="006426A3" w:rsidRPr="00600D25" w:rsidRDefault="006426A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3269" w14:textId="77777777" w:rsidR="006426A3" w:rsidRDefault="006426A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liinile 5 – 7 Cap Y.</w:t>
            </w:r>
          </w:p>
        </w:tc>
      </w:tr>
      <w:tr w:rsidR="006426A3" w14:paraId="1FE2C2D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07BE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B2DB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622+468</w:t>
            </w:r>
          </w:p>
          <w:p w14:paraId="50154330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7B27" w14:textId="77777777" w:rsidR="006426A3" w:rsidRPr="00600D25" w:rsidRDefault="006426A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46486" w14:textId="77777777" w:rsidR="006426A3" w:rsidRDefault="006426A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Aleşd-</w:t>
            </w:r>
          </w:p>
          <w:p w14:paraId="1AF17553" w14:textId="77777777" w:rsidR="006426A3" w:rsidRDefault="006426A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EA261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4A0A" w14:textId="77777777" w:rsidR="006426A3" w:rsidRDefault="006426A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D4391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D4A9" w14:textId="77777777" w:rsidR="006426A3" w:rsidRDefault="006426A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4012" w14:textId="77777777" w:rsidR="006426A3" w:rsidRDefault="006426A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6B62C78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A6755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19EB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37BF" w14:textId="77777777" w:rsidR="006426A3" w:rsidRDefault="006426A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D5919" w14:textId="77777777" w:rsidR="006426A3" w:rsidRDefault="006426A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1590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FB12" w14:textId="77777777" w:rsidR="006426A3" w:rsidRDefault="006426A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BF7F" w14:textId="77777777" w:rsidR="006426A3" w:rsidRDefault="006426A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62CC" w14:textId="77777777" w:rsidR="006426A3" w:rsidRDefault="006426A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0919" w14:textId="77777777" w:rsidR="006426A3" w:rsidRDefault="006426A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2F27481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CFF13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259F1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633+700</w:t>
            </w:r>
          </w:p>
          <w:p w14:paraId="4BE12474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4EEF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E3AB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1DCADD7B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80AB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7D074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ABB0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B4599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BD13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4FE2F8B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63B95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87BB3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636+190</w:t>
            </w:r>
          </w:p>
          <w:p w14:paraId="271E6130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3C23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6F26A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5BAEB555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5C36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177C2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15C8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7E5C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86E0E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426A3" w14:paraId="12489D6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227B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AEE2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638+000</w:t>
            </w:r>
          </w:p>
          <w:p w14:paraId="7AD20B02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560B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C9D3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277D77B9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6C668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64138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0FF72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AD28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8B03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426A3" w14:paraId="5869749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B2B73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E82A4" w14:textId="77777777" w:rsidR="006426A3" w:rsidRDefault="006426A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9955" w14:textId="77777777" w:rsidR="006426A3" w:rsidRDefault="006426A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51DDC" w14:textId="77777777" w:rsidR="006426A3" w:rsidRDefault="006426A3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73B71" w14:textId="77777777" w:rsidR="006426A3" w:rsidRDefault="006426A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03292" w14:textId="77777777" w:rsidR="006426A3" w:rsidRDefault="006426A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0E0AE" w14:textId="77777777" w:rsidR="006426A3" w:rsidRDefault="006426A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644+700</w:t>
            </w:r>
          </w:p>
          <w:p w14:paraId="784864A6" w14:textId="77777777" w:rsidR="006426A3" w:rsidRDefault="006426A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A34A9" w14:textId="77777777" w:rsidR="006426A3" w:rsidRDefault="006426A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2F0B8" w14:textId="77777777" w:rsidR="006426A3" w:rsidRDefault="006426A3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1C37D4E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DC6F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79C6" w14:textId="77777777" w:rsidR="006426A3" w:rsidRDefault="006426A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668B" w14:textId="77777777" w:rsidR="006426A3" w:rsidRDefault="006426A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58C28" w14:textId="77777777" w:rsidR="006426A3" w:rsidRDefault="006426A3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EB412" w14:textId="77777777" w:rsidR="006426A3" w:rsidRDefault="006426A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EF2B4" w14:textId="77777777" w:rsidR="006426A3" w:rsidRDefault="006426A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A6E7" w14:textId="77777777" w:rsidR="006426A3" w:rsidRDefault="006426A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647+700</w:t>
            </w:r>
          </w:p>
          <w:p w14:paraId="645CB8A5" w14:textId="77777777" w:rsidR="006426A3" w:rsidRDefault="006426A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6BC8" w14:textId="77777777" w:rsidR="006426A3" w:rsidRDefault="006426A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A955" w14:textId="77777777" w:rsidR="006426A3" w:rsidRDefault="006426A3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2921529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F9682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C4FB" w14:textId="77777777" w:rsidR="006426A3" w:rsidRDefault="006426A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9D2A" w14:textId="77777777" w:rsidR="006426A3" w:rsidRDefault="006426A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0EC7" w14:textId="77777777" w:rsidR="006426A3" w:rsidRDefault="006426A3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FBCCF" w14:textId="77777777" w:rsidR="006426A3" w:rsidRDefault="006426A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B4D35" w14:textId="77777777" w:rsidR="006426A3" w:rsidRDefault="006426A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B555" w14:textId="77777777" w:rsidR="006426A3" w:rsidRDefault="006426A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649+550</w:t>
            </w:r>
          </w:p>
          <w:p w14:paraId="68A257DE" w14:textId="77777777" w:rsidR="006426A3" w:rsidRDefault="006426A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BF42" w14:textId="77777777" w:rsidR="006426A3" w:rsidRDefault="006426A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1820" w14:textId="77777777" w:rsidR="006426A3" w:rsidRDefault="006426A3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426A3" w14:paraId="3AA6EBF8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A2A7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D029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  <w:p w14:paraId="73B49985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8158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FAE4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DC249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352F9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D607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651+950</w:t>
            </w:r>
          </w:p>
          <w:p w14:paraId="70598D87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75CB9" w14:textId="77777777" w:rsidR="006426A3" w:rsidRPr="00600D25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E62B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6728325A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5599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9385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0CFD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A1E2E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50647D23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8AEC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5D19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4800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9D926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8D02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3 A, 4 A, 7 A, 1 B, </w:t>
            </w:r>
          </w:p>
          <w:p w14:paraId="32DA2AAB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B, 3 B,  Cap Y.</w:t>
            </w:r>
          </w:p>
          <w:p w14:paraId="76A3AAA6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FD69BE9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6426A3" w14:paraId="2EAC8A07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09884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7B00E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FA74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A0729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114193A1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931FA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F6ED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390ED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C218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DF12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 A, 1B - 3B, </w:t>
            </w:r>
          </w:p>
          <w:p w14:paraId="38E792E7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 Cap Y.</w:t>
            </w:r>
          </w:p>
          <w:p w14:paraId="26FB67D5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5CB2DE6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6426A3" w14:paraId="360886A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7EE3C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B3668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31FFA" w14:textId="77777777" w:rsidR="006426A3" w:rsidRPr="00600D25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E9EBF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296CF8EE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7988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43A7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3110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01306" w14:textId="77777777" w:rsidR="006426A3" w:rsidRPr="00600D25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68959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7A, 1B - 3B și </w:t>
            </w:r>
          </w:p>
          <w:p w14:paraId="578FEFB3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Cap Y.</w:t>
            </w:r>
          </w:p>
          <w:p w14:paraId="47EB9419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39D5667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6426A3" w14:paraId="5757FF0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C1B0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D2A91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6EE46" w14:textId="77777777" w:rsidR="006426A3" w:rsidRPr="00600D25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9D04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7507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14777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635E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3DD65" w14:textId="77777777" w:rsidR="006426A3" w:rsidRPr="00600D25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5A23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A, Cap Y.</w:t>
            </w:r>
          </w:p>
          <w:p w14:paraId="31ABC084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5054C97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6426A3" w14:paraId="632D457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F2533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3132F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BD00" w14:textId="77777777" w:rsidR="006426A3" w:rsidRPr="00600D25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9B6B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2B55195C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AED1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1844E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9242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0B35B" w14:textId="77777777" w:rsidR="006426A3" w:rsidRPr="00600D25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B1E8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A, Cap Y.</w:t>
            </w:r>
          </w:p>
          <w:p w14:paraId="39BED0E5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860C332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6426A3" w14:paraId="3E0D2C4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643C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48DB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EB73" w14:textId="77777777" w:rsidR="006426A3" w:rsidRPr="00600D25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D7838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68399CDC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9DB0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136D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EFB2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67B39" w14:textId="77777777" w:rsidR="006426A3" w:rsidRPr="00600D25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0169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 și Depoul Oradea.</w:t>
            </w:r>
          </w:p>
          <w:p w14:paraId="37CD12D4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1582841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6426A3" w14:paraId="2E8A3B1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800B3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9E42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0B8A" w14:textId="77777777" w:rsidR="006426A3" w:rsidRPr="00600D25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8481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1F466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bretea Cap X</w:t>
            </w:r>
          </w:p>
          <w:p w14:paraId="62C9B4FC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0FC5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EBCE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125C2" w14:textId="77777777" w:rsidR="006426A3" w:rsidRPr="00600D25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28136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9F3A04E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32597FD7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7 - 17, Cap X.</w:t>
            </w:r>
          </w:p>
        </w:tc>
      </w:tr>
      <w:tr w:rsidR="006426A3" w14:paraId="696F363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9AEFC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B3EA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3+772</w:t>
            </w:r>
          </w:p>
          <w:p w14:paraId="422504F4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BE2AE" w14:textId="77777777" w:rsidR="006426A3" w:rsidRPr="00600D25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DF1E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3454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B375C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8AC7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3E3A2" w14:textId="77777777" w:rsidR="006426A3" w:rsidRPr="00600D25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BAE9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14:paraId="3F126FB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BC75" w14:textId="77777777" w:rsidR="006426A3" w:rsidRDefault="006426A3" w:rsidP="006426A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0B95C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4+884</w:t>
            </w:r>
          </w:p>
          <w:p w14:paraId="6BA3C4A1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B35E6" w14:textId="77777777" w:rsidR="006426A3" w:rsidRPr="00600D25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F7121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B7C8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67B9" w14:textId="77777777" w:rsidR="006426A3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E59F" w14:textId="77777777" w:rsidR="006426A3" w:rsidRDefault="006426A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ECE32" w14:textId="77777777" w:rsidR="006426A3" w:rsidRPr="00600D25" w:rsidRDefault="006426A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07F1" w14:textId="77777777" w:rsidR="006426A3" w:rsidRDefault="006426A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7A99E510" w14:textId="77777777" w:rsidR="006426A3" w:rsidRPr="0095691E" w:rsidRDefault="006426A3" w:rsidP="0095691E"/>
    <w:p w14:paraId="0898BBE3" w14:textId="77777777" w:rsidR="006426A3" w:rsidRDefault="006426A3" w:rsidP="00956F37">
      <w:pPr>
        <w:pStyle w:val="Heading1"/>
        <w:spacing w:line="360" w:lineRule="auto"/>
      </w:pPr>
      <w:r>
        <w:t>LINIA 301 N</w:t>
      </w:r>
    </w:p>
    <w:p w14:paraId="666CAFA1" w14:textId="77777777" w:rsidR="006426A3" w:rsidRDefault="006426A3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6426A3" w14:paraId="597885EF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AE38" w14:textId="77777777" w:rsidR="006426A3" w:rsidRDefault="006426A3" w:rsidP="006426A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886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1DE8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8072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FF6392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87E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709F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27D7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357A7" w14:textId="77777777" w:rsidR="006426A3" w:rsidRPr="0022092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885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CEE3563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6FB0F" w14:textId="77777777" w:rsidR="006426A3" w:rsidRDefault="006426A3" w:rsidP="006426A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A7B7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5860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E340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5BF435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528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9695A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B66D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AC22" w14:textId="77777777" w:rsidR="006426A3" w:rsidRPr="0022092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869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A6AA456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F6A6" w14:textId="77777777" w:rsidR="006426A3" w:rsidRDefault="006426A3" w:rsidP="006426A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166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1F816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74F8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8E2479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1D82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3281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157E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5247B" w14:textId="77777777" w:rsidR="006426A3" w:rsidRPr="0022092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5896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052509" w14:textId="77777777" w:rsidR="006426A3" w:rsidRPr="00474FB0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6426A3" w14:paraId="110B13D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F3775" w14:textId="77777777" w:rsidR="006426A3" w:rsidRDefault="006426A3" w:rsidP="006426A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508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140C1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E13AA" w14:textId="77777777" w:rsidR="006426A3" w:rsidRDefault="006426A3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2D53BCB" w14:textId="77777777" w:rsidR="006426A3" w:rsidRDefault="006426A3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3CF2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02240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EBD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2A82" w14:textId="77777777" w:rsidR="006426A3" w:rsidRPr="0022092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BF2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0F1DE1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C177" w14:textId="77777777" w:rsidR="006426A3" w:rsidRDefault="006426A3" w:rsidP="006426A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E732" w14:textId="77777777" w:rsidR="006426A3" w:rsidRDefault="006426A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3179" w14:textId="77777777" w:rsidR="006426A3" w:rsidRDefault="006426A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AD4C" w14:textId="77777777" w:rsidR="006426A3" w:rsidRDefault="006426A3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A1B3E" w14:textId="77777777" w:rsidR="006426A3" w:rsidRPr="00E4222D" w:rsidRDefault="006426A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2B04032D" w14:textId="77777777" w:rsidR="006426A3" w:rsidRPr="00E4222D" w:rsidRDefault="006426A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53FA8D51" w14:textId="77777777" w:rsidR="006426A3" w:rsidRPr="00E4222D" w:rsidRDefault="006426A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4E0C5090" w14:textId="77777777" w:rsidR="006426A3" w:rsidRDefault="006426A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B92FB" w14:textId="77777777" w:rsidR="006426A3" w:rsidRDefault="006426A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8BE4" w14:textId="77777777" w:rsidR="006426A3" w:rsidRDefault="006426A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D6219" w14:textId="77777777" w:rsidR="006426A3" w:rsidRPr="0022092F" w:rsidRDefault="006426A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942BC" w14:textId="77777777" w:rsidR="006426A3" w:rsidRDefault="006426A3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3C48CE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0B19" w14:textId="77777777" w:rsidR="006426A3" w:rsidRDefault="006426A3" w:rsidP="006426A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B4F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63B1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5B09" w14:textId="77777777" w:rsidR="006426A3" w:rsidRDefault="006426A3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4B06" w14:textId="77777777" w:rsidR="006426A3" w:rsidRDefault="006426A3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0E73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559E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78E3A" w14:textId="77777777" w:rsidR="006426A3" w:rsidRPr="0022092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7F23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42CB6F8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B6EF" w14:textId="77777777" w:rsidR="006426A3" w:rsidRDefault="006426A3" w:rsidP="006426A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B9D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5BC8CD0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EB600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8EEC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3BFCF46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D2E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D2244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85AA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8B3E" w14:textId="77777777" w:rsidR="006426A3" w:rsidRPr="0022092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837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2D2335DA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34479" w14:textId="77777777" w:rsidR="006426A3" w:rsidRDefault="006426A3" w:rsidP="006426A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69E0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B56E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280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3A86AA7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CF8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6954E2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33621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090A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B8B1" w14:textId="77777777" w:rsidR="006426A3" w:rsidRPr="0022092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6BB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AD5A9C9" w14:textId="77777777" w:rsidR="006426A3" w:rsidRDefault="006426A3">
      <w:pPr>
        <w:spacing w:before="40" w:after="40" w:line="192" w:lineRule="auto"/>
        <w:ind w:right="57"/>
        <w:rPr>
          <w:sz w:val="20"/>
        </w:rPr>
      </w:pPr>
    </w:p>
    <w:p w14:paraId="5DCB8E2E" w14:textId="77777777" w:rsidR="006426A3" w:rsidRDefault="006426A3" w:rsidP="003260D9">
      <w:pPr>
        <w:pStyle w:val="Heading1"/>
        <w:spacing w:line="360" w:lineRule="auto"/>
      </w:pPr>
      <w:r>
        <w:t>LINIA 301 P</w:t>
      </w:r>
    </w:p>
    <w:p w14:paraId="651A530D" w14:textId="77777777" w:rsidR="006426A3" w:rsidRDefault="006426A3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6426A3" w14:paraId="1D16188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0F97B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C2C4" w14:textId="77777777" w:rsidR="006426A3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C64C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73D6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9AC8D7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B6C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8767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455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3362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D1E7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6FE7A3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3C26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6BB9" w14:textId="77777777" w:rsidR="006426A3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8407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E91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B5C19E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706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7741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EB0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5364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1A3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412C7C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27016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2BE02" w14:textId="77777777" w:rsidR="006426A3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0072E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28E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D304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20D66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FAB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1CB7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45B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FD8326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6426A3" w:rsidRPr="00A8307A" w14:paraId="68C32FC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EAC4" w14:textId="77777777" w:rsidR="006426A3" w:rsidRPr="00A75A00" w:rsidRDefault="006426A3" w:rsidP="006426A3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5A5C" w14:textId="77777777" w:rsidR="006426A3" w:rsidRPr="00A8307A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709B" w14:textId="77777777" w:rsidR="006426A3" w:rsidRPr="00A8307A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8EDC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4A87EFA5" w14:textId="77777777" w:rsidR="006426A3" w:rsidRPr="00A8307A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77C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D5AF9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CD15" w14:textId="77777777" w:rsidR="006426A3" w:rsidRPr="00A8307A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39B89" w14:textId="77777777" w:rsidR="006426A3" w:rsidRPr="00A8307A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2A8D1" w14:textId="77777777" w:rsidR="006426A3" w:rsidRPr="00A8307A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3B6FCAF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5EBB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7F98F" w14:textId="77777777" w:rsidR="006426A3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DC3AF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8D72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2A22F76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8E3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6AAE1B8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1F68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5A63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24E7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584D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5296BF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9CB8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0FBD7" w14:textId="77777777" w:rsidR="006426A3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1509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E15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123D0F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F98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757B40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A5DE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255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5A52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5C73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6426A3" w14:paraId="287000E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BA46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708D0" w14:textId="77777777" w:rsidR="006426A3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F74B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0C90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6BC974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5B17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1757D5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74AE8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14BE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97113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3BA6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7396E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6426A3" w14:paraId="43CA923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0BDC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D960" w14:textId="77777777" w:rsidR="006426A3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E2BCA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BE2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805828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92B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E462A8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B2DC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A8D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E2BBC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920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BF025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6426A3" w14:paraId="20ABC55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8E994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5AE2D" w14:textId="77777777" w:rsidR="006426A3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7E543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314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52646E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40F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51C118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96B4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73A6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5D8D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CBA8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AD5BE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6426A3" w14:paraId="4FF1FE0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C628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7F7E6" w14:textId="77777777" w:rsidR="006426A3" w:rsidRDefault="006426A3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E06B2" w14:textId="77777777" w:rsidR="006426A3" w:rsidRPr="001B37B8" w:rsidRDefault="006426A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DA31" w14:textId="77777777" w:rsidR="006426A3" w:rsidRDefault="006426A3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286697D" w14:textId="77777777" w:rsidR="006426A3" w:rsidRDefault="006426A3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922A" w14:textId="77777777" w:rsidR="006426A3" w:rsidRDefault="006426A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DB9201D" w14:textId="77777777" w:rsidR="006426A3" w:rsidRDefault="006426A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BDA0" w14:textId="77777777" w:rsidR="006426A3" w:rsidRDefault="006426A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4425E" w14:textId="77777777" w:rsidR="006426A3" w:rsidRDefault="006426A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068A" w14:textId="77777777" w:rsidR="006426A3" w:rsidRPr="001B37B8" w:rsidRDefault="006426A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EA664" w14:textId="77777777" w:rsidR="006426A3" w:rsidRDefault="006426A3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5B6E0A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391F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2749" w14:textId="77777777" w:rsidR="006426A3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F113B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EC0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000DD4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DBB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F97E84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BBBD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3A9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B980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24D0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60C94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15645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6426A3" w14:paraId="7BBDD6B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637D8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41FE" w14:textId="77777777" w:rsidR="006426A3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59606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3B7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79B5BE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DF8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E2BB2C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7D77596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CE88E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756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3793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3FAF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FF932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6426A3" w14:paraId="6354FAE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6BF2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0FCC0" w14:textId="77777777" w:rsidR="006426A3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49C9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7D8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531B31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233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CA00FD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099E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99E7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C0D9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36A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A454C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6426A3" w14:paraId="5B0841F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B75D8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C332" w14:textId="77777777" w:rsidR="006426A3" w:rsidRDefault="006426A3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14C4C" w14:textId="77777777" w:rsidR="006426A3" w:rsidRPr="001B37B8" w:rsidRDefault="006426A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F89E" w14:textId="77777777" w:rsidR="006426A3" w:rsidRDefault="006426A3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016ACB9" w14:textId="77777777" w:rsidR="006426A3" w:rsidRDefault="006426A3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218E" w14:textId="77777777" w:rsidR="006426A3" w:rsidRDefault="006426A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42D113E" w14:textId="77777777" w:rsidR="006426A3" w:rsidRDefault="006426A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B2408" w14:textId="77777777" w:rsidR="006426A3" w:rsidRDefault="006426A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21CB4" w14:textId="77777777" w:rsidR="006426A3" w:rsidRDefault="006426A3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3D80A" w14:textId="77777777" w:rsidR="006426A3" w:rsidRPr="001B37B8" w:rsidRDefault="006426A3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EFBE" w14:textId="77777777" w:rsidR="006426A3" w:rsidRDefault="006426A3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24137D8" w14:textId="77777777" w:rsidR="006426A3" w:rsidRDefault="006426A3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6426A3" w14:paraId="1E4A8C4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89605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03B79" w14:textId="77777777" w:rsidR="006426A3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5BE4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FDF8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69EB2C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E593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1FF228D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A17C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D76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7871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6CF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C1A7A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6426A3" w14:paraId="76915E40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BC34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D365" w14:textId="77777777" w:rsidR="006426A3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EAA3D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AE8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8A5CFC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1EC5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4FC5A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209B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CFF3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5A40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05DAA5D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9BDAD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7C93" w14:textId="77777777" w:rsidR="006426A3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DEE5E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E534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14CCCE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E00D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3538ED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C0B01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D59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E757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8BF6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8D2F71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6426A3" w14:paraId="57BCD819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D5B13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B9E9A" w14:textId="77777777" w:rsidR="006426A3" w:rsidRDefault="006426A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052BD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2D98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58EF03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83A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0A2CDA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7978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BE49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D08DC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9CCD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853E8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6426A3" w14:paraId="653250A9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B181E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F2F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C7AE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1AA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21F4F1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02F2" w14:textId="77777777" w:rsidR="006426A3" w:rsidRDefault="006426A3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64BFAC5E" w14:textId="77777777" w:rsidR="006426A3" w:rsidRDefault="006426A3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284483AB" w14:textId="77777777" w:rsidR="006426A3" w:rsidRDefault="006426A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BF1B7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D4F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AFF9F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D1BD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2E75268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D54E9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4F9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DA26F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4DEC" w14:textId="77777777" w:rsidR="006426A3" w:rsidRDefault="006426A3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3D13292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231EB5E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4441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C26026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D241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E13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5133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CF74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0C0EB70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1440A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BE87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AC84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1FE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48842C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7653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1722E3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DCC3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5EF5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AE564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F2DE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C1345D7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C61D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F04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7312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15896" w14:textId="77777777" w:rsidR="006426A3" w:rsidRDefault="006426A3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59048F6" w14:textId="77777777" w:rsidR="006426A3" w:rsidRDefault="006426A3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D05E" w14:textId="77777777" w:rsidR="006426A3" w:rsidRDefault="006426A3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6859F89" w14:textId="77777777" w:rsidR="006426A3" w:rsidRDefault="006426A3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60823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2F77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D48E9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C59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1B3974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18FB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A20C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8A36C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4F5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28B503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44A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AA5FD1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AB645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F2BE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4885A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9E2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A53E260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09AAD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A4C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6C03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782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B21011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41E3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678AAE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4838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C603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F517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1638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DADC02A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366C" w14:textId="77777777" w:rsidR="006426A3" w:rsidRDefault="006426A3" w:rsidP="006426A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AAE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92F7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F90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8F45F9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890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CACD0B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F1FDE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68B5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A1F0" w14:textId="77777777" w:rsidR="006426A3" w:rsidRPr="001B37B8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59A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DB2186D" w14:textId="77777777" w:rsidR="006426A3" w:rsidRDefault="006426A3">
      <w:pPr>
        <w:spacing w:before="40" w:after="40" w:line="192" w:lineRule="auto"/>
        <w:ind w:right="57"/>
        <w:rPr>
          <w:sz w:val="20"/>
        </w:rPr>
      </w:pPr>
    </w:p>
    <w:p w14:paraId="4192CDDE" w14:textId="77777777" w:rsidR="006426A3" w:rsidRDefault="006426A3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304</w:t>
      </w:r>
    </w:p>
    <w:p w14:paraId="37F08641" w14:textId="77777777" w:rsidR="006426A3" w:rsidRDefault="006426A3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6426A3" w14:paraId="772914D2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45D4" w14:textId="77777777" w:rsidR="006426A3" w:rsidRDefault="006426A3" w:rsidP="006426A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2A42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0CA68" w14:textId="77777777" w:rsidR="006426A3" w:rsidRPr="00594E5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C7E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E6DE33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58B3BFE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6D16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062CEC6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0476394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67F83E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9421" w14:textId="77777777" w:rsidR="006426A3" w:rsidRPr="00594E5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81D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01DF" w14:textId="77777777" w:rsidR="006426A3" w:rsidRPr="00594E5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7A4C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B0680C3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B4C5" w14:textId="77777777" w:rsidR="006426A3" w:rsidRDefault="006426A3" w:rsidP="006426A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3ECC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EF723" w14:textId="77777777" w:rsidR="006426A3" w:rsidRPr="00594E5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BF50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2A24A67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5B12627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580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3591" w14:textId="77777777" w:rsidR="006426A3" w:rsidRPr="00594E5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EAC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55E6" w14:textId="77777777" w:rsidR="006426A3" w:rsidRPr="00594E5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1E7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111620F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A842" w14:textId="77777777" w:rsidR="006426A3" w:rsidRDefault="006426A3" w:rsidP="006426A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1C9B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2DE0" w14:textId="77777777" w:rsidR="006426A3" w:rsidRPr="00594E5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AD4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5B34AB3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0E99A48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37492AA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31B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068D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8325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08C74" w14:textId="77777777" w:rsidR="006426A3" w:rsidRPr="00594E5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E4E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099AFC6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BAD85" w14:textId="77777777" w:rsidR="006426A3" w:rsidRDefault="006426A3" w:rsidP="006426A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998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1A65" w14:textId="77777777" w:rsidR="006426A3" w:rsidRPr="00594E5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36C6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07C3ACB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78C528B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DE9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2EE2B56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D788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4F3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4CB8" w14:textId="77777777" w:rsidR="006426A3" w:rsidRPr="00594E5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4E59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D10B2C5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8FC73" w14:textId="77777777" w:rsidR="006426A3" w:rsidRDefault="006426A3" w:rsidP="006426A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9802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52162" w14:textId="77777777" w:rsidR="006426A3" w:rsidRPr="00594E5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6EF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2F84B73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510D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5313145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03575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F99E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008F0" w14:textId="77777777" w:rsidR="006426A3" w:rsidRPr="00594E5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A6B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04EC3AE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110C" w14:textId="77777777" w:rsidR="006426A3" w:rsidRDefault="006426A3" w:rsidP="006426A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DF4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E861" w14:textId="77777777" w:rsidR="006426A3" w:rsidRPr="00594E5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9F6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4694841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4A9D1CA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0535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726AC87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411F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E54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EC1CA" w14:textId="77777777" w:rsidR="006426A3" w:rsidRPr="00594E5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075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8B5E3D3" w14:textId="77777777" w:rsidR="006426A3" w:rsidRDefault="006426A3">
      <w:pPr>
        <w:spacing w:before="40" w:after="40" w:line="192" w:lineRule="auto"/>
        <w:ind w:right="57"/>
        <w:rPr>
          <w:sz w:val="20"/>
          <w:lang w:val="en-US"/>
        </w:rPr>
      </w:pPr>
    </w:p>
    <w:p w14:paraId="24EE884B" w14:textId="77777777" w:rsidR="006426A3" w:rsidRDefault="006426A3" w:rsidP="003A5387">
      <w:pPr>
        <w:pStyle w:val="Heading1"/>
        <w:spacing w:line="360" w:lineRule="auto"/>
      </w:pPr>
      <w:r>
        <w:t>LINIA 316</w:t>
      </w:r>
    </w:p>
    <w:p w14:paraId="6DEF76D7" w14:textId="77777777" w:rsidR="006426A3" w:rsidRDefault="006426A3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426A3" w14:paraId="532BD123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0EE5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B132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70B9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5F1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Călători </w:t>
            </w:r>
          </w:p>
          <w:p w14:paraId="606C04B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EA04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8090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BD3B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56D7E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511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C1C2C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25A744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3 Cap X, staţia Braşov Călători. </w:t>
            </w:r>
          </w:p>
        </w:tc>
      </w:tr>
      <w:tr w:rsidR="006426A3" w14:paraId="38758BA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30388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B4DC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9452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D1E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42A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BC</w:t>
            </w:r>
          </w:p>
          <w:p w14:paraId="20F752F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B37AEF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57,</w:t>
            </w:r>
          </w:p>
          <w:p w14:paraId="323F372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59,</w:t>
            </w:r>
          </w:p>
          <w:p w14:paraId="3E32D63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67</w:t>
            </w:r>
          </w:p>
          <w:p w14:paraId="3F4FCA2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 69 și T.D.J.</w:t>
            </w:r>
          </w:p>
          <w:p w14:paraId="730BF8E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8F74F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647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02AF6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CFC8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4FB23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3 - 8 Cap X.</w:t>
            </w:r>
          </w:p>
        </w:tc>
      </w:tr>
      <w:tr w:rsidR="006426A3" w14:paraId="15D3CDC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C4A8F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51A3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16F4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C753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</w:t>
            </w:r>
          </w:p>
          <w:p w14:paraId="52A9B27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95B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3900A5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6D0D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6485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096C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0499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9F3885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C20F5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8B.</w:t>
            </w:r>
          </w:p>
        </w:tc>
      </w:tr>
      <w:tr w:rsidR="006426A3" w14:paraId="464F65D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3711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C823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0EFB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7AA6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59E0BE3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EB9A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C5F6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5D5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8675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004A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048CAB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D306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96DB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D0FA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F11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7D7F08B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F4CB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2340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B3F3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0410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6D22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CEC47A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53F7F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B86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36+000</w:t>
            </w:r>
          </w:p>
          <w:p w14:paraId="6FFB923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4989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2C27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Sfântu Gheorghe -</w:t>
            </w:r>
          </w:p>
          <w:p w14:paraId="696C3EA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6A0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A9AEA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D85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9CA44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56D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5809AE0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70B7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F178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E02B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BAD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E50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B162E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EDE6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78471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A72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7D5B83F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3B9A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C314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0CEA47D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2794B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ED9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Tușnad Sat –</w:t>
            </w:r>
          </w:p>
          <w:p w14:paraId="733E8E4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5EEA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125A8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5F3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C23B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337F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5E3EFCA1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A1C5B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B63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83+925</w:t>
            </w:r>
          </w:p>
          <w:p w14:paraId="5BD1FA4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77DF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2661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Sânsimion – </w:t>
            </w:r>
          </w:p>
          <w:p w14:paraId="0F02CC5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96A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451B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FEB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28216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54F4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14EAFFCC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EA247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45F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520B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570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Miercurea Ciuc</w:t>
            </w:r>
          </w:p>
          <w:p w14:paraId="707B51A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850A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008A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A13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5E18C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898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F4CE694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0356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C5F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939D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CEE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E1F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93A9D5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sch.17</w:t>
            </w:r>
          </w:p>
          <w:p w14:paraId="78B2FFE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0611017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5571E81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1E4A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C57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526A0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7964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E013D8B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68BDE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7DC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ACCA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F854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3248714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4FB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2BB5E02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</w:t>
            </w:r>
            <w:r>
              <w:rPr>
                <w:b/>
                <w:bCs/>
                <w:sz w:val="18"/>
                <w:szCs w:val="18"/>
              </w:rPr>
              <w:t>ele</w:t>
            </w:r>
          </w:p>
          <w:p w14:paraId="7B65E20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4165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6B1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9842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0C7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  <w:tr w:rsidR="006426A3" w14:paraId="5FD912C2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2C5F5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EDE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105+100</w:t>
            </w:r>
          </w:p>
          <w:p w14:paraId="760426C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FCDB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145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Siculeni -</w:t>
            </w:r>
          </w:p>
          <w:p w14:paraId="64ACD24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AC521" w14:textId="77777777" w:rsidR="006426A3" w:rsidRPr="00273EC0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961B3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5DA4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3D638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08E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70B2BA14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19231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222F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51ECD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B5E9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Mădăraş Ciuc</w:t>
            </w:r>
          </w:p>
          <w:p w14:paraId="7929731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333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59FC3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E82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45F1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DF37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6D6C158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8FF9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4FCE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F626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AF8C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13F6D67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F5E5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2FCC8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621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F99A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5C7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6503630E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C2DF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E09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F08AB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C7AD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3C51411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B68B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D58B9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1910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12B0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AC8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8982CB6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F504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67A1" w14:textId="77777777" w:rsidR="006426A3" w:rsidRDefault="006426A3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  <w:p w14:paraId="75DB68C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F533C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26C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Oltului  -</w:t>
            </w:r>
          </w:p>
          <w:p w14:paraId="16923FA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0672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E35C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F04C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5320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FEBD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71D0AE6A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84180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76E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9C76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5307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29BFFCC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FC3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5CF93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9357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C70E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34D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1A0678A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1842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F90A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CB660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D4FC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4FAA430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7D8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3B92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02B3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72C16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FD9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6DD04FD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2B2F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86A5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131+311</w:t>
            </w:r>
          </w:p>
          <w:p w14:paraId="145545C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D4E3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CA0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30247">
              <w:rPr>
                <w:b/>
                <w:bCs/>
                <w:sz w:val="19"/>
                <w:szCs w:val="19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C45E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2CD8A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156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6DED3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118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1330CF0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2F4B7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310F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146+300</w:t>
            </w:r>
          </w:p>
          <w:p w14:paraId="796F5AC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B60C9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CD1A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D4385">
              <w:rPr>
                <w:b/>
                <w:bCs/>
                <w:sz w:val="20"/>
                <w:szCs w:val="20"/>
              </w:rPr>
              <w:t>Voșlobeni</w:t>
            </w:r>
            <w:r>
              <w:rPr>
                <w:b/>
                <w:bCs/>
                <w:sz w:val="20"/>
                <w:szCs w:val="20"/>
              </w:rPr>
              <w:t xml:space="preserve"> -</w:t>
            </w:r>
          </w:p>
          <w:p w14:paraId="4BC44E02" w14:textId="77777777" w:rsidR="006426A3" w:rsidRPr="00830247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20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881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F4470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11AE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31A9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AF25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423BA18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3E377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A307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E03D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39C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12D3962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91A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BFAB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B57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BF31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EABA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533734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5214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710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EAE0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3D1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45FB3BA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5A4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3380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07EB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9AAFE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7F7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517539C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A91CF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875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1574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FD39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Lăzarea</w:t>
            </w:r>
          </w:p>
          <w:p w14:paraId="65860B0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A89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7B28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78B7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F3211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0B97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1F4E64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518E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6BC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CB904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BFF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Ditrău</w:t>
            </w:r>
          </w:p>
          <w:p w14:paraId="340B6E0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C45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DCE2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C8D4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60D47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8529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1D48F7F6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3555D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E984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4D7C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4D4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Subcetate Mureș</w:t>
            </w:r>
          </w:p>
          <w:p w14:paraId="4E2ACF0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DDE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F630E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7CC0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B0E5E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269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2BF453" w14:textId="77777777" w:rsidR="006426A3" w:rsidRPr="000D7AA7" w:rsidRDefault="006426A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0D7AA7">
              <w:rPr>
                <w:b/>
                <w:bCs/>
                <w:iCs/>
                <w:sz w:val="20"/>
              </w:rPr>
              <w:t>Se interzice circulația t</w:t>
            </w:r>
            <w:r>
              <w:rPr>
                <w:b/>
                <w:bCs/>
                <w:iCs/>
                <w:sz w:val="20"/>
              </w:rPr>
              <w:t>r</w:t>
            </w:r>
            <w:r w:rsidRPr="000D7AA7">
              <w:rPr>
                <w:b/>
                <w:bCs/>
                <w:iCs/>
                <w:sz w:val="20"/>
              </w:rPr>
              <w:t>enurilor de marfă.</w:t>
            </w:r>
          </w:p>
        </w:tc>
      </w:tr>
      <w:tr w:rsidR="006426A3" w14:paraId="3CDDC913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49BF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F2C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7FC88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B13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666E739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E47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3C37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FBA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D7E8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DFD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6F9A4F0A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7A2B0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0A09" w14:textId="77777777" w:rsidR="006426A3" w:rsidRDefault="006426A3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DBC7" w14:textId="77777777" w:rsidR="006426A3" w:rsidRPr="00F6236C" w:rsidRDefault="006426A3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63955" w14:textId="77777777" w:rsidR="006426A3" w:rsidRDefault="006426A3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20325C21" w14:textId="77777777" w:rsidR="006426A3" w:rsidRDefault="006426A3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2731" w14:textId="77777777" w:rsidR="006426A3" w:rsidRDefault="006426A3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6E66" w14:textId="77777777" w:rsidR="006426A3" w:rsidRDefault="006426A3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1129A" w14:textId="77777777" w:rsidR="006426A3" w:rsidRDefault="006426A3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65BA" w14:textId="77777777" w:rsidR="006426A3" w:rsidRPr="00F6236C" w:rsidRDefault="006426A3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26ADC" w14:textId="77777777" w:rsidR="006426A3" w:rsidRDefault="006426A3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8069A17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719AA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038F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183+950</w:t>
            </w:r>
          </w:p>
          <w:p w14:paraId="7395598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78F8B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8DB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B13C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3580A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57D2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F3562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BFDF" w14:textId="77777777" w:rsidR="006426A3" w:rsidRPr="007F77BB" w:rsidRDefault="006426A3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Semnalizatăpe teren numai în capătul X. </w:t>
            </w:r>
          </w:p>
          <w:p w14:paraId="0050D4F6" w14:textId="77777777" w:rsidR="006426A3" w:rsidRDefault="006426A3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Fără inductori. Linia 3 stația Toplița protecție lucrări și muncitori liniile 1 și 2 </w:t>
            </w:r>
          </w:p>
        </w:tc>
      </w:tr>
      <w:tr w:rsidR="006426A3" w14:paraId="6687345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2B16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BE53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B942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E9C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Aluniş Mureş</w:t>
            </w:r>
          </w:p>
          <w:p w14:paraId="470B3D3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9733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805592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D6AD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9CD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BBF8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DBD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0CD492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5733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133D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245+050</w:t>
            </w:r>
          </w:p>
          <w:p w14:paraId="5B5DAF2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5E115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C20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Aluniş Mureş -</w:t>
            </w:r>
          </w:p>
          <w:p w14:paraId="3BE7CFB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BB0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D8F2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B5F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E73F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5B4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Cu inductori de </w:t>
            </w:r>
          </w:p>
          <w:p w14:paraId="077F117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2000 Hz. Valabilă doar pentru trenurile tip automotor</w:t>
            </w:r>
          </w:p>
        </w:tc>
      </w:tr>
      <w:tr w:rsidR="006426A3" w14:paraId="15255DB7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B8DD2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7D6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3A54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E74D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4876460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8A10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57AE1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E99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6C17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7975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65BCB5FA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8F40B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73D8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08E0E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68E6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70F1AB6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9922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85581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51B5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E105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65A8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49E5936B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2119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776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650B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25A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748906A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413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B191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ED6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C6210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AD62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6426A3" w14:paraId="1A75E3AE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54B23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03A5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AA6B2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9D00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Dumbrăvioara</w:t>
            </w:r>
          </w:p>
          <w:p w14:paraId="0D4DB24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D1B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5DF5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838E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BE0A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98F9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6426A3" w14:paraId="2B59684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458E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2D0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5A94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D55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D12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4AFC21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6DEA6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879C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450E3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FD18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9.</w:t>
            </w:r>
          </w:p>
          <w:p w14:paraId="356629A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58A892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14501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047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51F8C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8214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EF2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090416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A40D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45C1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D935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5A8B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7.</w:t>
            </w:r>
          </w:p>
          <w:p w14:paraId="3DF61B8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6DAAB881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C2363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669B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2D976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7C5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  <w:p w14:paraId="6828658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BEE5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A837AF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0226E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5963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1E93E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DEC9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A9C9A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7 .</w:t>
            </w:r>
          </w:p>
        </w:tc>
      </w:tr>
      <w:tr w:rsidR="006426A3" w14:paraId="521A40FE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511B7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863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A41DF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DDEB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 Sud</w:t>
            </w:r>
          </w:p>
          <w:p w14:paraId="14057F4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73A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</w:t>
            </w:r>
          </w:p>
          <w:p w14:paraId="16EDCC5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5122D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729C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9B00C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39B8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420B0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AD802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6426A3" w14:paraId="3303362A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2E88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049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66E31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322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 Mureş Sud</w:t>
            </w:r>
          </w:p>
          <w:p w14:paraId="2B95FE2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3A95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de cale </w:t>
            </w:r>
          </w:p>
          <w:p w14:paraId="22C3FE3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6F3F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AEB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73CE3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79B2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E89E2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074C3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6426A3" w14:paraId="73330C3D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1C9D8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29B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433+660</w:t>
            </w:r>
          </w:p>
          <w:p w14:paraId="2EF3932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00D83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4117" w14:textId="77777777" w:rsidR="006426A3" w:rsidRDefault="006426A3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FBC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D4D6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03E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F5E7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81F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B782F74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977C0" w14:textId="77777777" w:rsidR="006426A3" w:rsidRDefault="006426A3" w:rsidP="006426A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B05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06D77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45E1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68FAC63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208D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86ACF9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BA06" w14:textId="77777777" w:rsidR="006426A3" w:rsidRPr="00514DA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7BE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3359" w14:textId="77777777" w:rsidR="006426A3" w:rsidRPr="00F6236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9C6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2BB2D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și  8.</w:t>
            </w:r>
          </w:p>
        </w:tc>
      </w:tr>
    </w:tbl>
    <w:p w14:paraId="5CC15712" w14:textId="77777777" w:rsidR="006426A3" w:rsidRDefault="006426A3">
      <w:pPr>
        <w:spacing w:before="40" w:after="40" w:line="192" w:lineRule="auto"/>
        <w:ind w:right="57"/>
        <w:rPr>
          <w:sz w:val="20"/>
        </w:rPr>
      </w:pPr>
    </w:p>
    <w:p w14:paraId="734DE62C" w14:textId="77777777" w:rsidR="006426A3" w:rsidRDefault="006426A3" w:rsidP="00503CFC">
      <w:pPr>
        <w:pStyle w:val="Heading1"/>
        <w:spacing w:line="360" w:lineRule="auto"/>
      </w:pPr>
      <w:r>
        <w:t>LINIA 412</w:t>
      </w:r>
    </w:p>
    <w:p w14:paraId="0E84103C" w14:textId="77777777" w:rsidR="006426A3" w:rsidRDefault="006426A3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6426A3" w14:paraId="27525DA9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9726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865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830F" w14:textId="77777777" w:rsidR="006426A3" w:rsidRPr="005C35B0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ACE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956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călcâi TDJ </w:t>
            </w:r>
          </w:p>
          <w:p w14:paraId="48C9743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605A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53C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60514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B4A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la </w:t>
            </w:r>
          </w:p>
          <w:p w14:paraId="1018ED4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1.</w:t>
            </w:r>
          </w:p>
        </w:tc>
      </w:tr>
      <w:tr w:rsidR="006426A3" w14:paraId="36C77089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FD2B8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AAC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B1DCF" w14:textId="77777777" w:rsidR="006426A3" w:rsidRPr="005C35B0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6AA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B4C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18E7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0AE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  <w:p w14:paraId="2945B6C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C3FC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896A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Afectează Parcurs 2</w:t>
            </w:r>
          </w:p>
        </w:tc>
      </w:tr>
      <w:tr w:rsidR="006426A3" w14:paraId="2029993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0DB7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E61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60A0A" w14:textId="77777777" w:rsidR="006426A3" w:rsidRPr="005C35B0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C291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Apahida</w:t>
            </w:r>
          </w:p>
          <w:p w14:paraId="4A91B3D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E3B4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583EB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6F6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AB9135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6FFA6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772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60B0D9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887FB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5ABA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2A06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ECA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</w:t>
            </w:r>
          </w:p>
          <w:p w14:paraId="4744105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F0F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8AFE3E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339F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037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1E75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338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3551E12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5545E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4D06" w14:textId="77777777" w:rsidR="006426A3" w:rsidRDefault="006426A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5261C5D5" w14:textId="77777777" w:rsidR="006426A3" w:rsidRDefault="006426A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5061" w14:textId="77777777" w:rsidR="006426A3" w:rsidRDefault="006426A3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B3E1A" w14:textId="77777777" w:rsidR="006426A3" w:rsidRDefault="006426A3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 Cap Y</w:t>
            </w:r>
          </w:p>
          <w:p w14:paraId="39BA535F" w14:textId="77777777" w:rsidR="006426A3" w:rsidRDefault="006426A3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D3AF4" w14:textId="77777777" w:rsidR="006426A3" w:rsidRDefault="006426A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7B81" w14:textId="77777777" w:rsidR="006426A3" w:rsidRPr="00396332" w:rsidRDefault="006426A3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DEE09" w14:textId="77777777" w:rsidR="006426A3" w:rsidRDefault="006426A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3A51B7DF" w14:textId="77777777" w:rsidR="006426A3" w:rsidRDefault="006426A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7AF5D" w14:textId="77777777" w:rsidR="006426A3" w:rsidRDefault="006426A3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F7C51" w14:textId="77777777" w:rsidR="006426A3" w:rsidRDefault="006426A3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1B1213F" w14:textId="77777777" w:rsidR="006426A3" w:rsidRDefault="006426A3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0D429186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F4426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4BB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12+880</w:t>
            </w:r>
          </w:p>
          <w:p w14:paraId="36E30BF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BDF8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DAD62" w14:textId="77777777" w:rsidR="006426A3" w:rsidRDefault="006426A3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04715DB9" w14:textId="77777777" w:rsidR="006426A3" w:rsidRDefault="006426A3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542E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3357D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7B30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23B4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29C8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17B2B8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(zona TN km 12+908)</w:t>
            </w:r>
          </w:p>
        </w:tc>
      </w:tr>
      <w:tr w:rsidR="006426A3" w14:paraId="6D8A01DC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783A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2BE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14+650</w:t>
            </w:r>
          </w:p>
          <w:p w14:paraId="640B06C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9DB3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8A7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0F93823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BF7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CD389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004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08B2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E9192" w14:textId="77777777" w:rsidR="006426A3" w:rsidRDefault="006426A3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05036017" w14:textId="77777777" w:rsidR="006426A3" w:rsidRDefault="006426A3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14+685)</w:t>
            </w:r>
          </w:p>
        </w:tc>
      </w:tr>
      <w:tr w:rsidR="006426A3" w14:paraId="38DDC38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34E7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75F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05E2" w14:textId="77777777" w:rsidR="006426A3" w:rsidRPr="005C35B0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597E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34523D5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B93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3B6D8D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A5441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EFD6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C56AD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E0C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402900C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42070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3A3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F513" w14:textId="77777777" w:rsidR="006426A3" w:rsidRPr="005C35B0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8A0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7CC739B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8DF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D98AD5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  <w:p w14:paraId="053FE64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F72680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30D581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84C56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52FA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B3D1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41E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7FDD30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EAAAF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A26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72808D4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BD32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2053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</w:t>
            </w:r>
          </w:p>
          <w:p w14:paraId="38EE4DC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B3D8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493F9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DA42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5C6041C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7D9DC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DCF1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 (zonă pod km 21+537)</w:t>
            </w:r>
          </w:p>
        </w:tc>
      </w:tr>
      <w:tr w:rsidR="006426A3" w14:paraId="48FE293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4DC07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CC6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22+190</w:t>
            </w:r>
          </w:p>
          <w:p w14:paraId="04B2D5A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9FE91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D74C" w14:textId="77777777" w:rsidR="006426A3" w:rsidRDefault="006426A3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</w:t>
            </w:r>
          </w:p>
          <w:p w14:paraId="6FBB312F" w14:textId="77777777" w:rsidR="006426A3" w:rsidRDefault="006426A3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AC93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279B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A636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4A7E3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962F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06D5893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22+212)</w:t>
            </w:r>
          </w:p>
        </w:tc>
      </w:tr>
      <w:tr w:rsidR="006426A3" w14:paraId="4F61B921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1320C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E03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2A87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308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A2FF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D674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2D5F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21+900</w:t>
            </w:r>
          </w:p>
          <w:p w14:paraId="29B6421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2C8A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683F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1C7CDD7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80060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577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3BFC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FE8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Iclod linia 4 abătută</w:t>
            </w:r>
          </w:p>
          <w:p w14:paraId="7EED3B8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D7D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63EEDC0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B9D55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FA6D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03B3C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17F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12AC5A9B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A7F8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0C675" w14:textId="77777777" w:rsidR="006426A3" w:rsidRDefault="006426A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24+820</w:t>
            </w:r>
          </w:p>
          <w:p w14:paraId="06AA6FF7" w14:textId="77777777" w:rsidR="006426A3" w:rsidRDefault="006426A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61B10" w14:textId="77777777" w:rsidR="006426A3" w:rsidRDefault="006426A3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27D4" w14:textId="77777777" w:rsidR="006426A3" w:rsidRDefault="006426A3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9C2E3" w14:textId="77777777" w:rsidR="006426A3" w:rsidRDefault="006426A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65441" w14:textId="77777777" w:rsidR="006426A3" w:rsidRPr="00396332" w:rsidRDefault="006426A3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B40FD" w14:textId="77777777" w:rsidR="006426A3" w:rsidRDefault="006426A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2204" w14:textId="77777777" w:rsidR="006426A3" w:rsidRDefault="006426A3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FA2C" w14:textId="77777777" w:rsidR="006426A3" w:rsidRDefault="006426A3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</w:rPr>
              <w:br/>
              <w:t>(zonă pod km 24+848)</w:t>
            </w:r>
          </w:p>
        </w:tc>
      </w:tr>
      <w:tr w:rsidR="006426A3" w14:paraId="472E9FB0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CA015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332C" w14:textId="77777777" w:rsidR="006426A3" w:rsidRDefault="006426A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25+790</w:t>
            </w:r>
          </w:p>
          <w:p w14:paraId="6C560E66" w14:textId="77777777" w:rsidR="006426A3" w:rsidRDefault="006426A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6314" w14:textId="77777777" w:rsidR="006426A3" w:rsidRDefault="006426A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D234" w14:textId="77777777" w:rsidR="006426A3" w:rsidRDefault="006426A3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8E9DC" w14:textId="77777777" w:rsidR="006426A3" w:rsidRDefault="006426A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7603" w14:textId="77777777" w:rsidR="006426A3" w:rsidRPr="00396332" w:rsidRDefault="006426A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C29CD" w14:textId="77777777" w:rsidR="006426A3" w:rsidRDefault="006426A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25+790</w:t>
            </w:r>
          </w:p>
          <w:p w14:paraId="089CA014" w14:textId="77777777" w:rsidR="006426A3" w:rsidRDefault="006426A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5C374" w14:textId="77777777" w:rsidR="006426A3" w:rsidRPr="00396332" w:rsidRDefault="006426A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2F15" w14:textId="77777777" w:rsidR="006426A3" w:rsidRDefault="006426A3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</w:t>
            </w:r>
          </w:p>
          <w:p w14:paraId="45D2E882" w14:textId="77777777" w:rsidR="006426A3" w:rsidRDefault="006426A3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25+811)</w:t>
            </w:r>
          </w:p>
        </w:tc>
      </w:tr>
      <w:tr w:rsidR="006426A3" w14:paraId="0677E81E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10252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E665" w14:textId="77777777" w:rsidR="006426A3" w:rsidRDefault="006426A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8C07" w14:textId="77777777" w:rsidR="006426A3" w:rsidRDefault="006426A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1D27E" w14:textId="77777777" w:rsidR="006426A3" w:rsidRDefault="006426A3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FF77" w14:textId="77777777" w:rsidR="006426A3" w:rsidRDefault="006426A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9744F" w14:textId="77777777" w:rsidR="006426A3" w:rsidRPr="00396332" w:rsidRDefault="006426A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F31D" w14:textId="77777777" w:rsidR="006426A3" w:rsidRDefault="006426A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29+280</w:t>
            </w:r>
          </w:p>
          <w:p w14:paraId="057E4F1E" w14:textId="77777777" w:rsidR="006426A3" w:rsidRDefault="006426A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F27C" w14:textId="77777777" w:rsidR="006426A3" w:rsidRDefault="006426A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6EEB" w14:textId="77777777" w:rsidR="006426A3" w:rsidRDefault="006426A3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30F15380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89F6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7725" w14:textId="77777777" w:rsidR="006426A3" w:rsidRDefault="006426A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29+308</w:t>
            </w:r>
          </w:p>
          <w:p w14:paraId="5EAC99AF" w14:textId="77777777" w:rsidR="006426A3" w:rsidRDefault="006426A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C736" w14:textId="77777777" w:rsidR="006426A3" w:rsidRDefault="006426A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72707" w14:textId="77777777" w:rsidR="006426A3" w:rsidRDefault="006426A3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0B29" w14:textId="77777777" w:rsidR="006426A3" w:rsidRDefault="006426A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61903" w14:textId="77777777" w:rsidR="006426A3" w:rsidRPr="00396332" w:rsidRDefault="006426A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37E5" w14:textId="77777777" w:rsidR="006426A3" w:rsidRDefault="006426A3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F21B0" w14:textId="77777777" w:rsidR="006426A3" w:rsidRDefault="006426A3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1A14" w14:textId="77777777" w:rsidR="006426A3" w:rsidRDefault="006426A3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04631A4D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D2500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4020" w14:textId="77777777" w:rsidR="006426A3" w:rsidRDefault="006426A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31+770</w:t>
            </w:r>
          </w:p>
          <w:p w14:paraId="28A5DE46" w14:textId="77777777" w:rsidR="006426A3" w:rsidRDefault="006426A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CE450" w14:textId="77777777" w:rsidR="006426A3" w:rsidRDefault="006426A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FDCCD" w14:textId="77777777" w:rsidR="006426A3" w:rsidRDefault="006426A3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 xml:space="preserve">St. Gherla </w:t>
            </w:r>
          </w:p>
          <w:p w14:paraId="35269B89" w14:textId="77777777" w:rsidR="006426A3" w:rsidRDefault="006426A3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9A24D" w14:textId="77777777" w:rsidR="006426A3" w:rsidRDefault="006426A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1B0B" w14:textId="77777777" w:rsidR="006426A3" w:rsidRPr="00396332" w:rsidRDefault="006426A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E623E" w14:textId="77777777" w:rsidR="006426A3" w:rsidRDefault="006426A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B7EC" w14:textId="77777777" w:rsidR="006426A3" w:rsidRDefault="006426A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B9294" w14:textId="77777777" w:rsidR="006426A3" w:rsidRDefault="006426A3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6426A3" w14:paraId="60FA680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A9FA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C9E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0327" w14:textId="77777777" w:rsidR="006426A3" w:rsidRPr="005C35B0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A20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4EB166A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C24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C19CF3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BF74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39C9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AD8FF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727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7187981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2AD0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1A6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79D0" w14:textId="77777777" w:rsidR="006426A3" w:rsidRPr="005C35B0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61AF6" w14:textId="77777777" w:rsidR="006426A3" w:rsidRDefault="006426A3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62450AE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15C2E" w14:textId="77777777" w:rsidR="006426A3" w:rsidRDefault="006426A3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DF9F81F" w14:textId="77777777" w:rsidR="006426A3" w:rsidRDefault="006426A3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9B0ABEF" w14:textId="77777777" w:rsidR="006426A3" w:rsidRDefault="006426A3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AE2A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5FE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9977A" w14:textId="77777777" w:rsidR="006426A3" w:rsidRPr="00396332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5018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0E47BF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94B8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3613C" w14:textId="77777777" w:rsidR="006426A3" w:rsidRDefault="006426A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2785" w14:textId="77777777" w:rsidR="006426A3" w:rsidRPr="005C35B0" w:rsidRDefault="006426A3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6E24C" w14:textId="77777777" w:rsidR="006426A3" w:rsidRDefault="006426A3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3E5B67">
              <w:rPr>
                <w:b/>
                <w:bCs/>
                <w:sz w:val="20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544D" w14:textId="77777777" w:rsidR="006426A3" w:rsidRDefault="006426A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2EDE1" w14:textId="77777777" w:rsidR="006426A3" w:rsidRDefault="006426A3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BDC2" w14:textId="77777777" w:rsidR="006426A3" w:rsidRDefault="006426A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  <w:p w14:paraId="0718A055" w14:textId="77777777" w:rsidR="006426A3" w:rsidRDefault="006426A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A316" w14:textId="77777777" w:rsidR="006426A3" w:rsidRPr="00396332" w:rsidRDefault="006426A3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C6466" w14:textId="77777777" w:rsidR="006426A3" w:rsidRDefault="006426A3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6426A3" w14:paraId="6C88DDC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7813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1864" w14:textId="77777777" w:rsidR="006426A3" w:rsidRPr="00003CB6" w:rsidRDefault="006426A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839B" w14:textId="77777777" w:rsidR="006426A3" w:rsidRPr="00003CB6" w:rsidRDefault="006426A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8B88" w14:textId="77777777" w:rsidR="006426A3" w:rsidRPr="00003CB6" w:rsidRDefault="006426A3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990D" w14:textId="77777777" w:rsidR="006426A3" w:rsidRDefault="006426A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6DD9" w14:textId="77777777" w:rsidR="006426A3" w:rsidRDefault="006426A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0DC6" w14:textId="77777777" w:rsidR="006426A3" w:rsidRDefault="006426A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4D02" w14:textId="77777777" w:rsidR="006426A3" w:rsidRDefault="006426A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D04AA" w14:textId="77777777" w:rsidR="006426A3" w:rsidRDefault="006426A3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03CB6">
              <w:rPr>
                <w:b/>
                <w:bCs/>
                <w:i/>
                <w:iCs/>
                <w:sz w:val="20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18,00.</w:t>
            </w:r>
          </w:p>
        </w:tc>
      </w:tr>
      <w:tr w:rsidR="006426A3" w14:paraId="124D995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E3F9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6A8C9" w14:textId="77777777" w:rsidR="006426A3" w:rsidRPr="00003CB6" w:rsidRDefault="006426A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2559" w14:textId="77777777" w:rsidR="006426A3" w:rsidRPr="00003CB6" w:rsidRDefault="006426A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AAC3" w14:textId="77777777" w:rsidR="006426A3" w:rsidRPr="00003CB6" w:rsidRDefault="006426A3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AD61B" w14:textId="77777777" w:rsidR="006426A3" w:rsidRPr="00003CB6" w:rsidRDefault="006426A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4866D" w14:textId="77777777" w:rsidR="006426A3" w:rsidRPr="00003CB6" w:rsidRDefault="006426A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5DB6A" w14:textId="77777777" w:rsidR="006426A3" w:rsidRPr="00003CB6" w:rsidRDefault="006426A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F46DA" w14:textId="77777777" w:rsidR="006426A3" w:rsidRPr="00003CB6" w:rsidRDefault="006426A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EEC3" w14:textId="77777777" w:rsidR="006426A3" w:rsidRPr="00003CB6" w:rsidRDefault="006426A3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6426A3" w14:paraId="1FE8613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F702C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F2737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70106403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9AAD2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B0B24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172E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14E8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CFE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4105B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76C8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39DBD16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</w:t>
            </w:r>
          </w:p>
          <w:p w14:paraId="556BB415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42+327)</w:t>
            </w:r>
          </w:p>
        </w:tc>
      </w:tr>
      <w:tr w:rsidR="006426A3" w14:paraId="73E710C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68826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D560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44+985</w:t>
            </w:r>
          </w:p>
          <w:p w14:paraId="3C6386DD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98E99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53E8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Cap X </w:t>
            </w:r>
            <w:r w:rsidRPr="00EF5BBB">
              <w:rPr>
                <w:b/>
                <w:bCs/>
                <w:sz w:val="20"/>
              </w:rPr>
              <w:t xml:space="preserve">(zona TN km </w:t>
            </w:r>
            <w:r>
              <w:rPr>
                <w:b/>
                <w:bCs/>
                <w:sz w:val="20"/>
              </w:rPr>
              <w:t>45</w:t>
            </w:r>
            <w:r w:rsidRPr="00EF5BBB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035</w:t>
            </w:r>
            <w:r w:rsidRPr="00EF5BBB">
              <w:rPr>
                <w:b/>
                <w:bCs/>
                <w:sz w:val="20"/>
              </w:rPr>
              <w:t>)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BA54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C1A8E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A51B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1EFC0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64A8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34D3494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4DD3C34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2AEA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024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9BF7" w14:textId="77777777" w:rsidR="006426A3" w:rsidRPr="005C35B0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1D5C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28F8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E015DB5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</w:t>
            </w:r>
          </w:p>
          <w:p w14:paraId="6574914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6A7FD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6229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A327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8C3FE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65A3886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A375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9478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BF0C" w14:textId="77777777" w:rsidR="006426A3" w:rsidRPr="005C35B0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00814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3E829D24" w14:textId="77777777" w:rsidR="006426A3" w:rsidRDefault="006426A3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388F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92D8E8E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B7CC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201A0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51BFD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F699E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422836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6FA6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1A08" w14:textId="77777777" w:rsidR="006426A3" w:rsidRDefault="006426A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7FDE" w14:textId="77777777" w:rsidR="006426A3" w:rsidRPr="005C35B0" w:rsidRDefault="006426A3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E551E" w14:textId="77777777" w:rsidR="006426A3" w:rsidRDefault="006426A3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4834" w14:textId="77777777" w:rsidR="006426A3" w:rsidRDefault="006426A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B2A05F" w14:textId="77777777" w:rsidR="006426A3" w:rsidRDefault="006426A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F402A" w14:textId="77777777" w:rsidR="006426A3" w:rsidRPr="00396332" w:rsidRDefault="006426A3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7B6D" w14:textId="77777777" w:rsidR="006426A3" w:rsidRDefault="006426A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4DB4A" w14:textId="77777777" w:rsidR="006426A3" w:rsidRPr="00396332" w:rsidRDefault="006426A3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D85CB" w14:textId="77777777" w:rsidR="006426A3" w:rsidRDefault="006426A3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F5C4133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EB46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9A2A3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47+071</w:t>
            </w:r>
          </w:p>
          <w:p w14:paraId="39D1289F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03AB3" w14:textId="77777777" w:rsidR="006426A3" w:rsidRPr="005C35B0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9DD3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B85537">
              <w:rPr>
                <w:b/>
                <w:bCs/>
                <w:sz w:val="20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755B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E566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A3C85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07237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6ECB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AF907D0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0EAD7488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(inclusiv zonă pod Km 47 + 488)</w:t>
            </w:r>
          </w:p>
        </w:tc>
      </w:tr>
      <w:tr w:rsidR="006426A3" w14:paraId="12E6224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196C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1FA2F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48+800</w:t>
            </w:r>
          </w:p>
          <w:p w14:paraId="37C7AE86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1AA2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D650F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Călători -</w:t>
            </w:r>
          </w:p>
          <w:p w14:paraId="258AD0BD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966F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0DDF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EECEC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C319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053C0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6C9B308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426A3" w14:paraId="0678E77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FEF9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B4FA1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A9DAB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7C37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Cășeiu – </w:t>
            </w:r>
          </w:p>
          <w:p w14:paraId="1B2D34AE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C3DD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8C828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37C52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52+889</w:t>
            </w:r>
          </w:p>
          <w:p w14:paraId="6035552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1245D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D0A82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F76DBDF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533BF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F0CF7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53+300</w:t>
            </w:r>
          </w:p>
          <w:p w14:paraId="38912CC2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EDDD4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0CF35" w14:textId="77777777" w:rsidR="006426A3" w:rsidRDefault="006426A3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 -</w:t>
            </w:r>
          </w:p>
          <w:p w14:paraId="7D59D8C6" w14:textId="77777777" w:rsidR="006426A3" w:rsidRDefault="006426A3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E30CB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2C82B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5ED2B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5267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E13B4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6426A3" w14:paraId="1944CC2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E10A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F0D1B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6076A1CB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9D28C" w14:textId="77777777" w:rsidR="006426A3" w:rsidRPr="005C35B0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0A9E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 -</w:t>
            </w:r>
          </w:p>
          <w:p w14:paraId="79C72D5B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3F3B8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B6D5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7CCD0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33B0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9E88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28EBF11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426A3" w14:paraId="16BFED2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92AB1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7B46D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7144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3C56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  <w:p w14:paraId="396E61D2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8011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F0A9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26C4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  <w:p w14:paraId="10A0D67E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164DA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B58F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19A7C0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ABEB6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328C4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74+000</w:t>
            </w:r>
          </w:p>
          <w:p w14:paraId="05EFC4DE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2E12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55EF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0AF19329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3D7F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146A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F1A46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FBB43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FA5EC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D9D2B7F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57817B34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1108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B1662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  <w:p w14:paraId="2F56631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4AA73" w14:textId="77777777" w:rsidR="006426A3" w:rsidRPr="005C35B0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B4A0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0B3D3678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F52FD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92FE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075E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28CF9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6EE8B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BFA2C47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426A3" w14:paraId="666F396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6ACF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E56C7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C006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74B4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Ileanda</w:t>
            </w:r>
          </w:p>
          <w:p w14:paraId="340C0504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94C4F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15514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9CD10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AEC3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4169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5A2ECAD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F419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33354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91+450</w:t>
            </w:r>
          </w:p>
          <w:p w14:paraId="27850BF6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AC2B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B241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5024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F3777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A786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8A9C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4EBA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8CCF70F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>Fără inductori.                              (zona pod km 91+469)</w:t>
            </w:r>
          </w:p>
        </w:tc>
      </w:tr>
      <w:tr w:rsidR="006426A3" w14:paraId="5B106B7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8D3DA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370C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93+360</w:t>
            </w:r>
          </w:p>
          <w:p w14:paraId="3ED0B3EE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392DE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62D96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07BF8C4B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5C095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FBD4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DCD7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0270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76D3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452BA62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7CD50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2D10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95+002</w:t>
            </w:r>
          </w:p>
          <w:p w14:paraId="1CA97EBB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F7D17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EA054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984DB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A8894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951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30E4A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812DD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F1863ED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5BE6B6B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426A3" w14:paraId="2D97179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16462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CB03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98+590</w:t>
            </w:r>
          </w:p>
          <w:p w14:paraId="52ACE989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167F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DBEE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9127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6A411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0089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51DF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CA80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2007F51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8213910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</w:rPr>
              <w:t>+6</w:t>
            </w:r>
            <w:r>
              <w:rPr>
                <w:b/>
                <w:bCs/>
                <w:i/>
                <w:iCs/>
                <w:sz w:val="20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426A3" w14:paraId="2800B77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0027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8FEB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105+320</w:t>
            </w:r>
          </w:p>
          <w:p w14:paraId="1217E33F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9631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FB961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4947A770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km 105+343</w:t>
            </w:r>
          </w:p>
          <w:p w14:paraId="5CEF4E6D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08429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B0D8F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3F9AB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0357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301F1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E4E2C27" w14:textId="77777777" w:rsidR="006426A3" w:rsidRDefault="006426A3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1D92791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A8F91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290E1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F476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1BD9" w14:textId="77777777" w:rsidR="006426A3" w:rsidRDefault="006426A3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45982A86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3696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BCF0584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35785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1567E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FD0F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C07C2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07DBAD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2CFF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F5D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111+200</w:t>
            </w:r>
          </w:p>
          <w:p w14:paraId="4A2B5D0C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D7FAE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82CBF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23198304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EBF3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F854C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7B0B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24F1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02A7B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E9AB77A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6E6DD9C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54C5B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F03EC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111+700</w:t>
            </w:r>
          </w:p>
          <w:p w14:paraId="3A462570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1613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AF52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Băbuțeni – </w:t>
            </w:r>
          </w:p>
          <w:p w14:paraId="7B709D26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9BC22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36FF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BBE4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1D8D9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8A718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10F13C7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A767B88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426A3" w14:paraId="29F37F5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EC7A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7C7AE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113+820</w:t>
            </w:r>
          </w:p>
          <w:p w14:paraId="75C4435C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92905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75D63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0C167E21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15F53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2DADB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C605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8C14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A214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426A3" w14:paraId="44ACAAC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9DD7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C49A0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572B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D083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0D46F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6B90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377F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E837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F6118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 Nesemnalizată pe teren.</w:t>
            </w:r>
          </w:p>
        </w:tc>
      </w:tr>
      <w:tr w:rsidR="006426A3" w14:paraId="0A4C901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DAE6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7E25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116+200</w:t>
            </w:r>
          </w:p>
          <w:p w14:paraId="2A7D546B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53D5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8C661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  <w:p w14:paraId="136F5354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116+224 </w:t>
            </w:r>
          </w:p>
          <w:p w14:paraId="30DC7A0F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624D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D713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C919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8BB7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B7D4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5ED43BD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4D72D70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8172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2CA01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5CFC6F2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18030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F9AC9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6F41F9B1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4F210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25E8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03CE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CDD75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D9B9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D7570BC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426A3" w14:paraId="47B4936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15C3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FBB1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119+700</w:t>
            </w:r>
          </w:p>
          <w:p w14:paraId="3EF97F14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09AC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C914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1906C395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Jibou </w:t>
            </w:r>
          </w:p>
          <w:p w14:paraId="3389F143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971C7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EC258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2AF1F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4E332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D213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9241133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1C25D48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73034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22A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C3A0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B23B" w14:textId="77777777" w:rsidR="006426A3" w:rsidRDefault="006426A3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33CE6ADC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4348" w14:textId="77777777" w:rsidR="006426A3" w:rsidRDefault="006426A3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CAFCDF6" w14:textId="77777777" w:rsidR="006426A3" w:rsidRDefault="006426A3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D4809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49DF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BF098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99F01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3E9503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675AF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C171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0A75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EE77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5D4D1B67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25E4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 </w:t>
            </w:r>
          </w:p>
          <w:p w14:paraId="7CB7961C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2A069ACC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49DE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7A79C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5DCF7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AF301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D569410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581F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5B73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441D7" w14:textId="77777777" w:rsidR="006426A3" w:rsidRPr="005C35B0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EA0B6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Jibou liniile 1 - 4 </w:t>
            </w:r>
          </w:p>
          <w:p w14:paraId="5C882428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FFBA7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4C62FCD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A850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BA8F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6F451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9548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122E88B8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B30C1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618F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D981E" w14:textId="77777777" w:rsidR="006426A3" w:rsidRPr="005C35B0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1A9C3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8937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C1B1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9A4C8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33B56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324E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9 şi 10 abătute.</w:t>
            </w:r>
          </w:p>
        </w:tc>
      </w:tr>
      <w:tr w:rsidR="006426A3" w14:paraId="62F42074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BF08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54A0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122+835</w:t>
            </w:r>
          </w:p>
          <w:p w14:paraId="520B32E0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B906C" w14:textId="77777777" w:rsidR="006426A3" w:rsidRPr="005C35B0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038EE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Jibou</w:t>
            </w:r>
          </w:p>
          <w:p w14:paraId="0124D70F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10B2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69FD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ACE86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CCAF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645E4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12483C2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8E002B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A95F64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BD5D24" w14:textId="77777777" w:rsidR="006426A3" w:rsidRPr="005C35B0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AAF170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 Sălaj</w:t>
            </w:r>
          </w:p>
          <w:p w14:paraId="17FD3AD8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C72C56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BFCBE1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15C3A2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FF1609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FD3E98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573991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2E7067D" w14:textId="77777777" w:rsidTr="004558F5">
        <w:trPr>
          <w:cantSplit/>
          <w:trHeight w:val="311"/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75A4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18F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169+000</w:t>
            </w:r>
          </w:p>
          <w:p w14:paraId="27C2072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172+530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8FA7" w14:textId="77777777" w:rsidR="006426A3" w:rsidRPr="005C35B0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8D8C0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01102ADA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8C4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ADB55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3920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5406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52407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773DCB5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5195AE9D" w14:textId="77777777">
        <w:trPr>
          <w:cantSplit/>
          <w:trHeight w:val="375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B144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5EF6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172+530</w:t>
            </w:r>
          </w:p>
          <w:p w14:paraId="18C0D45E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172+680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FDB30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88D63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4FDB5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F46E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ED41C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2032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BF8D3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67DF6A43" w14:textId="77777777" w:rsidTr="00382B68">
        <w:trPr>
          <w:cantSplit/>
          <w:trHeight w:val="346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88F74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4DDA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172+680</w:t>
            </w:r>
          </w:p>
          <w:p w14:paraId="74AB6FA5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175+445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09C5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BC16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52A9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FFD9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91BBE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4826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CB05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C863DA7" w14:textId="77777777">
        <w:trPr>
          <w:cantSplit/>
          <w:trHeight w:val="420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C7877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624D3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175+445</w:t>
            </w:r>
          </w:p>
          <w:p w14:paraId="30DFAA51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A797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B0E3D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E37D2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017ED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D87B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CA6A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D1549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736189F4" w14:textId="77777777">
        <w:trPr>
          <w:cantSplit/>
          <w:trHeight w:val="391"/>
          <w:jc w:val="center"/>
        </w:trPr>
        <w:tc>
          <w:tcPr>
            <w:tcW w:w="636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808FD" w14:textId="77777777" w:rsidR="006426A3" w:rsidRDefault="006426A3" w:rsidP="006426A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7E45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175+459</w:t>
            </w:r>
          </w:p>
          <w:p w14:paraId="7B61E4EB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179+497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12FD" w14:textId="77777777" w:rsidR="006426A3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6B6B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DD49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C0532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03A89" w14:textId="77777777" w:rsidR="006426A3" w:rsidRDefault="006426A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7EDA" w14:textId="77777777" w:rsidR="006426A3" w:rsidRPr="00396332" w:rsidRDefault="006426A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25F3" w14:textId="77777777" w:rsidR="006426A3" w:rsidRDefault="006426A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FF65C0F" w14:textId="77777777" w:rsidR="006426A3" w:rsidRDefault="006426A3">
      <w:pPr>
        <w:spacing w:before="40" w:after="40" w:line="192" w:lineRule="auto"/>
        <w:ind w:right="57"/>
        <w:rPr>
          <w:sz w:val="20"/>
        </w:rPr>
      </w:pPr>
    </w:p>
    <w:p w14:paraId="6F423409" w14:textId="77777777" w:rsidR="006426A3" w:rsidRDefault="006426A3" w:rsidP="0002281B">
      <w:pPr>
        <w:pStyle w:val="Heading1"/>
        <w:spacing w:line="360" w:lineRule="auto"/>
      </w:pPr>
      <w:r>
        <w:t>LINIA 416</w:t>
      </w:r>
    </w:p>
    <w:p w14:paraId="59D320B3" w14:textId="77777777" w:rsidR="006426A3" w:rsidRDefault="006426A3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426A3" w14:paraId="44170AC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A4E5E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2FB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12FD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E6FF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158B355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1Th, 2Th, </w:t>
            </w:r>
          </w:p>
          <w:p w14:paraId="188960A9" w14:textId="77777777" w:rsidR="006426A3" w:rsidRDefault="006426A3">
            <w:pPr>
              <w:spacing w:before="40"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DED0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D8A801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05FFF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A6A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95FF6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2D8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1B5434E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579F7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4D45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F99B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98E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24E4ED5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B, </w:t>
            </w:r>
          </w:p>
          <w:p w14:paraId="7D7126B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863E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  <w:p w14:paraId="064E3C5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2B-26B</w:t>
            </w:r>
          </w:p>
          <w:p w14:paraId="026E775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2E5A10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1E600BA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ACCF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6D8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605D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694B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6BEF5A3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D7402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8232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97260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933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5A5E2DC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A+D, </w:t>
            </w:r>
          </w:p>
          <w:p w14:paraId="6A0F01F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- 10A şi </w:t>
            </w:r>
          </w:p>
          <w:p w14:paraId="5CCC007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A4F2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toate liniile </w:t>
            </w:r>
          </w:p>
          <w:p w14:paraId="6CFBBCB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1A-10A,</w:t>
            </w:r>
          </w:p>
          <w:p w14:paraId="1084D7F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  <w:p w14:paraId="535DB37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CBB81F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5075225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1A-55A</w:t>
            </w:r>
          </w:p>
          <w:p w14:paraId="38B24B8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B0751A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546E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4E01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D449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A6A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EA5F9CD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24510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259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1C2E12B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053DD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224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 xml:space="preserve"> Linia 1C din St. Dej Triaj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(inclusiv peste schimbătoarele 19T,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49T, 6A,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 xml:space="preserve">4A din </w:t>
            </w:r>
          </w:p>
          <w:p w14:paraId="57A59AD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FC6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9FFBE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4ED5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13FB3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598D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0A841766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D0B0F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134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0938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C8A4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64B2877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38B6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 sch. </w:t>
            </w:r>
          </w:p>
          <w:p w14:paraId="130746C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25T</w:t>
            </w:r>
          </w:p>
          <w:p w14:paraId="19333D2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vârf</w:t>
            </w:r>
          </w:p>
          <w:p w14:paraId="5DBCBFA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2D10568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39CF4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933C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42BCA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0BDB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0CA434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1C, 3C spre Grupa A, între sch. 25 T - 31 T - 33 T - 43 T - 51 T - 9A.</w:t>
            </w:r>
          </w:p>
        </w:tc>
      </w:tr>
      <w:tr w:rsidR="006426A3" w14:paraId="2BD33A74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494C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A6A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0176D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FAAB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A4A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935B0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772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7+600</w:t>
            </w:r>
          </w:p>
          <w:p w14:paraId="1C01FC2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4035F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20FC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61AA04B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37B9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AE4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E3C6B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CD4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Reteag</w:t>
            </w:r>
          </w:p>
          <w:p w14:paraId="5F90190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DB2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1403A">
              <w:rPr>
                <w:b/>
                <w:bCs/>
                <w:sz w:val="20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0A7E3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569D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9FD53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373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12+300 pana la varf R9</w:t>
            </w:r>
          </w:p>
        </w:tc>
      </w:tr>
      <w:tr w:rsidR="006426A3" w14:paraId="2451A4F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3462E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835E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12+700</w:t>
            </w:r>
          </w:p>
          <w:p w14:paraId="4EA93EB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854EA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6BB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91F0" w14:textId="77777777" w:rsidR="006426A3" w:rsidRPr="0011403A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6AD9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C55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2C75D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6F5D5" w14:textId="77777777" w:rsidR="006426A3" w:rsidRPr="0011403A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18FA153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DD6F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8DF6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C0BE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028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D62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593B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F5B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13+000</w:t>
            </w:r>
          </w:p>
          <w:p w14:paraId="041839B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9BE13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DAE0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070E059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BB9B0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7A5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7964460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02549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31CC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02743ED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C50B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71AC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2A14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14FA6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51A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598A667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C20D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4AE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8C7C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419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1766482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BA5A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F30E3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3754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0DF694D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89522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E067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47B960B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79EF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A11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BABF9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4745" w14:textId="77777777" w:rsidR="006426A3" w:rsidRDefault="006426A3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61281DC5" w14:textId="77777777" w:rsidR="006426A3" w:rsidRDefault="006426A3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0A9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1A1747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6CAC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E21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D83DE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8AAB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189162C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FC4EA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119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25+030</w:t>
            </w:r>
          </w:p>
          <w:p w14:paraId="5199736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CC39C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8E9F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0AD3E48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39D7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C801A" w14:textId="77777777" w:rsidR="006426A3" w:rsidRPr="00C4423F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1CD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60AF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DC7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4A4B53B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65A8F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EE9F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3F53" w14:textId="77777777" w:rsidR="006426A3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2CC3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75E73E55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28B5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97BE6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FFB9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91587" w14:textId="77777777" w:rsidR="006426A3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B429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</w:rPr>
              <w:br/>
              <w:t>în abatere la liniile 5 - 12</w:t>
            </w:r>
          </w:p>
        </w:tc>
      </w:tr>
      <w:tr w:rsidR="006426A3" w14:paraId="3A09347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8B1D5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245B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60B8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14C63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498C3EC4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0C603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92EA4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2358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B1AC" w14:textId="77777777" w:rsidR="006426A3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F0FF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1F16429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F6EB0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61028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AD89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6D42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Năsăud</w:t>
            </w:r>
          </w:p>
          <w:p w14:paraId="70486CFE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3B52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31273C2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FB171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1F55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CD35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2F1C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– ieşiri la liniile 1 şi 2.</w:t>
            </w:r>
          </w:p>
        </w:tc>
      </w:tr>
      <w:tr w:rsidR="006426A3" w14:paraId="64FCDD9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EA7C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15709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30+150</w:t>
            </w:r>
          </w:p>
          <w:p w14:paraId="6874D2C1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611D3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6B215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Rebrișoara - </w:t>
            </w:r>
          </w:p>
          <w:p w14:paraId="1F0A8EB9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006F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78921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4728E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B9AF0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ABA7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68B2393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CCA7B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C379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7DD49" w14:textId="77777777" w:rsidR="006426A3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11BC1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6A2739C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FFDE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75A50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575A50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575A50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9931B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5A22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7B6C7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9D67" w14:textId="77777777" w:rsidR="006426A3" w:rsidRPr="00620605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7C061C65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6AD9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1B536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1C32A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077C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4510918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6D0E2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84EFC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EE12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D7D1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5E5D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C81624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– 12.</w:t>
            </w:r>
          </w:p>
        </w:tc>
      </w:tr>
      <w:tr w:rsidR="006426A3" w14:paraId="3CB0DB27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4D2C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95BD6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50C30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17969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193B812C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282A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890E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2C7F7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F518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0738E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DE06A0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6426A3" w14:paraId="7A8A985B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3564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12F71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5F464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8135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18A2C924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195C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CD8A981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6D7D" w14:textId="77777777" w:rsidR="006426A3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3404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74F7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FF6B5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284277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– 10.</w:t>
            </w:r>
          </w:p>
        </w:tc>
      </w:tr>
      <w:tr w:rsidR="006426A3" w14:paraId="5251281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3E60D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5876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9B9B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962FF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1257BABD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9FEE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3AF1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DBFC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215F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12DA6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6ABFFD7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D1FFB" w14:textId="77777777" w:rsidR="006426A3" w:rsidRDefault="006426A3" w:rsidP="006426A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972E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4A5FD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B281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B1CBF4D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3CEE7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55D45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7E261" w14:textId="77777777" w:rsidR="006426A3" w:rsidRDefault="006426A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7391" w14:textId="77777777" w:rsidR="006426A3" w:rsidRPr="00C4423F" w:rsidRDefault="006426A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22A5C" w14:textId="77777777" w:rsidR="006426A3" w:rsidRDefault="006426A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</w:rPr>
              <w:t>0 pana la calcai R14</w:t>
            </w:r>
          </w:p>
        </w:tc>
      </w:tr>
    </w:tbl>
    <w:p w14:paraId="626B833D" w14:textId="77777777" w:rsidR="006426A3" w:rsidRDefault="006426A3">
      <w:pPr>
        <w:spacing w:before="40" w:after="40" w:line="192" w:lineRule="auto"/>
        <w:ind w:right="57"/>
        <w:rPr>
          <w:sz w:val="20"/>
        </w:rPr>
      </w:pPr>
    </w:p>
    <w:p w14:paraId="5582FC02" w14:textId="77777777" w:rsidR="006426A3" w:rsidRDefault="006426A3" w:rsidP="00380064">
      <w:pPr>
        <w:pStyle w:val="Heading1"/>
        <w:spacing w:line="360" w:lineRule="auto"/>
      </w:pPr>
      <w:r>
        <w:t>LINIA 500</w:t>
      </w:r>
    </w:p>
    <w:p w14:paraId="1D0AB03F" w14:textId="77777777" w:rsidR="006426A3" w:rsidRPr="00071303" w:rsidRDefault="006426A3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6426A3" w14:paraId="73DC934F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81A5B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FB1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4A25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59A4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691A726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1CC6039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5A1A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689895E1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DABD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6641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BBC7A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452C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FB065F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24DF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F83D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26AB6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48F2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2B548623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64AAC4AE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82A7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1992F11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374E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826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85CD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30841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BDC9E16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502C9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8A04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537993A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D2B8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E79D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34C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49E0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1196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93899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D22CA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5C6CA4B1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991D4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C31B5" w14:textId="77777777" w:rsidR="006426A3" w:rsidRDefault="006426A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BAF5E" w14:textId="77777777" w:rsidR="006426A3" w:rsidRPr="00D33E71" w:rsidRDefault="006426A3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36EFC" w14:textId="77777777" w:rsidR="006426A3" w:rsidRDefault="006426A3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5781D" w14:textId="77777777" w:rsidR="006426A3" w:rsidRDefault="006426A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DBDB6" w14:textId="77777777" w:rsidR="006426A3" w:rsidRDefault="006426A3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3CC67" w14:textId="77777777" w:rsidR="006426A3" w:rsidRDefault="006426A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43656ABA" w14:textId="77777777" w:rsidR="006426A3" w:rsidRDefault="006426A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3D36" w14:textId="77777777" w:rsidR="006426A3" w:rsidRPr="00D33E71" w:rsidRDefault="006426A3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4F9B6" w14:textId="77777777" w:rsidR="006426A3" w:rsidRDefault="006426A3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F25FE68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F184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C3F46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6F3456F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9295B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469FE" w14:textId="77777777" w:rsidR="006426A3" w:rsidRPr="0008670B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5E52F842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300AE4A8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2C1F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9199E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B544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B6B7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491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:rsidRPr="00456545" w14:paraId="2934DB48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B4F2" w14:textId="77777777" w:rsidR="006426A3" w:rsidRPr="00456545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38799" w14:textId="77777777" w:rsidR="006426A3" w:rsidRPr="00456545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5D0B2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2DE3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23E0FC30" w14:textId="77777777" w:rsidR="006426A3" w:rsidRPr="00456545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830D" w14:textId="77777777" w:rsidR="006426A3" w:rsidRPr="00456545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B4A63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18871" w14:textId="77777777" w:rsidR="006426A3" w:rsidRPr="00456545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C0DAD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6949" w14:textId="77777777" w:rsidR="006426A3" w:rsidRPr="00456545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:rsidRPr="00456545" w14:paraId="0950449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10C0" w14:textId="77777777" w:rsidR="006426A3" w:rsidRPr="00456545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88D69" w14:textId="77777777" w:rsidR="006426A3" w:rsidRPr="00456545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5D222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B25C9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12E57C25" w14:textId="77777777" w:rsidR="006426A3" w:rsidRPr="00456545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4F0B" w14:textId="77777777" w:rsidR="006426A3" w:rsidRPr="00456545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D03ED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C9E60" w14:textId="77777777" w:rsidR="006426A3" w:rsidRPr="00456545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8557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C4ADA" w14:textId="77777777" w:rsidR="006426A3" w:rsidRPr="00456545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:rsidRPr="00456545" w14:paraId="07E5639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3516E" w14:textId="77777777" w:rsidR="006426A3" w:rsidRPr="00456545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D23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0892981" w14:textId="77777777" w:rsidR="006426A3" w:rsidRPr="00456545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0E4E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BB6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72C82112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AF85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F3E15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D9162" w14:textId="77777777" w:rsidR="006426A3" w:rsidRPr="00456545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F40B5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22D02" w14:textId="77777777" w:rsidR="006426A3" w:rsidRPr="00456545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426A3" w:rsidRPr="00456545" w14:paraId="7C5E4D7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B7F97" w14:textId="77777777" w:rsidR="006426A3" w:rsidRPr="00456545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A7981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BA425CC" w14:textId="77777777" w:rsidR="006426A3" w:rsidRPr="00456545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FE72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00E4A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6011388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42C3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9246E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77E4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9EF16E8" w14:textId="77777777" w:rsidR="006426A3" w:rsidRPr="00456545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9B25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C49E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D5DA3B6" w14:textId="77777777" w:rsidR="006426A3" w:rsidRPr="00A3090B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:rsidRPr="00456545" w14:paraId="428765B8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B71A" w14:textId="77777777" w:rsidR="006426A3" w:rsidRPr="00456545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62C33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A6C80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71C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30A580FB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5851F9CB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5BE8CE11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63C8B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D5637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1854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581B919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CD8C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490E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:rsidRPr="00456545" w14:paraId="517D203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1032" w14:textId="77777777" w:rsidR="006426A3" w:rsidRPr="00456545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2B8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A99F5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2385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67DC8526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E8D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8AE028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079A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483D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3F58E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FFA8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2FBD46" w14:textId="77777777" w:rsidR="006426A3" w:rsidRPr="005F21B7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6426A3" w:rsidRPr="00456545" w14:paraId="3A78EB1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B1A5" w14:textId="77777777" w:rsidR="006426A3" w:rsidRPr="00456545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3E979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9B54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3AD39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4859370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0E0C9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3DC3F4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8DB2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B0E4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402C1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A7D8D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EF8974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6426A3" w:rsidRPr="00456545" w14:paraId="29694ADD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0149F" w14:textId="77777777" w:rsidR="006426A3" w:rsidRPr="00456545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EFE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65597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6D6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2196EED1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93D4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5B805E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5419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3EB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5C115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D0ADB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4677A9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6426A3" w:rsidRPr="00456545" w14:paraId="772D9977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9CA2A" w14:textId="77777777" w:rsidR="006426A3" w:rsidRPr="00456545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D8AD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554A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C308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113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4B9B5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343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7870E53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56005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63C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6426A3" w:rsidRPr="00456545" w14:paraId="26FE070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551B5" w14:textId="77777777" w:rsidR="006426A3" w:rsidRPr="00456545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C60B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870FB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30EC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41498CC1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99A03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E862D06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A010A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6CFE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185F1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1F8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B35C7B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41EFC8FA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6426A3" w14:paraId="593B728A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243C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F992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45E8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B676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FF0BD43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787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27B09314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3C073252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23546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B53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EEE4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295B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46751C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B076EAA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772D5223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20B4F583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6426A3" w14:paraId="4E1EC747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EAB4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9DBA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D3EFD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619CC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4D86F3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7A9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8222A95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41C8584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FF7A2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BD925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2B60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AA791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7B272A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519A46A8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2695710D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6426A3" w14:paraId="3D44A82F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DA8B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FC19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63B389F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F9739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95A25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55A421C5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14B064BA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4E519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CC66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1023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F990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4E40D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2D9F4A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6426A3" w14:paraId="4C461F67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E5CC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08AF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068006F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E8E8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BF3A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A304D8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FC6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2A6E8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9ECC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11C6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8D3A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6322E20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6426A3" w14:paraId="2D5A7B14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8BBC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728D" w14:textId="77777777" w:rsidR="006426A3" w:rsidRDefault="006426A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78176" w14:textId="77777777" w:rsidR="006426A3" w:rsidRDefault="006426A3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E579F" w14:textId="77777777" w:rsidR="006426A3" w:rsidRDefault="006426A3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1C743ABE" w14:textId="77777777" w:rsidR="006426A3" w:rsidRDefault="006426A3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E458B" w14:textId="77777777" w:rsidR="006426A3" w:rsidRDefault="006426A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BA05" w14:textId="77777777" w:rsidR="006426A3" w:rsidRDefault="006426A3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0118" w14:textId="77777777" w:rsidR="006426A3" w:rsidRDefault="006426A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2A7DE72A" w14:textId="77777777" w:rsidR="006426A3" w:rsidRDefault="006426A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00E3" w14:textId="77777777" w:rsidR="006426A3" w:rsidRPr="00D33E71" w:rsidRDefault="006426A3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0DB01" w14:textId="77777777" w:rsidR="006426A3" w:rsidRDefault="006426A3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08FEADB4" w14:textId="77777777" w:rsidR="006426A3" w:rsidRDefault="006426A3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6426A3" w14:paraId="747343ED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079F2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2FDE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54942BB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EDCE2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CA12A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BCFCB03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BE43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EFFAE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366B2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75BC9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8EC6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2EB72F1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C0A1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798C3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68BC342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8DD0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2468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50E253F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0EB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3540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3C4C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ADD2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C5AB6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AF0B0B0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4C8A12F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9FEF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26319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96AA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D6C5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2D7C0355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9D76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D7994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0811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50D86431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9AD9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31A6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4E29DB3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A180DB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C7B03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81481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780B7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BCE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53F7D9C1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AF0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CB1A6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8352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BD8C8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852A9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17B68B4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E3AC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50E3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DEC9B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AAD62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5DBA5AFC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1579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1C83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4B392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6559A3A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93A87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3199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54B4F2E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A14AF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5B03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48F9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4BDB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330ECA68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B3F3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F45A5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B902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97B69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4463" w14:textId="77777777" w:rsidR="006426A3" w:rsidRPr="00534A55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0A1C4A42" w14:textId="77777777" w:rsidR="006426A3" w:rsidRPr="00534A55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A59739B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6426A3" w14:paraId="3315A12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497B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ACB0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839F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32B1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5A2F9886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3FEB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00226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354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CF8CF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E044" w14:textId="77777777" w:rsidR="006426A3" w:rsidRPr="00534A55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6245339E" w14:textId="77777777" w:rsidR="006426A3" w:rsidRPr="00534A55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3DA26F8" w14:textId="77777777" w:rsidR="006426A3" w:rsidRPr="00534A55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6426A3" w14:paraId="3F00E2C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443B0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8DB4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1945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82EAD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72238F0B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37DE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BA5A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3CC95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4AAC71A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FC4C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8D283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5532858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9AC04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8CB41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4021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AD85A" w14:textId="77777777" w:rsidR="006426A3" w:rsidRPr="000C4604" w:rsidRDefault="006426A3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ACE89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DA22F7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0202DB72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94C5A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EB6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E46BA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C4C47" w14:textId="77777777" w:rsidR="006426A3" w:rsidRPr="000C4604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3F26F930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6426A3" w14:paraId="52D88AC3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2C6A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A3F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4232E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67D7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5689262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C9F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3E4D8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2EE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195808B3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8355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53895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4FD7DAAB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0447D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4D99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7B8DA66B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64DC9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D5B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2EDC8739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5D3C57B8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08A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F491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28E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0C87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5741" w14:textId="77777777" w:rsidR="006426A3" w:rsidRPr="00BB30B6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49D4C02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217991B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6426A3" w14:paraId="444D9EDF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CAD03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0C3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FF97E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2A3E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074873B4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7884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B154D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D1166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166FA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82E1B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4FA07D59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49B6A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1983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6E8F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581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318432D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21D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50B7F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6F189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123CEBE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32D00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22D4C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4B78C1B0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96C6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602C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6DC60FEB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D92F8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23D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B5B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6B899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B47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C7F90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AFF3" w14:textId="77777777" w:rsidR="006426A3" w:rsidRPr="000C4604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6426A3" w14:paraId="3227D1BF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508E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4CB3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14545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B448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0CE6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C0E34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9BC3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5696E705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97E82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73D4F" w14:textId="77777777" w:rsidR="006426A3" w:rsidRPr="000C4604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6426A3" w14:paraId="0207FA74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6241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379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60A5B635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BEFFC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837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6EBB56A8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85BB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A93E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6B9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258D59C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D960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211CA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4E14B05" w14:textId="77777777" w:rsidR="006426A3" w:rsidRPr="006C1F61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668FC46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FDC88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FD36" w14:textId="77777777" w:rsidR="006426A3" w:rsidRDefault="006426A3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ED1B" w14:textId="77777777" w:rsidR="006426A3" w:rsidRDefault="006426A3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F01C" w14:textId="77777777" w:rsidR="006426A3" w:rsidRDefault="006426A3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5111" w14:textId="77777777" w:rsidR="006426A3" w:rsidRDefault="006426A3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CC6B" w14:textId="77777777" w:rsidR="006426A3" w:rsidRDefault="006426A3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1D82" w14:textId="77777777" w:rsidR="006426A3" w:rsidRDefault="006426A3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2C8CA" w14:textId="77777777" w:rsidR="006426A3" w:rsidRDefault="006426A3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A893" w14:textId="77777777" w:rsidR="006426A3" w:rsidRPr="004143AF" w:rsidRDefault="006426A3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2F3961BC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E059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84C9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3CD50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5C0A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CDB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3B667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96DD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81544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C013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6965566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7320D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04D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1DFCB49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6750D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6324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56F939D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C352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0E3B3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C2BB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7A069FB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0AB2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64460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BB9FE80" w14:textId="77777777" w:rsidR="006426A3" w:rsidRPr="00D84BDE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666EE42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1A34F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2F661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1442914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C0072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A0356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3D9EBFA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A3E9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A637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40A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E3B1B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E5EFD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0C26DD5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2A61F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CED2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4D25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E4BDA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040A1A5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5FA4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04121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4AB5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F51D2A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C1748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5F64E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6AF3FD7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50AC5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B170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07F15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7F9E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98C0D3B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6E3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2662A4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F980A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899B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D268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D99D9" w14:textId="77777777" w:rsidR="006426A3" w:rsidRPr="00534C0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2E241145" w14:textId="77777777" w:rsidR="006426A3" w:rsidRPr="00534C0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8B74C39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6426A3" w14:paraId="45DAEFA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FF1D6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D615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098CA5E5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500C1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DFA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0722E71B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8BDB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02B3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E46D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1CC1BB8B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97F1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C73A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838CB45" w14:textId="77777777" w:rsidR="006426A3" w:rsidRPr="00D84BDE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6DAE68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9C956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F45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51343AA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BBCBD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79D9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A0355D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6D011B6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39D3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833C9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78195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099E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E018" w14:textId="77777777" w:rsidR="006426A3" w:rsidRPr="001F07B1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4D5CF9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69888ECB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6426A3" w14:paraId="5E8C2DD2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A8849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17B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7322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5C209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F818F35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F072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398199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5C1C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A43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D08A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E99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173D2D2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20FB2A22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6426A3" w14:paraId="7DD13F30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6B877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8BA4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E752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31F56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BD60B79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2E3A5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163FDB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42D5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2B2E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2E3A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31C6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535671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2927FAE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6426A3" w14:paraId="24ADAAE5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1B62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5DB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3EFAB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5EF2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11D2C01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DDC9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5A21D12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0617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0964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29157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E8522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562A9E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6426A3" w14:paraId="41E01F16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1CF36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110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EFAC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6C0D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CB6355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40B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D06D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A98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A320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C3BC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3DFD94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5B360163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426A3" w14:paraId="3E81B196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6CF4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9DF1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DD1A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EAEA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6AADCE3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CE0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59D8A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A8A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7C944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0EAD4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6D988A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6426A3" w14:paraId="5CB26920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9DF6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B16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F5C88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B123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C015C7C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5F9E9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69112A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1EB5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F7D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F1FD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157F2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77679B01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6426A3" w14:paraId="4C57D6FA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E2E4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81EB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037AB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44A06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AC8BD25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FCA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746303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B71A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1235B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63BC3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A2A5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0F890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6109B454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6426A3" w14:paraId="7B172D48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F1434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6F17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707A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BBE7" w14:textId="77777777" w:rsidR="006426A3" w:rsidRPr="00AD0C48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17386F9" w14:textId="77777777" w:rsidR="006426A3" w:rsidRPr="00AD0C48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DFA9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B54320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0EE79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951F4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C7BF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0B683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86AE68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DDBE8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49E1EB92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426A3" w14:paraId="4230D666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11CEA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1D4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38963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A44D9" w14:textId="77777777" w:rsidR="006426A3" w:rsidRDefault="006426A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3702747" w14:textId="77777777" w:rsidR="006426A3" w:rsidRDefault="006426A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409FAA0E" w14:textId="77777777" w:rsidR="006426A3" w:rsidRDefault="006426A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484BBE11" w14:textId="77777777" w:rsidR="006426A3" w:rsidRPr="002532C4" w:rsidRDefault="006426A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69F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0A9E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24F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0235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6301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3CD63C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55F3907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7BFA08C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6426A3" w14:paraId="4B43FB8F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DE1CA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C015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285C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4A81" w14:textId="77777777" w:rsidR="006426A3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35F2515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E77F6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CF056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D02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A8239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28992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A456B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20A0936A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426A3" w14:paraId="16B442B3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683AE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65ED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18AC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406C" w14:textId="77777777" w:rsidR="006426A3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8C74316" w14:textId="77777777" w:rsidR="006426A3" w:rsidRPr="0037264C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456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18B0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EF01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DD5C1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DFF2A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02D4FC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01B1A284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426A3" w14:paraId="47C719E9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F8EF8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8493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6FC5C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F9C3" w14:textId="77777777" w:rsidR="006426A3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0798B5B" w14:textId="77777777" w:rsidR="006426A3" w:rsidRPr="003A070D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C98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7CF22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2BE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4ED5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2782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4D6FC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6426A3" w14:paraId="075261BF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E4F3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07E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A2481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4A0C" w14:textId="77777777" w:rsidR="006426A3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5B07877" w14:textId="77777777" w:rsidR="006426A3" w:rsidRPr="00F401CD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395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594746E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6F205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59D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9DDE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24CB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173CBD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0F81F2F5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426A3" w14:paraId="047080C6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8D76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E719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6E0A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36C2C" w14:textId="77777777" w:rsidR="006426A3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C799540" w14:textId="77777777" w:rsidR="006426A3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4F5F73BE" w14:textId="77777777" w:rsidR="006426A3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8226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CB637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72BE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D1C08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93F31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F9FDF1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558FB06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426A3" w14:paraId="0AF88DC7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8D55D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E3BC8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502E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DD76" w14:textId="77777777" w:rsidR="006426A3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D44CF28" w14:textId="77777777" w:rsidR="006426A3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53CC22D2" w14:textId="77777777" w:rsidR="006426A3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5960C4B4" w14:textId="77777777" w:rsidR="006426A3" w:rsidRPr="002532C4" w:rsidRDefault="006426A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7153D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6BBEC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22D4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ED8B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AEC3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262A55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1032E143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6426A3" w14:paraId="2710C886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B4E0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EEE50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2D21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426C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44217C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1DF5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8078F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6E4B3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6225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0B57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670A0A01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072EBCE1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6426A3" w14:paraId="7750BBC7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8CC7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8EC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2684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59D6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10A565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E004C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E3727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6C14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2F45B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F5E4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7139F375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573DC238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6426A3" w14:paraId="25B328E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AE89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B7A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75611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AB6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1569252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83B31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93C0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81B7F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39C72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59BEE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449BBD1F" w14:textId="77777777" w:rsidR="006426A3" w:rsidRPr="00CB3447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6426A3" w14:paraId="356E3D6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DDB1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C815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6C656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3C2FC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4DBC0D32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143A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BF7A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6CF4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24B9D15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0C476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8BC7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00831E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184971E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BEBA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D583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EAAA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86110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6C7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266E0047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5EC2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936CE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601F" w14:textId="77777777" w:rsidR="006426A3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2C3A" w14:textId="77777777" w:rsidR="006426A3" w:rsidRPr="004143AF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07C0436A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8E87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AD6E" w14:textId="77777777" w:rsidR="006426A3" w:rsidRDefault="006426A3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2D60" w14:textId="77777777" w:rsidR="006426A3" w:rsidRPr="00D33E71" w:rsidRDefault="006426A3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7A299" w14:textId="77777777" w:rsidR="006426A3" w:rsidRDefault="006426A3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0405C8EA" w14:textId="77777777" w:rsidR="006426A3" w:rsidRDefault="006426A3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959E6" w14:textId="77777777" w:rsidR="006426A3" w:rsidRDefault="006426A3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C2CB" w14:textId="77777777" w:rsidR="006426A3" w:rsidRDefault="006426A3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FB180" w14:textId="77777777" w:rsidR="006426A3" w:rsidRDefault="006426A3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9477A" w14:textId="77777777" w:rsidR="006426A3" w:rsidRDefault="006426A3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7F434" w14:textId="77777777" w:rsidR="006426A3" w:rsidRPr="004143AF" w:rsidRDefault="006426A3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6426A3" w14:paraId="3BAF1918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E8C9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D5876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8103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F0E8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7212E38D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7EF3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30B50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5F081" w14:textId="77777777" w:rsidR="006426A3" w:rsidRDefault="006426A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42AE" w14:textId="77777777" w:rsidR="006426A3" w:rsidRPr="00D33E71" w:rsidRDefault="006426A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E16F" w14:textId="77777777" w:rsidR="006426A3" w:rsidRDefault="006426A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6426A3" w14:paraId="51C9936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8948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967A6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774A12A2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9CE0E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2DD01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42855B2F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80287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5B075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7A48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2E6B5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9A3B1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6426A3" w14:paraId="686B1F94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5837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1D9B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A52B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E1EA4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5A7A4002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6830A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E933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502D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8918F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F22B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7CAF5777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674D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2DC72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FFBC5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A628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69B53474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43F1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73C8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F8377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54D5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38BC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603E2611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B61E5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7D29" w14:textId="77777777" w:rsidR="006426A3" w:rsidRDefault="006426A3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5C79682F" w14:textId="77777777" w:rsidR="006426A3" w:rsidRDefault="006426A3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A832" w14:textId="77777777" w:rsidR="006426A3" w:rsidRPr="00D33E71" w:rsidRDefault="006426A3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46D4" w14:textId="77777777" w:rsidR="006426A3" w:rsidRDefault="006426A3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5037D" w14:textId="77777777" w:rsidR="006426A3" w:rsidRDefault="006426A3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AF66" w14:textId="77777777" w:rsidR="006426A3" w:rsidRPr="00D33E71" w:rsidRDefault="006426A3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C9F7E" w14:textId="77777777" w:rsidR="006426A3" w:rsidRDefault="006426A3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6F1F6A87" w14:textId="77777777" w:rsidR="006426A3" w:rsidRDefault="006426A3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C15E" w14:textId="77777777" w:rsidR="006426A3" w:rsidRPr="00D33E71" w:rsidRDefault="006426A3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50498" w14:textId="77777777" w:rsidR="006426A3" w:rsidRDefault="006426A3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6426A3" w14:paraId="6458B98C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734EA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CD94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C4EB5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221D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6D6D7A64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D2F96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175EA3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6888E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744B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750BE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14749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6D8CDAB5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31DC8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A470A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2C1E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3A70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7C7B5BA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7A26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BC1D03B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E4BC4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5A13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54367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7783E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2F0978EC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F5015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1910" w14:textId="77777777" w:rsidR="006426A3" w:rsidRDefault="006426A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2FB5" w14:textId="77777777" w:rsidR="006426A3" w:rsidRPr="00D33E71" w:rsidRDefault="006426A3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93C18" w14:textId="77777777" w:rsidR="006426A3" w:rsidRDefault="006426A3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A7362F9" w14:textId="77777777" w:rsidR="006426A3" w:rsidRDefault="006426A3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8C6D8" w14:textId="77777777" w:rsidR="006426A3" w:rsidRDefault="006426A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0E124E3" w14:textId="77777777" w:rsidR="006426A3" w:rsidRDefault="006426A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D8D4" w14:textId="77777777" w:rsidR="006426A3" w:rsidRPr="00D33E71" w:rsidRDefault="006426A3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17FA" w14:textId="77777777" w:rsidR="006426A3" w:rsidRDefault="006426A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3BF4B" w14:textId="77777777" w:rsidR="006426A3" w:rsidRPr="00D33E71" w:rsidRDefault="006426A3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E622E" w14:textId="77777777" w:rsidR="006426A3" w:rsidRDefault="006426A3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4796850D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0B31A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BD39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EDFD7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E146C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6123A7D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AC3A6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910830F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980A26E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46E4107B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6591334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28789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65DDA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27D3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382E5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9182B4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4150025E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357794DC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6426A3" w14:paraId="17DACB50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B2859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7DC5D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A358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2C5A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2C25A2D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A5641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B049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6D4F6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49F55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16208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6426A3" w14:paraId="3033B4B6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67FF3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567B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D9848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D5B3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CFE222C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1CC47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4B66E8C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D7E2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EFF0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2A752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EC87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1B78330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7066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E16E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13C7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07276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1024096A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9D43D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FA012DC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2B004E93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45D33046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FC339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3AB8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9CF3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1D14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50DB7B6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B48B2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BFBC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87EDD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7CFF6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10A1C498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FC5D9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755EC5F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3659F0D9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337983E2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40C7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FDAA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A47C4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FD7FD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6AB86CE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A0CC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B097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95BB6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1A34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792A027F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EB886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C638" w14:textId="77777777" w:rsidR="006426A3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62E82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2F4BD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C364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5B45FA08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5E81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7A9D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CDB3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D1ED2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4D74537A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34C76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388F5E1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284D7642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EBE9153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2FDA04B4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4847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8B24B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D3AA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1A97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E0BCBAA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E351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6F2B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AF2A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E9B4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21015338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40FF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4E44336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360E3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9804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CAA17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62FFE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274B923C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0E890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6C8CF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87A2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A5B44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FEC4500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F03D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12500278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B72D0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05865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1BCB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1364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1FB29D36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D666" w14:textId="77777777" w:rsidR="006426A3" w:rsidRDefault="006426A3" w:rsidP="006426A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ECF49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0141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3FD5F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4EBBE86C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19D058F2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0E9FE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AA4F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8E43" w14:textId="77777777" w:rsidR="006426A3" w:rsidRDefault="006426A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D7A08" w14:textId="77777777" w:rsidR="006426A3" w:rsidRPr="00D33E71" w:rsidRDefault="006426A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F48A4" w14:textId="77777777" w:rsidR="006426A3" w:rsidRDefault="006426A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245EE18" w14:textId="77777777" w:rsidR="006426A3" w:rsidRPr="00BA7DAE" w:rsidRDefault="006426A3" w:rsidP="000A5D7E">
      <w:pPr>
        <w:tabs>
          <w:tab w:val="left" w:pos="2748"/>
        </w:tabs>
        <w:rPr>
          <w:sz w:val="20"/>
        </w:rPr>
      </w:pPr>
    </w:p>
    <w:p w14:paraId="2F11D447" w14:textId="77777777" w:rsidR="006426A3" w:rsidRDefault="006426A3" w:rsidP="00E7698F">
      <w:pPr>
        <w:pStyle w:val="Heading1"/>
        <w:spacing w:line="360" w:lineRule="auto"/>
      </w:pPr>
      <w:r>
        <w:t>LINIA 504</w:t>
      </w:r>
    </w:p>
    <w:p w14:paraId="5A096FD6" w14:textId="77777777" w:rsidR="006426A3" w:rsidRPr="00A16A49" w:rsidRDefault="006426A3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426A3" w14:paraId="160C1FE5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443D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B21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2+500</w:t>
            </w:r>
          </w:p>
          <w:p w14:paraId="26DE5B8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B8C4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F05C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4CE781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101E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2A79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1543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061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5B5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56547">
              <w:rPr>
                <w:b/>
                <w:bCs/>
                <w:i/>
                <w:iCs/>
                <w:sz w:val="20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</w:rPr>
              <w:t xml:space="preserve">firul II </w:t>
            </w:r>
          </w:p>
          <w:p w14:paraId="51507D3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Adjud - Urechești.</w:t>
            </w:r>
          </w:p>
          <w:p w14:paraId="17E06194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5 N.</w:t>
            </w:r>
          </w:p>
        </w:tc>
      </w:tr>
      <w:tr w:rsidR="006426A3" w14:paraId="1CFE3A89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03F59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2B2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59B3274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736F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73C5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 -</w:t>
            </w:r>
          </w:p>
          <w:p w14:paraId="5D92DFB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A6C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7D8F9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7B6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0D8A326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694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044DB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502478FB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5D5A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23FC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4A4D5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516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1BB4987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9ED3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E249C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2F0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9+600</w:t>
            </w:r>
          </w:p>
          <w:p w14:paraId="506C7F9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73A3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03315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436AE2FD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2128C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E44C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1331377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F03F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86F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1E668E2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A71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F0249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777B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7667C4F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7D97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DBF22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C4194">
              <w:rPr>
                <w:b/>
                <w:bCs/>
                <w:iCs/>
                <w:sz w:val="20"/>
              </w:rPr>
              <w:t>*Valabil pentru trenurile remorcate cu două locomotive cuplate.</w:t>
            </w:r>
          </w:p>
          <w:p w14:paraId="566A3472" w14:textId="77777777" w:rsidR="006426A3" w:rsidRPr="00D0576C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79C1FA5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DB20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D44F2" w14:textId="77777777" w:rsidR="006426A3" w:rsidRDefault="006426A3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18+650</w:t>
            </w:r>
          </w:p>
          <w:p w14:paraId="7B7AEE86" w14:textId="77777777" w:rsidR="006426A3" w:rsidRDefault="006426A3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D7933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705F" w14:textId="77777777" w:rsidR="006426A3" w:rsidRDefault="006426A3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0246B3FF" w14:textId="77777777" w:rsidR="006426A3" w:rsidRDefault="006426A3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3FC0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6455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AC0C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AEF1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10C93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1F7D7148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D848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4113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E9EE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3AD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56F0E26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13 </w:t>
            </w:r>
          </w:p>
          <w:p w14:paraId="72299DB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5818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DE0F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A52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18B1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042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702A8764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FA469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0E0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4A75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B468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638D11E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2CC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6732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EE83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6EC3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F95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6426A3" w14:paraId="0C4E36A7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07E8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1D6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2F01C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324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F6F619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1C7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3054C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F242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BBDF1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C07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6426A3" w14:paraId="3D00D17E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35898" w14:textId="77777777" w:rsidR="006426A3" w:rsidRDefault="006426A3" w:rsidP="006426A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945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8E46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3BD8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76FB341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B4CB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A34C9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E0F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ECE7B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21A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9 - 12</w:t>
            </w:r>
          </w:p>
          <w:p w14:paraId="70EC86E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426A3" w14:paraId="74C4D271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ACCE" w14:textId="77777777" w:rsidR="006426A3" w:rsidRDefault="006426A3" w:rsidP="006426A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597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80305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BA0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18453E8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CFD1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183A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48F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18BD7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9C0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10 - 12 Cap X.</w:t>
            </w:r>
          </w:p>
        </w:tc>
      </w:tr>
      <w:tr w:rsidR="006426A3" w14:paraId="48B00469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3CB3" w14:textId="77777777" w:rsidR="006426A3" w:rsidRDefault="006426A3" w:rsidP="006426A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7E6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964BF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AF51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449370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6F1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3A37E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118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6D4B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7C7F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și 12 Cap X.</w:t>
            </w:r>
          </w:p>
        </w:tc>
      </w:tr>
      <w:tr w:rsidR="006426A3" w14:paraId="7344AD6C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5FF45" w14:textId="77777777" w:rsidR="006426A3" w:rsidRDefault="006426A3" w:rsidP="006426A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ECCB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0495F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B808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328E8BA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0E3AF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E7B6BC4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2B12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4ED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9CBE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8DF5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20C0C6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11 -  13 Cap Y.</w:t>
            </w:r>
          </w:p>
        </w:tc>
      </w:tr>
      <w:tr w:rsidR="006426A3" w14:paraId="7E3E6825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DF88E" w14:textId="77777777" w:rsidR="006426A3" w:rsidRDefault="006426A3" w:rsidP="006426A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51DD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70BDC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EE4B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68F8382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053C5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CEA673C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74B41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CA0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C748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1E81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9B20A3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și 12 Cap Y.</w:t>
            </w:r>
          </w:p>
        </w:tc>
      </w:tr>
      <w:tr w:rsidR="006426A3" w14:paraId="52762D1D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E4BED" w14:textId="77777777" w:rsidR="006426A3" w:rsidRDefault="006426A3" w:rsidP="006426A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39FE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6FB0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8811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- </w:t>
            </w:r>
          </w:p>
          <w:p w14:paraId="293D142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A792E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793D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109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31+400</w:t>
            </w:r>
          </w:p>
          <w:p w14:paraId="0F89A7D5" w14:textId="77777777" w:rsidR="006426A3" w:rsidRDefault="006426A3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85F96" w14:textId="77777777" w:rsidR="006426A3" w:rsidRPr="00D0473F" w:rsidRDefault="006426A3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C2B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2E96CAB6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D9FAF" w14:textId="77777777" w:rsidR="006426A3" w:rsidRDefault="006426A3" w:rsidP="006426A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3B08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F39F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DB6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B512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15BF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DAB0" w14:textId="77777777" w:rsidR="006426A3" w:rsidRDefault="006426A3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  <w:p w14:paraId="05DC93B8" w14:textId="77777777" w:rsidR="006426A3" w:rsidRDefault="006426A3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9E08" w14:textId="77777777" w:rsidR="006426A3" w:rsidRDefault="006426A3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8ED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02D7BC7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B8494" w14:textId="77777777" w:rsidR="006426A3" w:rsidRDefault="006426A3" w:rsidP="006426A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012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32+200</w:t>
            </w:r>
          </w:p>
          <w:p w14:paraId="311AF16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C247B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06CA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BC - </w:t>
            </w:r>
          </w:p>
          <w:p w14:paraId="4F5456B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CE64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C978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DACE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DF4A0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E838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20DF11D1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CBF9" w14:textId="77777777" w:rsidR="006426A3" w:rsidRDefault="006426A3" w:rsidP="006426A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BCAA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462E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3209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7DF5039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77213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C0021FD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ADA4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586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A2995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9FB8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F2CE3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6 - 8, Cap X.</w:t>
            </w:r>
          </w:p>
        </w:tc>
      </w:tr>
      <w:tr w:rsidR="006426A3" w14:paraId="649CF407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4AFB" w14:textId="77777777" w:rsidR="006426A3" w:rsidRDefault="006426A3" w:rsidP="006426A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840A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D6E1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721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58E3D6D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4FBC0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52AB6D6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51186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E1D1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EC46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090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B5417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7, Cap X.</w:t>
            </w:r>
          </w:p>
        </w:tc>
      </w:tr>
      <w:tr w:rsidR="006426A3" w14:paraId="1158EAA5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982A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C8B7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FA9DB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3E4A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5C47364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92AD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472E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36C7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6A13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3280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6 - 8 </w:t>
            </w:r>
          </w:p>
          <w:p w14:paraId="317284A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6426A3" w14:paraId="7756F7D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E70D8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CB1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5C9AE2C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BF48B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4E1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 -</w:t>
            </w:r>
          </w:p>
          <w:p w14:paraId="667CA64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41CA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2BB9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92CE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70F4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929D8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0C05F09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F208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811B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51+500</w:t>
            </w:r>
          </w:p>
          <w:p w14:paraId="24DCA08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6347A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80E5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71EA767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FBE3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6873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0D22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AFBDB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CEAB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5256454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60FE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E5B0" w14:textId="77777777" w:rsidR="006426A3" w:rsidRDefault="006426A3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54+190</w:t>
            </w:r>
          </w:p>
          <w:p w14:paraId="15E55C9E" w14:textId="77777777" w:rsidR="006426A3" w:rsidRDefault="006426A3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EDE69" w14:textId="77777777" w:rsidR="006426A3" w:rsidRDefault="006426A3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20CA" w14:textId="77777777" w:rsidR="006426A3" w:rsidRDefault="006426A3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65C19329" w14:textId="77777777" w:rsidR="006426A3" w:rsidRDefault="006426A3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8B6C" w14:textId="77777777" w:rsidR="006426A3" w:rsidRDefault="006426A3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8DEB" w14:textId="77777777" w:rsidR="006426A3" w:rsidRPr="00D0473F" w:rsidRDefault="006426A3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487C" w14:textId="77777777" w:rsidR="006426A3" w:rsidRDefault="006426A3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2AE43" w14:textId="77777777" w:rsidR="006426A3" w:rsidRPr="00D0473F" w:rsidRDefault="006426A3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2BCB" w14:textId="77777777" w:rsidR="006426A3" w:rsidRPr="004C4194" w:rsidRDefault="006426A3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1810A9FE" w14:textId="77777777" w:rsidR="006426A3" w:rsidRDefault="006426A3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32F47D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D59A6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202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54+650</w:t>
            </w:r>
          </w:p>
          <w:p w14:paraId="5FBF52C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6A71B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8D5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7D9C87A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7A0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F600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0BE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908F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BBC1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153B40D" w14:textId="77777777" w:rsidR="006426A3" w:rsidRPr="00D0576C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621F270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CDEA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61A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55+060</w:t>
            </w:r>
          </w:p>
          <w:p w14:paraId="58FBF14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3286C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2A0F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14B5BC2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02CC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213B2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A923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403D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5274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9C9145D" w14:textId="77777777" w:rsidR="006426A3" w:rsidRPr="00D0576C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60451F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F8F4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987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60+400</w:t>
            </w:r>
          </w:p>
          <w:p w14:paraId="1C5BB47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006B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AB6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0C87D13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2A87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5A384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C0F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9E8A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1A08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409B6F29" w14:textId="77777777" w:rsidR="006426A3" w:rsidRPr="00D0576C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E636B5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90A96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7C32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A4E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0334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C78C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20412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EC9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B7D0D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42E6" w14:textId="77777777" w:rsidR="006426A3" w:rsidRPr="00E03C2B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F38500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>la liniile 2 - 4 st. Dofteana, Cap Y.</w:t>
            </w:r>
          </w:p>
        </w:tc>
      </w:tr>
      <w:tr w:rsidR="006426A3" w14:paraId="78B20C2E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9F566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8092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65+570</w:t>
            </w:r>
          </w:p>
          <w:p w14:paraId="45B3A80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21B6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3FEB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 -</w:t>
            </w:r>
          </w:p>
          <w:p w14:paraId="661E68E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0E6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A277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2A4A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199E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ADC5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3F494392" w14:textId="77777777" w:rsidR="006426A3" w:rsidRPr="00D0576C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F1B5D2A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403D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F43F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66+600</w:t>
            </w:r>
          </w:p>
          <w:p w14:paraId="1D704D5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522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81D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Valea Uzului</w:t>
            </w:r>
          </w:p>
          <w:p w14:paraId="3CBB3A3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5438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C229A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4D5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B721F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5EA9A" w14:textId="77777777" w:rsidR="006426A3" w:rsidRPr="00E4349C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3D5D988" w14:textId="77777777" w:rsidR="006426A3" w:rsidRPr="00E4349C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peste sch.  9 și 11, </w:t>
            </w:r>
          </w:p>
          <w:p w14:paraId="5E070A1A" w14:textId="77777777" w:rsidR="006426A3" w:rsidRPr="00E4349C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349C">
              <w:rPr>
                <w:b/>
                <w:bCs/>
                <w:i/>
                <w:iCs/>
                <w:sz w:val="20"/>
              </w:rPr>
              <w:t>Hm Valea Uzului, Cap X.</w:t>
            </w:r>
          </w:p>
        </w:tc>
      </w:tr>
      <w:tr w:rsidR="006426A3" w14:paraId="16C96134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1E64D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143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69+220</w:t>
            </w:r>
          </w:p>
          <w:p w14:paraId="2B7CEEE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4D513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219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8F9C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D8D5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03D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8216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B3499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63DAAAC" w14:textId="77777777" w:rsidR="006426A3" w:rsidRPr="00D0576C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FBD7766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BDC4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D2AE" w14:textId="77777777" w:rsidR="006426A3" w:rsidRDefault="006426A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75+120</w:t>
            </w:r>
          </w:p>
          <w:p w14:paraId="59DD4C2E" w14:textId="77777777" w:rsidR="006426A3" w:rsidRDefault="006426A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5B01" w14:textId="77777777" w:rsidR="006426A3" w:rsidRPr="00D0473F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E41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768F39E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0991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2032E" w14:textId="77777777" w:rsidR="006426A3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0A6CC" w14:textId="77777777" w:rsidR="006426A3" w:rsidRDefault="006426A3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A499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64CCE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09D5B1F" w14:textId="77777777" w:rsidR="006426A3" w:rsidRPr="00D0576C" w:rsidRDefault="006426A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7556BD7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544E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FC6A" w14:textId="77777777" w:rsidR="006426A3" w:rsidRDefault="006426A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76+050</w:t>
            </w:r>
          </w:p>
          <w:p w14:paraId="6C0064AB" w14:textId="77777777" w:rsidR="006426A3" w:rsidRDefault="006426A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DF1E" w14:textId="77777777" w:rsidR="006426A3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66A6C" w14:textId="77777777" w:rsidR="006426A3" w:rsidRDefault="006426A3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56BD99FC" w14:textId="77777777" w:rsidR="006426A3" w:rsidRDefault="006426A3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2FD7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1609" w14:textId="77777777" w:rsidR="006426A3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2353" w14:textId="77777777" w:rsidR="006426A3" w:rsidRDefault="006426A3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E8A5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ABF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linia curentă Comănești - Asău</w:t>
            </w:r>
          </w:p>
        </w:tc>
      </w:tr>
      <w:tr w:rsidR="006426A3" w14:paraId="25F6190C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DEA9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8E52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84+260</w:t>
            </w:r>
          </w:p>
          <w:p w14:paraId="762B778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8EEC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5FC2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 -</w:t>
            </w:r>
          </w:p>
          <w:p w14:paraId="15D841B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DA428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5F7C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E06D" w14:textId="77777777" w:rsidR="006426A3" w:rsidRDefault="006426A3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A145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AE95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6354DCA" w14:textId="77777777" w:rsidR="006426A3" w:rsidRPr="00D0576C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9C5AA29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B2F4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D336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97+960</w:t>
            </w:r>
          </w:p>
          <w:p w14:paraId="1E2AAEF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454A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1DB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Simbrea - </w:t>
            </w:r>
          </w:p>
          <w:p w14:paraId="200AF78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2F3C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EF80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EC9BD" w14:textId="77777777" w:rsidR="006426A3" w:rsidRDefault="006426A3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2848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C3D14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E4009D2" w14:textId="77777777" w:rsidR="006426A3" w:rsidRPr="00D0576C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3AF64D3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BDD1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A30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  <w:p w14:paraId="57058AB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A75F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993C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B9FF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75104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BEE14" w14:textId="77777777" w:rsidR="006426A3" w:rsidRDefault="006426A3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95720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22A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intrări – ieşiri</w:t>
            </w:r>
          </w:p>
          <w:p w14:paraId="36FDDA6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  <w:r>
              <w:rPr>
                <w:b/>
                <w:bCs/>
                <w:iCs/>
                <w:sz w:val="20"/>
              </w:rPr>
              <w:t xml:space="preserve"> </w:t>
            </w:r>
          </w:p>
        </w:tc>
      </w:tr>
      <w:tr w:rsidR="006426A3" w14:paraId="56C15BB3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C539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FBF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105+720</w:t>
            </w:r>
          </w:p>
          <w:p w14:paraId="5895026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A4664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58C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 -</w:t>
            </w:r>
          </w:p>
          <w:p w14:paraId="344973B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919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5034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9D4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D8F95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A472E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2E999E3" w14:textId="77777777" w:rsidR="006426A3" w:rsidRPr="00D0576C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07C06E5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D1BF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769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348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CE9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4AD4D6F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807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2A4E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C59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BB767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AED4" w14:textId="77777777" w:rsidR="006426A3" w:rsidRPr="00423757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Nesemnalizată pe teren.</w:t>
            </w:r>
          </w:p>
          <w:p w14:paraId="49FACEA3" w14:textId="77777777" w:rsidR="006426A3" w:rsidRPr="00423757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5D611F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peste sch. 10 la liniile 4 și 5 Cap Y.</w:t>
            </w:r>
          </w:p>
        </w:tc>
      </w:tr>
      <w:tr w:rsidR="006426A3" w14:paraId="687A72CD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17B0C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A5EF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90663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6DEB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00EA77F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8C04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430E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69C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183CF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5C7D" w14:textId="77777777" w:rsidR="006426A3" w:rsidRPr="00F94F88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1B06E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la și de la liniile 4 și 5 </w:t>
            </w:r>
          </w:p>
          <w:p w14:paraId="54E4CC3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>st. Ghimeș, Cap Y.</w:t>
            </w:r>
          </w:p>
        </w:tc>
      </w:tr>
      <w:tr w:rsidR="006426A3" w14:paraId="2EB4E9ED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1E1B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6C06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109+050</w:t>
            </w:r>
          </w:p>
          <w:p w14:paraId="7F40445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F49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E78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3D4509B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39B9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847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8A0E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850E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4593" w14:textId="77777777" w:rsidR="006426A3" w:rsidRPr="00F94F88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515B278C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F48C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89BB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109+070</w:t>
            </w:r>
          </w:p>
          <w:p w14:paraId="3FF9A07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D6319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919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2B205F9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E2C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4FAC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3447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426F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59B0" w14:textId="77777777" w:rsidR="006426A3" w:rsidRPr="004C419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1C49AC13" w14:textId="77777777" w:rsidR="006426A3" w:rsidRPr="00D0576C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4A6BA0F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90D1D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8D08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81D8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3266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4ABE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CA2E9F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72</w:t>
            </w:r>
          </w:p>
          <w:p w14:paraId="50F6CC6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70B645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7B14C21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6C9C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7E9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BC34C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FFCEB" w14:textId="77777777" w:rsidR="006426A3" w:rsidRPr="006E4685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4B48CBA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A080" w14:textId="77777777" w:rsidR="006426A3" w:rsidRDefault="006426A3" w:rsidP="006426A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1A2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71BB8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F46D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198DC6F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73DF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69B1CC3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4CB9F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8AF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4D3D" w14:textId="77777777" w:rsidR="006426A3" w:rsidRPr="00D0473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7098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</w:tbl>
    <w:p w14:paraId="2D87A6DE" w14:textId="77777777" w:rsidR="006426A3" w:rsidRDefault="006426A3" w:rsidP="00F340A3">
      <w:pPr>
        <w:spacing w:before="40" w:after="40" w:line="192" w:lineRule="auto"/>
        <w:ind w:right="57"/>
        <w:rPr>
          <w:sz w:val="20"/>
          <w:szCs w:val="20"/>
        </w:rPr>
      </w:pPr>
    </w:p>
    <w:p w14:paraId="7A9DC468" w14:textId="77777777" w:rsidR="006426A3" w:rsidRDefault="006426A3" w:rsidP="00EE4C95">
      <w:pPr>
        <w:pStyle w:val="Heading1"/>
        <w:spacing w:line="360" w:lineRule="auto"/>
      </w:pPr>
      <w:r>
        <w:t>LINIA 507</w:t>
      </w:r>
    </w:p>
    <w:p w14:paraId="1184D287" w14:textId="77777777" w:rsidR="006426A3" w:rsidRPr="006A4B24" w:rsidRDefault="006426A3" w:rsidP="00822D2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BACĂU - BICAZ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426A3" w14:paraId="7BB66AE7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4B8D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8372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82E88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D1B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312A60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565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639447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6DC8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488B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DC65F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07F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74DDBC2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76,  </w:t>
            </w:r>
          </w:p>
          <w:p w14:paraId="7988447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6426A3" w14:paraId="6380A40F" w14:textId="77777777">
        <w:trPr>
          <w:cantSplit/>
          <w:trHeight w:val="1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0279E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8A1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E527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D28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5A1131D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2437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D44E0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25C27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167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7B175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FCF7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04D7BD2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 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40.</w:t>
            </w:r>
          </w:p>
        </w:tc>
      </w:tr>
      <w:tr w:rsidR="006426A3" w14:paraId="613D3BF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CF4E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7C6D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0856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AA1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58DA7FA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Y, </w:t>
            </w:r>
          </w:p>
          <w:p w14:paraId="515F620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DA9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52/46-30/40-26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E590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B82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81B8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54D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2FDCF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spre staţia Gârleni.</w:t>
            </w:r>
          </w:p>
        </w:tc>
      </w:tr>
      <w:tr w:rsidR="006426A3" w14:paraId="61522AA5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123C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398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FA113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3415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Buhuși</w:t>
            </w:r>
          </w:p>
          <w:p w14:paraId="73DEDF4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9835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139F5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96E8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1B10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35E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15D9E98F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AF793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8910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A1F9B9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9A0F3F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31+802</w:t>
            </w:r>
          </w:p>
          <w:p w14:paraId="2EBBBA6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A9E1D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0AE2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6E71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B2E2C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344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CC5DB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F426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42B2DC6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2BD5E5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E5B76D0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1C945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505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C5E894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1C62B6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33+974</w:t>
            </w:r>
          </w:p>
          <w:p w14:paraId="3A7D20D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6219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A528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D62E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831FB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198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A952F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DBA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57DC7C9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40A5A94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5106FAE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CCA1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BDF6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09664F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4ACE70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43+047</w:t>
            </w:r>
          </w:p>
          <w:p w14:paraId="7828867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15B1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90EA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Podoleni - Roznov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2FC7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7A75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C5C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B2782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77E7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40FC809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1DCF78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4681424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908D3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83B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D96A9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9BE6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734ACD6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0ED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11B9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7AD1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1EC0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08BF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86188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9 abătută.</w:t>
            </w:r>
          </w:p>
        </w:tc>
      </w:tr>
      <w:tr w:rsidR="006426A3" w14:paraId="0B2652C1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70C8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A25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8BCD7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912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0369266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3CF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5EF99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98C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B5C0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36E1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13, </w:t>
            </w:r>
          </w:p>
          <w:p w14:paraId="0F92BB4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vârf sch. 14.</w:t>
            </w:r>
          </w:p>
        </w:tc>
      </w:tr>
      <w:tr w:rsidR="006426A3" w14:paraId="1FD31E1A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17B0C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596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44FF6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42C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2DFB48F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7F0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EBFB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D2E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1BB48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A62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15F13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liniile 3 - 5 abătute Cap Y.</w:t>
            </w:r>
          </w:p>
        </w:tc>
      </w:tr>
      <w:tr w:rsidR="006426A3" w14:paraId="5375D009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8691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283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4A105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166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2431ED1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27C3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9F3B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D4BF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F8AD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BFCA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68A3F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5, 6 abătute </w:t>
            </w:r>
          </w:p>
          <w:p w14:paraId="4E66A93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Y.</w:t>
            </w:r>
          </w:p>
        </w:tc>
      </w:tr>
      <w:tr w:rsidR="006426A3" w14:paraId="4F054BCE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AC02F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BBFE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CAD482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EB4B33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72+300</w:t>
            </w:r>
          </w:p>
          <w:p w14:paraId="254D0D2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F494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8FF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Bistrița Neamț -</w:t>
            </w:r>
          </w:p>
          <w:p w14:paraId="43147AB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416E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012CF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E561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3707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C16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5B47D57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DD63D9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43A642D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9ED30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D0BA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CC3D40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FA95D9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74+658</w:t>
            </w:r>
          </w:p>
          <w:p w14:paraId="6F78564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B543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B2A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4E13102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0884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13C2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AD3C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ADB52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BFD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AB7856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D85773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110F0FA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CFDC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02FF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75+000</w:t>
            </w:r>
          </w:p>
          <w:p w14:paraId="76AE13E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DEBF8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2505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Pângărați - </w:t>
            </w:r>
          </w:p>
          <w:p w14:paraId="69215C9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18A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32FFB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994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A3F8B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49B2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09F7FF1F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95714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4CD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F26D0B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F230B8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76+339</w:t>
            </w:r>
          </w:p>
          <w:p w14:paraId="1E7EE3B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7007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700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265F417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31C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53B3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C5C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55A2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08B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36BE8D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DCF6F9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C178DB2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FBE4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131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596910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C476EB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76+891</w:t>
            </w:r>
          </w:p>
          <w:p w14:paraId="1B6E8DB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54C9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1AE0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517D80D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39D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B5AAC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5E7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B6E0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795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B3D701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F01333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4090845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393AB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F53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01F2C3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6EF5A6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77+421</w:t>
            </w:r>
          </w:p>
          <w:p w14:paraId="776AD10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2675D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4490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70918C9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80C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79F4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7599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AD93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A61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9EE70F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B7148F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5EA6360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FF0E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B9A9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CC5AEC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6CDE22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436ABDC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3910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A019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1F3CC5F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37E1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8ADF1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5C6F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2E4C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2E12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874F40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9C1ABD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FA5C2DA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0E8E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2054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18CA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DD19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Tarcău</w:t>
            </w:r>
          </w:p>
          <w:p w14:paraId="5E6EE11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97D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7882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DA9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276CB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113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19236D4E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E470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85BD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EA898C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4F906C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81+105</w:t>
            </w:r>
          </w:p>
          <w:p w14:paraId="20867C0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81+265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E48C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9C94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446C147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16E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872B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6D3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AA2AF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189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6DB82C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E34581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03E6225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F6BD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AB3B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36D1B1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BB62B1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81+619</w:t>
            </w:r>
          </w:p>
          <w:p w14:paraId="26A0A98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E658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8C36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726DA6A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02DA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3AA8B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278B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E566E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922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7B1B3F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752D83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5DA5A48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7F1F1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95D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B9683D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84DB3E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81+821</w:t>
            </w:r>
          </w:p>
          <w:p w14:paraId="27FBF0F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81+941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650F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AE9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4D51BA6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8F76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91405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1F49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0E035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103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3C817D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4E469BF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8013DFC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1FD3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A6C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4623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29EFC" w14:textId="77777777" w:rsidR="006426A3" w:rsidRDefault="006426A3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61F9DD1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3E0B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0EE7A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98CE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001F7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83E7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5BEA980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3D5D2" w14:textId="77777777" w:rsidR="006426A3" w:rsidRDefault="006426A3" w:rsidP="006426A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EBB0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9D15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EFD4D" w14:textId="77777777" w:rsidR="006426A3" w:rsidRDefault="006426A3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0538688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296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0B377B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26B0" w14:textId="77777777" w:rsidR="006426A3" w:rsidRPr="00E1695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FB0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84F4" w14:textId="77777777" w:rsidR="006426A3" w:rsidRPr="002761C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41B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1D6B495" w14:textId="77777777" w:rsidR="006426A3" w:rsidRDefault="006426A3">
      <w:pPr>
        <w:spacing w:before="40" w:after="40" w:line="192" w:lineRule="auto"/>
        <w:ind w:right="57"/>
        <w:rPr>
          <w:sz w:val="20"/>
        </w:rPr>
      </w:pPr>
    </w:p>
    <w:p w14:paraId="494EC089" w14:textId="77777777" w:rsidR="006426A3" w:rsidRDefault="006426A3" w:rsidP="00D430CA">
      <w:pPr>
        <w:pStyle w:val="Heading1"/>
        <w:spacing w:line="360" w:lineRule="auto"/>
      </w:pPr>
      <w:r>
        <w:t>LINIA 510</w:t>
      </w:r>
    </w:p>
    <w:p w14:paraId="6D3D329D" w14:textId="77777777" w:rsidR="006426A3" w:rsidRDefault="006426A3" w:rsidP="006B5BFC">
      <w:pPr>
        <w:pStyle w:val="Heading1"/>
        <w:spacing w:line="360" w:lineRule="auto"/>
        <w:rPr>
          <w:b w:val="0"/>
          <w:bCs w:val="0"/>
          <w:sz w:val="8"/>
        </w:rPr>
      </w:pPr>
      <w:r>
        <w:t>LEORDA - DOROHOI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6426A3" w14:paraId="0BB2D504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B1FC" w14:textId="77777777" w:rsidR="006426A3" w:rsidRDefault="006426A3" w:rsidP="006426A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019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2AE2C18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7E5B5" w14:textId="77777777" w:rsidR="006426A3" w:rsidRPr="003459D6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466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Leorda - Dorohoi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D4AE8" w14:textId="77777777" w:rsidR="006426A3" w:rsidRDefault="006426A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FABA7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90BC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65AB0" w14:textId="77777777" w:rsidR="006426A3" w:rsidRPr="003459D6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FA0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Ax. St. </w:t>
            </w:r>
            <w:r w:rsidRPr="00C8117C">
              <w:rPr>
                <w:b/>
                <w:bCs/>
                <w:i/>
                <w:iCs/>
                <w:sz w:val="20"/>
              </w:rPr>
              <w:t>Leorda</w:t>
            </w:r>
          </w:p>
          <w:p w14:paraId="03812A6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Ax. St.</w:t>
            </w:r>
            <w:r w:rsidRPr="00C8117C">
              <w:rPr>
                <w:b/>
                <w:bCs/>
                <w:i/>
                <w:iCs/>
                <w:sz w:val="20"/>
              </w:rPr>
              <w:t xml:space="preserve"> Dorohoi</w:t>
            </w:r>
          </w:p>
          <w:p w14:paraId="0D442E59" w14:textId="77777777" w:rsidR="006426A3" w:rsidRPr="00C8117C" w:rsidRDefault="006426A3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B256A45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B545" w14:textId="77777777" w:rsidR="006426A3" w:rsidRDefault="006426A3" w:rsidP="006426A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087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E5C07" w14:textId="77777777" w:rsidR="006426A3" w:rsidRPr="003459D6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451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6D718229" w14:textId="77777777" w:rsidR="006426A3" w:rsidRPr="00673810" w:rsidRDefault="006426A3">
            <w:pPr>
              <w:spacing w:before="40" w:after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5F2C" w14:textId="77777777" w:rsidR="006426A3" w:rsidRPr="00673810" w:rsidRDefault="006426A3">
            <w:pPr>
              <w:spacing w:before="40" w:after="40" w:line="360" w:lineRule="auto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EF3A1" w14:textId="77777777" w:rsidR="006426A3" w:rsidRPr="00673810" w:rsidRDefault="006426A3">
            <w:pPr>
              <w:spacing w:before="12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166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EF4B" w14:textId="77777777" w:rsidR="006426A3" w:rsidRPr="003459D6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0E3F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6426A3" w14:paraId="7578C339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AAB1C" w14:textId="77777777" w:rsidR="006426A3" w:rsidRDefault="006426A3" w:rsidP="006426A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4D6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D488E" w14:textId="77777777" w:rsidR="006426A3" w:rsidRPr="003459D6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524C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26A10B8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7EEE" w14:textId="77777777" w:rsidR="006426A3" w:rsidRDefault="006426A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917E0" w14:textId="77777777" w:rsidR="006426A3" w:rsidRPr="003459D6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B4A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15BEB" w14:textId="77777777" w:rsidR="006426A3" w:rsidRPr="003459D6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FEA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34E66642" w14:textId="77777777" w:rsidR="006426A3" w:rsidRDefault="006426A3">
      <w:pPr>
        <w:spacing w:before="40" w:after="40" w:line="192" w:lineRule="auto"/>
        <w:ind w:right="57"/>
        <w:rPr>
          <w:sz w:val="20"/>
        </w:rPr>
      </w:pPr>
    </w:p>
    <w:p w14:paraId="6B928E2E" w14:textId="77777777" w:rsidR="006426A3" w:rsidRDefault="006426A3" w:rsidP="007E1810">
      <w:pPr>
        <w:pStyle w:val="Heading1"/>
        <w:spacing w:line="360" w:lineRule="auto"/>
      </w:pPr>
      <w:r>
        <w:lastRenderedPageBreak/>
        <w:t>LINIA 511</w:t>
      </w:r>
    </w:p>
    <w:p w14:paraId="706567BB" w14:textId="77777777" w:rsidR="006426A3" w:rsidRPr="009B4FEF" w:rsidRDefault="006426A3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426A3" w14:paraId="58950058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955DC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FCC8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8819" w14:textId="77777777" w:rsidR="006426A3" w:rsidRPr="00D33E71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093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788F4C8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384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4B5B00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7930343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4950437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7D67" w14:textId="77777777" w:rsidR="006426A3" w:rsidRPr="00D33E71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9E1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1226F" w14:textId="77777777" w:rsidR="006426A3" w:rsidRPr="00D33E71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F81C" w14:textId="77777777" w:rsidR="006426A3" w:rsidRPr="009E7CE7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6426A3" w14:paraId="2165815D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1652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34A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50E5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2E18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7E023F3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39D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5C55B55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F1BA81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9AF9" w14:textId="77777777" w:rsidR="006426A3" w:rsidRPr="00F02EF7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5138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B106B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17B5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1A3B0B8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8E92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634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7390B99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EBA4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8A9F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447CB20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C62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B46B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415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8F1A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3A7A6" w14:textId="77777777" w:rsidR="006426A3" w:rsidRPr="00193954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20A33E8F" w14:textId="77777777" w:rsidR="006426A3" w:rsidRPr="00176852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74495BB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423B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CC4E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A81F2" w14:textId="77777777" w:rsidR="006426A3" w:rsidRPr="002108A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0B5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79B6D33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75D1553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265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388B59A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4FA4BB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2166" w14:textId="77777777" w:rsidR="006426A3" w:rsidRPr="00F02EF7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5FF1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5E82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7C9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70B11B72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0CC52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582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0CB06" w14:textId="77777777" w:rsidR="006426A3" w:rsidRPr="002108A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614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452587D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C235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559F3E33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5922074A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097E76C8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826A" w14:textId="77777777" w:rsidR="006426A3" w:rsidRPr="00F02EF7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F95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C80D5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7396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5D1C59E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E31E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3D5B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4CFC" w14:textId="77777777" w:rsidR="006426A3" w:rsidRPr="002108A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5488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6DDC028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408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70CFB9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BCDEE" w14:textId="77777777" w:rsidR="006426A3" w:rsidRPr="00F02EF7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FEC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6C20F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F8D4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624A1B44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1BCE0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79B9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DA5F" w14:textId="77777777" w:rsidR="006426A3" w:rsidRPr="002108A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607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79EF0CB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FE5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D6BA" w14:textId="77777777" w:rsidR="006426A3" w:rsidRPr="00F02EF7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5AD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09A18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3B0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2664A3C0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4ECB9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A5A0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DE06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B473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078834A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0F5856B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45E5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01A4D72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A917" w14:textId="77777777" w:rsidR="006426A3" w:rsidRPr="00F02EF7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C8F4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082ED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B72E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10A0D53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AB252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EF1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D5181" w14:textId="77777777" w:rsidR="006426A3" w:rsidRPr="002108A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822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0439E62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A49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F0D7" w14:textId="77777777" w:rsidR="006426A3" w:rsidRPr="00F02EF7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61B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D7BD4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43F6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1E1F6A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87EE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E61B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9D47" w14:textId="77777777" w:rsidR="006426A3" w:rsidRPr="002108A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6BC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2B4D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C737" w14:textId="77777777" w:rsidR="006426A3" w:rsidRPr="00F02EF7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442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38DB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008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0F02B133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FCE1D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314E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526F3" w14:textId="77777777" w:rsidR="006426A3" w:rsidRPr="002108A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413F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053FB75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786943B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6DB4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426337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18922B6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3A973AC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56B7890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11CF" w14:textId="77777777" w:rsidR="006426A3" w:rsidRPr="00F02EF7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0F7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FE75A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B69B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0FF7D8A6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BBB4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E1D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22C9C" w14:textId="77777777" w:rsidR="006426A3" w:rsidRPr="002108A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09E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817BE3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F3C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D3BAA" w14:textId="77777777" w:rsidR="006426A3" w:rsidRPr="00F02EF7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B3D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F2BB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CF8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8E9DEB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00EB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2FC1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D7AC3" w14:textId="77777777" w:rsidR="006426A3" w:rsidRPr="002108A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B491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5F70687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D7B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4D862" w14:textId="77777777" w:rsidR="006426A3" w:rsidRPr="00F02EF7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EAF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BC485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046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588DF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4B904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6426A3" w14:paraId="036E418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0CDF1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985B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B924" w14:textId="77777777" w:rsidR="006426A3" w:rsidRPr="002108A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823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01FBD75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1108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362EDE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4508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B3CF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FA421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673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CDACE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6426A3" w14:paraId="5D92EBC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3BED1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204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03C01" w14:textId="77777777" w:rsidR="006426A3" w:rsidRPr="002108A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F33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27A2552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AC6B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797294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6B8B3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857D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E780C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02CE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66FA1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947D2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6426A3" w14:paraId="43CBDBA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B4518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9ED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8278D" w14:textId="77777777" w:rsidR="006426A3" w:rsidRPr="002108A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FB8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FBA4EF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34D8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923E" w14:textId="77777777" w:rsidR="006426A3" w:rsidRPr="00F02EF7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1345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26D1C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B42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6420A115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E124" w14:textId="77777777" w:rsidR="006426A3" w:rsidRDefault="006426A3" w:rsidP="006426A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B159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92BD5" w14:textId="77777777" w:rsidR="006426A3" w:rsidRPr="002108A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779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631088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B68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1536" w14:textId="77777777" w:rsidR="006426A3" w:rsidRPr="00F02EF7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58CF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8D9E" w14:textId="77777777" w:rsidR="006426A3" w:rsidRPr="00BE2D76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B9B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2D08948" w14:textId="77777777" w:rsidR="006426A3" w:rsidRDefault="006426A3">
      <w:pPr>
        <w:spacing w:before="40" w:after="40" w:line="192" w:lineRule="auto"/>
        <w:ind w:right="57"/>
        <w:rPr>
          <w:sz w:val="20"/>
        </w:rPr>
      </w:pPr>
    </w:p>
    <w:p w14:paraId="519DB509" w14:textId="77777777" w:rsidR="006426A3" w:rsidRDefault="006426A3" w:rsidP="00B86D21">
      <w:pPr>
        <w:pStyle w:val="Heading1"/>
        <w:spacing w:line="360" w:lineRule="auto"/>
      </w:pPr>
      <w:r>
        <w:t>LINIA 515</w:t>
      </w:r>
    </w:p>
    <w:p w14:paraId="2A3700C6" w14:textId="77777777" w:rsidR="006426A3" w:rsidRDefault="006426A3" w:rsidP="00862BF9">
      <w:pPr>
        <w:pStyle w:val="Heading1"/>
        <w:spacing w:line="360" w:lineRule="auto"/>
        <w:rPr>
          <w:b w:val="0"/>
          <w:bCs w:val="0"/>
          <w:sz w:val="8"/>
        </w:rPr>
      </w:pPr>
      <w:r>
        <w:t>DORNEŞTI - NISIPITU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0"/>
        <w:gridCol w:w="2207"/>
        <w:gridCol w:w="871"/>
        <w:gridCol w:w="750"/>
        <w:gridCol w:w="871"/>
        <w:gridCol w:w="750"/>
        <w:gridCol w:w="2497"/>
      </w:tblGrid>
      <w:tr w:rsidR="006426A3" w14:paraId="70055E03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571FD" w14:textId="77777777" w:rsidR="006426A3" w:rsidRDefault="006426A3" w:rsidP="006426A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2CA6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  <w:p w14:paraId="486AD26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0+700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0AEB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AAE1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Dornești - Rădăuți</w:t>
            </w: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791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FFFB5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19DD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22B1" w14:textId="77777777" w:rsidR="006426A3" w:rsidRPr="00412AB5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C05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18F49C11" w14:textId="77777777" w:rsidR="006426A3" w:rsidRDefault="006426A3">
      <w:pPr>
        <w:spacing w:before="40" w:after="40" w:line="192" w:lineRule="auto"/>
        <w:ind w:right="57"/>
        <w:rPr>
          <w:sz w:val="20"/>
          <w:szCs w:val="20"/>
        </w:rPr>
      </w:pPr>
    </w:p>
    <w:p w14:paraId="09E26391" w14:textId="77777777" w:rsidR="006426A3" w:rsidRDefault="006426A3" w:rsidP="00072BF3">
      <w:pPr>
        <w:pStyle w:val="Heading1"/>
        <w:spacing w:line="360" w:lineRule="auto"/>
      </w:pPr>
      <w:bookmarkStart w:id="4" w:name="_Hlk182558800"/>
      <w:r>
        <w:t>LINIA 517</w:t>
      </w:r>
    </w:p>
    <w:p w14:paraId="4D12696C" w14:textId="77777777" w:rsidR="006426A3" w:rsidRDefault="006426A3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6426A3" w14:paraId="7407F0CF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3378" w14:textId="77777777" w:rsidR="006426A3" w:rsidRDefault="006426A3" w:rsidP="006426A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A574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288E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889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7FF323C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061D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7035F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342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3B98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3E9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D012A91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19C0" w14:textId="77777777" w:rsidR="006426A3" w:rsidRDefault="006426A3" w:rsidP="006426A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D1F7" w14:textId="77777777" w:rsidR="006426A3" w:rsidRDefault="006426A3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9A3E9" w14:textId="77777777" w:rsidR="006426A3" w:rsidRDefault="006426A3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D772" w14:textId="77777777" w:rsidR="006426A3" w:rsidRDefault="006426A3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472F3EC" w14:textId="77777777" w:rsidR="006426A3" w:rsidRDefault="006426A3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97D3" w14:textId="77777777" w:rsidR="006426A3" w:rsidRDefault="006426A3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537E" w14:textId="77777777" w:rsidR="006426A3" w:rsidRDefault="006426A3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DA73" w14:textId="77777777" w:rsidR="006426A3" w:rsidRDefault="006426A3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20CE" w14:textId="77777777" w:rsidR="006426A3" w:rsidRDefault="006426A3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84D10" w14:textId="77777777" w:rsidR="006426A3" w:rsidRDefault="006426A3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6C84D94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C8A7" w14:textId="77777777" w:rsidR="006426A3" w:rsidRDefault="006426A3" w:rsidP="006426A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08F8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FE8D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768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8C7531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73B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52335E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2D8CE5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7271BCF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06C5C1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26CA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E8F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79CC1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4FE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DC86A0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2C985F1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6426A3" w14:paraId="5691C9E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19161" w14:textId="77777777" w:rsidR="006426A3" w:rsidRDefault="006426A3" w:rsidP="006426A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FC7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82D3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6913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3AE16D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0105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00E09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31B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BB13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91F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6426A3" w14:paraId="0F0FE67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AC76F" w14:textId="77777777" w:rsidR="006426A3" w:rsidRDefault="006426A3" w:rsidP="006426A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A91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1BBCA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E10C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EA62DF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EDCE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DB19B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374C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DE97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411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467DCF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5365" w14:textId="77777777" w:rsidR="006426A3" w:rsidRDefault="006426A3" w:rsidP="006426A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146A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10D6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D96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61EC1C5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98C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4D07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A08F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DCA5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9BE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810763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65A6" w14:textId="77777777" w:rsidR="006426A3" w:rsidRDefault="006426A3" w:rsidP="006426A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94A5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34C1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D1D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029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0F28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9432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11B68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5D7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1D5C9B7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6589" w14:textId="77777777" w:rsidR="006426A3" w:rsidRDefault="006426A3" w:rsidP="006426A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82A2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553D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D16E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1754423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CBE3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4A99874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7EE7F6C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3026B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0795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00D4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8B96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4C4631F" w14:textId="77777777" w:rsidR="006426A3" w:rsidRDefault="006426A3" w:rsidP="00F232A2">
      <w:pPr>
        <w:spacing w:before="40" w:after="40" w:line="192" w:lineRule="auto"/>
        <w:ind w:right="57"/>
        <w:rPr>
          <w:sz w:val="20"/>
        </w:rPr>
      </w:pPr>
    </w:p>
    <w:p w14:paraId="0BAA6769" w14:textId="77777777" w:rsidR="006426A3" w:rsidRDefault="006426A3" w:rsidP="00F04622">
      <w:pPr>
        <w:pStyle w:val="Heading1"/>
        <w:spacing w:line="360" w:lineRule="auto"/>
      </w:pPr>
      <w:r>
        <w:t>LINIA 600</w:t>
      </w:r>
    </w:p>
    <w:p w14:paraId="234DDF31" w14:textId="77777777" w:rsidR="006426A3" w:rsidRDefault="006426A3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426A3" w14:paraId="7F7442C5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2F8B" w14:textId="77777777" w:rsidR="006426A3" w:rsidRDefault="006426A3" w:rsidP="006426A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D20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47BAD53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D4C1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8E347" w14:textId="77777777" w:rsidR="006426A3" w:rsidRDefault="006426A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0333FB9B" w14:textId="77777777" w:rsidR="006426A3" w:rsidRDefault="006426A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8107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B1E6" w14:textId="77777777" w:rsidR="006426A3" w:rsidRPr="002F6CED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CCB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FCA84" w14:textId="77777777" w:rsidR="006426A3" w:rsidRPr="00C1413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FB79" w14:textId="77777777" w:rsidR="006426A3" w:rsidRPr="009E2C90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4D93F67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7C66" w14:textId="77777777" w:rsidR="006426A3" w:rsidRDefault="006426A3" w:rsidP="006426A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203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0A6F723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5D40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F6613" w14:textId="77777777" w:rsidR="006426A3" w:rsidRDefault="006426A3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10ABAA44" w14:textId="77777777" w:rsidR="006426A3" w:rsidRDefault="006426A3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FB17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910DC" w14:textId="77777777" w:rsidR="006426A3" w:rsidRPr="002F6CED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8727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B91E" w14:textId="77777777" w:rsidR="006426A3" w:rsidRPr="00C1413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69BF9" w14:textId="77777777" w:rsidR="006426A3" w:rsidRPr="005D499E" w:rsidRDefault="006426A3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2B0A84C3" w14:textId="77777777" w:rsidR="006426A3" w:rsidRPr="009E2C90" w:rsidRDefault="006426A3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CE5D6C2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42ED1" w14:textId="77777777" w:rsidR="006426A3" w:rsidRDefault="006426A3" w:rsidP="006426A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E91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604FA13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80D0C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9784E" w14:textId="77777777" w:rsidR="006426A3" w:rsidRDefault="006426A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4B98EDE0" w14:textId="77777777" w:rsidR="006426A3" w:rsidRDefault="006426A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A844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1E385" w14:textId="77777777" w:rsidR="006426A3" w:rsidRPr="002F6CED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260F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E1906" w14:textId="77777777" w:rsidR="006426A3" w:rsidRPr="00C1413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2F7B7" w14:textId="77777777" w:rsidR="006426A3" w:rsidRPr="00DD03D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6426A3" w14:paraId="48FA5843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CC1EA" w14:textId="77777777" w:rsidR="006426A3" w:rsidRDefault="006426A3" w:rsidP="006426A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2E5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5F1A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6700" w14:textId="77777777" w:rsidR="006426A3" w:rsidRDefault="006426A3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43CE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10B7D" w14:textId="77777777" w:rsidR="006426A3" w:rsidRPr="002F6CED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27C4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65650" w14:textId="77777777" w:rsidR="006426A3" w:rsidRPr="00C1413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ED1E" w14:textId="77777777" w:rsidR="006426A3" w:rsidRPr="00DD03D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6426A3" w14:paraId="0D97108B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DD4D" w14:textId="77777777" w:rsidR="006426A3" w:rsidRDefault="006426A3" w:rsidP="006426A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C07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2559975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02B89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30C9" w14:textId="77777777" w:rsidR="006426A3" w:rsidRDefault="006426A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04537F57" w14:textId="77777777" w:rsidR="006426A3" w:rsidRDefault="006426A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EAE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744AE" w14:textId="77777777" w:rsidR="006426A3" w:rsidRPr="002F6CED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8E9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62136" w14:textId="77777777" w:rsidR="006426A3" w:rsidRPr="00C1413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D7FB" w14:textId="77777777" w:rsidR="006426A3" w:rsidRPr="005D499E" w:rsidRDefault="006426A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2C2E76FA" w14:textId="77777777" w:rsidR="006426A3" w:rsidRPr="009E2C90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8598C6E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24F0D" w14:textId="77777777" w:rsidR="006426A3" w:rsidRDefault="006426A3" w:rsidP="006426A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AC8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6A0A3B7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1335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59CF6" w14:textId="77777777" w:rsidR="006426A3" w:rsidRDefault="006426A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7C0378DB" w14:textId="77777777" w:rsidR="006426A3" w:rsidRDefault="006426A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748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1CF7" w14:textId="77777777" w:rsidR="006426A3" w:rsidRPr="002F6CED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FE1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C2B80" w14:textId="77777777" w:rsidR="006426A3" w:rsidRPr="00C1413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913C" w14:textId="77777777" w:rsidR="006426A3" w:rsidRPr="005D20EA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6426A3" w14:paraId="0824A4B6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D2570" w14:textId="77777777" w:rsidR="006426A3" w:rsidRDefault="006426A3" w:rsidP="006426A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0C7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7CE5BFD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AB27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A241" w14:textId="77777777" w:rsidR="006426A3" w:rsidRDefault="006426A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45755C19" w14:textId="77777777" w:rsidR="006426A3" w:rsidRDefault="006426A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05A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621D" w14:textId="77777777" w:rsidR="006426A3" w:rsidRPr="002F6CED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1C91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BD63C" w14:textId="77777777" w:rsidR="006426A3" w:rsidRPr="00C1413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B10F" w14:textId="77777777" w:rsidR="006426A3" w:rsidRPr="005D499E" w:rsidRDefault="006426A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3BA370A1" w14:textId="77777777" w:rsidR="006426A3" w:rsidRPr="009E2C90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B5FEA75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93E4" w14:textId="77777777" w:rsidR="006426A3" w:rsidRDefault="006426A3" w:rsidP="006426A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9470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7FD6B00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1C10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8713" w14:textId="77777777" w:rsidR="006426A3" w:rsidRDefault="006426A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0873C803" w14:textId="77777777" w:rsidR="006426A3" w:rsidRDefault="006426A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CC1F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A7813" w14:textId="77777777" w:rsidR="006426A3" w:rsidRPr="002F6CED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D4C1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CEA5F" w14:textId="77777777" w:rsidR="006426A3" w:rsidRPr="00C1413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7F416" w14:textId="77777777" w:rsidR="006426A3" w:rsidRPr="005D499E" w:rsidRDefault="006426A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31BC4F6" w14:textId="77777777" w:rsidR="006426A3" w:rsidRPr="009E2C90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B9351B3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26337" w14:textId="77777777" w:rsidR="006426A3" w:rsidRDefault="006426A3" w:rsidP="006426A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379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2682199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3E6D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C3BF" w14:textId="77777777" w:rsidR="006426A3" w:rsidRDefault="006426A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639262A8" w14:textId="77777777" w:rsidR="006426A3" w:rsidRDefault="006426A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B2E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1D83" w14:textId="77777777" w:rsidR="006426A3" w:rsidRPr="002F6CED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2E9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2FE7" w14:textId="77777777" w:rsidR="006426A3" w:rsidRPr="00C1413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75DA" w14:textId="77777777" w:rsidR="006426A3" w:rsidRPr="005D499E" w:rsidRDefault="006426A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F160A3C" w14:textId="77777777" w:rsidR="006426A3" w:rsidRPr="009E2C90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2E391D7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18D1" w14:textId="77777777" w:rsidR="006426A3" w:rsidRDefault="006426A3" w:rsidP="006426A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ED22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6E8BF7B5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ACA1A" w14:textId="77777777" w:rsidR="006426A3" w:rsidRDefault="006426A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7F7EC" w14:textId="77777777" w:rsidR="006426A3" w:rsidRDefault="006426A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F0695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C408B" w14:textId="77777777" w:rsidR="006426A3" w:rsidRPr="002F6CED" w:rsidRDefault="006426A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FA1A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B769D" w14:textId="77777777" w:rsidR="006426A3" w:rsidRPr="00C14131" w:rsidRDefault="006426A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1D3B" w14:textId="77777777" w:rsidR="006426A3" w:rsidRDefault="006426A3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2868431E" w14:textId="77777777" w:rsidR="006426A3" w:rsidRDefault="006426A3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6426A3" w14:paraId="24BFE326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CAEF" w14:textId="77777777" w:rsidR="006426A3" w:rsidRDefault="006426A3" w:rsidP="006426A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C06E4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5164" w14:textId="77777777" w:rsidR="006426A3" w:rsidRPr="00C14131" w:rsidRDefault="006426A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26C6" w14:textId="77777777" w:rsidR="006426A3" w:rsidRDefault="006426A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17482B4F" w14:textId="77777777" w:rsidR="006426A3" w:rsidRDefault="006426A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4413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3FEA6698" w14:textId="77777777" w:rsidR="006426A3" w:rsidRDefault="006426A3" w:rsidP="006426A3">
            <w:pPr>
              <w:numPr>
                <w:ilvl w:val="0"/>
                <w:numId w:val="4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1E6E98F5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13EEAA46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70CE8" w14:textId="77777777" w:rsidR="006426A3" w:rsidRPr="002F6CED" w:rsidRDefault="006426A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F314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81517" w14:textId="77777777" w:rsidR="006426A3" w:rsidRPr="00C14131" w:rsidRDefault="006426A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F07E" w14:textId="77777777" w:rsidR="006426A3" w:rsidRDefault="006426A3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0D666FAA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E651" w14:textId="77777777" w:rsidR="006426A3" w:rsidRDefault="006426A3" w:rsidP="006426A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B680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16C2" w14:textId="77777777" w:rsidR="006426A3" w:rsidRPr="00C14131" w:rsidRDefault="006426A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0C42D" w14:textId="77777777" w:rsidR="006426A3" w:rsidRDefault="006426A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60A2D8EC" w14:textId="77777777" w:rsidR="006426A3" w:rsidRDefault="006426A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6268C91F" w14:textId="77777777" w:rsidR="006426A3" w:rsidRDefault="006426A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89FF9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51DFB03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0A33569E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EAB89" w14:textId="77777777" w:rsidR="006426A3" w:rsidRPr="002F6CED" w:rsidRDefault="006426A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79330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9259" w14:textId="77777777" w:rsidR="006426A3" w:rsidRPr="00C14131" w:rsidRDefault="006426A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92831" w14:textId="77777777" w:rsidR="006426A3" w:rsidRDefault="006426A3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5F279AB1" w14:textId="77777777" w:rsidR="006426A3" w:rsidRDefault="006426A3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6426A3" w14:paraId="4E80279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8DCC" w14:textId="77777777" w:rsidR="006426A3" w:rsidRDefault="006426A3" w:rsidP="006426A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A9810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86633" w14:textId="77777777" w:rsidR="006426A3" w:rsidRPr="00C14131" w:rsidRDefault="006426A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517A" w14:textId="77777777" w:rsidR="006426A3" w:rsidRDefault="006426A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4F436979" w14:textId="77777777" w:rsidR="006426A3" w:rsidRDefault="006426A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2161E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487663F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6790" w14:textId="77777777" w:rsidR="006426A3" w:rsidRPr="002F6CED" w:rsidRDefault="006426A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CFA3" w14:textId="77777777" w:rsidR="006426A3" w:rsidRDefault="006426A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6F45" w14:textId="77777777" w:rsidR="006426A3" w:rsidRPr="00C14131" w:rsidRDefault="006426A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4F61" w14:textId="77777777" w:rsidR="006426A3" w:rsidRDefault="006426A3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257C70C1" w14:textId="77777777" w:rsidR="006426A3" w:rsidRDefault="006426A3">
      <w:pPr>
        <w:spacing w:before="40" w:after="40" w:line="192" w:lineRule="auto"/>
        <w:ind w:right="57"/>
        <w:rPr>
          <w:sz w:val="20"/>
        </w:rPr>
      </w:pPr>
    </w:p>
    <w:p w14:paraId="0F06747F" w14:textId="77777777" w:rsidR="006426A3" w:rsidRDefault="006426A3" w:rsidP="003C645F">
      <w:pPr>
        <w:pStyle w:val="Heading1"/>
        <w:spacing w:line="360" w:lineRule="auto"/>
      </w:pPr>
      <w:r>
        <w:t>LINIA 602</w:t>
      </w:r>
    </w:p>
    <w:p w14:paraId="05AFE144" w14:textId="77777777" w:rsidR="006426A3" w:rsidRDefault="006426A3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426A3" w14:paraId="1B938ACB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198DD" w14:textId="77777777" w:rsidR="006426A3" w:rsidRDefault="006426A3" w:rsidP="006426A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221B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4C45262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8AFF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054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7C08F1F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7D497" w14:textId="77777777" w:rsidR="006426A3" w:rsidRPr="00406474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9DDD" w14:textId="77777777" w:rsidR="006426A3" w:rsidRPr="00DA41E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0E9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5E39630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88351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A5B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22CC883F" w14:textId="77777777" w:rsidR="006426A3" w:rsidRPr="0007619C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19A57984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0402D" w14:textId="77777777" w:rsidR="006426A3" w:rsidRDefault="006426A3" w:rsidP="006426A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ABB3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6D1C0D2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1A6DF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BB63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2EEA49D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086E" w14:textId="77777777" w:rsidR="006426A3" w:rsidRPr="00406474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4990" w14:textId="77777777" w:rsidR="006426A3" w:rsidRPr="00DA41E4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FED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66325CA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C870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B52F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4E1BC01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C338F25" w14:textId="77777777" w:rsidR="006426A3" w:rsidRDefault="006426A3">
      <w:pPr>
        <w:spacing w:before="40" w:after="40" w:line="192" w:lineRule="auto"/>
        <w:ind w:right="57"/>
        <w:rPr>
          <w:sz w:val="20"/>
        </w:rPr>
      </w:pPr>
    </w:p>
    <w:p w14:paraId="5707034C" w14:textId="77777777" w:rsidR="006426A3" w:rsidRDefault="006426A3" w:rsidP="00857B52">
      <w:pPr>
        <w:pStyle w:val="Heading1"/>
        <w:spacing w:line="360" w:lineRule="auto"/>
      </w:pPr>
      <w:r>
        <w:t>LINIA 605</w:t>
      </w:r>
    </w:p>
    <w:p w14:paraId="4316617C" w14:textId="77777777" w:rsidR="006426A3" w:rsidRDefault="006426A3" w:rsidP="00C73ABA">
      <w:pPr>
        <w:pStyle w:val="Heading1"/>
        <w:spacing w:line="360" w:lineRule="auto"/>
        <w:rPr>
          <w:b w:val="0"/>
          <w:bCs w:val="0"/>
          <w:sz w:val="8"/>
        </w:rPr>
      </w:pPr>
      <w:r>
        <w:t>SOCOLA - UNGHENI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426A3" w14:paraId="1D41262E" w14:textId="77777777" w:rsidTr="0059466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BAF2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BB25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E3D20" w14:textId="77777777" w:rsidR="006426A3" w:rsidRPr="002C1631" w:rsidRDefault="006426A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E7C9" w14:textId="77777777" w:rsidR="006426A3" w:rsidRDefault="006426A3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2A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81131" w14:textId="77777777" w:rsidR="006426A3" w:rsidRDefault="006426A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X2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8525B" w14:textId="77777777" w:rsidR="006426A3" w:rsidRDefault="006426A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2075" w14:textId="77777777" w:rsidR="006426A3" w:rsidRDefault="006426A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1992" w14:textId="77777777" w:rsidR="006426A3" w:rsidRPr="002C1631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D38D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239614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Limitare de viteză.</w:t>
            </w:r>
          </w:p>
        </w:tc>
      </w:tr>
      <w:tr w:rsidR="006426A3" w14:paraId="72D85F47" w14:textId="77777777" w:rsidTr="0059466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26CEE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9C578" w14:textId="77777777" w:rsidR="006426A3" w:rsidRDefault="006426A3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72B9" w14:textId="77777777" w:rsidR="006426A3" w:rsidRPr="002C1631" w:rsidRDefault="006426A3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2ECC9" w14:textId="77777777" w:rsidR="006426A3" w:rsidRDefault="006426A3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3A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C318" w14:textId="77777777" w:rsidR="006426A3" w:rsidRDefault="006426A3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5505" w14:textId="77777777" w:rsidR="006426A3" w:rsidRDefault="006426A3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90D5" w14:textId="77777777" w:rsidR="006426A3" w:rsidRDefault="006426A3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E2A7F" w14:textId="77777777" w:rsidR="006426A3" w:rsidRPr="002C1631" w:rsidRDefault="006426A3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3249" w14:textId="77777777" w:rsidR="006426A3" w:rsidRDefault="006426A3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7306CA" w14:textId="77777777" w:rsidR="006426A3" w:rsidRDefault="006426A3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Limitare de viteză.</w:t>
            </w:r>
          </w:p>
        </w:tc>
      </w:tr>
      <w:tr w:rsidR="006426A3" w14:paraId="3D0FF53B" w14:textId="77777777" w:rsidTr="00594667">
        <w:trPr>
          <w:cantSplit/>
          <w:trHeight w:val="10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C1635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CF35A" w14:textId="77777777" w:rsidR="006426A3" w:rsidRDefault="006426A3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A686" w14:textId="77777777" w:rsidR="006426A3" w:rsidRPr="002C1631" w:rsidRDefault="006426A3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152EC" w14:textId="77777777" w:rsidR="006426A3" w:rsidRDefault="006426A3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5A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70579" w14:textId="77777777" w:rsidR="006426A3" w:rsidRDefault="006426A3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X5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9AF5A" w14:textId="77777777" w:rsidR="006426A3" w:rsidRDefault="006426A3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8D29C" w14:textId="77777777" w:rsidR="006426A3" w:rsidRDefault="006426A3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46604" w14:textId="77777777" w:rsidR="006426A3" w:rsidRPr="002C1631" w:rsidRDefault="006426A3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7BE6" w14:textId="77777777" w:rsidR="006426A3" w:rsidRDefault="006426A3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6C2A2E8F" w14:textId="77777777" w:rsidTr="00594667">
        <w:trPr>
          <w:cantSplit/>
          <w:trHeight w:val="8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FA7A2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CB78" w14:textId="77777777" w:rsidR="006426A3" w:rsidRDefault="006426A3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411+994</w:t>
            </w:r>
          </w:p>
          <w:p w14:paraId="2BA0775D" w14:textId="77777777" w:rsidR="006426A3" w:rsidRDefault="006426A3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EA2D" w14:textId="77777777" w:rsidR="006426A3" w:rsidRPr="002C1631" w:rsidRDefault="006426A3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8D72" w14:textId="77777777" w:rsidR="006426A3" w:rsidRDefault="006426A3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6A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A4B19" w14:textId="77777777" w:rsidR="006426A3" w:rsidRDefault="006426A3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FBB25" w14:textId="77777777" w:rsidR="006426A3" w:rsidRDefault="006426A3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B7C12" w14:textId="77777777" w:rsidR="006426A3" w:rsidRDefault="006426A3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7B4E" w14:textId="77777777" w:rsidR="006426A3" w:rsidRPr="002C1631" w:rsidRDefault="006426A3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E4517" w14:textId="77777777" w:rsidR="006426A3" w:rsidRDefault="006426A3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69D509B" w14:textId="77777777" w:rsidR="006426A3" w:rsidRDefault="006426A3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semnal X6 și </w:t>
            </w:r>
            <w:r w:rsidRPr="00594667">
              <w:rPr>
                <w:b/>
                <w:bCs/>
                <w:i/>
                <w:iCs/>
                <w:sz w:val="20"/>
              </w:rPr>
              <w:t>semnal YCNF</w:t>
            </w:r>
          </w:p>
        </w:tc>
      </w:tr>
      <w:tr w:rsidR="006426A3" w14:paraId="35B2AA06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92580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07B95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20C66" w14:textId="77777777" w:rsidR="006426A3" w:rsidRPr="002C1631" w:rsidRDefault="006426A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75E8" w14:textId="77777777" w:rsidR="006426A3" w:rsidRDefault="006426A3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1 CL</w:t>
            </w:r>
          </w:p>
          <w:p w14:paraId="7D91F861" w14:textId="77777777" w:rsidR="006426A3" w:rsidRDefault="006426A3" w:rsidP="00BB05C5">
            <w:pPr>
              <w:spacing w:before="40" w:line="276" w:lineRule="auto"/>
              <w:ind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29CCB" w14:textId="77777777" w:rsidR="006426A3" w:rsidRDefault="006426A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D7605D0" w14:textId="77777777" w:rsidR="006426A3" w:rsidRDefault="006426A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3C9F63F" w14:textId="77777777" w:rsidR="006426A3" w:rsidRDefault="006426A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31 CL </w:t>
            </w:r>
          </w:p>
          <w:p w14:paraId="55F8A820" w14:textId="77777777" w:rsidR="006426A3" w:rsidRDefault="006426A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4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BA47" w14:textId="77777777" w:rsidR="006426A3" w:rsidRDefault="006426A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09C9" w14:textId="77777777" w:rsidR="006426A3" w:rsidRDefault="006426A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559C" w14:textId="77777777" w:rsidR="006426A3" w:rsidRPr="002C1631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2299A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74FBCA5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810C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6D2B" w14:textId="77777777" w:rsidR="006426A3" w:rsidRDefault="006426A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8F339" w14:textId="77777777" w:rsidR="006426A3" w:rsidRPr="002C1631" w:rsidRDefault="006426A3" w:rsidP="00BB05C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9B0F" w14:textId="77777777" w:rsidR="006426A3" w:rsidRDefault="006426A3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2 CL</w:t>
            </w:r>
          </w:p>
          <w:p w14:paraId="5B0487FB" w14:textId="77777777" w:rsidR="006426A3" w:rsidRDefault="006426A3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199D9" w14:textId="77777777" w:rsidR="006426A3" w:rsidRDefault="006426A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4D808BB" w14:textId="77777777" w:rsidR="006426A3" w:rsidRDefault="006426A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ED39AD0" w14:textId="77777777" w:rsidR="006426A3" w:rsidRDefault="006426A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43 CL </w:t>
            </w:r>
          </w:p>
          <w:p w14:paraId="46E71632" w14:textId="77777777" w:rsidR="006426A3" w:rsidRDefault="006426A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10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6717" w14:textId="77777777" w:rsidR="006426A3" w:rsidRDefault="006426A3" w:rsidP="00BB05C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988D" w14:textId="77777777" w:rsidR="006426A3" w:rsidRDefault="006426A3" w:rsidP="00BB05C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F1FBC" w14:textId="77777777" w:rsidR="006426A3" w:rsidRPr="002C1631" w:rsidRDefault="006426A3" w:rsidP="00BB05C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1FD9" w14:textId="77777777" w:rsidR="006426A3" w:rsidRDefault="006426A3" w:rsidP="00BB05C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3C9110D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E69A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F6190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8CF5" w14:textId="77777777" w:rsidR="006426A3" w:rsidRPr="002C1631" w:rsidRDefault="006426A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25CF5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6B85078E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expediere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FC9A5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667B0E8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2FA98B0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33 </w:t>
            </w:r>
          </w:p>
          <w:p w14:paraId="52C05AB3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386458CC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şi </w:t>
            </w:r>
          </w:p>
          <w:p w14:paraId="7CAF66CB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trav.</w:t>
            </w:r>
          </w:p>
          <w:p w14:paraId="70076E08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 /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2583" w14:textId="77777777" w:rsidR="006426A3" w:rsidRDefault="006426A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EF21" w14:textId="77777777" w:rsidR="006426A3" w:rsidRDefault="006426A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E84FA" w14:textId="77777777" w:rsidR="006426A3" w:rsidRPr="002C1631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494D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41EB5019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FDFC9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0778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848C" w14:textId="77777777" w:rsidR="006426A3" w:rsidRPr="002C1631" w:rsidRDefault="006426A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9D5AA" w14:textId="77777777" w:rsidR="006426A3" w:rsidRDefault="006426A3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45369653" w14:textId="77777777" w:rsidR="006426A3" w:rsidRDefault="006426A3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1D780" w14:textId="77777777" w:rsidR="006426A3" w:rsidRDefault="006426A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TDJ 82/72</w:t>
            </w:r>
          </w:p>
          <w:p w14:paraId="4525322D" w14:textId="77777777" w:rsidR="006426A3" w:rsidRDefault="006426A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2B8AC" w14:textId="77777777" w:rsidR="006426A3" w:rsidRDefault="006426A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36D88" w14:textId="77777777" w:rsidR="006426A3" w:rsidRDefault="006426A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DEC72" w14:textId="77777777" w:rsidR="006426A3" w:rsidRPr="002C1631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4BCC9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208AC294" w14:textId="77777777">
        <w:trPr>
          <w:cantSplit/>
          <w:trHeight w:val="8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AA31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1536" w14:textId="77777777" w:rsidR="006426A3" w:rsidRDefault="006426A3">
            <w:pPr>
              <w:spacing w:before="40" w:line="276" w:lineRule="auto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7262" w14:textId="77777777" w:rsidR="006426A3" w:rsidRPr="002C1631" w:rsidRDefault="006426A3">
            <w:pPr>
              <w:spacing w:before="120" w:line="276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1B87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2E75E2AF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628D7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4D9B511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sch.10</w:t>
            </w:r>
          </w:p>
          <w:p w14:paraId="0F043BD9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</w:t>
            </w:r>
          </w:p>
          <w:p w14:paraId="3078B22C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8209F" w14:textId="77777777" w:rsidR="006426A3" w:rsidRDefault="006426A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8370C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4A58C" w14:textId="77777777" w:rsidR="006426A3" w:rsidRPr="002C1631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ABB2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2AFEB09E" w14:textId="77777777">
        <w:trPr>
          <w:cantSplit/>
          <w:trHeight w:val="8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7656F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B199B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237AF" w14:textId="77777777" w:rsidR="006426A3" w:rsidRPr="002C1631" w:rsidRDefault="006426A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F0F64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4F8E287F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Legătura  131 - intrare remiză marfă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80AE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6B9664E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4196A909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 și intrare remiză marfă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8AEC" w14:textId="77777777" w:rsidR="006426A3" w:rsidRDefault="006426A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1529B" w14:textId="77777777" w:rsidR="006426A3" w:rsidRDefault="006426A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ADA1A" w14:textId="77777777" w:rsidR="006426A3" w:rsidRPr="002C1631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DF075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CF1A8B2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5779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67AA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D320" w14:textId="77777777" w:rsidR="006426A3" w:rsidRPr="002C1631" w:rsidRDefault="006426A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B61E4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36575DFE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Varianta Cântar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D9DE8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55FB5CF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125 și</w:t>
            </w:r>
          </w:p>
          <w:p w14:paraId="13CE8897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B9C8" w14:textId="77777777" w:rsidR="006426A3" w:rsidRDefault="006426A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1EF3" w14:textId="77777777" w:rsidR="006426A3" w:rsidRDefault="006426A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E1C53" w14:textId="77777777" w:rsidR="006426A3" w:rsidRPr="002C1631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AA5E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9538AF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1989F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8CB13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8466" w14:textId="77777777" w:rsidR="006426A3" w:rsidRPr="002C1631" w:rsidRDefault="006426A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B177E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6D411FD4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de centură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EE6CC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9917C6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BD8D" w14:textId="77777777" w:rsidR="006426A3" w:rsidRDefault="006426A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1B405" w14:textId="77777777" w:rsidR="006426A3" w:rsidRDefault="006426A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0FF0" w14:textId="77777777" w:rsidR="006426A3" w:rsidRPr="002C1631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4839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FA2E54B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74B3F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E9318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DC613" w14:textId="77777777" w:rsidR="006426A3" w:rsidRPr="002C1631" w:rsidRDefault="006426A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B63E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6DB06594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BEC0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FE39973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982B87B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12-</w:t>
            </w:r>
          </w:p>
          <w:p w14:paraId="66EC0925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827AEB4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5F632" w14:textId="77777777" w:rsidR="006426A3" w:rsidRDefault="006426A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CEF4" w14:textId="77777777" w:rsidR="006426A3" w:rsidRDefault="006426A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4AF7" w14:textId="77777777" w:rsidR="006426A3" w:rsidRPr="002C1631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AEE3F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2C9EBFE4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33234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EB6E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99C14" w14:textId="77777777" w:rsidR="006426A3" w:rsidRPr="002C1631" w:rsidRDefault="006426A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558D3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0E8D5AEA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88B1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3B9C54C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4-sch.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2A3AB" w14:textId="77777777" w:rsidR="006426A3" w:rsidRDefault="006426A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D8D4C" w14:textId="77777777" w:rsidR="006426A3" w:rsidRDefault="006426A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25C99" w14:textId="77777777" w:rsidR="006426A3" w:rsidRPr="002C1631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3811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62CF94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4DE4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0948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E6BF" w14:textId="77777777" w:rsidR="006426A3" w:rsidRPr="002C1631" w:rsidRDefault="006426A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1430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7C91575E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19A7F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A20E2F5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2-sch. 6 şi între </w:t>
            </w:r>
          </w:p>
          <w:p w14:paraId="5AAFD5B3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7-</w:t>
            </w:r>
          </w:p>
          <w:p w14:paraId="26A6283E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F62A1CC" w14:textId="77777777" w:rsidR="006426A3" w:rsidRPr="00026A53" w:rsidRDefault="006426A3">
            <w:pPr>
              <w:spacing w:before="40" w:line="276" w:lineRule="auto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11 </w:t>
            </w:r>
            <w:r>
              <w:rPr>
                <w:b/>
                <w:bCs/>
                <w:sz w:val="20"/>
                <w:lang w:val="en-US"/>
              </w:rPr>
              <w:t>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5EFB2" w14:textId="77777777" w:rsidR="006426A3" w:rsidRDefault="006426A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3850" w14:textId="77777777" w:rsidR="006426A3" w:rsidRDefault="006426A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14D4" w14:textId="77777777" w:rsidR="006426A3" w:rsidRPr="002C1631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5D298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7F873006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979F" w14:textId="77777777" w:rsidR="006426A3" w:rsidRDefault="006426A3" w:rsidP="006426A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A5C0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7B4F" w14:textId="77777777" w:rsidR="006426A3" w:rsidRPr="002C1631" w:rsidRDefault="006426A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6742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Socola Mărfuri </w:t>
            </w:r>
          </w:p>
          <w:p w14:paraId="5749157C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A0CF7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T.D.J.</w:t>
            </w:r>
          </w:p>
          <w:p w14:paraId="47602E2E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26- T.D.J.</w:t>
            </w:r>
          </w:p>
          <w:p w14:paraId="4FD87B5E" w14:textId="77777777" w:rsidR="006426A3" w:rsidRDefault="006426A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1AB20" w14:textId="77777777" w:rsidR="006426A3" w:rsidRDefault="006426A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CCA2" w14:textId="77777777" w:rsidR="006426A3" w:rsidRDefault="006426A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2CCE" w14:textId="77777777" w:rsidR="006426A3" w:rsidRPr="002C1631" w:rsidRDefault="006426A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CBF64" w14:textId="77777777" w:rsidR="006426A3" w:rsidRDefault="006426A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04A4813" w14:textId="77777777" w:rsidR="006426A3" w:rsidRDefault="006426A3">
      <w:pPr>
        <w:spacing w:before="40" w:line="192" w:lineRule="auto"/>
        <w:ind w:right="57"/>
        <w:rPr>
          <w:sz w:val="20"/>
        </w:rPr>
      </w:pPr>
    </w:p>
    <w:p w14:paraId="4A3B12D9" w14:textId="77777777" w:rsidR="006426A3" w:rsidRDefault="006426A3" w:rsidP="00870AF0">
      <w:pPr>
        <w:pStyle w:val="Heading1"/>
        <w:spacing w:line="360" w:lineRule="auto"/>
      </w:pPr>
      <w:r>
        <w:t>LINIA 609</w:t>
      </w:r>
    </w:p>
    <w:p w14:paraId="574EF58F" w14:textId="77777777" w:rsidR="006426A3" w:rsidRDefault="006426A3" w:rsidP="008A16BE">
      <w:pPr>
        <w:pStyle w:val="Heading1"/>
        <w:spacing w:line="360" w:lineRule="auto"/>
        <w:rPr>
          <w:b w:val="0"/>
          <w:bCs w:val="0"/>
          <w:sz w:val="8"/>
        </w:rPr>
      </w:pPr>
      <w:r>
        <w:t>BUHĂIEŞTI - ROMAN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6426A3" w14:paraId="3F12264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F49EA" w14:textId="77777777" w:rsidR="006426A3" w:rsidRDefault="006426A3" w:rsidP="006426A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35D1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09D6" w14:textId="77777777" w:rsidR="006426A3" w:rsidRPr="002409E9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E2A9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Negreşti</w:t>
            </w:r>
          </w:p>
          <w:p w14:paraId="19E4A02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9B9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E864A" w14:textId="77777777" w:rsidR="006426A3" w:rsidRPr="002409E9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29DD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D726F" w14:textId="77777777" w:rsidR="006426A3" w:rsidRPr="002409E9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BCA7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6211E90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7674" w14:textId="77777777" w:rsidR="006426A3" w:rsidRDefault="006426A3" w:rsidP="006426A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1DA7" w14:textId="77777777" w:rsidR="006426A3" w:rsidRDefault="006426A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25D85" w14:textId="77777777" w:rsidR="006426A3" w:rsidRPr="002409E9" w:rsidRDefault="006426A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8697" w14:textId="77777777" w:rsidR="006426A3" w:rsidRDefault="006426A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Mareşal Constantin Prezan</w:t>
            </w:r>
          </w:p>
          <w:p w14:paraId="00BA2F71" w14:textId="77777777" w:rsidR="006426A3" w:rsidRDefault="006426A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ABAB3" w14:textId="77777777" w:rsidR="006426A3" w:rsidRDefault="006426A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924CA" w14:textId="77777777" w:rsidR="006426A3" w:rsidRPr="002409E9" w:rsidRDefault="006426A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554D3" w14:textId="77777777" w:rsidR="006426A3" w:rsidRDefault="006426A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4027D" w14:textId="77777777" w:rsidR="006426A3" w:rsidRPr="002409E9" w:rsidRDefault="006426A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351A" w14:textId="77777777" w:rsidR="006426A3" w:rsidRDefault="006426A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00A59AF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6AA48" w14:textId="77777777" w:rsidR="006426A3" w:rsidRDefault="006426A3" w:rsidP="006426A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7116" w14:textId="77777777" w:rsidR="006426A3" w:rsidRDefault="006426A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15+500</w:t>
            </w:r>
          </w:p>
          <w:p w14:paraId="7A82262A" w14:textId="77777777" w:rsidR="006426A3" w:rsidRDefault="006426A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F1CE8" w14:textId="77777777" w:rsidR="006426A3" w:rsidRPr="002409E9" w:rsidRDefault="006426A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4CFAA" w14:textId="77777777" w:rsidR="006426A3" w:rsidRDefault="006426A3" w:rsidP="002D67A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Negreşti- Mareşal Constantin Prezan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F8F71" w14:textId="77777777" w:rsidR="006426A3" w:rsidRDefault="006426A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E9E11" w14:textId="77777777" w:rsidR="006426A3" w:rsidRPr="002409E9" w:rsidRDefault="006426A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2DEF9" w14:textId="77777777" w:rsidR="006426A3" w:rsidRDefault="006426A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0C668" w14:textId="77777777" w:rsidR="006426A3" w:rsidRPr="002409E9" w:rsidRDefault="006426A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8565A" w14:textId="77777777" w:rsidR="006426A3" w:rsidRDefault="006426A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C375251" w14:textId="77777777" w:rsidR="006426A3" w:rsidRDefault="006426A3">
      <w:pPr>
        <w:spacing w:before="40" w:line="192" w:lineRule="auto"/>
        <w:ind w:right="57"/>
        <w:rPr>
          <w:sz w:val="20"/>
        </w:rPr>
      </w:pPr>
    </w:p>
    <w:p w14:paraId="409F114F" w14:textId="77777777" w:rsidR="006426A3" w:rsidRDefault="006426A3" w:rsidP="00DE3370">
      <w:pPr>
        <w:pStyle w:val="Heading1"/>
        <w:spacing w:line="360" w:lineRule="auto"/>
      </w:pPr>
      <w:r>
        <w:lastRenderedPageBreak/>
        <w:t>LINIA 610</w:t>
      </w:r>
    </w:p>
    <w:p w14:paraId="3167E4BC" w14:textId="77777777" w:rsidR="006426A3" w:rsidRDefault="006426A3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6426A3" w14:paraId="0D15B3CE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EBC63" w14:textId="77777777" w:rsidR="006426A3" w:rsidRDefault="006426A3" w:rsidP="006426A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E15BB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472D6" w14:textId="77777777" w:rsidR="006426A3" w:rsidRPr="00F81D6F" w:rsidRDefault="006426A3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55A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13A0E6A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E29C1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00549FB8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497FF7B6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4D4EDEDA" w14:textId="77777777" w:rsidR="006426A3" w:rsidRDefault="006426A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4256" w14:textId="77777777" w:rsidR="006426A3" w:rsidRPr="00F81D6F" w:rsidRDefault="006426A3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C1B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59FF0" w14:textId="77777777" w:rsidR="006426A3" w:rsidRPr="00F81D6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589D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6DE7B647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B03E" w14:textId="77777777" w:rsidR="006426A3" w:rsidRDefault="006426A3" w:rsidP="006426A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8FC2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E8F3B" w14:textId="77777777" w:rsidR="006426A3" w:rsidRPr="00F81D6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9835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6B9117EC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F9D8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15A904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6A5D6D3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1D3317F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B41C9" w14:textId="77777777" w:rsidR="006426A3" w:rsidRPr="00F81D6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79AC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AA210" w14:textId="77777777" w:rsidR="006426A3" w:rsidRPr="00F81D6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7EF6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6426A3" w14:paraId="7FAF9698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B1A9" w14:textId="77777777" w:rsidR="006426A3" w:rsidRDefault="006426A3" w:rsidP="006426A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4819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D4DF" w14:textId="77777777" w:rsidR="006426A3" w:rsidRPr="00F81D6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23B23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12C39C89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7559000B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3A2C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8A38" w14:textId="77777777" w:rsidR="006426A3" w:rsidRPr="00F81D6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E8AE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3331B" w14:textId="77777777" w:rsidR="006426A3" w:rsidRPr="00F81D6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C6A5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5127D1F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6426A3" w14:paraId="43A41AC3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548F" w14:textId="77777777" w:rsidR="006426A3" w:rsidRDefault="006426A3" w:rsidP="006426A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B7DC" w14:textId="77777777" w:rsidR="006426A3" w:rsidRPr="00D12C87" w:rsidRDefault="006426A3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B3875" w14:textId="77777777" w:rsidR="006426A3" w:rsidRPr="00F81D6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A98E" w14:textId="77777777" w:rsidR="006426A3" w:rsidRPr="00D12C87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B09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2C9B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231A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739D1" w14:textId="77777777" w:rsidR="006426A3" w:rsidRPr="00F81D6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ED94" w14:textId="77777777" w:rsidR="006426A3" w:rsidRPr="00D12C87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6426A3" w14:paraId="294D2BBB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37612" w14:textId="77777777" w:rsidR="006426A3" w:rsidRDefault="006426A3" w:rsidP="006426A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5521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86D1" w14:textId="77777777" w:rsidR="006426A3" w:rsidRPr="00F81D6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FAB76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797195CC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9B5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4E2FFF3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25DE98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5652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6FD2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EB60" w14:textId="77777777" w:rsidR="006426A3" w:rsidRPr="00F81D6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9C8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093776F" w14:textId="77777777" w:rsidR="006426A3" w:rsidRPr="00F54A4F" w:rsidRDefault="006426A3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04599048" w14:textId="77777777" w:rsidR="006426A3" w:rsidRPr="00C60E02" w:rsidRDefault="006426A3">
      <w:pPr>
        <w:tabs>
          <w:tab w:val="left" w:pos="3768"/>
        </w:tabs>
        <w:rPr>
          <w:sz w:val="20"/>
          <w:szCs w:val="20"/>
        </w:rPr>
      </w:pPr>
    </w:p>
    <w:p w14:paraId="2C3A6450" w14:textId="77777777" w:rsidR="006426A3" w:rsidRDefault="006426A3" w:rsidP="00BC435D">
      <w:pPr>
        <w:pStyle w:val="Heading1"/>
        <w:spacing w:line="360" w:lineRule="auto"/>
      </w:pPr>
      <w:r>
        <w:t>LINIA 613</w:t>
      </w:r>
    </w:p>
    <w:p w14:paraId="572725F5" w14:textId="77777777" w:rsidR="006426A3" w:rsidRDefault="006426A3" w:rsidP="005E6C8C">
      <w:pPr>
        <w:pStyle w:val="Heading1"/>
        <w:spacing w:line="360" w:lineRule="auto"/>
        <w:rPr>
          <w:b w:val="0"/>
          <w:bCs w:val="0"/>
          <w:sz w:val="8"/>
        </w:rPr>
      </w:pPr>
      <w:r>
        <w:t>LEŢCANI - DOROHOI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6426A3" w14:paraId="5E22D4D0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7FA21" w14:textId="77777777" w:rsidR="006426A3" w:rsidRDefault="006426A3" w:rsidP="006426A3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37A7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8+140</w:t>
            </w:r>
          </w:p>
          <w:p w14:paraId="7A2DDCB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9BFEF" w14:textId="77777777" w:rsidR="006426A3" w:rsidRPr="0062546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111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Leţcani -</w:t>
            </w:r>
          </w:p>
          <w:p w14:paraId="242E3E7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Larga Jijia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FD05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B93F" w14:textId="77777777" w:rsidR="006426A3" w:rsidRPr="00D8119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8F7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E7916" w14:textId="77777777" w:rsidR="006426A3" w:rsidRPr="00D8119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04F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0FD78E50" w14:textId="77777777">
        <w:trPr>
          <w:cantSplit/>
          <w:trHeight w:val="3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172F" w14:textId="77777777" w:rsidR="006426A3" w:rsidRDefault="006426A3" w:rsidP="006426A3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56E4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515C7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47A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7FE70C7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048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946438">
              <w:rPr>
                <w:b/>
                <w:bCs/>
                <w:sz w:val="20"/>
                <w:szCs w:val="20"/>
              </w:rPr>
              <w:t xml:space="preserve">toată </w:t>
            </w:r>
          </w:p>
          <w:p w14:paraId="76796E76" w14:textId="77777777" w:rsidR="006426A3" w:rsidRPr="00946438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F8B85" w14:textId="77777777" w:rsidR="006426A3" w:rsidRPr="00D8119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417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42508" w14:textId="77777777" w:rsidR="006426A3" w:rsidRPr="00D8119C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D839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terminus.</w:t>
            </w:r>
          </w:p>
          <w:p w14:paraId="099E0FF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5B7B5825" w14:textId="77777777" w:rsidR="006426A3" w:rsidRDefault="006426A3">
      <w:pPr>
        <w:spacing w:before="40" w:after="40" w:line="192" w:lineRule="auto"/>
        <w:ind w:right="57"/>
        <w:rPr>
          <w:sz w:val="20"/>
        </w:rPr>
      </w:pPr>
    </w:p>
    <w:p w14:paraId="2C7C8C64" w14:textId="77777777" w:rsidR="006426A3" w:rsidRDefault="006426A3" w:rsidP="004F6534">
      <w:pPr>
        <w:pStyle w:val="Heading1"/>
        <w:spacing w:line="360" w:lineRule="auto"/>
      </w:pPr>
      <w:r>
        <w:lastRenderedPageBreak/>
        <w:t>LINIA 700</w:t>
      </w:r>
    </w:p>
    <w:p w14:paraId="4122AF9F" w14:textId="77777777" w:rsidR="006426A3" w:rsidRDefault="006426A3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6426A3" w14:paraId="000DC7C8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31B0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1F5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A78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764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BF797F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D93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F188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945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0B38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5D4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059088C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60179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3532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D31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03B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4552ED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3B4B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8C7EB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4A8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F3D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B333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0A189BD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99A3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AD3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D4795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243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1A9A92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ACA8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9D71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FC51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5F9E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F19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C8E26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6426A3" w14:paraId="28015976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1B2A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4C558" w14:textId="77777777" w:rsidR="006426A3" w:rsidRDefault="006426A3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38575" w14:textId="77777777" w:rsidR="006426A3" w:rsidRDefault="006426A3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39C19" w14:textId="77777777" w:rsidR="006426A3" w:rsidRDefault="006426A3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66C1" w14:textId="77777777" w:rsidR="006426A3" w:rsidRPr="00E4222D" w:rsidRDefault="006426A3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4F1AB90D" w14:textId="77777777" w:rsidR="006426A3" w:rsidRPr="00E4222D" w:rsidRDefault="006426A3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4F3A17BD" w14:textId="77777777" w:rsidR="006426A3" w:rsidRPr="00E4222D" w:rsidRDefault="006426A3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02AD9CB5" w14:textId="77777777" w:rsidR="006426A3" w:rsidRDefault="006426A3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18692" w14:textId="77777777" w:rsidR="006426A3" w:rsidRDefault="006426A3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7F70" w14:textId="77777777" w:rsidR="006426A3" w:rsidRDefault="006426A3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9A17C" w14:textId="77777777" w:rsidR="006426A3" w:rsidRDefault="006426A3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4FBEC" w14:textId="77777777" w:rsidR="006426A3" w:rsidRDefault="006426A3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C969171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1DDB5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33A6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40F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F82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AFE227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D219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57DBF1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F80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1D60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D26C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B45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970CCE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68C38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E255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B9B79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8707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65024E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B1C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1E87B5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3E4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288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629A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88C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81ACB9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8903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178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3F6F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F5C9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310E45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369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247E409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12B5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6DF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3E4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CD1D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AD16A3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542E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22C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723BA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84F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6F2DA6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0AA5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D844D3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7792D68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BE93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7FCD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E1F3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031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13AF2FC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5496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DD67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29C8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4D16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992E82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060A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21E7E4A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583C485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011BE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55B3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9723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D5D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6A49E56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839AF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9D35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E094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78E2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364B34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671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7F8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8311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03CA3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07A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19AB3B9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F97D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EC0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19F0A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F272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48F2D4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230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22</w:t>
            </w:r>
          </w:p>
          <w:p w14:paraId="3652D29D" w14:textId="77777777" w:rsidR="006426A3" w:rsidRPr="00B401EA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948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8B9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D355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358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11D4E2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C442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80A1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06B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5BBB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17E7E1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38A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28BF9D9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D567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E37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787A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CA39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B73C25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BBD4F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A277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AB3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96D4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91183D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BF3E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1FC79C4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7F8B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E31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BE344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A6F7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6426A3" w14:paraId="739BF42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325D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FDA7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3E41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CFA3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798B99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4E85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32222F9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79F1F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0531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33C3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8A7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6426A3" w14:paraId="2228386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B4B0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D92F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BF97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C8D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FECAB4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0A0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1FB187B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78B00A6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D42CE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A3B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C8263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2D59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9930A3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98722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225E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EC66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DFB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21A3677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42C7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AF04E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1ABB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34F55AF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1E4F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78F5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377A321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BEBBA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E8D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6F7F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293B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4F4ACCE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3441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B4A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6186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  <w:p w14:paraId="62D3A6D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4B4D6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A660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1D27EEA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0101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3781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3572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29D7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2CBF266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579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418F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D9C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31C55E1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838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1813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79A8D39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7ECA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EDF3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97B9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846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12BE2D9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F39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B8826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FEA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5F99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786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BE8CCA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99068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D61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49E361A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57AEA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2E89" w14:textId="77777777" w:rsidR="006426A3" w:rsidRDefault="006426A3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6FAB1B34" w14:textId="77777777" w:rsidR="006426A3" w:rsidRDefault="006426A3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872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1D43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5B2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78E8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8C5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3243077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F3353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D42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0EB72C8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389B7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E91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1D987591" w14:textId="77777777" w:rsidR="006426A3" w:rsidRPr="008A1A04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F23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3578A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131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3178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269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FA7DB3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2B0C2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E05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35831A1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AB9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BC2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7E6D31C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907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420AF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6A70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37084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6D2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6426A3" w14:paraId="48E07ED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19E5B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C69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40F2D41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026CA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CED7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5B4E14F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8216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53631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CD93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87B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9AA4" w14:textId="77777777" w:rsidR="006426A3" w:rsidRPr="00C20CA5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71983C3" w14:textId="77777777" w:rsidR="006426A3" w:rsidRPr="00EB107D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19F5B9C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E13DB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A30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4804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A0B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FBB54A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81C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4FAD48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26B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E761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470A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3520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9F6ED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6C689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6426A3" w14:paraId="196AD4F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0AD7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098E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3D766B4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445A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F4F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71220B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7D7CEE0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960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0239A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8B3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450CB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46F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663BA661" w14:textId="77777777" w:rsidR="006426A3" w:rsidRPr="00C401D9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6426A3" w14:paraId="15E5BA3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8FFFE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7B3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0621E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0E5C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261BC4B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12561D3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0CAA6E3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FB2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77A432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71FB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99A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667B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2DF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0FB10A5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6426A3" w14:paraId="4764FE6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696D2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4B5E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340E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8E0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6D4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90D7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664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4F1C756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0408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453F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7F0784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804B3A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9E1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2CF8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1FC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01B0EE8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BE0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C77197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80CA5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F4E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4148A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4997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6128634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43BE13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F96C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10A8FD4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97F95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05B76" w14:textId="77777777" w:rsidR="006426A3" w:rsidRDefault="006426A3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2A7179A9" w14:textId="77777777" w:rsidR="006426A3" w:rsidRDefault="006426A3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204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6CD6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F8D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9A18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59D1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44B5CF2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759885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91E9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DBB3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23E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3358AEB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3175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55CA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21EC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1E1427B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371F8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7E134" w14:textId="77777777" w:rsidR="006426A3" w:rsidRPr="00C20CA5" w:rsidRDefault="006426A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60764E0" w14:textId="77777777" w:rsidR="006426A3" w:rsidRPr="00EB107D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14B12EC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9B71C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64C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0AADE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BD4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D84E9D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CAF6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4B206B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7851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9BEC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9BCF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DFA8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B2402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5400D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6426A3" w14:paraId="13B39F8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F0CB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8DC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2438B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5F81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14ABCC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A04C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BD5126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5B99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9CB2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924F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981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7D3FCD4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6426A3" w14:paraId="7AF0EB8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9318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018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12FB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F68D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6472F7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4DD3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53D68F6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F36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7F5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88F8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F73C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1A53E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122D0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3856F48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6426A3" w14:paraId="69DE266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9D672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492E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395CF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F86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2F41E7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C5E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6EAE171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8D6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16DA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4D1E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6685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FEAA4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D72E3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0B16198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426A3" w14:paraId="22DA537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5ABA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425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C33AF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7BB3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E06AD9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181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B26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D11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F1187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0432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D7D2A9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D7297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4A5E687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6426A3" w14:paraId="1580915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5CA4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BD9F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4CEA4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8261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3B8B441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BFA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A569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A74C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EC2A5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E114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FDA9D4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CF77C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72327A0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6426A3" w14:paraId="13D64A4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DFEB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E7C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99F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0E7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64A5EF9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120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0AF25E4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7B6AB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6EA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DB14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914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4CC3A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FBCC3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6426A3" w14:paraId="00460A5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D2A2A" w14:textId="77777777" w:rsidR="006426A3" w:rsidRDefault="006426A3" w:rsidP="006426A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5DF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4B87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7DD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6B4A8E6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6C5F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4A9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BE6C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9BF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131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00C80C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AB5172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1A065C0F" w14:textId="77777777" w:rsidR="006426A3" w:rsidRDefault="006426A3">
      <w:pPr>
        <w:spacing w:before="40" w:after="40" w:line="192" w:lineRule="auto"/>
        <w:ind w:right="57"/>
        <w:rPr>
          <w:sz w:val="20"/>
        </w:rPr>
      </w:pPr>
    </w:p>
    <w:p w14:paraId="67140052" w14:textId="77777777" w:rsidR="006426A3" w:rsidRDefault="006426A3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055D2DBF" w14:textId="77777777" w:rsidR="006426A3" w:rsidRDefault="006426A3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6426A3" w14:paraId="26531B95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0B7B3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43A8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011E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5BEF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11B756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A7D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756F93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1EA43EE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D6295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BB8F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460A1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EC7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EB51E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B18EB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70BDCCB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3C62689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6426A3" w14:paraId="498BDC66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5FBD8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69B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30F3C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396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3E2FEA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F5B0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D62FA2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592353E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A58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7FE8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A75A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17A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B7B04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06F2EC3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305BB71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6426A3" w14:paraId="37875270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163D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8EC3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2519D8F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21F1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0CD1" w14:textId="77777777" w:rsidR="006426A3" w:rsidRDefault="006426A3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13C87EA" w14:textId="77777777" w:rsidR="006426A3" w:rsidRDefault="006426A3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6FB9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AD8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1A2D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0B074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E1B46" w14:textId="77777777" w:rsidR="006426A3" w:rsidRPr="006A2576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78090AB1" w14:textId="77777777" w:rsidR="006426A3" w:rsidRPr="006A2576" w:rsidRDefault="006426A3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0DEC2655" w14:textId="77777777" w:rsidR="006426A3" w:rsidRDefault="006426A3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5F42726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5812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8C0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316D81B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64AE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38E2D" w14:textId="77777777" w:rsidR="006426A3" w:rsidRDefault="006426A3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388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F674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557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0DE98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84CA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7E0012A7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7074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2D61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5B3C739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5BE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D744B" w14:textId="77777777" w:rsidR="006426A3" w:rsidRDefault="006426A3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4BD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26FC5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B68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52A57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289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035F718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7CCA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82F6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1D7FF424" w14:textId="77777777" w:rsidR="006426A3" w:rsidRDefault="006426A3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5BB8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73E1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1C3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773F9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8C7B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6A0F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B8C3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1EBEE28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3F806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FB2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70162CD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2D886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94AF2" w14:textId="77777777" w:rsidR="006426A3" w:rsidRPr="001904F7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CFD9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0489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FD99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EC7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5C9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6426A3" w14:paraId="4C4E8093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5CD5C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3F44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1DDE0D1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52D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D4A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175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C2F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6685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8294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A467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287C94D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76177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2F8D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441FEA4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C624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AB51" w14:textId="77777777" w:rsidR="006426A3" w:rsidRPr="00DA3842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014A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FB91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6C16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F43F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EE93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3416780" w14:textId="77777777" w:rsidR="006426A3" w:rsidRDefault="006426A3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3F2C7B22" w14:textId="77777777" w:rsidR="006426A3" w:rsidRDefault="006426A3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0EA50916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5BD0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D096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05BDF81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CED1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20BCE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BBC8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111D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5F9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E5729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28CEC" w14:textId="77777777" w:rsidR="006426A3" w:rsidRPr="00175A24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09FBADED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A522D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899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4F1E9929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86EB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2DB1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9C2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6B99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B31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A190C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DB45" w14:textId="77777777" w:rsidR="006426A3" w:rsidRPr="00175A24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6C78EE1E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C17FE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13C45" w14:textId="77777777" w:rsidR="006426A3" w:rsidRDefault="006426A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20A78" w14:textId="77777777" w:rsidR="006426A3" w:rsidRDefault="006426A3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86A8C" w14:textId="77777777" w:rsidR="006426A3" w:rsidRDefault="006426A3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42C453D" w14:textId="77777777" w:rsidR="006426A3" w:rsidRDefault="006426A3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920D5" w14:textId="77777777" w:rsidR="006426A3" w:rsidRDefault="006426A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91D65F8" w14:textId="77777777" w:rsidR="006426A3" w:rsidRDefault="006426A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DA5BA" w14:textId="77777777" w:rsidR="006426A3" w:rsidRDefault="006426A3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80C0" w14:textId="77777777" w:rsidR="006426A3" w:rsidRDefault="006426A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17B8" w14:textId="77777777" w:rsidR="006426A3" w:rsidRPr="001304AF" w:rsidRDefault="006426A3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E31B" w14:textId="77777777" w:rsidR="006426A3" w:rsidRDefault="006426A3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F666FE" w14:textId="77777777" w:rsidR="006426A3" w:rsidRDefault="006426A3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D9CC22" w14:textId="77777777" w:rsidR="006426A3" w:rsidRPr="00175A24" w:rsidRDefault="006426A3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6426A3" w14:paraId="6B5BD54C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3F6D2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D54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37398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3D6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00F42B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F0ED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96A30D1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976B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C76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901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E3AA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9D8A5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CFF0F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6426A3" w14:paraId="57163E12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2ACD6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5AB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270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FBCA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615C6A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1EE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117520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31B3C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878D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13BE8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FEA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5D68E4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8DE85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6426A3" w14:paraId="41C8E3E0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1FCB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6DC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A276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73C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EE05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5DCEE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96942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2E97D7C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B09D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A220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32D5E1CC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AE715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0013F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569CA7F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3FBDA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CD97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C2D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99A8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E9CE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6C9E0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B5C6F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41E582B0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40FEC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AF2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F330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83CA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07A84D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70738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AECC463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EA07" w14:textId="77777777" w:rsidR="006426A3" w:rsidRPr="00CA307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BCE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89449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733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4A9FE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6426A3" w14:paraId="2B602B3B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379FF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C003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19A1B40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F750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0B8C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78DF9A0" w14:textId="77777777" w:rsidR="006426A3" w:rsidRPr="00180EA2" w:rsidRDefault="006426A3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E133D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FA20" w14:textId="77777777" w:rsidR="006426A3" w:rsidRPr="00CA307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C9E4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0DEFD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578B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563BD8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142D131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6426A3" w14:paraId="332312E9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7359A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0D2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500C2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AF4C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D0D827C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A31E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58818" w14:textId="77777777" w:rsidR="006426A3" w:rsidRPr="00CA307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E487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5EE5C06B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BD9C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E35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E82A8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CB411F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2164C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6426A3" w14:paraId="5B8B491C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4378" w14:textId="77777777" w:rsidR="006426A3" w:rsidRDefault="006426A3" w:rsidP="006426A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E46BC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C629A" w14:textId="77777777" w:rsidR="006426A3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F92A6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2B9C8F0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88D6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31B45814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6EA3C50A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AFF4E" w14:textId="77777777" w:rsidR="006426A3" w:rsidRPr="00CA3079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111C0" w14:textId="77777777" w:rsidR="006426A3" w:rsidRDefault="006426A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D85B" w14:textId="77777777" w:rsidR="006426A3" w:rsidRPr="001304AF" w:rsidRDefault="006426A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2DA39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EA9B45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5953626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6EF22BE8" w14:textId="77777777" w:rsidR="006426A3" w:rsidRPr="00B71446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09808B52" w14:textId="77777777" w:rsidR="006426A3" w:rsidRDefault="006426A3">
      <w:pPr>
        <w:tabs>
          <w:tab w:val="left" w:pos="6382"/>
        </w:tabs>
        <w:rPr>
          <w:sz w:val="20"/>
        </w:rPr>
      </w:pPr>
    </w:p>
    <w:p w14:paraId="58FE323D" w14:textId="77777777" w:rsidR="006426A3" w:rsidRDefault="006426A3" w:rsidP="00B52218">
      <w:pPr>
        <w:pStyle w:val="Heading1"/>
        <w:spacing w:line="360" w:lineRule="auto"/>
      </w:pPr>
      <w:r>
        <w:t>LINIA 704</w:t>
      </w:r>
    </w:p>
    <w:p w14:paraId="2ADA417A" w14:textId="77777777" w:rsidR="006426A3" w:rsidRDefault="006426A3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6426A3" w14:paraId="7CD1070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EADB4" w14:textId="77777777" w:rsidR="006426A3" w:rsidRDefault="006426A3" w:rsidP="006426A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A97B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750A888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0028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3D94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 -</w:t>
            </w:r>
          </w:p>
          <w:p w14:paraId="5B3304A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892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6FE4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045B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1CAE2BD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5B60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64C7" w14:textId="77777777" w:rsidR="006426A3" w:rsidRPr="001467E0" w:rsidRDefault="006426A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35A101DB" w14:textId="77777777" w:rsidR="006426A3" w:rsidRPr="00C00026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0002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2FF826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8450D" w14:textId="77777777" w:rsidR="006426A3" w:rsidRDefault="006426A3" w:rsidP="006426A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00E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67205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0EF3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Barcea </w:t>
            </w:r>
          </w:p>
          <w:p w14:paraId="5F75590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33E487B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6E66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1A103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AAE4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CD0DA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52D1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20863C12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B7CD8" w14:textId="77777777" w:rsidR="006426A3" w:rsidRDefault="006426A3" w:rsidP="006426A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13DD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3E80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D679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606C542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36E4B0B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027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92F5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811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4EA2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4E1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10606832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B3A1B" w14:textId="77777777" w:rsidR="006426A3" w:rsidRDefault="006426A3" w:rsidP="006426A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1072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7235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2B9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50A29BD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09406C9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33B5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7776E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D8B1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63F9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272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FE4F22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D8A1104" w14:textId="77777777" w:rsidR="006426A3" w:rsidRDefault="006426A3" w:rsidP="006426A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B1E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B086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4FB1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Hanu Conachi</w:t>
            </w:r>
          </w:p>
          <w:p w14:paraId="7BF094B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57860CB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B96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4DA2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1EF9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F5A6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EF4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6B2DC55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2B91B3" w14:textId="77777777" w:rsidR="006426A3" w:rsidRDefault="006426A3" w:rsidP="006426A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427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08E093A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F44B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ADA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46D083D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DA4B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4FEBC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D4E9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0D2D881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D1BF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A66F9" w14:textId="77777777" w:rsidR="006426A3" w:rsidRPr="001467E0" w:rsidRDefault="006426A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F8D4F72" w14:textId="77777777" w:rsidR="006426A3" w:rsidRPr="008D7F2C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D7F2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E8821A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F7ACD6" w14:textId="77777777" w:rsidR="006426A3" w:rsidRDefault="006426A3" w:rsidP="006426A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63B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278+900</w:t>
            </w:r>
          </w:p>
          <w:p w14:paraId="5233178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5F8D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05EF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1FD8132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3AED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62DC3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87A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F3A5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D7B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762CC4B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7F0663" w14:textId="77777777" w:rsidR="006426A3" w:rsidRDefault="006426A3" w:rsidP="006426A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E93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2E5D9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8A92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3D4DDF4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AD99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58CA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27D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DAAB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B15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F76138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F727" w14:textId="77777777" w:rsidR="006426A3" w:rsidRDefault="006426A3" w:rsidP="006426A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D561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1EF8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D0AE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49280EA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8C4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25DC86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EE62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E17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39774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2C6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B9287F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4. </w:t>
            </w:r>
          </w:p>
        </w:tc>
      </w:tr>
      <w:tr w:rsidR="006426A3" w14:paraId="39D1E85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CA61" w14:textId="77777777" w:rsidR="006426A3" w:rsidRDefault="006426A3" w:rsidP="006426A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8FA5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92623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8E59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3B5C48F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707C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99BD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BAD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48AF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2A1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05210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4 - 6.</w:t>
            </w:r>
          </w:p>
        </w:tc>
      </w:tr>
      <w:tr w:rsidR="006426A3" w14:paraId="5EB29E3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BD5D5" w14:textId="77777777" w:rsidR="006426A3" w:rsidRDefault="006426A3" w:rsidP="006426A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1FF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6EC1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91E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0A6B9D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536C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F83C59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F6E4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C876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28C80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D28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0C8E0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– 8.</w:t>
            </w:r>
          </w:p>
        </w:tc>
      </w:tr>
      <w:tr w:rsidR="006426A3" w14:paraId="7153F37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C190B" w14:textId="77777777" w:rsidR="006426A3" w:rsidRDefault="006426A3" w:rsidP="006426A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980E8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09D0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C5FF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34BAFDD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9236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7C021B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9BD7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65FD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D786" w14:textId="77777777" w:rsidR="006426A3" w:rsidRPr="00E4080B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7208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B77D6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7 şi 8. </w:t>
            </w:r>
          </w:p>
        </w:tc>
      </w:tr>
    </w:tbl>
    <w:p w14:paraId="3CB0639D" w14:textId="77777777" w:rsidR="006426A3" w:rsidRDefault="006426A3">
      <w:pPr>
        <w:spacing w:before="40" w:after="40" w:line="192" w:lineRule="auto"/>
        <w:ind w:right="57"/>
        <w:rPr>
          <w:sz w:val="20"/>
        </w:rPr>
      </w:pPr>
    </w:p>
    <w:p w14:paraId="39C9C594" w14:textId="77777777" w:rsidR="006426A3" w:rsidRDefault="006426A3" w:rsidP="00D06EF4">
      <w:pPr>
        <w:pStyle w:val="Heading1"/>
        <w:spacing w:line="360" w:lineRule="auto"/>
      </w:pPr>
      <w:r>
        <w:t>LINIA 705</w:t>
      </w:r>
    </w:p>
    <w:p w14:paraId="0CAD9EFA" w14:textId="77777777" w:rsidR="006426A3" w:rsidRDefault="006426A3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6426A3" w14:paraId="12546A33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98FC" w14:textId="77777777" w:rsidR="006426A3" w:rsidRDefault="006426A3" w:rsidP="006426A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F64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5+000</w:t>
            </w:r>
          </w:p>
          <w:p w14:paraId="58E1F00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846B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1FB34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140EB6F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DB04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003AF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A286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C59AB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F10E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3DBC24BC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ADE46" w14:textId="77777777" w:rsidR="006426A3" w:rsidRDefault="006426A3" w:rsidP="006426A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02A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9+250</w:t>
            </w:r>
          </w:p>
          <w:p w14:paraId="05A9086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212D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6A48B" w14:textId="77777777" w:rsidR="006426A3" w:rsidRDefault="006426A3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02A3699A" w14:textId="77777777" w:rsidR="006426A3" w:rsidRDefault="006426A3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EB3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BEFA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D626C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5AEC4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4D67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564DF4B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229A" w14:textId="77777777" w:rsidR="006426A3" w:rsidRDefault="006426A3" w:rsidP="006426A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53C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0A713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65D1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110D34D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42B1B40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AE7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B67E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EBB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CE69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6BA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0219DB6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2BA2D" w14:textId="77777777" w:rsidR="006426A3" w:rsidRDefault="006426A3" w:rsidP="006426A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CF6B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17DF6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9F1C0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73FC331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1834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55606F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3 - 7 </w:t>
            </w:r>
          </w:p>
          <w:p w14:paraId="1057341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C7511F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2DDD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F37F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35BF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E3B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D18D2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3.</w:t>
            </w:r>
          </w:p>
        </w:tc>
      </w:tr>
      <w:tr w:rsidR="006426A3" w14:paraId="33140D2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C28F6" w14:textId="77777777" w:rsidR="006426A3" w:rsidRDefault="006426A3" w:rsidP="006426A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10A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963E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87062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567C51B8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7E2D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59079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20F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06CC2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9129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3AE29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şi 4.</w:t>
            </w:r>
          </w:p>
        </w:tc>
      </w:tr>
      <w:tr w:rsidR="006426A3" w14:paraId="386C675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7262" w14:textId="77777777" w:rsidR="006426A3" w:rsidRDefault="006426A3" w:rsidP="006426A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D6D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27+300</w:t>
            </w:r>
          </w:p>
          <w:p w14:paraId="3FC7F920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1B5C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F975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 -</w:t>
            </w:r>
          </w:p>
          <w:p w14:paraId="445E262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A3A1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3B70F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9C8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DE54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1CF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7A852D4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5AFB4" w14:textId="77777777" w:rsidR="006426A3" w:rsidRDefault="006426A3" w:rsidP="006426A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553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  <w:p w14:paraId="76BC347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7B05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34D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Tg. Bujor</w:t>
            </w:r>
          </w:p>
          <w:p w14:paraId="30A248D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6DC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F117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F23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739A5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B269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5B9AD01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7BBC3" w14:textId="77777777" w:rsidR="006426A3" w:rsidRDefault="006426A3" w:rsidP="006426A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0B1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66+950</w:t>
            </w:r>
          </w:p>
          <w:p w14:paraId="24C6719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72B6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DAD8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Tg. Bujor -</w:t>
            </w:r>
          </w:p>
          <w:p w14:paraId="2137B066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6F90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F97C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BF7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D4BFD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0A3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164981F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5EA5" w14:textId="77777777" w:rsidR="006426A3" w:rsidRDefault="006426A3" w:rsidP="006426A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1BAA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80+600</w:t>
            </w:r>
          </w:p>
          <w:p w14:paraId="12937DC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0998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5DEF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09F68B69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EF60A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AEA2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53DE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420C9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A610A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permanentă.</w:t>
            </w:r>
          </w:p>
        </w:tc>
      </w:tr>
      <w:tr w:rsidR="006426A3" w14:paraId="4A1825E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D511" w14:textId="77777777" w:rsidR="006426A3" w:rsidRDefault="006426A3" w:rsidP="006426A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CB0D6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98+575</w:t>
            </w:r>
          </w:p>
          <w:p w14:paraId="6D38DC6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5361" w14:textId="77777777" w:rsidR="006426A3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782BD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7FEF3F9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8314B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7DA31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82BD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646BA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450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59CFCC9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25DF" w14:textId="77777777" w:rsidR="006426A3" w:rsidRDefault="006426A3" w:rsidP="006426A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39C8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104+943</w:t>
            </w:r>
          </w:p>
          <w:p w14:paraId="4238A994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E77FF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345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 -</w:t>
            </w:r>
          </w:p>
          <w:p w14:paraId="088A20F5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117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D3654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0E4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2AADC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976F" w14:textId="77777777" w:rsidR="006426A3" w:rsidRPr="00D84B80" w:rsidRDefault="006426A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84B8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B8B4B2C" w14:textId="77777777" w:rsidR="006426A3" w:rsidRPr="00577556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7755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392A52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D07F" w14:textId="77777777" w:rsidR="006426A3" w:rsidRDefault="006426A3" w:rsidP="006426A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5EB9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96BB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4E43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445C415F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2244BC0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C65E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CCBDC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563E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587FB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E76D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368DEE72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56FE1" w14:textId="77777777" w:rsidR="006426A3" w:rsidRDefault="006426A3" w:rsidP="006426A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C78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859E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CB8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360CC3D1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Y</w:t>
            </w:r>
          </w:p>
          <w:p w14:paraId="22C10C5C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3DA52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5DB5EC5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6,  7, diag.</w:t>
            </w:r>
          </w:p>
          <w:p w14:paraId="6BCF8361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 -  5, </w:t>
            </w:r>
          </w:p>
          <w:p w14:paraId="12F01BF3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  -  7, </w:t>
            </w:r>
          </w:p>
          <w:p w14:paraId="206CE88F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28108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C387" w14:textId="77777777" w:rsidR="006426A3" w:rsidRDefault="006426A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61805" w14:textId="77777777" w:rsidR="006426A3" w:rsidRPr="006A1A91" w:rsidRDefault="006426A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4229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E03CEB" w14:textId="77777777" w:rsidR="006426A3" w:rsidRDefault="006426A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2 - 6.</w:t>
            </w:r>
          </w:p>
        </w:tc>
      </w:tr>
    </w:tbl>
    <w:p w14:paraId="7E01549E" w14:textId="77777777" w:rsidR="006426A3" w:rsidRPr="00454E32" w:rsidRDefault="006426A3">
      <w:pPr>
        <w:spacing w:before="40" w:after="40" w:line="192" w:lineRule="auto"/>
        <w:ind w:right="57"/>
        <w:rPr>
          <w:b/>
          <w:sz w:val="20"/>
        </w:rPr>
      </w:pPr>
    </w:p>
    <w:p w14:paraId="4CBD4391" w14:textId="77777777" w:rsidR="006426A3" w:rsidRDefault="006426A3" w:rsidP="00F0370D">
      <w:pPr>
        <w:pStyle w:val="Heading1"/>
        <w:spacing w:line="360" w:lineRule="auto"/>
      </w:pPr>
      <w:r>
        <w:t>LINIA 800</w:t>
      </w:r>
    </w:p>
    <w:p w14:paraId="13D5FCFA" w14:textId="77777777" w:rsidR="006426A3" w:rsidRDefault="006426A3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6426A3" w14:paraId="7EBCE8D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6BA7F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D4C0B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AF46D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FB670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026DEE9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26862" w14:textId="77777777" w:rsidR="006426A3" w:rsidRDefault="006426A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B6C57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81F72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B2A15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A6762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4920238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CD8C5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4C99F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79A40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559A5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8FD0B52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836B6" w14:textId="77777777" w:rsidR="006426A3" w:rsidRDefault="006426A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7A994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154D9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110FA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5224E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59EB63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C1029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4CB6F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D59A8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57772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B141C2A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9699A" w14:textId="77777777" w:rsidR="006426A3" w:rsidRDefault="006426A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4F378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CF0C0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CCB65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3ACC6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FA7DB8E" w14:textId="77777777" w:rsidR="006426A3" w:rsidRDefault="006426A3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6426A3" w:rsidRPr="00A8307A" w14:paraId="212CF3CA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06D4F" w14:textId="77777777" w:rsidR="006426A3" w:rsidRPr="00A75A00" w:rsidRDefault="006426A3" w:rsidP="006426A3">
            <w:pPr>
              <w:numPr>
                <w:ilvl w:val="0"/>
                <w:numId w:val="23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E651D" w14:textId="77777777" w:rsidR="006426A3" w:rsidRPr="00A8307A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9D537" w14:textId="77777777" w:rsidR="006426A3" w:rsidRPr="00A8307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563FD" w14:textId="77777777" w:rsidR="006426A3" w:rsidRPr="00A8307A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9C5EA" w14:textId="77777777" w:rsidR="006426A3" w:rsidRDefault="006426A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82A7627" w14:textId="77777777" w:rsidR="006426A3" w:rsidRDefault="006426A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00038F56" w14:textId="77777777" w:rsidR="006426A3" w:rsidRDefault="006426A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39E8F90" w14:textId="77777777" w:rsidR="006426A3" w:rsidRDefault="006426A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65F6F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7D7A3" w14:textId="77777777" w:rsidR="006426A3" w:rsidRPr="00A8307A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87427" w14:textId="77777777" w:rsidR="006426A3" w:rsidRPr="00A8307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CB590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FE3465" w14:textId="77777777" w:rsidR="006426A3" w:rsidRPr="00A8307A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6426A3" w14:paraId="5D4889B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51D7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D8D8E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625E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8B91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5BE4DDDD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05D38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52A53543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385D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4064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9800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1968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E4D854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810A4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314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6587E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DC29A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F45EB" w14:textId="77777777" w:rsidR="006426A3" w:rsidRDefault="006426A3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FCA1625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0781D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AEF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085E1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CEE43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699DF1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3E2B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3E7DE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2E6DF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FCDD6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82F89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4555C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AC45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CCB06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9DF8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93EE6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FCDA4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10271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7782C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28FE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37F8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01D35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58D0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5063E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5AD5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825CD7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309E8A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6426A3" w14:paraId="678D56F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C80F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3DD76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D500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F58BC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C082C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850F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5AB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8574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99B7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9E8F4DF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06DE5D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6426A3" w14:paraId="61975D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6959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C3B79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25704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107EC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CFEA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9FC0F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779D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A490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B0D8A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A3502E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47E7E1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6426A3" w14:paraId="319A34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A1A1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B5F4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ECB3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F7AEC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9F2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78D3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38CE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4FDF1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EEDA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CDF509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3E6449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6426A3" w14:paraId="21871BA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DA4D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664F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B03A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A7E81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081C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EA7EDB8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73A0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B9B6A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06A1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0F27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426A3" w14:paraId="7E0CD1C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3F90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611D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0F1D5B4C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2A34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048C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F7235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4520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1CFCB" w14:textId="77777777" w:rsidR="006426A3" w:rsidRDefault="006426A3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04ED5945" w14:textId="77777777" w:rsidR="006426A3" w:rsidRDefault="006426A3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65A39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01259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2C91086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872EB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810E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CE33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6BBF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36E54379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3E92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10B2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07C90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2047A2D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D5C3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B9ADE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73F9A98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BEB0C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1BD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96025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33E6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0E95CAD6" w14:textId="77777777" w:rsidR="006426A3" w:rsidRPr="008B2519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23C6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ED026F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A8DF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2565E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2897" w14:textId="77777777" w:rsidR="006426A3" w:rsidRPr="008D08DE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1DE5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6426A3" w14:paraId="2A62D45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9FAAF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E69C" w14:textId="77777777" w:rsidR="006426A3" w:rsidRDefault="006426A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E31D" w14:textId="77777777" w:rsidR="006426A3" w:rsidRPr="001161EA" w:rsidRDefault="006426A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8D5A" w14:textId="77777777" w:rsidR="006426A3" w:rsidRDefault="006426A3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6FD989EA" w14:textId="77777777" w:rsidR="006426A3" w:rsidRDefault="006426A3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CB625" w14:textId="77777777" w:rsidR="006426A3" w:rsidRDefault="006426A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3C345EB7" w14:textId="77777777" w:rsidR="006426A3" w:rsidRDefault="006426A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271F0" w14:textId="77777777" w:rsidR="006426A3" w:rsidRPr="001161EA" w:rsidRDefault="006426A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EDC4" w14:textId="77777777" w:rsidR="006426A3" w:rsidRDefault="006426A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3290E" w14:textId="77777777" w:rsidR="006426A3" w:rsidRPr="008D08DE" w:rsidRDefault="006426A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E86A" w14:textId="77777777" w:rsidR="006426A3" w:rsidRDefault="006426A3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6426A3" w14:paraId="3DF382B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0EE7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87D7" w14:textId="77777777" w:rsidR="006426A3" w:rsidRDefault="006426A3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8075E" w14:textId="77777777" w:rsidR="006426A3" w:rsidRPr="001161EA" w:rsidRDefault="006426A3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F66D6" w14:textId="77777777" w:rsidR="006426A3" w:rsidRDefault="006426A3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8D060" w14:textId="77777777" w:rsidR="006426A3" w:rsidRDefault="006426A3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A1EE" w14:textId="77777777" w:rsidR="006426A3" w:rsidRPr="001161EA" w:rsidRDefault="006426A3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03FF" w14:textId="77777777" w:rsidR="006426A3" w:rsidRDefault="006426A3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33FD" w14:textId="77777777" w:rsidR="006426A3" w:rsidRDefault="006426A3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4F66" w14:textId="77777777" w:rsidR="006426A3" w:rsidRDefault="006426A3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48A6B17A" w14:textId="77777777" w:rsidR="006426A3" w:rsidRDefault="006426A3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6426A3" w14:paraId="633C793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87D0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0E8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F3453" w14:textId="77777777" w:rsidR="006426A3" w:rsidRPr="001161EA" w:rsidRDefault="006426A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217B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447C308B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F1B8F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AB13FB3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3CE58E85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94BA6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7F626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AD74A" w14:textId="77777777" w:rsidR="006426A3" w:rsidRPr="001161EA" w:rsidRDefault="006426A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1F04C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63C126B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2F226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05400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366AF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70385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1A8EC4C9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00B9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50C8B1C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3E589015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5456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57DD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36CFC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E61F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955B51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783F7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E5EC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5C57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7F53" w14:textId="77777777" w:rsidR="006426A3" w:rsidRDefault="006426A3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D9E6799" w14:textId="77777777" w:rsidR="006426A3" w:rsidRDefault="006426A3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92743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DE2C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F3DF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8F509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3EF8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6426A3" w14:paraId="23AF092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1D14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6D6C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83F4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9F890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F018CBF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4C76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12E0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3E435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8E03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2CAE1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5DDFA6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59A8D6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6426A3" w14:paraId="10AF9B4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F47A2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CE3F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409CD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B8D1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F26FE5F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512F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6DA3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DFD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5AB25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9031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A98F79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45619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7C11E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730B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29FD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3C1A335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EE8FE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D2FB7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5858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61224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D7AF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6B52426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48D9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7823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9F3F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0723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CE675A0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3F88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13E64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511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A426F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371D0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F72317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5831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32EBD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C175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7334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2367997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7EAE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B78B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143A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C8C85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AF06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05FE62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F26D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1DEE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D279B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50740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53406F4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47FB9D46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D7015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18D73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5AFC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1FBC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D2CE3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A28004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DF94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E4D6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CEF28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FD6D3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8916241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05FF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9CBD3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D1C5F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61D44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D6861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7A57A9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5181C323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6426A3" w14:paraId="1AFCA31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EEF6A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3B70F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29689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E8AD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C05B2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6A235720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622E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D6CB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281C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712C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50564E5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6426A3" w14:paraId="4CB89CC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C95F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2791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A849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E4B7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2DFB2569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6FA53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DF913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2D36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2A284C42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23912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4511D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426A3" w14:paraId="40F9670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5C12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151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C6160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09A29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696DB27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533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B1F3BF8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C94E1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831EA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9DFE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1E20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4BDCA9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24C1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E173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AA61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32E85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68C71A4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08BCC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7B300E89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AA084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CE6CF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5A9B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CA1E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716B3B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31AEA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C651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F447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E283B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44A0A25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3F57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569C111C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C49369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FBF8E00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52B785B8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1B703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DFC2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2DE02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C5FA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E8BD7E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9D158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F09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9F9A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D379" w14:textId="77777777" w:rsidR="006426A3" w:rsidRDefault="006426A3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842C4F7" w14:textId="77777777" w:rsidR="006426A3" w:rsidRDefault="006426A3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B02E1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A7910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3101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CFB74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7545A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din fir I în fir II linia 800 la linia III Grupa Tranzit St. Palas </w:t>
            </w:r>
          </w:p>
        </w:tc>
      </w:tr>
      <w:tr w:rsidR="006426A3" w14:paraId="6813F28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EFF7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CD58" w14:textId="77777777" w:rsidR="006426A3" w:rsidRDefault="006426A3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2710D" w14:textId="77777777" w:rsidR="006426A3" w:rsidRPr="001161EA" w:rsidRDefault="006426A3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7CF86" w14:textId="77777777" w:rsidR="006426A3" w:rsidRDefault="006426A3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8C10C51" w14:textId="77777777" w:rsidR="006426A3" w:rsidRDefault="006426A3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24197" w14:textId="77777777" w:rsidR="006426A3" w:rsidRDefault="006426A3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B003F" w14:textId="77777777" w:rsidR="006426A3" w:rsidRDefault="006426A3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21D1" w14:textId="77777777" w:rsidR="006426A3" w:rsidRDefault="006426A3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19DB" w14:textId="77777777" w:rsidR="006426A3" w:rsidRPr="008D08DE" w:rsidRDefault="006426A3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B29C" w14:textId="77777777" w:rsidR="006426A3" w:rsidRDefault="006426A3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6426A3" w14:paraId="5D224A3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CF3A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9C806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B73DC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850F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7954486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ABBD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0E332A16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238DA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BD92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FAAB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3B9F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636EC09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6A2DD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29B33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E617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FF624" w14:textId="77777777" w:rsidR="006426A3" w:rsidRDefault="006426A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8E2B198" w14:textId="77777777" w:rsidR="006426A3" w:rsidRDefault="006426A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4116C" w14:textId="77777777" w:rsidR="006426A3" w:rsidRPr="00F565BC" w:rsidRDefault="006426A3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0BDD4A15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C60B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D799A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C81C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FB8BB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6426A3" w14:paraId="1C89242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2958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D46E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87A66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C4709" w14:textId="77777777" w:rsidR="006426A3" w:rsidRDefault="006426A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78E1603" w14:textId="77777777" w:rsidR="006426A3" w:rsidRDefault="006426A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F4097" w14:textId="77777777" w:rsidR="006426A3" w:rsidRDefault="006426A3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58DAFFA" w14:textId="77777777" w:rsidR="006426A3" w:rsidRDefault="006426A3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02D5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A664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2414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F0A41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6426A3" w14:paraId="477CFBB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8D8A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BD401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0148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F59C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DFD1BF7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B8B6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288D9C3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6D7CC" w14:textId="77777777" w:rsidR="006426A3" w:rsidRPr="001161EA" w:rsidRDefault="006426A3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6B4D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E39AB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4703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0CC1B86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1148D0EE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3183E77E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2C54ACFC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6426A3" w14:paraId="5B43876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16FDA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CC5E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1023C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FB767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0EBAAC8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959E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08FBBDF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1C07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AECFF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ABCE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EE61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47A6D255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DFF193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6426A3" w14:paraId="4C19432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E6BE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6DCD0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16F0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ED4D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21A5CF8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D6033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371050A8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3057E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658B1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2E55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36EA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1D9A8627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6426A3" w14:paraId="7893EE2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5031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B288A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0D93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A7A8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714970B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4BF377FB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EC31B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269FC45E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10A8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D3F2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3DFB9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AC34E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C34DFE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6426A3" w14:paraId="5E5E7F4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2E58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5D564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814A1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19E9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70AED09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79F6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7D0C5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FFE5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59E13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E2D59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02E141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5BFBA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922DB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AEEB1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F2EA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ACAC32A" w14:textId="77777777" w:rsidR="006426A3" w:rsidRDefault="006426A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DF90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7420F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DFBFD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8D7C5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AFFB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486668B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8886" w14:textId="77777777" w:rsidR="006426A3" w:rsidRDefault="006426A3" w:rsidP="006426A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46F0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C18E3" w14:textId="77777777" w:rsidR="006426A3" w:rsidRPr="001161EA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A30A" w14:textId="77777777" w:rsidR="006426A3" w:rsidRDefault="006426A3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2F2AA06" w14:textId="77777777" w:rsidR="006426A3" w:rsidRDefault="006426A3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7787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5D99" w14:textId="77777777" w:rsidR="006426A3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A6B1C" w14:textId="77777777" w:rsidR="006426A3" w:rsidRDefault="006426A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BD14F" w14:textId="77777777" w:rsidR="006426A3" w:rsidRPr="008D08DE" w:rsidRDefault="006426A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9B01F" w14:textId="77777777" w:rsidR="006426A3" w:rsidRDefault="006426A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BCCB51D" w14:textId="77777777" w:rsidR="006426A3" w:rsidRDefault="006426A3">
      <w:pPr>
        <w:spacing w:before="40" w:after="40" w:line="192" w:lineRule="auto"/>
        <w:ind w:right="57"/>
        <w:rPr>
          <w:sz w:val="20"/>
        </w:rPr>
      </w:pPr>
    </w:p>
    <w:p w14:paraId="42E14115" w14:textId="77777777" w:rsidR="006426A3" w:rsidRDefault="006426A3" w:rsidP="00FF5C69">
      <w:pPr>
        <w:pStyle w:val="Heading1"/>
        <w:spacing w:line="276" w:lineRule="auto"/>
      </w:pPr>
      <w:r>
        <w:t>LINIA 804</w:t>
      </w:r>
    </w:p>
    <w:p w14:paraId="568A889C" w14:textId="77777777" w:rsidR="006426A3" w:rsidRDefault="006426A3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6426A3" w14:paraId="65EB8AD6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BB8A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26212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7E090435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63E2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AE0B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4060A6C6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DE68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32BE1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0005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C33E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6EC15" w14:textId="77777777" w:rsidR="006426A3" w:rsidRPr="00436B1D" w:rsidRDefault="006426A3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6426A3" w14:paraId="157DC977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3033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7E30E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45AE5159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3A530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504D2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25E6B2B9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3328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581A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BDBA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7212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ECCA" w14:textId="77777777" w:rsidR="006426A3" w:rsidRPr="00436B1D" w:rsidRDefault="006426A3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6426A3" w14:paraId="5938FF70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AA08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5B98B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633BCBA8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D4C9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D3F3" w14:textId="77777777" w:rsidR="006426A3" w:rsidRDefault="006426A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5A2DC34" w14:textId="77777777" w:rsidR="006426A3" w:rsidRDefault="006426A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A94F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9FD30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2EAD6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7E9C3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FA566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6426A3" w14:paraId="6F537E7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C4D2A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95086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4932FFB8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03EB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8328D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53681F71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B122F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570A3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F5B5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E816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86AD6" w14:textId="77777777" w:rsidR="006426A3" w:rsidRPr="00E25A4B" w:rsidRDefault="006426A3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61575B39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227D0C7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840A6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05D5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62FD9B03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ABBD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94FD9" w14:textId="77777777" w:rsidR="006426A3" w:rsidRDefault="006426A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5B8F7AC" w14:textId="77777777" w:rsidR="006426A3" w:rsidRDefault="006426A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5208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1E0DD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C3D99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0315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F0B4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426A3" w14:paraId="188C7C5C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5033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885C0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ECB2" w14:textId="77777777" w:rsidR="006426A3" w:rsidRPr="00A152FB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2940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0FB36C1F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71479C01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8BBC9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8FDBE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B0ED5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07F4CCB0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D1E1B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8C50D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717F05FD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99FB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13BD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7FC52687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40653" w14:textId="77777777" w:rsidR="006426A3" w:rsidRPr="00A152FB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6C9B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247A309B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7EA769EB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779764BD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060096FB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CD973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E873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824D3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6A19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2ACD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2245C05F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9D24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A4D04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4B40" w14:textId="77777777" w:rsidR="006426A3" w:rsidRPr="00A152FB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8A3F4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437688FA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3571C7A5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6904E333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D08B2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8774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5178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57024AD3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D5F97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8DCA7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1191B617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1BDD9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D16A9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094B" w14:textId="77777777" w:rsidR="006426A3" w:rsidRPr="00A152FB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490F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0BCF6A84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2F3607EC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AB22F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EF28758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F25BE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BDA5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31B1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62978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643925A8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34D80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0E35D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25DF6C02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6112" w14:textId="77777777" w:rsidR="006426A3" w:rsidRPr="00A152FB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BA8F0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140CB7E9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2C60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B4AB3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771D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F7552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47FD7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6426A3" w14:paraId="43D5AC4F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693F7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76730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66+070</w:t>
            </w:r>
          </w:p>
          <w:p w14:paraId="574E6B09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D26DC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8CA05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Urziceni - Broşteni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B04A6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1E30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8CEA9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CFE36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4F22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Zonă TM Broșteni Cap. X</w:t>
            </w:r>
          </w:p>
        </w:tc>
      </w:tr>
      <w:tr w:rsidR="006426A3" w14:paraId="031A61F3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2E2F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8B8F5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3F1C80D2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CED5" w14:textId="77777777" w:rsidR="006426A3" w:rsidRPr="00A152FB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9935A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5B56B298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5553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C1E67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739AD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C56AD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E07E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3A24414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6426A3" w14:paraId="01663504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60F9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050F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497BB756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427F" w14:textId="77777777" w:rsidR="006426A3" w:rsidRPr="00A152FB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4DD53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64EB952A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4832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7B23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A071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3E7C4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F2670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5928788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6426A3" w14:paraId="169620E1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C8E4E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147E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276ACFA9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4E7A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851F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0207D832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01FDB927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7DB4CF7A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1C888902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3CFCD024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9DAAE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2ABD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F7338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40E07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DE7B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1084934A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80586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8987B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865E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9C43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1978A78F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DE1C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615A4C0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25A6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75194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99C4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4EFE8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035EBBAA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4909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5BF3B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5EF8F" w14:textId="77777777" w:rsidR="006426A3" w:rsidRPr="00A152FB" w:rsidRDefault="006426A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41278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29E57769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CD9C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CB0A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811A7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1765" w14:textId="77777777" w:rsidR="006426A3" w:rsidRPr="00F9444C" w:rsidRDefault="006426A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74D4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426A3" w14:paraId="5E48CB45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29A5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8452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11250E6A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BD11" w14:textId="77777777" w:rsidR="006426A3" w:rsidRPr="00A152FB" w:rsidRDefault="006426A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016BB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664F0CF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E5D4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CB70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83DDC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A0746" w14:textId="77777777" w:rsidR="006426A3" w:rsidRPr="00F9444C" w:rsidRDefault="006426A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5E6EB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6B87AB9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6426A3" w14:paraId="74B7FC9C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FB85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F4E9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0AE34F16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DBA8F" w14:textId="77777777" w:rsidR="006426A3" w:rsidRPr="00A152FB" w:rsidRDefault="006426A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E94D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4664F149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94DD8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C2685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87FF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406A6" w14:textId="77777777" w:rsidR="006426A3" w:rsidRPr="00F9444C" w:rsidRDefault="006426A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CCF2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F76340E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6426A3" w14:paraId="6DE1980D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F2DE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C14C6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DFDF" w14:textId="77777777" w:rsidR="006426A3" w:rsidRPr="00A152FB" w:rsidRDefault="006426A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5616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0F56F4D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8043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E347962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913F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0642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31328" w14:textId="77777777" w:rsidR="006426A3" w:rsidRPr="00F9444C" w:rsidRDefault="006426A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9EB4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1DF2993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4A9922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6426A3" w14:paraId="61D9E9CE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30E62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B6931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615C" w14:textId="77777777" w:rsidR="006426A3" w:rsidRPr="00A152FB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C7C2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98A464E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D63C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2829A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940BD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EB5509F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2EC49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F5E32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F1D8E6A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1BED41DD" w14:textId="77777777" w:rsidR="006426A3" w:rsidRDefault="006426A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048E74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6426A3" w14:paraId="697142EA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72CD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0230E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D77DF" w14:textId="77777777" w:rsidR="006426A3" w:rsidRPr="00A152FB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C9129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379A1FE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86DC7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1A869B3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BBFD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7A915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7D9C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85EA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40CF3D58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6426A3" w14:paraId="22ED8E94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0511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32E5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94D3D" w14:textId="77777777" w:rsidR="006426A3" w:rsidRPr="00A152FB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4F306" w14:textId="77777777" w:rsidR="006426A3" w:rsidRDefault="006426A3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020C3388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8FBF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53BB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E008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660B8E76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532DC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D14A4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7DCEDCBB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83AF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F81BA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09C67" w14:textId="77777777" w:rsidR="006426A3" w:rsidRPr="00A152FB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0179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41B9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C039E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7AB9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5C47F022" w14:textId="77777777" w:rsidR="006426A3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3BF7" w14:textId="77777777" w:rsidR="006426A3" w:rsidRPr="00F9444C" w:rsidRDefault="006426A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56FC" w14:textId="77777777" w:rsidR="006426A3" w:rsidRDefault="006426A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426A3" w14:paraId="4A74917B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6F450" w14:textId="77777777" w:rsidR="006426A3" w:rsidRDefault="006426A3" w:rsidP="006426A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756A3" w14:textId="77777777" w:rsidR="006426A3" w:rsidRDefault="006426A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18938030" w14:textId="77777777" w:rsidR="006426A3" w:rsidRDefault="006426A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6429" w14:textId="77777777" w:rsidR="006426A3" w:rsidRPr="00A152FB" w:rsidRDefault="006426A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477FA" w14:textId="77777777" w:rsidR="006426A3" w:rsidRDefault="006426A3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B67B2" w14:textId="77777777" w:rsidR="006426A3" w:rsidRDefault="006426A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5E224" w14:textId="77777777" w:rsidR="006426A3" w:rsidRPr="00F9444C" w:rsidRDefault="006426A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16E0D" w14:textId="77777777" w:rsidR="006426A3" w:rsidRDefault="006426A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76579C92" w14:textId="77777777" w:rsidR="006426A3" w:rsidRDefault="006426A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E818E" w14:textId="77777777" w:rsidR="006426A3" w:rsidRDefault="006426A3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E973" w14:textId="77777777" w:rsidR="006426A3" w:rsidRDefault="006426A3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74FDF811" w14:textId="77777777" w:rsidR="006426A3" w:rsidRDefault="006426A3" w:rsidP="00802827">
      <w:pPr>
        <w:spacing w:line="276" w:lineRule="auto"/>
        <w:ind w:right="57"/>
        <w:rPr>
          <w:sz w:val="20"/>
        </w:rPr>
      </w:pPr>
    </w:p>
    <w:p w14:paraId="6861E35E" w14:textId="77777777" w:rsidR="006426A3" w:rsidRDefault="006426A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FBB7543" w14:textId="77777777" w:rsidR="00333054" w:rsidRDefault="0033305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F938381" w14:textId="77777777" w:rsidR="00333054" w:rsidRDefault="0033305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9CE37BE" w14:textId="77777777" w:rsidR="00333054" w:rsidRPr="00C21F42" w:rsidRDefault="0033305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E5C851D" w14:textId="77777777" w:rsidR="006426A3" w:rsidRPr="00C21F42" w:rsidRDefault="006426A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0E6B5599" w14:textId="77777777" w:rsidR="006426A3" w:rsidRPr="00C21F42" w:rsidRDefault="006426A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46BF7A91" w14:textId="77777777" w:rsidR="006426A3" w:rsidRPr="00C21F42" w:rsidRDefault="006426A3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3ACDD80E" w14:textId="77777777" w:rsidR="006426A3" w:rsidRDefault="006426A3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05E66097" w14:textId="77777777" w:rsidR="006426A3" w:rsidRPr="00C21F42" w:rsidRDefault="006426A3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7214299D" w14:textId="77777777" w:rsidR="006426A3" w:rsidRPr="00C21F42" w:rsidRDefault="006426A3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0A8D650C" w14:textId="77777777" w:rsidR="006426A3" w:rsidRPr="00C21F42" w:rsidRDefault="006426A3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6D6A3E52" w14:textId="77777777" w:rsidR="006426A3" w:rsidRPr="00C21F42" w:rsidRDefault="006426A3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F43BD54" w14:textId="77777777" w:rsidR="001513BB" w:rsidRPr="001B58B3" w:rsidRDefault="001513BB" w:rsidP="001B58B3"/>
    <w:sectPr w:rsidR="001513BB" w:rsidRPr="001B58B3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4635C" w14:textId="77777777" w:rsidR="00EE08EE" w:rsidRDefault="00EE08EE">
      <w:r>
        <w:separator/>
      </w:r>
    </w:p>
  </w:endnote>
  <w:endnote w:type="continuationSeparator" w:id="0">
    <w:p w14:paraId="04B99B35" w14:textId="77777777" w:rsidR="00EE08EE" w:rsidRDefault="00EE0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FC07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CF8B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B55EE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3D477" w14:textId="77777777" w:rsidR="00EE08EE" w:rsidRDefault="00EE08EE">
      <w:r>
        <w:separator/>
      </w:r>
    </w:p>
  </w:footnote>
  <w:footnote w:type="continuationSeparator" w:id="0">
    <w:p w14:paraId="7A5D7BB0" w14:textId="77777777" w:rsidR="00EE08EE" w:rsidRDefault="00EE0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1EBE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3506">
      <w:rPr>
        <w:rStyle w:val="PageNumber"/>
      </w:rPr>
      <w:t>2</w:t>
    </w:r>
    <w:r>
      <w:rPr>
        <w:rStyle w:val="PageNumber"/>
      </w:rPr>
      <w:fldChar w:fldCharType="end"/>
    </w:r>
  </w:p>
  <w:p w14:paraId="0123CFCB" w14:textId="22464CB5" w:rsidR="00615117" w:rsidRDefault="00E6382E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22039C">
      <w:rPr>
        <w:b/>
        <w:bCs/>
        <w:i/>
        <w:iCs/>
        <w:sz w:val="22"/>
      </w:rPr>
      <w:t>decada 21-31 octombrie 2026</w:t>
    </w:r>
  </w:p>
  <w:p w14:paraId="55E74E2D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2F2E98BB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5AEED5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2D4E5FF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7C883FF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20B3995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3ACC20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59B4EA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5225D9B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111D913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365938C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7E535C4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F4C6E81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42381D9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DD3CB58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412CF69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74FCD00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1C48557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3C1F78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1C8FEF4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8DC12F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DD1990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3CE96E7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23F0CBD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27D89C2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3BEA864A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72A92BA8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9A5FB3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5FA3A9E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B8CCF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09D053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2DDD9C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F7CBF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583FB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891F5F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42953F4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5EFCB3F5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20F4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29CF">
      <w:rPr>
        <w:rStyle w:val="PageNumber"/>
      </w:rPr>
      <w:t>3</w:t>
    </w:r>
    <w:r>
      <w:rPr>
        <w:rStyle w:val="PageNumber"/>
      </w:rPr>
      <w:fldChar w:fldCharType="end"/>
    </w:r>
  </w:p>
  <w:p w14:paraId="17D100F8" w14:textId="68F2D0A6" w:rsidR="00D66BBF" w:rsidRPr="00A048AC" w:rsidRDefault="00E6382E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 </w:t>
    </w:r>
    <w:r w:rsidR="0022039C">
      <w:rPr>
        <w:b/>
        <w:bCs/>
        <w:i/>
        <w:iCs/>
        <w:sz w:val="22"/>
      </w:rPr>
      <w:t>decada 21-31 octombrie 2026</w:t>
    </w:r>
  </w:p>
  <w:p w14:paraId="481EEC55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55D423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5C2CA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5CF15765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1B2AC96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E93C9B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AF29EE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A78831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8E87A3C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9A6237E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05AC6E7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4317A9D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7DDAB32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A17E584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11CCC6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7EDDC5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7B2BEAF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5EE230C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2676A99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15521D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2A00AF2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774BD71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33874D1F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68A667E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2ED6B0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0B2E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C4C38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3191A3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50FC949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9A9C19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073E5E4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69472C39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4A3F1017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C49D0E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6E0666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9C4EBD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2974A1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102A27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D203D1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8D5B27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92B6D4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20BD03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0591AFE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954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36C96AF2"/>
    <w:multiLevelType w:val="hybridMultilevel"/>
    <w:tmpl w:val="39D6254C"/>
    <w:lvl w:ilvl="0" w:tplc="AE0CA3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9354ED"/>
    <w:multiLevelType w:val="hybridMultilevel"/>
    <w:tmpl w:val="FF7CEA34"/>
    <w:lvl w:ilvl="0" w:tplc="18D02684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39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83277E"/>
    <w:multiLevelType w:val="hybridMultilevel"/>
    <w:tmpl w:val="05C84538"/>
    <w:lvl w:ilvl="0" w:tplc="6E88D5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F5211F5"/>
    <w:multiLevelType w:val="hybridMultilevel"/>
    <w:tmpl w:val="3E88771E"/>
    <w:lvl w:ilvl="0" w:tplc="DDE05C0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3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73C23515"/>
    <w:multiLevelType w:val="hybridMultilevel"/>
    <w:tmpl w:val="951CB946"/>
    <w:lvl w:ilvl="0" w:tplc="0C602FC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A66A12"/>
    <w:multiLevelType w:val="hybridMultilevel"/>
    <w:tmpl w:val="615EE740"/>
    <w:lvl w:ilvl="0" w:tplc="E2268C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79B44DF5"/>
    <w:multiLevelType w:val="hybridMultilevel"/>
    <w:tmpl w:val="5C661494"/>
    <w:lvl w:ilvl="0" w:tplc="6EA405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53030552">
    <w:abstractNumId w:val="18"/>
  </w:num>
  <w:num w:numId="2" w16cid:durableId="1543975484">
    <w:abstractNumId w:val="12"/>
  </w:num>
  <w:num w:numId="3" w16cid:durableId="281805907">
    <w:abstractNumId w:val="14"/>
  </w:num>
  <w:num w:numId="4" w16cid:durableId="989358314">
    <w:abstractNumId w:val="1"/>
  </w:num>
  <w:num w:numId="5" w16cid:durableId="432436868">
    <w:abstractNumId w:val="2"/>
  </w:num>
  <w:num w:numId="6" w16cid:durableId="396048776">
    <w:abstractNumId w:val="24"/>
  </w:num>
  <w:num w:numId="7" w16cid:durableId="1308974699">
    <w:abstractNumId w:val="10"/>
  </w:num>
  <w:num w:numId="8" w16cid:durableId="2088573307">
    <w:abstractNumId w:val="23"/>
  </w:num>
  <w:num w:numId="9" w16cid:durableId="264074095">
    <w:abstractNumId w:val="27"/>
  </w:num>
  <w:num w:numId="10" w16cid:durableId="1181236199">
    <w:abstractNumId w:val="25"/>
  </w:num>
  <w:num w:numId="11" w16cid:durableId="936517881">
    <w:abstractNumId w:val="7"/>
  </w:num>
  <w:num w:numId="12" w16cid:durableId="149947623">
    <w:abstractNumId w:val="9"/>
  </w:num>
  <w:num w:numId="13" w16cid:durableId="25910938">
    <w:abstractNumId w:val="19"/>
  </w:num>
  <w:num w:numId="14" w16cid:durableId="1935016965">
    <w:abstractNumId w:val="28"/>
  </w:num>
  <w:num w:numId="15" w16cid:durableId="1318219569">
    <w:abstractNumId w:val="5"/>
  </w:num>
  <w:num w:numId="16" w16cid:durableId="1268854381">
    <w:abstractNumId w:val="11"/>
  </w:num>
  <w:num w:numId="17" w16cid:durableId="244806653">
    <w:abstractNumId w:val="29"/>
  </w:num>
  <w:num w:numId="18" w16cid:durableId="701826518">
    <w:abstractNumId w:val="8"/>
  </w:num>
  <w:num w:numId="19" w16cid:durableId="428818036">
    <w:abstractNumId w:val="26"/>
  </w:num>
  <w:num w:numId="20" w16cid:durableId="1572933392">
    <w:abstractNumId w:val="21"/>
  </w:num>
  <w:num w:numId="21" w16cid:durableId="1555240462">
    <w:abstractNumId w:val="15"/>
  </w:num>
  <w:num w:numId="22" w16cid:durableId="1499542297">
    <w:abstractNumId w:val="17"/>
  </w:num>
  <w:num w:numId="23" w16cid:durableId="232354897">
    <w:abstractNumId w:val="3"/>
  </w:num>
  <w:num w:numId="24" w16cid:durableId="384842544">
    <w:abstractNumId w:val="4"/>
  </w:num>
  <w:num w:numId="25" w16cid:durableId="1482119642">
    <w:abstractNumId w:val="16"/>
  </w:num>
  <w:num w:numId="26" w16cid:durableId="577131854">
    <w:abstractNumId w:val="6"/>
  </w:num>
  <w:num w:numId="27" w16cid:durableId="1501697941">
    <w:abstractNumId w:val="22"/>
  </w:num>
  <w:num w:numId="28" w16cid:durableId="2096515494">
    <w:abstractNumId w:val="13"/>
  </w:num>
  <w:num w:numId="29" w16cid:durableId="244926543">
    <w:abstractNumId w:val="20"/>
  </w:num>
  <w:num w:numId="30" w16cid:durableId="35665740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fcFf+3NfVt37Hg14FZ+3fuTj5NZRJyCV0D2CSjTs+GmSJ/FIdj2CZN8tp54yytTc5VChVAeAIdbwzZ+xd12f/w==" w:salt="laiAQouMeSXMD7aM+7TaVA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7E5"/>
    <w:rsid w:val="0000191B"/>
    <w:rsid w:val="00001DCD"/>
    <w:rsid w:val="00001F2E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462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67C0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A52"/>
    <w:rsid w:val="00021D57"/>
    <w:rsid w:val="000227F7"/>
    <w:rsid w:val="00022E94"/>
    <w:rsid w:val="00023468"/>
    <w:rsid w:val="00023D7E"/>
    <w:rsid w:val="00023F40"/>
    <w:rsid w:val="00024227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079"/>
    <w:rsid w:val="0002669D"/>
    <w:rsid w:val="000266DD"/>
    <w:rsid w:val="000267D5"/>
    <w:rsid w:val="0002742F"/>
    <w:rsid w:val="0002788D"/>
    <w:rsid w:val="00027964"/>
    <w:rsid w:val="00027F92"/>
    <w:rsid w:val="00030335"/>
    <w:rsid w:val="00030AA4"/>
    <w:rsid w:val="000313A4"/>
    <w:rsid w:val="00032300"/>
    <w:rsid w:val="0003241C"/>
    <w:rsid w:val="0003277C"/>
    <w:rsid w:val="00032AD7"/>
    <w:rsid w:val="00032D77"/>
    <w:rsid w:val="00032EE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246"/>
    <w:rsid w:val="0004577C"/>
    <w:rsid w:val="00045E9C"/>
    <w:rsid w:val="00046458"/>
    <w:rsid w:val="00046709"/>
    <w:rsid w:val="00046B0E"/>
    <w:rsid w:val="00046C83"/>
    <w:rsid w:val="000471A0"/>
    <w:rsid w:val="00047B23"/>
    <w:rsid w:val="000507B9"/>
    <w:rsid w:val="00050F92"/>
    <w:rsid w:val="00050FE4"/>
    <w:rsid w:val="000518B0"/>
    <w:rsid w:val="0005202C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5FA0"/>
    <w:rsid w:val="00056180"/>
    <w:rsid w:val="00056AEC"/>
    <w:rsid w:val="00056E3F"/>
    <w:rsid w:val="0005780D"/>
    <w:rsid w:val="0005783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2C8"/>
    <w:rsid w:val="000663D8"/>
    <w:rsid w:val="00066442"/>
    <w:rsid w:val="00066855"/>
    <w:rsid w:val="00066AB3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8F0"/>
    <w:rsid w:val="000728F2"/>
    <w:rsid w:val="00073AFB"/>
    <w:rsid w:val="00074596"/>
    <w:rsid w:val="000746B6"/>
    <w:rsid w:val="000748FB"/>
    <w:rsid w:val="00074E4B"/>
    <w:rsid w:val="00075256"/>
    <w:rsid w:val="00075816"/>
    <w:rsid w:val="00075A7F"/>
    <w:rsid w:val="00075AF9"/>
    <w:rsid w:val="00075EDB"/>
    <w:rsid w:val="0007604B"/>
    <w:rsid w:val="0007605B"/>
    <w:rsid w:val="0007738A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A23"/>
    <w:rsid w:val="00083C3E"/>
    <w:rsid w:val="00083DFF"/>
    <w:rsid w:val="00084093"/>
    <w:rsid w:val="000840EA"/>
    <w:rsid w:val="000844C7"/>
    <w:rsid w:val="00084F88"/>
    <w:rsid w:val="000851D8"/>
    <w:rsid w:val="0008522F"/>
    <w:rsid w:val="000854FF"/>
    <w:rsid w:val="000855BC"/>
    <w:rsid w:val="00085784"/>
    <w:rsid w:val="00085A7C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2AB4"/>
    <w:rsid w:val="00093253"/>
    <w:rsid w:val="00093593"/>
    <w:rsid w:val="00093745"/>
    <w:rsid w:val="00093A7A"/>
    <w:rsid w:val="00093ADD"/>
    <w:rsid w:val="00094D7C"/>
    <w:rsid w:val="00094D92"/>
    <w:rsid w:val="00095524"/>
    <w:rsid w:val="0009583D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32B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337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5B0D"/>
    <w:rsid w:val="000C6FFB"/>
    <w:rsid w:val="000C70A5"/>
    <w:rsid w:val="000C7791"/>
    <w:rsid w:val="000C7ED9"/>
    <w:rsid w:val="000D0567"/>
    <w:rsid w:val="000D1058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A7A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558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1B4F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6E1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A50"/>
    <w:rsid w:val="00105E5C"/>
    <w:rsid w:val="001067EF"/>
    <w:rsid w:val="001068F6"/>
    <w:rsid w:val="00106DA3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3E5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675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1F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0B0"/>
    <w:rsid w:val="00135957"/>
    <w:rsid w:val="00136D6A"/>
    <w:rsid w:val="00136EC7"/>
    <w:rsid w:val="00137033"/>
    <w:rsid w:val="001375EC"/>
    <w:rsid w:val="0013767B"/>
    <w:rsid w:val="0014066F"/>
    <w:rsid w:val="00140A9F"/>
    <w:rsid w:val="001413DB"/>
    <w:rsid w:val="00141761"/>
    <w:rsid w:val="00141E4A"/>
    <w:rsid w:val="0014214D"/>
    <w:rsid w:val="0014230A"/>
    <w:rsid w:val="001427BF"/>
    <w:rsid w:val="00142C7C"/>
    <w:rsid w:val="00143804"/>
    <w:rsid w:val="00143BDF"/>
    <w:rsid w:val="00143C07"/>
    <w:rsid w:val="00143CB7"/>
    <w:rsid w:val="0014488F"/>
    <w:rsid w:val="0014497D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9CF"/>
    <w:rsid w:val="00147D5F"/>
    <w:rsid w:val="00147F63"/>
    <w:rsid w:val="00150579"/>
    <w:rsid w:val="00150FB4"/>
    <w:rsid w:val="001511C6"/>
    <w:rsid w:val="001511F4"/>
    <w:rsid w:val="0015139D"/>
    <w:rsid w:val="001513BB"/>
    <w:rsid w:val="0015195A"/>
    <w:rsid w:val="00151C5A"/>
    <w:rsid w:val="00153289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96B"/>
    <w:rsid w:val="00161C3D"/>
    <w:rsid w:val="001620FE"/>
    <w:rsid w:val="00162C15"/>
    <w:rsid w:val="00162EC4"/>
    <w:rsid w:val="001639B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A97"/>
    <w:rsid w:val="00172B91"/>
    <w:rsid w:val="001736E7"/>
    <w:rsid w:val="0017445A"/>
    <w:rsid w:val="001745F9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1BE8"/>
    <w:rsid w:val="00182758"/>
    <w:rsid w:val="0018549B"/>
    <w:rsid w:val="00185757"/>
    <w:rsid w:val="00185948"/>
    <w:rsid w:val="001860D7"/>
    <w:rsid w:val="00186ABE"/>
    <w:rsid w:val="00186BB0"/>
    <w:rsid w:val="001874A1"/>
    <w:rsid w:val="001877D5"/>
    <w:rsid w:val="00187A58"/>
    <w:rsid w:val="00187D9A"/>
    <w:rsid w:val="00187D9D"/>
    <w:rsid w:val="00187DD1"/>
    <w:rsid w:val="00190A29"/>
    <w:rsid w:val="00190C1E"/>
    <w:rsid w:val="00191273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7AD7"/>
    <w:rsid w:val="00197C6B"/>
    <w:rsid w:val="00197E12"/>
    <w:rsid w:val="001A077A"/>
    <w:rsid w:val="001A0835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01"/>
    <w:rsid w:val="001A6324"/>
    <w:rsid w:val="001A7324"/>
    <w:rsid w:val="001A79F1"/>
    <w:rsid w:val="001A7E29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8B3"/>
    <w:rsid w:val="001B5B5B"/>
    <w:rsid w:val="001B5D12"/>
    <w:rsid w:val="001B5DA7"/>
    <w:rsid w:val="001B6246"/>
    <w:rsid w:val="001B62BA"/>
    <w:rsid w:val="001B636E"/>
    <w:rsid w:val="001B6BE0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384"/>
    <w:rsid w:val="001C7454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71E"/>
    <w:rsid w:val="001D3BA4"/>
    <w:rsid w:val="001D4226"/>
    <w:rsid w:val="001D437D"/>
    <w:rsid w:val="001D4421"/>
    <w:rsid w:val="001D4BA8"/>
    <w:rsid w:val="001D4D08"/>
    <w:rsid w:val="001D5473"/>
    <w:rsid w:val="001D63AE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B27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6DA8"/>
    <w:rsid w:val="001F0142"/>
    <w:rsid w:val="001F1061"/>
    <w:rsid w:val="001F279F"/>
    <w:rsid w:val="001F2B93"/>
    <w:rsid w:val="001F2D22"/>
    <w:rsid w:val="001F36A8"/>
    <w:rsid w:val="001F3943"/>
    <w:rsid w:val="001F39A2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8CB"/>
    <w:rsid w:val="00203DD4"/>
    <w:rsid w:val="00203E77"/>
    <w:rsid w:val="0020420B"/>
    <w:rsid w:val="002042CB"/>
    <w:rsid w:val="00204F84"/>
    <w:rsid w:val="0020527E"/>
    <w:rsid w:val="00205368"/>
    <w:rsid w:val="00205517"/>
    <w:rsid w:val="00205778"/>
    <w:rsid w:val="00205A50"/>
    <w:rsid w:val="00205FE4"/>
    <w:rsid w:val="00206973"/>
    <w:rsid w:val="00206BCC"/>
    <w:rsid w:val="00207EFA"/>
    <w:rsid w:val="002109B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039C"/>
    <w:rsid w:val="002209CD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998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48F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DC8"/>
    <w:rsid w:val="00244051"/>
    <w:rsid w:val="00244373"/>
    <w:rsid w:val="00244401"/>
    <w:rsid w:val="002445E9"/>
    <w:rsid w:val="00244815"/>
    <w:rsid w:val="00244862"/>
    <w:rsid w:val="00244CAB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54"/>
    <w:rsid w:val="002577A8"/>
    <w:rsid w:val="00257ADB"/>
    <w:rsid w:val="00257CC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4AFD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727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198C"/>
    <w:rsid w:val="002819C5"/>
    <w:rsid w:val="00281F4A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1BD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ADA"/>
    <w:rsid w:val="00292F4A"/>
    <w:rsid w:val="002933A6"/>
    <w:rsid w:val="0029386E"/>
    <w:rsid w:val="00293BC0"/>
    <w:rsid w:val="00293D2B"/>
    <w:rsid w:val="00293F1F"/>
    <w:rsid w:val="00294975"/>
    <w:rsid w:val="00294A61"/>
    <w:rsid w:val="002953D5"/>
    <w:rsid w:val="002959C1"/>
    <w:rsid w:val="00295DAD"/>
    <w:rsid w:val="00296010"/>
    <w:rsid w:val="00296629"/>
    <w:rsid w:val="0029674F"/>
    <w:rsid w:val="002977DF"/>
    <w:rsid w:val="002A0F01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3DD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25E"/>
    <w:rsid w:val="002B0312"/>
    <w:rsid w:val="002B0408"/>
    <w:rsid w:val="002B0C4A"/>
    <w:rsid w:val="002B0C68"/>
    <w:rsid w:val="002B1326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C4E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3B5"/>
    <w:rsid w:val="002C5903"/>
    <w:rsid w:val="002C5AA1"/>
    <w:rsid w:val="002C5E4B"/>
    <w:rsid w:val="002C639A"/>
    <w:rsid w:val="002C669E"/>
    <w:rsid w:val="002C6EA8"/>
    <w:rsid w:val="002C70A3"/>
    <w:rsid w:val="002C713A"/>
    <w:rsid w:val="002C7162"/>
    <w:rsid w:val="002C72DF"/>
    <w:rsid w:val="002C7474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6252"/>
    <w:rsid w:val="002D7E9B"/>
    <w:rsid w:val="002D7F8D"/>
    <w:rsid w:val="002E16B6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12B"/>
    <w:rsid w:val="002F0205"/>
    <w:rsid w:val="002F0EFC"/>
    <w:rsid w:val="002F11B7"/>
    <w:rsid w:val="002F1368"/>
    <w:rsid w:val="002F21E4"/>
    <w:rsid w:val="002F22CB"/>
    <w:rsid w:val="002F2C12"/>
    <w:rsid w:val="002F3B02"/>
    <w:rsid w:val="002F3D1A"/>
    <w:rsid w:val="002F429B"/>
    <w:rsid w:val="002F459C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59C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4BF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048"/>
    <w:rsid w:val="00322976"/>
    <w:rsid w:val="003232A5"/>
    <w:rsid w:val="0032357E"/>
    <w:rsid w:val="00323BEA"/>
    <w:rsid w:val="00324A26"/>
    <w:rsid w:val="00324ADE"/>
    <w:rsid w:val="00325355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27D4D"/>
    <w:rsid w:val="00330E6A"/>
    <w:rsid w:val="0033147C"/>
    <w:rsid w:val="00331497"/>
    <w:rsid w:val="00331FAD"/>
    <w:rsid w:val="0033214A"/>
    <w:rsid w:val="003321BF"/>
    <w:rsid w:val="003323A6"/>
    <w:rsid w:val="003327DF"/>
    <w:rsid w:val="00332B6E"/>
    <w:rsid w:val="00332D3C"/>
    <w:rsid w:val="00332F6F"/>
    <w:rsid w:val="00333054"/>
    <w:rsid w:val="003334BC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4C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1ABB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039"/>
    <w:rsid w:val="0037127A"/>
    <w:rsid w:val="00371573"/>
    <w:rsid w:val="00371756"/>
    <w:rsid w:val="003719B0"/>
    <w:rsid w:val="00371C41"/>
    <w:rsid w:val="00372908"/>
    <w:rsid w:val="00373139"/>
    <w:rsid w:val="003735AE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186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876A3"/>
    <w:rsid w:val="00390883"/>
    <w:rsid w:val="00390BD9"/>
    <w:rsid w:val="00390C7A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4FEF"/>
    <w:rsid w:val="00395454"/>
    <w:rsid w:val="00395892"/>
    <w:rsid w:val="00395C29"/>
    <w:rsid w:val="00396A88"/>
    <w:rsid w:val="00396C79"/>
    <w:rsid w:val="00396D1C"/>
    <w:rsid w:val="003970F2"/>
    <w:rsid w:val="00397295"/>
    <w:rsid w:val="00397307"/>
    <w:rsid w:val="00397310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6DD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C97"/>
    <w:rsid w:val="003C19FC"/>
    <w:rsid w:val="003C2086"/>
    <w:rsid w:val="003C23CA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0F8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8D2"/>
    <w:rsid w:val="003E1C23"/>
    <w:rsid w:val="003E1D64"/>
    <w:rsid w:val="003E1F11"/>
    <w:rsid w:val="003E29B4"/>
    <w:rsid w:val="003E2ACB"/>
    <w:rsid w:val="003E2BDF"/>
    <w:rsid w:val="003E2EB1"/>
    <w:rsid w:val="003E32B8"/>
    <w:rsid w:val="003E3602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AA7"/>
    <w:rsid w:val="003E7CB6"/>
    <w:rsid w:val="003F03B1"/>
    <w:rsid w:val="003F0514"/>
    <w:rsid w:val="003F078B"/>
    <w:rsid w:val="003F0842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5CF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427F"/>
    <w:rsid w:val="0040454D"/>
    <w:rsid w:val="004049AB"/>
    <w:rsid w:val="004049AE"/>
    <w:rsid w:val="004049BC"/>
    <w:rsid w:val="00404E26"/>
    <w:rsid w:val="00404E8A"/>
    <w:rsid w:val="00405846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B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158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57C"/>
    <w:rsid w:val="00444922"/>
    <w:rsid w:val="00444B49"/>
    <w:rsid w:val="004456EF"/>
    <w:rsid w:val="00446153"/>
    <w:rsid w:val="004463E0"/>
    <w:rsid w:val="00446C7C"/>
    <w:rsid w:val="004471F4"/>
    <w:rsid w:val="00447643"/>
    <w:rsid w:val="00447B07"/>
    <w:rsid w:val="004501DF"/>
    <w:rsid w:val="0045026F"/>
    <w:rsid w:val="00450657"/>
    <w:rsid w:val="00450A2C"/>
    <w:rsid w:val="004510C1"/>
    <w:rsid w:val="00451683"/>
    <w:rsid w:val="004516D2"/>
    <w:rsid w:val="0045179C"/>
    <w:rsid w:val="00451C94"/>
    <w:rsid w:val="0045203B"/>
    <w:rsid w:val="004526B0"/>
    <w:rsid w:val="00452CFF"/>
    <w:rsid w:val="0045333D"/>
    <w:rsid w:val="0045340A"/>
    <w:rsid w:val="004535C7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4ED"/>
    <w:rsid w:val="00477A18"/>
    <w:rsid w:val="00477B63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1"/>
    <w:rsid w:val="004856F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740"/>
    <w:rsid w:val="00494814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86E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B8"/>
    <w:rsid w:val="004C67DD"/>
    <w:rsid w:val="004C70D1"/>
    <w:rsid w:val="004C76E8"/>
    <w:rsid w:val="004C7D10"/>
    <w:rsid w:val="004C7DEA"/>
    <w:rsid w:val="004D060C"/>
    <w:rsid w:val="004D0C97"/>
    <w:rsid w:val="004D0ED7"/>
    <w:rsid w:val="004D0F1F"/>
    <w:rsid w:val="004D0FC8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3FAA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2199"/>
    <w:rsid w:val="004E2366"/>
    <w:rsid w:val="004E2B09"/>
    <w:rsid w:val="004E3189"/>
    <w:rsid w:val="004E31DB"/>
    <w:rsid w:val="004E3224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0D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049"/>
    <w:rsid w:val="004F4296"/>
    <w:rsid w:val="004F48A5"/>
    <w:rsid w:val="004F49CA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1D0"/>
    <w:rsid w:val="0051535B"/>
    <w:rsid w:val="005158D0"/>
    <w:rsid w:val="00515A0D"/>
    <w:rsid w:val="00515F9C"/>
    <w:rsid w:val="00516172"/>
    <w:rsid w:val="00516264"/>
    <w:rsid w:val="00516835"/>
    <w:rsid w:val="0051727E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596"/>
    <w:rsid w:val="00524994"/>
    <w:rsid w:val="00524AAB"/>
    <w:rsid w:val="00524F01"/>
    <w:rsid w:val="00525620"/>
    <w:rsid w:val="00525622"/>
    <w:rsid w:val="005256C4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833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979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79E"/>
    <w:rsid w:val="0055094A"/>
    <w:rsid w:val="005509F9"/>
    <w:rsid w:val="0055107C"/>
    <w:rsid w:val="0055124F"/>
    <w:rsid w:val="00551F08"/>
    <w:rsid w:val="00552433"/>
    <w:rsid w:val="00552B9C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31BF"/>
    <w:rsid w:val="005631F5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4D"/>
    <w:rsid w:val="00566363"/>
    <w:rsid w:val="00566733"/>
    <w:rsid w:val="00566768"/>
    <w:rsid w:val="00567464"/>
    <w:rsid w:val="00567AA8"/>
    <w:rsid w:val="00567B12"/>
    <w:rsid w:val="00570BC5"/>
    <w:rsid w:val="00571697"/>
    <w:rsid w:val="00571CCB"/>
    <w:rsid w:val="00572E07"/>
    <w:rsid w:val="005730F6"/>
    <w:rsid w:val="00573953"/>
    <w:rsid w:val="00573FC8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1F64"/>
    <w:rsid w:val="00582233"/>
    <w:rsid w:val="005826B0"/>
    <w:rsid w:val="0058312F"/>
    <w:rsid w:val="0058348D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ED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6B"/>
    <w:rsid w:val="00596AA9"/>
    <w:rsid w:val="00596BF2"/>
    <w:rsid w:val="00596CEC"/>
    <w:rsid w:val="00597FC7"/>
    <w:rsid w:val="005A09D2"/>
    <w:rsid w:val="005A0BB6"/>
    <w:rsid w:val="005A0F97"/>
    <w:rsid w:val="005A13C9"/>
    <w:rsid w:val="005A1A74"/>
    <w:rsid w:val="005A20BC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CF5"/>
    <w:rsid w:val="005A5DD0"/>
    <w:rsid w:val="005A60C0"/>
    <w:rsid w:val="005A6657"/>
    <w:rsid w:val="005A6EC5"/>
    <w:rsid w:val="005A6FBB"/>
    <w:rsid w:val="005A7537"/>
    <w:rsid w:val="005A7BBA"/>
    <w:rsid w:val="005B063B"/>
    <w:rsid w:val="005B0BFA"/>
    <w:rsid w:val="005B0E49"/>
    <w:rsid w:val="005B1669"/>
    <w:rsid w:val="005B2121"/>
    <w:rsid w:val="005B2151"/>
    <w:rsid w:val="005B2451"/>
    <w:rsid w:val="005B29E7"/>
    <w:rsid w:val="005B2BB4"/>
    <w:rsid w:val="005B31CA"/>
    <w:rsid w:val="005B32EC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C65"/>
    <w:rsid w:val="005B7FC0"/>
    <w:rsid w:val="005C012D"/>
    <w:rsid w:val="005C0677"/>
    <w:rsid w:val="005C0A12"/>
    <w:rsid w:val="005C0C16"/>
    <w:rsid w:val="005C0D93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5FB9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37D4"/>
    <w:rsid w:val="005D3A9F"/>
    <w:rsid w:val="005D50D4"/>
    <w:rsid w:val="005D51AB"/>
    <w:rsid w:val="005D562F"/>
    <w:rsid w:val="005D599D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17B"/>
    <w:rsid w:val="005E32FA"/>
    <w:rsid w:val="005E33FB"/>
    <w:rsid w:val="005E3536"/>
    <w:rsid w:val="005E3D02"/>
    <w:rsid w:val="005E3FE1"/>
    <w:rsid w:val="005E4018"/>
    <w:rsid w:val="005E40CD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87D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CA4"/>
    <w:rsid w:val="00603D40"/>
    <w:rsid w:val="0060428E"/>
    <w:rsid w:val="00604538"/>
    <w:rsid w:val="00604731"/>
    <w:rsid w:val="006047F2"/>
    <w:rsid w:val="00604B43"/>
    <w:rsid w:val="00605270"/>
    <w:rsid w:val="00605286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3D2C"/>
    <w:rsid w:val="00613E8D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685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1C8"/>
    <w:rsid w:val="00640803"/>
    <w:rsid w:val="006409A0"/>
    <w:rsid w:val="00640A10"/>
    <w:rsid w:val="006418CA"/>
    <w:rsid w:val="00641F63"/>
    <w:rsid w:val="00642623"/>
    <w:rsid w:val="006426A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6BC0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DB6"/>
    <w:rsid w:val="00672FA6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0EE0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6F34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335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81D"/>
    <w:rsid w:val="00696A5D"/>
    <w:rsid w:val="00696D94"/>
    <w:rsid w:val="0069739F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6C55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F25"/>
    <w:rsid w:val="006B2205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066"/>
    <w:rsid w:val="006C15FE"/>
    <w:rsid w:val="006C18D8"/>
    <w:rsid w:val="006C1ADC"/>
    <w:rsid w:val="006C1D0F"/>
    <w:rsid w:val="006C214B"/>
    <w:rsid w:val="006C21BC"/>
    <w:rsid w:val="006C2C66"/>
    <w:rsid w:val="006C311C"/>
    <w:rsid w:val="006C3141"/>
    <w:rsid w:val="006C3E98"/>
    <w:rsid w:val="006C417E"/>
    <w:rsid w:val="006C4475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710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820"/>
    <w:rsid w:val="006D4A13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6C"/>
    <w:rsid w:val="006F17E6"/>
    <w:rsid w:val="006F1D60"/>
    <w:rsid w:val="006F302D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3BE1"/>
    <w:rsid w:val="00703D66"/>
    <w:rsid w:val="00703E5A"/>
    <w:rsid w:val="007043A3"/>
    <w:rsid w:val="007045A5"/>
    <w:rsid w:val="00704D2C"/>
    <w:rsid w:val="00705787"/>
    <w:rsid w:val="00705BE3"/>
    <w:rsid w:val="0070610B"/>
    <w:rsid w:val="00706B1A"/>
    <w:rsid w:val="00707FE4"/>
    <w:rsid w:val="00710066"/>
    <w:rsid w:val="0071036D"/>
    <w:rsid w:val="007109B7"/>
    <w:rsid w:val="00710CEC"/>
    <w:rsid w:val="00710FEA"/>
    <w:rsid w:val="00711760"/>
    <w:rsid w:val="00711AC7"/>
    <w:rsid w:val="00711E5C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83E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4FD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6D5"/>
    <w:rsid w:val="00750FD3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979"/>
    <w:rsid w:val="00761C94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542"/>
    <w:rsid w:val="00777609"/>
    <w:rsid w:val="0077783A"/>
    <w:rsid w:val="00777DC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1E58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71C"/>
    <w:rsid w:val="007B478F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C06"/>
    <w:rsid w:val="007C1D41"/>
    <w:rsid w:val="007C1E93"/>
    <w:rsid w:val="007C22BC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486"/>
    <w:rsid w:val="007D5B65"/>
    <w:rsid w:val="007D65CD"/>
    <w:rsid w:val="007D6877"/>
    <w:rsid w:val="007D6D43"/>
    <w:rsid w:val="007D6FB0"/>
    <w:rsid w:val="007D72BF"/>
    <w:rsid w:val="007D744D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2D6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850"/>
    <w:rsid w:val="007F586E"/>
    <w:rsid w:val="007F59E5"/>
    <w:rsid w:val="007F5BC9"/>
    <w:rsid w:val="007F5D89"/>
    <w:rsid w:val="007F5EA8"/>
    <w:rsid w:val="007F629F"/>
    <w:rsid w:val="007F695D"/>
    <w:rsid w:val="007F6992"/>
    <w:rsid w:val="007F788E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3552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20F"/>
    <w:rsid w:val="0080762F"/>
    <w:rsid w:val="008077E1"/>
    <w:rsid w:val="008079F4"/>
    <w:rsid w:val="00807A04"/>
    <w:rsid w:val="008113CC"/>
    <w:rsid w:val="0081321C"/>
    <w:rsid w:val="0081326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664"/>
    <w:rsid w:val="00822BAF"/>
    <w:rsid w:val="00822BF6"/>
    <w:rsid w:val="00822CAB"/>
    <w:rsid w:val="00823027"/>
    <w:rsid w:val="00823A5D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3E81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2D2"/>
    <w:rsid w:val="00847580"/>
    <w:rsid w:val="00850034"/>
    <w:rsid w:val="008505BF"/>
    <w:rsid w:val="00851352"/>
    <w:rsid w:val="0085165C"/>
    <w:rsid w:val="008519CA"/>
    <w:rsid w:val="00851D34"/>
    <w:rsid w:val="008526FE"/>
    <w:rsid w:val="00853211"/>
    <w:rsid w:val="0085377D"/>
    <w:rsid w:val="00853A12"/>
    <w:rsid w:val="00853D5E"/>
    <w:rsid w:val="008546C7"/>
    <w:rsid w:val="008547F1"/>
    <w:rsid w:val="008553D5"/>
    <w:rsid w:val="00855BB2"/>
    <w:rsid w:val="00856220"/>
    <w:rsid w:val="00856A3A"/>
    <w:rsid w:val="00856D7F"/>
    <w:rsid w:val="00856E61"/>
    <w:rsid w:val="00857EBB"/>
    <w:rsid w:val="008602A5"/>
    <w:rsid w:val="00861664"/>
    <w:rsid w:val="00861CDA"/>
    <w:rsid w:val="00862729"/>
    <w:rsid w:val="00862AAE"/>
    <w:rsid w:val="00862D85"/>
    <w:rsid w:val="00862DF6"/>
    <w:rsid w:val="00862E07"/>
    <w:rsid w:val="0086342E"/>
    <w:rsid w:val="008637BF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67C"/>
    <w:rsid w:val="00867B0A"/>
    <w:rsid w:val="00867DE7"/>
    <w:rsid w:val="00870067"/>
    <w:rsid w:val="0087037C"/>
    <w:rsid w:val="00870AAA"/>
    <w:rsid w:val="00870AAE"/>
    <w:rsid w:val="00870B7B"/>
    <w:rsid w:val="00870D05"/>
    <w:rsid w:val="00871A54"/>
    <w:rsid w:val="00872CCB"/>
    <w:rsid w:val="00872E9C"/>
    <w:rsid w:val="00873781"/>
    <w:rsid w:val="00874351"/>
    <w:rsid w:val="008754F5"/>
    <w:rsid w:val="00875961"/>
    <w:rsid w:val="00875D91"/>
    <w:rsid w:val="00876033"/>
    <w:rsid w:val="00876278"/>
    <w:rsid w:val="008770EB"/>
    <w:rsid w:val="008776B8"/>
    <w:rsid w:val="00877753"/>
    <w:rsid w:val="0087775A"/>
    <w:rsid w:val="00877A46"/>
    <w:rsid w:val="00877CB1"/>
    <w:rsid w:val="00877DEB"/>
    <w:rsid w:val="008804AA"/>
    <w:rsid w:val="00880822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200"/>
    <w:rsid w:val="00885DD8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FD4"/>
    <w:rsid w:val="008C1219"/>
    <w:rsid w:val="008C1999"/>
    <w:rsid w:val="008C1C84"/>
    <w:rsid w:val="008C1ED9"/>
    <w:rsid w:val="008C232D"/>
    <w:rsid w:val="008C29AD"/>
    <w:rsid w:val="008C2BF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02"/>
    <w:rsid w:val="008C56E0"/>
    <w:rsid w:val="008C571A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4DB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2E72"/>
    <w:rsid w:val="008E3369"/>
    <w:rsid w:val="008E34B4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4BA"/>
    <w:rsid w:val="008E653D"/>
    <w:rsid w:val="008E6F50"/>
    <w:rsid w:val="008E73C2"/>
    <w:rsid w:val="008E73DF"/>
    <w:rsid w:val="008E75B4"/>
    <w:rsid w:val="008E7A7D"/>
    <w:rsid w:val="008E7B3B"/>
    <w:rsid w:val="008F01B1"/>
    <w:rsid w:val="008F0207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0D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077BE"/>
    <w:rsid w:val="009108AD"/>
    <w:rsid w:val="009108ED"/>
    <w:rsid w:val="00910C89"/>
    <w:rsid w:val="00910D78"/>
    <w:rsid w:val="0091118B"/>
    <w:rsid w:val="00911242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0D2B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6D9D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086"/>
    <w:rsid w:val="00960403"/>
    <w:rsid w:val="009604ED"/>
    <w:rsid w:val="00960759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3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1E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03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83C"/>
    <w:rsid w:val="009A09EC"/>
    <w:rsid w:val="009A0BC9"/>
    <w:rsid w:val="009A1531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2F1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63DF"/>
    <w:rsid w:val="009B667F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091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AED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7F7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425"/>
    <w:rsid w:val="009F4572"/>
    <w:rsid w:val="009F486B"/>
    <w:rsid w:val="009F498A"/>
    <w:rsid w:val="009F4A73"/>
    <w:rsid w:val="009F4C96"/>
    <w:rsid w:val="009F4DE1"/>
    <w:rsid w:val="009F56AF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CBA"/>
    <w:rsid w:val="00A04E19"/>
    <w:rsid w:val="00A04EB9"/>
    <w:rsid w:val="00A0529B"/>
    <w:rsid w:val="00A055F5"/>
    <w:rsid w:val="00A05D72"/>
    <w:rsid w:val="00A05EFE"/>
    <w:rsid w:val="00A05F8D"/>
    <w:rsid w:val="00A0631C"/>
    <w:rsid w:val="00A06634"/>
    <w:rsid w:val="00A069E4"/>
    <w:rsid w:val="00A06AB5"/>
    <w:rsid w:val="00A06DAF"/>
    <w:rsid w:val="00A07199"/>
    <w:rsid w:val="00A07516"/>
    <w:rsid w:val="00A07872"/>
    <w:rsid w:val="00A07C44"/>
    <w:rsid w:val="00A07D73"/>
    <w:rsid w:val="00A07F91"/>
    <w:rsid w:val="00A10573"/>
    <w:rsid w:val="00A10820"/>
    <w:rsid w:val="00A10992"/>
    <w:rsid w:val="00A12962"/>
    <w:rsid w:val="00A13215"/>
    <w:rsid w:val="00A14314"/>
    <w:rsid w:val="00A14425"/>
    <w:rsid w:val="00A149CC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6AA3"/>
    <w:rsid w:val="00A271FC"/>
    <w:rsid w:val="00A27F81"/>
    <w:rsid w:val="00A30E6F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9CF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AC0"/>
    <w:rsid w:val="00A40AAB"/>
    <w:rsid w:val="00A4106A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575C6"/>
    <w:rsid w:val="00A60088"/>
    <w:rsid w:val="00A6078A"/>
    <w:rsid w:val="00A60D94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3305"/>
    <w:rsid w:val="00A64EA8"/>
    <w:rsid w:val="00A64F1D"/>
    <w:rsid w:val="00A65B3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392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3FF8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0FC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83F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EDE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75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49F4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01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137"/>
    <w:rsid w:val="00AF7467"/>
    <w:rsid w:val="00B00AD8"/>
    <w:rsid w:val="00B0238B"/>
    <w:rsid w:val="00B029C4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404B"/>
    <w:rsid w:val="00B24079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472"/>
    <w:rsid w:val="00B347E5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0E10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6AC4"/>
    <w:rsid w:val="00B46DAD"/>
    <w:rsid w:val="00B46DFE"/>
    <w:rsid w:val="00B47406"/>
    <w:rsid w:val="00B4744C"/>
    <w:rsid w:val="00B47535"/>
    <w:rsid w:val="00B50476"/>
    <w:rsid w:val="00B50782"/>
    <w:rsid w:val="00B507FD"/>
    <w:rsid w:val="00B50B80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11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18C"/>
    <w:rsid w:val="00B73806"/>
    <w:rsid w:val="00B738C4"/>
    <w:rsid w:val="00B73D19"/>
    <w:rsid w:val="00B73D78"/>
    <w:rsid w:val="00B73FDF"/>
    <w:rsid w:val="00B745F9"/>
    <w:rsid w:val="00B749D4"/>
    <w:rsid w:val="00B74C03"/>
    <w:rsid w:val="00B75224"/>
    <w:rsid w:val="00B75967"/>
    <w:rsid w:val="00B76437"/>
    <w:rsid w:val="00B76B56"/>
    <w:rsid w:val="00B778A2"/>
    <w:rsid w:val="00B80641"/>
    <w:rsid w:val="00B8067A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EE7"/>
    <w:rsid w:val="00B97054"/>
    <w:rsid w:val="00B9735A"/>
    <w:rsid w:val="00B97C72"/>
    <w:rsid w:val="00B97C7B"/>
    <w:rsid w:val="00BA0B29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54D"/>
    <w:rsid w:val="00BA3DEF"/>
    <w:rsid w:val="00BA40AE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ACA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C8A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0F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922"/>
    <w:rsid w:val="00C13E11"/>
    <w:rsid w:val="00C14022"/>
    <w:rsid w:val="00C141E8"/>
    <w:rsid w:val="00C14795"/>
    <w:rsid w:val="00C15C90"/>
    <w:rsid w:val="00C16CF6"/>
    <w:rsid w:val="00C16DD4"/>
    <w:rsid w:val="00C16EB8"/>
    <w:rsid w:val="00C17522"/>
    <w:rsid w:val="00C17A09"/>
    <w:rsid w:val="00C17BFD"/>
    <w:rsid w:val="00C17D9A"/>
    <w:rsid w:val="00C17DA4"/>
    <w:rsid w:val="00C20924"/>
    <w:rsid w:val="00C218B8"/>
    <w:rsid w:val="00C225CC"/>
    <w:rsid w:val="00C22621"/>
    <w:rsid w:val="00C22E98"/>
    <w:rsid w:val="00C2338F"/>
    <w:rsid w:val="00C234DB"/>
    <w:rsid w:val="00C236AA"/>
    <w:rsid w:val="00C23B5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46F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E0"/>
    <w:rsid w:val="00C54AC0"/>
    <w:rsid w:val="00C54B64"/>
    <w:rsid w:val="00C54C44"/>
    <w:rsid w:val="00C54D83"/>
    <w:rsid w:val="00C55611"/>
    <w:rsid w:val="00C557F0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426"/>
    <w:rsid w:val="00C63748"/>
    <w:rsid w:val="00C63AA7"/>
    <w:rsid w:val="00C63B66"/>
    <w:rsid w:val="00C63C67"/>
    <w:rsid w:val="00C63D55"/>
    <w:rsid w:val="00C640FE"/>
    <w:rsid w:val="00C64476"/>
    <w:rsid w:val="00C64555"/>
    <w:rsid w:val="00C645CD"/>
    <w:rsid w:val="00C647B9"/>
    <w:rsid w:val="00C64AD9"/>
    <w:rsid w:val="00C6573B"/>
    <w:rsid w:val="00C65C31"/>
    <w:rsid w:val="00C66CC2"/>
    <w:rsid w:val="00C67630"/>
    <w:rsid w:val="00C67B13"/>
    <w:rsid w:val="00C67C26"/>
    <w:rsid w:val="00C67D67"/>
    <w:rsid w:val="00C67DE5"/>
    <w:rsid w:val="00C67F7D"/>
    <w:rsid w:val="00C7026B"/>
    <w:rsid w:val="00C704A9"/>
    <w:rsid w:val="00C71CC1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6FAB"/>
    <w:rsid w:val="00C7756A"/>
    <w:rsid w:val="00C77839"/>
    <w:rsid w:val="00C80123"/>
    <w:rsid w:val="00C801CE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8F1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A7F"/>
    <w:rsid w:val="00CA6C91"/>
    <w:rsid w:val="00CA6FBB"/>
    <w:rsid w:val="00CA759D"/>
    <w:rsid w:val="00CA7A60"/>
    <w:rsid w:val="00CA7EB0"/>
    <w:rsid w:val="00CB03DD"/>
    <w:rsid w:val="00CB058E"/>
    <w:rsid w:val="00CB0C39"/>
    <w:rsid w:val="00CB0CD1"/>
    <w:rsid w:val="00CB0E1C"/>
    <w:rsid w:val="00CB0E30"/>
    <w:rsid w:val="00CB16A4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7A3"/>
    <w:rsid w:val="00CB7F32"/>
    <w:rsid w:val="00CC089A"/>
    <w:rsid w:val="00CC094E"/>
    <w:rsid w:val="00CC0D13"/>
    <w:rsid w:val="00CC1BF8"/>
    <w:rsid w:val="00CC1DFD"/>
    <w:rsid w:val="00CC21C7"/>
    <w:rsid w:val="00CC24F1"/>
    <w:rsid w:val="00CC254E"/>
    <w:rsid w:val="00CC2DFB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51B"/>
    <w:rsid w:val="00CC6DAA"/>
    <w:rsid w:val="00CC7C74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C52"/>
    <w:rsid w:val="00CD2E47"/>
    <w:rsid w:val="00CD30A2"/>
    <w:rsid w:val="00CD36EF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1E7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156"/>
    <w:rsid w:val="00CE637B"/>
    <w:rsid w:val="00CE6450"/>
    <w:rsid w:val="00CE678A"/>
    <w:rsid w:val="00CE6ED7"/>
    <w:rsid w:val="00CF06EC"/>
    <w:rsid w:val="00CF07B1"/>
    <w:rsid w:val="00CF0986"/>
    <w:rsid w:val="00CF0EDA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5E17"/>
    <w:rsid w:val="00CF62DC"/>
    <w:rsid w:val="00CF6ADB"/>
    <w:rsid w:val="00CF6F72"/>
    <w:rsid w:val="00CF75F1"/>
    <w:rsid w:val="00CF777C"/>
    <w:rsid w:val="00D00188"/>
    <w:rsid w:val="00D007AC"/>
    <w:rsid w:val="00D00AA7"/>
    <w:rsid w:val="00D01B83"/>
    <w:rsid w:val="00D020A8"/>
    <w:rsid w:val="00D02292"/>
    <w:rsid w:val="00D02620"/>
    <w:rsid w:val="00D0262A"/>
    <w:rsid w:val="00D0280F"/>
    <w:rsid w:val="00D030FA"/>
    <w:rsid w:val="00D031D4"/>
    <w:rsid w:val="00D035E2"/>
    <w:rsid w:val="00D04262"/>
    <w:rsid w:val="00D04960"/>
    <w:rsid w:val="00D04C5A"/>
    <w:rsid w:val="00D05158"/>
    <w:rsid w:val="00D0579F"/>
    <w:rsid w:val="00D061DE"/>
    <w:rsid w:val="00D07037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2C2"/>
    <w:rsid w:val="00D2043A"/>
    <w:rsid w:val="00D20624"/>
    <w:rsid w:val="00D2095E"/>
    <w:rsid w:val="00D21069"/>
    <w:rsid w:val="00D21601"/>
    <w:rsid w:val="00D21BFB"/>
    <w:rsid w:val="00D21E17"/>
    <w:rsid w:val="00D22556"/>
    <w:rsid w:val="00D229D4"/>
    <w:rsid w:val="00D2398F"/>
    <w:rsid w:val="00D23D63"/>
    <w:rsid w:val="00D23DCC"/>
    <w:rsid w:val="00D23DCD"/>
    <w:rsid w:val="00D23E37"/>
    <w:rsid w:val="00D24146"/>
    <w:rsid w:val="00D24EF6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8D5"/>
    <w:rsid w:val="00D47F68"/>
    <w:rsid w:val="00D50285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A42"/>
    <w:rsid w:val="00D54CC3"/>
    <w:rsid w:val="00D54D28"/>
    <w:rsid w:val="00D55187"/>
    <w:rsid w:val="00D55CEB"/>
    <w:rsid w:val="00D56456"/>
    <w:rsid w:val="00D56A39"/>
    <w:rsid w:val="00D56DF3"/>
    <w:rsid w:val="00D56EF1"/>
    <w:rsid w:val="00D56F1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7A7"/>
    <w:rsid w:val="00D64D72"/>
    <w:rsid w:val="00D652EA"/>
    <w:rsid w:val="00D658E5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716"/>
    <w:rsid w:val="00D86C7A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67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048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133"/>
    <w:rsid w:val="00DC1234"/>
    <w:rsid w:val="00DC12BD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625"/>
    <w:rsid w:val="00DD4818"/>
    <w:rsid w:val="00DD4B33"/>
    <w:rsid w:val="00DD4E75"/>
    <w:rsid w:val="00DD5381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464"/>
    <w:rsid w:val="00DE3941"/>
    <w:rsid w:val="00DE3F36"/>
    <w:rsid w:val="00DE40C3"/>
    <w:rsid w:val="00DE4316"/>
    <w:rsid w:val="00DE49AF"/>
    <w:rsid w:val="00DE49BB"/>
    <w:rsid w:val="00DE5D22"/>
    <w:rsid w:val="00DE6264"/>
    <w:rsid w:val="00DE6621"/>
    <w:rsid w:val="00DE76BD"/>
    <w:rsid w:val="00DE7742"/>
    <w:rsid w:val="00DE7818"/>
    <w:rsid w:val="00DE781E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99B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877"/>
    <w:rsid w:val="00E15909"/>
    <w:rsid w:val="00E15CCF"/>
    <w:rsid w:val="00E15E33"/>
    <w:rsid w:val="00E16677"/>
    <w:rsid w:val="00E1690B"/>
    <w:rsid w:val="00E17355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457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2E7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4350"/>
    <w:rsid w:val="00E44E4B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4B80"/>
    <w:rsid w:val="00E55A0E"/>
    <w:rsid w:val="00E55BF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382E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11DA"/>
    <w:rsid w:val="00E91F05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6CCD"/>
    <w:rsid w:val="00EA7A16"/>
    <w:rsid w:val="00EA7D1F"/>
    <w:rsid w:val="00EA7EF6"/>
    <w:rsid w:val="00EB0AED"/>
    <w:rsid w:val="00EB0F64"/>
    <w:rsid w:val="00EB10AB"/>
    <w:rsid w:val="00EB118A"/>
    <w:rsid w:val="00EB1719"/>
    <w:rsid w:val="00EB195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FA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B19"/>
    <w:rsid w:val="00ED1E9D"/>
    <w:rsid w:val="00ED1EDB"/>
    <w:rsid w:val="00ED2CE4"/>
    <w:rsid w:val="00ED2DCC"/>
    <w:rsid w:val="00ED2E8A"/>
    <w:rsid w:val="00ED2F1F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6A"/>
    <w:rsid w:val="00ED779C"/>
    <w:rsid w:val="00EE01DA"/>
    <w:rsid w:val="00EE03D0"/>
    <w:rsid w:val="00EE08EE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109"/>
    <w:rsid w:val="00EE4E3D"/>
    <w:rsid w:val="00EE531B"/>
    <w:rsid w:val="00EE55DC"/>
    <w:rsid w:val="00EE5D3C"/>
    <w:rsid w:val="00EE61A9"/>
    <w:rsid w:val="00EE61B5"/>
    <w:rsid w:val="00EE64A3"/>
    <w:rsid w:val="00EE6BB7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AD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596C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290"/>
    <w:rsid w:val="00F108AF"/>
    <w:rsid w:val="00F11154"/>
    <w:rsid w:val="00F11346"/>
    <w:rsid w:val="00F115BE"/>
    <w:rsid w:val="00F11DE0"/>
    <w:rsid w:val="00F11FCF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3833"/>
    <w:rsid w:val="00F2440A"/>
    <w:rsid w:val="00F24AA5"/>
    <w:rsid w:val="00F24BF9"/>
    <w:rsid w:val="00F24E2E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5B18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09FF"/>
    <w:rsid w:val="00F613B4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1D"/>
    <w:rsid w:val="00F6746D"/>
    <w:rsid w:val="00F677A2"/>
    <w:rsid w:val="00F67981"/>
    <w:rsid w:val="00F67A51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5F73"/>
    <w:rsid w:val="00F7617C"/>
    <w:rsid w:val="00F76215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7ED"/>
    <w:rsid w:val="00F82B59"/>
    <w:rsid w:val="00F835B3"/>
    <w:rsid w:val="00F83D0E"/>
    <w:rsid w:val="00F83EC9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083"/>
    <w:rsid w:val="00FB425D"/>
    <w:rsid w:val="00FB45EB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69C"/>
    <w:rsid w:val="00FB7719"/>
    <w:rsid w:val="00FB7A80"/>
    <w:rsid w:val="00FC017F"/>
    <w:rsid w:val="00FC1430"/>
    <w:rsid w:val="00FC18A9"/>
    <w:rsid w:val="00FC1944"/>
    <w:rsid w:val="00FC1A80"/>
    <w:rsid w:val="00FC2480"/>
    <w:rsid w:val="00FC24D2"/>
    <w:rsid w:val="00FC25ED"/>
    <w:rsid w:val="00FC26F1"/>
    <w:rsid w:val="00FC2C5D"/>
    <w:rsid w:val="00FC34F5"/>
    <w:rsid w:val="00FC3506"/>
    <w:rsid w:val="00FC395C"/>
    <w:rsid w:val="00FC3A37"/>
    <w:rsid w:val="00FC44CF"/>
    <w:rsid w:val="00FC4C7B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1CE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4F5B"/>
    <w:rsid w:val="00FE5157"/>
    <w:rsid w:val="00FE525D"/>
    <w:rsid w:val="00FE548A"/>
    <w:rsid w:val="00FE5A06"/>
    <w:rsid w:val="00FE6575"/>
    <w:rsid w:val="00FE6752"/>
    <w:rsid w:val="00FE68C7"/>
    <w:rsid w:val="00FE695E"/>
    <w:rsid w:val="00FE70A6"/>
    <w:rsid w:val="00FE7925"/>
    <w:rsid w:val="00FF01FF"/>
    <w:rsid w:val="00FF0379"/>
    <w:rsid w:val="00FF0706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2D01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A287A8C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84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3F084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F084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F084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F084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F084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F084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3F084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3F084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3F084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F084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3F084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3F084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F0842"/>
  </w:style>
  <w:style w:type="paragraph" w:styleId="BlockText">
    <w:name w:val="Block Text"/>
    <w:basedOn w:val="Normal"/>
    <w:rsid w:val="003F084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F084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F084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3F084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347E5"/>
    <w:rPr>
      <w:color w:val="0000FF"/>
      <w:u w:val="single"/>
    </w:rPr>
  </w:style>
  <w:style w:type="character" w:styleId="FollowedHyperlink">
    <w:name w:val="FollowedHyperlink"/>
    <w:rsid w:val="00B347E5"/>
    <w:rPr>
      <w:color w:val="800080"/>
      <w:u w:val="single"/>
    </w:rPr>
  </w:style>
  <w:style w:type="character" w:customStyle="1" w:styleId="Heading7Char">
    <w:name w:val="Heading 7 Char"/>
    <w:link w:val="Heading7"/>
    <w:rsid w:val="00B347E5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B347E5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B347E5"/>
    <w:rPr>
      <w:b/>
      <w:bCs/>
      <w:i/>
      <w:iCs/>
      <w:noProof/>
      <w:szCs w:val="24"/>
      <w:lang w:val="ro-RO"/>
    </w:rPr>
  </w:style>
  <w:style w:type="character" w:customStyle="1" w:styleId="Heading1Char">
    <w:name w:val="Heading 1 Char"/>
    <w:aliases w:val="BAR Char"/>
    <w:link w:val="Heading1"/>
    <w:rsid w:val="00B347E5"/>
    <w:rPr>
      <w:b/>
      <w:bCs/>
      <w:noProof/>
      <w:sz w:val="24"/>
      <w:szCs w:val="24"/>
      <w:lang w:val="ro-RO"/>
    </w:rPr>
  </w:style>
  <w:style w:type="character" w:customStyle="1" w:styleId="HeaderChar">
    <w:name w:val="Header Char"/>
    <w:link w:val="Header"/>
    <w:rsid w:val="00B347E5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B347E5"/>
    <w:rPr>
      <w:noProof/>
      <w:sz w:val="24"/>
      <w:szCs w:val="24"/>
      <w:lang w:val="ro-RO"/>
    </w:rPr>
  </w:style>
  <w:style w:type="character" w:customStyle="1" w:styleId="BodyTextChar">
    <w:name w:val="Body Text Char"/>
    <w:link w:val="BodyText"/>
    <w:rsid w:val="00B347E5"/>
    <w:rPr>
      <w:rFonts w:ascii="Helvetica-R" w:hAnsi="Helvetica-R"/>
      <w:b/>
      <w:bCs/>
      <w:noProof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7E5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B347E5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link w:val="Heading2"/>
    <w:rsid w:val="00B347E5"/>
    <w:rPr>
      <w:rFonts w:ascii="Helvetica-R" w:hAnsi="Helvetica-R"/>
      <w:b/>
      <w:bCs/>
      <w:noProof/>
      <w:szCs w:val="24"/>
      <w:lang w:val="ro-RO"/>
    </w:rPr>
  </w:style>
  <w:style w:type="paragraph" w:customStyle="1" w:styleId="Style1">
    <w:name w:val="Style1"/>
    <w:basedOn w:val="Normal"/>
    <w:rsid w:val="00B347E5"/>
    <w:pPr>
      <w:numPr>
        <w:numId w:val="3"/>
      </w:numPr>
      <w:tabs>
        <w:tab w:val="clear" w:pos="96"/>
        <w:tab w:val="num" w:pos="720"/>
        <w:tab w:val="num" w:pos="1102"/>
      </w:tabs>
      <w:ind w:left="0" w:firstLine="742"/>
    </w:pPr>
    <w:rPr>
      <w:noProof w:val="0"/>
      <w:lang w:val="en-GB"/>
    </w:rPr>
  </w:style>
  <w:style w:type="paragraph" w:styleId="ListBullet">
    <w:name w:val="List Bullet"/>
    <w:basedOn w:val="Normal"/>
    <w:uiPriority w:val="99"/>
    <w:unhideWhenUsed/>
    <w:rsid w:val="0056634D"/>
    <w:pPr>
      <w:numPr>
        <w:numId w:val="30"/>
      </w:numPr>
      <w:tabs>
        <w:tab w:val="clear" w:pos="360"/>
      </w:tabs>
      <w:ind w:left="0" w:firstLine="0"/>
      <w:contextualSpacing/>
    </w:pPr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1</TotalTime>
  <Pages>1</Pages>
  <Words>15093</Words>
  <Characters>86034</Characters>
  <Application>Microsoft Office Word</Application>
  <DocSecurity>0</DocSecurity>
  <Lines>716</Lines>
  <Paragraphs>201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2012-08-09T06:05:00Z</cp:lastPrinted>
  <dcterms:created xsi:type="dcterms:W3CDTF">2026-10-13T06:47:00Z</dcterms:created>
  <dcterms:modified xsi:type="dcterms:W3CDTF">2026-10-13T08:12:00Z</dcterms:modified>
</cp:coreProperties>
</file>