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4A517" w14:textId="77777777" w:rsidR="009E4EFD" w:rsidRPr="00B26C8D" w:rsidRDefault="009E4EFD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690BDB2E" w14:textId="7B734DBA" w:rsidR="009E4EFD" w:rsidRPr="00B26C8D" w:rsidRDefault="009E4EFD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06E4513A" w14:textId="77777777" w:rsidR="009E4EFD" w:rsidRDefault="009E4EFD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000CC590" w14:textId="77777777" w:rsidR="009E4EFD" w:rsidRDefault="009E4EFD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0503CE3A" w14:textId="77777777" w:rsidR="009E4EFD" w:rsidRDefault="009E4EFD">
      <w:pPr>
        <w:jc w:val="center"/>
        <w:rPr>
          <w:sz w:val="28"/>
        </w:rPr>
      </w:pPr>
    </w:p>
    <w:p w14:paraId="7E0B414A" w14:textId="77777777" w:rsidR="009E4EFD" w:rsidRDefault="009E4EFD">
      <w:pPr>
        <w:jc w:val="center"/>
        <w:rPr>
          <w:sz w:val="28"/>
        </w:rPr>
      </w:pPr>
    </w:p>
    <w:p w14:paraId="10D4A08D" w14:textId="77777777" w:rsidR="009E4EFD" w:rsidRDefault="009E4EFD">
      <w:pPr>
        <w:jc w:val="center"/>
        <w:rPr>
          <w:sz w:val="28"/>
        </w:rPr>
      </w:pPr>
    </w:p>
    <w:p w14:paraId="0DFDFD10" w14:textId="77777777" w:rsidR="009E4EFD" w:rsidRDefault="009E4EFD">
      <w:pPr>
        <w:jc w:val="center"/>
        <w:rPr>
          <w:sz w:val="28"/>
        </w:rPr>
      </w:pPr>
    </w:p>
    <w:p w14:paraId="63E20E93" w14:textId="77777777" w:rsidR="009E4EFD" w:rsidRDefault="009E4EFD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IAȘI</w:t>
      </w:r>
    </w:p>
    <w:p w14:paraId="72560D58" w14:textId="77777777" w:rsidR="009E4EFD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587B8B1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6A4AD10B" w14:textId="77777777" w:rsidR="009E4EFD" w:rsidRDefault="009E4EF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53427860" w14:textId="77777777" w:rsidR="009E4EFD" w:rsidRDefault="009E4EF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noiembrie 2026</w:t>
      </w:r>
    </w:p>
    <w:p w14:paraId="3810CB80" w14:textId="77777777" w:rsidR="009E4EFD" w:rsidRDefault="009E4EFD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9E4EFD" w14:paraId="04994816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775BB20E" w14:textId="77777777" w:rsidR="009E4EFD" w:rsidRDefault="009E4EFD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13CACB02" w14:textId="77777777" w:rsidR="009E4EFD" w:rsidRDefault="009E4EFD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65DAD262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16C5DE75" w14:textId="77777777" w:rsidR="009E4EFD" w:rsidRDefault="009E4EFD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3FF3F4B6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0CFFCB87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C2FB29D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5CE41031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344E1BDE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338FD4FD" w14:textId="77777777" w:rsidR="009E4EFD" w:rsidRDefault="009E4EF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2FEAB05F" w14:textId="77777777" w:rsidR="009E4EFD" w:rsidRDefault="009E4EF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597D0AC5" w14:textId="77777777" w:rsidR="009E4EFD" w:rsidRDefault="009E4EFD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2D1314BD" w14:textId="77777777" w:rsidR="009E4EFD" w:rsidRDefault="009E4EF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500F6316" w14:textId="77777777" w:rsidR="009E4EFD" w:rsidRDefault="009E4EF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79592751" w14:textId="77777777" w:rsidR="009E4EFD" w:rsidRDefault="009E4EF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6C4656F1" w14:textId="77777777" w:rsidR="009E4EFD" w:rsidRDefault="009E4EFD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618259F4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60C1CFF6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065406E8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6099B364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0383FD9D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79A5344B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51D40D4B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4F0ECD63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5EA3253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9E4EFD" w14:paraId="25A80BE8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076F34BC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5046C160" w14:textId="77777777" w:rsidR="009E4EFD" w:rsidRDefault="009E4EF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57558BD" w14:textId="77777777" w:rsidR="009E4EFD" w:rsidRDefault="009E4EF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41DA34D5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6B29B7FA" w14:textId="77777777" w:rsidR="009E4EFD" w:rsidRDefault="009E4EF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A83E18A" w14:textId="77777777" w:rsidR="009E4EFD" w:rsidRDefault="009E4EF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70703E60" w14:textId="77777777" w:rsidR="009E4EFD" w:rsidRDefault="009E4EF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D15E183" w14:textId="77777777" w:rsidR="009E4EFD" w:rsidRDefault="009E4EF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6B792326" w14:textId="77777777" w:rsidR="009E4EFD" w:rsidRDefault="009E4EF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1464A5D" w14:textId="77777777" w:rsidR="009E4EFD" w:rsidRDefault="009E4EF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09F9872" w14:textId="77777777" w:rsidR="009E4EFD" w:rsidRDefault="009E4EFD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3ADD897D" w14:textId="77777777" w:rsidR="009E4EFD" w:rsidRDefault="009E4EFD">
      <w:pPr>
        <w:spacing w:line="192" w:lineRule="auto"/>
        <w:jc w:val="center"/>
      </w:pPr>
    </w:p>
    <w:p w14:paraId="5FF061D1" w14:textId="77777777" w:rsidR="009E4EFD" w:rsidRDefault="009E4EFD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23E56DDD" w14:textId="77777777" w:rsidR="009E4EFD" w:rsidRPr="006310EB" w:rsidRDefault="009E4EFD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3B47015" w14:textId="77777777" w:rsidR="009E4EFD" w:rsidRPr="006310EB" w:rsidRDefault="009E4EFD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2C3CA355" w14:textId="77777777" w:rsidR="009E4EFD" w:rsidRPr="006310EB" w:rsidRDefault="009E4EFD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53788835" w14:textId="77777777" w:rsidR="009E4EFD" w:rsidRPr="00A8307A" w:rsidRDefault="009E4EFD" w:rsidP="00516DD3">
      <w:pPr>
        <w:pStyle w:val="Heading1"/>
        <w:spacing w:line="360" w:lineRule="auto"/>
      </w:pPr>
      <w:r w:rsidRPr="00A8307A">
        <w:t>LINIA 100</w:t>
      </w:r>
    </w:p>
    <w:p w14:paraId="520E3BDC" w14:textId="77777777" w:rsidR="009E4EFD" w:rsidRPr="00A8307A" w:rsidRDefault="009E4EFD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9E4EFD" w:rsidRPr="00AB76B4" w14:paraId="5318929F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424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9C7E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7A2CB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FD1B78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B137647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D57AA" w14:textId="77777777" w:rsidR="009E4EFD" w:rsidRPr="00AB76B4" w:rsidRDefault="009E4EF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908CE61" w14:textId="77777777" w:rsidR="009E4EFD" w:rsidRPr="00AB76B4" w:rsidRDefault="009E4EF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22CDD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FFB0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DB566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4E81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7D5D4BA5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B68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1226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29C51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13BEC6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38A6242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85DE2" w14:textId="77777777" w:rsidR="009E4EFD" w:rsidRPr="00AB76B4" w:rsidRDefault="009E4EF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3669420" w14:textId="77777777" w:rsidR="009E4EFD" w:rsidRPr="00AB76B4" w:rsidRDefault="009E4EF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D4E32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D7AF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3A61C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8449F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705D0C31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BE88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3AEE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98825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48BE12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5B08F16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DEA99" w14:textId="77777777" w:rsidR="009E4EFD" w:rsidRPr="00AB76B4" w:rsidRDefault="009E4EF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50CDE4D8" w14:textId="77777777" w:rsidR="009E4EFD" w:rsidRPr="00AB76B4" w:rsidRDefault="009E4EF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1169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BD2A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D34EB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41CE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6665D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9E4EFD" w:rsidRPr="00AB76B4" w14:paraId="361DFD5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9AB0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26BA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7DBA6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72592D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6ED4066F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7D08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79CC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6D1B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93021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82E1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749B4AD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5856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2B1A2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57E3F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293464" w14:textId="77777777" w:rsidR="009E4EFD" w:rsidRPr="00AB76B4" w:rsidRDefault="009E4EF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6ECBC3AE" w14:textId="77777777" w:rsidR="009E4EFD" w:rsidRPr="00AB76B4" w:rsidRDefault="009E4EF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EE4DF" w14:textId="77777777" w:rsidR="009E4EFD" w:rsidRPr="00AB76B4" w:rsidRDefault="009E4EF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2E3EFFD3" w14:textId="77777777" w:rsidR="009E4EFD" w:rsidRPr="00AB76B4" w:rsidRDefault="009E4EF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41E92010" w14:textId="77777777" w:rsidR="009E4EFD" w:rsidRPr="00AB76B4" w:rsidRDefault="009E4EF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277FDA8F" w14:textId="77777777" w:rsidR="009E4EFD" w:rsidRPr="00AB76B4" w:rsidRDefault="009E4EF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06422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E516F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6C426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FC1D2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2443CE1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3D54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9061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B7446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488C0E" w14:textId="77777777" w:rsidR="009E4EFD" w:rsidRPr="00AB76B4" w:rsidRDefault="009E4EFD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7831BAD7" w14:textId="77777777" w:rsidR="009E4EFD" w:rsidRPr="00AB76B4" w:rsidRDefault="009E4EF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9CE6E" w14:textId="77777777" w:rsidR="009E4EFD" w:rsidRPr="00AB76B4" w:rsidRDefault="009E4EFD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0CD12369" w14:textId="77777777" w:rsidR="009E4EFD" w:rsidRPr="00AB76B4" w:rsidRDefault="009E4EFD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837A1" w14:textId="77777777" w:rsidR="009E4EFD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AF61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F27E5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A52BB" w14:textId="77777777" w:rsidR="009E4EFD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C4C844" w14:textId="77777777" w:rsidR="009E4EFD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9E4EFD" w:rsidRPr="00AB76B4" w14:paraId="38A4EB6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20A6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C72A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704D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D0E72C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664158A0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1E39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40BAB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05872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40BDBF2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B9F79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1D06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6501380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2B5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6F53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02AADAF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ED2E0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0CCE78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75599C25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09C82D62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1B87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F2326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421D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27E42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2855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37F3D71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E9EE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41A7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8AAA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6713C5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366E3D44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3E31253B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E25D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FA2E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8FEB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7F21607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DA957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643C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2560603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F32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0494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728E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A88A57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74D031CD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36B99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3BC99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728B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14342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DE17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622969B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DAD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750C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31CA5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EE8F74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640220BE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F08E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15F663D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2860C64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3A2B0B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11A31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6A3D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93BDC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A5A4F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277E6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9E4EFD" w:rsidRPr="00AB76B4" w14:paraId="407BBD96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8AC8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083B9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A3CA2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94BFF5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5F95012E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B201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C1A02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E82F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3E998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5435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7603C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9E4EFD" w:rsidRPr="00AB76B4" w14:paraId="2BFD6043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50AA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7208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3047D62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F5A5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6A13C6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33856E0B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20DB710B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C6CB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296E5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3ABC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2C4CB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47A1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2B1DC14B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2A6E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8FCF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CCFBE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BA8137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4CFC08FA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7BF12B2B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2145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35A65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FBA39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5327D4E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F8499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EC3E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1A713EEB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2E5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6AB9F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2D692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CE506C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61EFE73F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7359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D1F328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50E13A2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6B7FF7D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352D0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CC47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9C6F9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30BB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A5030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9E4EFD" w:rsidRPr="00AB76B4" w14:paraId="6CED9837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77306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462C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85D5B1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C0DB8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27248F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72B25E2F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421E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5FD20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C9CC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7443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04480" w14:textId="77777777" w:rsidR="009E4EFD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1A0B28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511CA2BD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788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CD6E2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C9D3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D7AC88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7402B2BF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04552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01F0D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3FB6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09BC6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4D06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5B44662C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0EE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41FB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07B20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3072D0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4EB15686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13F0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BBC0C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9DD4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B6447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2F66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07997B4D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973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56AF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5BE6E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4751FD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1B210A17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CCA27" w14:textId="77777777" w:rsidR="009E4EFD" w:rsidRPr="00AB76B4" w:rsidRDefault="009E4EF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4240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786B9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8410C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43B0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5CB98B0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E0D6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D3D7F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CFD1D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07226B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05C03765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9CCF9" w14:textId="77777777" w:rsidR="009E4EFD" w:rsidRPr="00AB76B4" w:rsidRDefault="009E4EF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9378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45CC2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75E16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1432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6925BE4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5CC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CC73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453C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EF440C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0E126E22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7C5DF" w14:textId="77777777" w:rsidR="009E4EFD" w:rsidRPr="00AB76B4" w:rsidRDefault="009E4EF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EECB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B966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DE68FB2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346B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C3338" w14:textId="77777777" w:rsidR="009E4EFD" w:rsidRPr="00AB76B4" w:rsidRDefault="009E4EFD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3C32176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F9A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303D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046FAD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2CD1E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53FA32" w14:textId="77777777" w:rsidR="009E4EFD" w:rsidRPr="00AB76B4" w:rsidRDefault="009E4EF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4AB24B92" w14:textId="77777777" w:rsidR="009E4EFD" w:rsidRPr="00AB76B4" w:rsidRDefault="009E4EF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A0019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293AD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8307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7E5D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8AA1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321A489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F5E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F7CB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F1B8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6F7DE8" w14:textId="77777777" w:rsidR="009E4EFD" w:rsidRPr="00AB76B4" w:rsidRDefault="009E4EFD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DF6C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15E21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4DB0C" w14:textId="77777777" w:rsidR="009E4EFD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37844B0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E3190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0571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1EFEA86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12B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AB6F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B172D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84D836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426778AB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D04E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3B02B28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71884C0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A4220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7907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E83C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1E22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5A1ED67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1E0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3B4E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F2BF9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A6E28C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5A4DEEB2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B1AB2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CCC1E6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7BD2C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113B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DCE9C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C17E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3077AE4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62DF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ECA1B" w14:textId="77777777" w:rsidR="009E4EFD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48CC321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9A239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C13BB2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C177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C4CF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0ECB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59AD8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2280F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7B920087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AF2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1611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56546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DB0CB1" w14:textId="77777777" w:rsidR="009E4EFD" w:rsidRPr="00AB76B4" w:rsidRDefault="009E4EFD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2A91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E639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FC8EA" w14:textId="77777777" w:rsidR="009E4EFD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69AB74CC" w14:textId="77777777" w:rsidR="009E4EFD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CB45C" w14:textId="77777777" w:rsidR="009E4EFD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0301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4A3EEBC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25E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9769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6713E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D325D2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EE25F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4B1F44B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099C9B32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7FA77C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3ED2B48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3463D28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0E6E0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60B0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2A5F2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525F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4F7814C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7B96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FD61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18861DEF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715E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50A5C6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68F468D4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68D4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74EE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A2FB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60DE6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FF8C9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6BFBF5E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12D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DB7E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5BA72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4E557F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2232B7D0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275C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552C937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1AC46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AB8D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11D6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15BA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25AC5F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5293C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9E4EFD" w:rsidRPr="00AB76B4" w14:paraId="5CCA7EB4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C376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85B3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FFC30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0A818C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4B18B5F8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9CA5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8A3CD3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367A8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C5AD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6D16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B9B8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4DD09ED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B88C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3C80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E517F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394683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7152CD1A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3638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DAF9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54E1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22205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018B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1695B7E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463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1CC8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120E1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17218A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436EA81D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4397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798DC81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24B8F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99D1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D5E8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FC6E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8E09F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2153B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9E4EFD" w:rsidRPr="00AB76B4" w14:paraId="30BEDA6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D3C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87D7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8B227F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3A0C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2C6DD5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4E7E2F03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E6D7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B47B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B72F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5BFF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1A7C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6CDCFB8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DA28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0A0E1" w14:textId="77777777" w:rsidR="009E4EFD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53+700</w:t>
            </w:r>
          </w:p>
          <w:p w14:paraId="6788CC6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65E38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2932CF" w14:textId="77777777" w:rsidR="009E4EFD" w:rsidRPr="00AB76B4" w:rsidRDefault="009E4EFD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EE5F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952D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B730C" w14:textId="77777777" w:rsidR="009E4EFD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959A4" w14:textId="77777777" w:rsidR="009E4EFD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0D0F4" w14:textId="77777777" w:rsidR="009E4EFD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03E1530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A508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0D0E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7FBB9AE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2F127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5A3F9B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3D47005D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67E5CE91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28842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24849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BD92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7B08D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CC80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7F15226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579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FB40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9EE1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5F029B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25F3B486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145B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C001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CCCFF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41312D8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C542F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6552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9CCCD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3B6A7B9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64A0543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D61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68ED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1CCEF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5F9A9C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03BB057A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DD2A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6B5B2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5388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17960B6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03406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8C092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56110B8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B9E2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EB4F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5AF0C17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9ECDB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40817A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73B3D8B8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DFBE9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5F73B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A674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7F3C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F872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690B1F9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3FF0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5CAB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F3B07" w14:textId="77777777" w:rsidR="009E4EFD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08663E" w14:textId="77777777" w:rsidR="009E4EFD" w:rsidRPr="00AB76B4" w:rsidRDefault="009E4EFD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3847252D" w14:textId="77777777" w:rsidR="009E4EFD" w:rsidRPr="00AB76B4" w:rsidRDefault="009E4EFD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A0239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3F42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9BBBB" w14:textId="77777777" w:rsidR="009E4EFD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63+700</w:t>
            </w:r>
          </w:p>
          <w:p w14:paraId="5B43C6A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9E191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F6825" w14:textId="77777777" w:rsidR="009E4EFD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3539B26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6EC7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B9069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7590090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809C5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5BA081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229822D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3E85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626D5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C745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8524C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A10E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966C82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196B6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9E4EFD" w:rsidRPr="00AB76B4" w14:paraId="786B89F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DA91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C3CAE" w14:textId="77777777" w:rsidR="009E4EFD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5240C5F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66E9E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FE627E" w14:textId="77777777" w:rsidR="009E4EFD" w:rsidRPr="00AB76B4" w:rsidRDefault="009E4EFD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43152D00" w14:textId="77777777" w:rsidR="009E4EFD" w:rsidRPr="00AB76B4" w:rsidRDefault="009E4EFD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C3FC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87D68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FC1C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964E1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FDC0F" w14:textId="77777777" w:rsidR="009E4EFD" w:rsidRPr="00AB76B4" w:rsidRDefault="009E4EFD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1A20DD" w14:textId="77777777" w:rsidR="009E4EFD" w:rsidRPr="00AB76B4" w:rsidRDefault="009E4EFD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9E4EFD" w:rsidRPr="00AB76B4" w14:paraId="0F5A965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8DB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270B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BDDC6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E7C9F9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723C3583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DDD8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C89208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33B268C9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5E6ABD4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B8FCD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88AD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3D62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BE499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2D852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9E4EFD" w:rsidRPr="00AB76B4" w14:paraId="04DD23D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772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8987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EC947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7C88C7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3C981362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C6F5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0B752A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63EB0E3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E02C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CF36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31E05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390F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9E4EFD" w:rsidRPr="00AB76B4" w14:paraId="51306C7E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5C86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E58B8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E7517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CEE2EC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12E46369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6674B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C759244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93BBB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546AE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56192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CE824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829F9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9E4EFD" w:rsidRPr="00AB76B4" w14:paraId="141EC0B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F107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868C5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833D9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B9BCFC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3D93EF61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3424A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822F9DB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832D5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2DAEA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50C10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C9F7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9E4EFD" w:rsidRPr="00AB76B4" w14:paraId="3966E07A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267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29812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0E4BF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54570A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6D9C0ACC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7312B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5F83E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13026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2871028A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B2EB8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C005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4170846B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895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82427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FB991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FEE1DE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6A2BD498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7A7FB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41D1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C5A63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77C464CC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BE856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CF96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62285C79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9E4EFD" w:rsidRPr="00AB76B4" w14:paraId="1FA8346D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DD6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DAA48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777A500A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D7F3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E5B333" w14:textId="77777777" w:rsidR="009E4EFD" w:rsidRDefault="009E4EF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0A18860B" w14:textId="77777777" w:rsidR="009E4EFD" w:rsidRDefault="009E4EF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69DB17A7" w14:textId="77777777" w:rsidR="009E4EFD" w:rsidRPr="00AB76B4" w:rsidRDefault="009E4EF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762B3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2184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994C3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CCF30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52FD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9E4EFD" w:rsidRPr="00AB76B4" w14:paraId="5083C62B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08B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B73DB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8597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BC4FCB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204DEF5F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4D412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89819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FBD97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1D7920C6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B1A61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FDBE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9E4EFD" w:rsidRPr="00AB76B4" w14:paraId="62857EDB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41A0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08772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8DE9B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80B102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6E136540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79204C0C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671255AD" w14:textId="77777777" w:rsidR="009E4EFD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456DCEA6" w14:textId="77777777" w:rsidR="009E4EFD" w:rsidRPr="00075656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D995D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13D3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5EB7B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32077D44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D5A4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DB8C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9E4EFD" w:rsidRPr="00AB76B4" w14:paraId="6CD1F2E9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80FC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10CD4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5ED37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BA4CC5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251FE9B9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634F9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A3B1B56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189474C8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1250DB86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2665E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DF0F3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17B15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BC88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0D9565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9E4EFD" w:rsidRPr="00AB76B4" w14:paraId="6388E32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D466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11B5C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344C8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B27482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7D2CA6D8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9A3FB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DE4A33B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7570079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3FBA0D54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E348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1A676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BD607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ED09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F95090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9E4EFD" w:rsidRPr="00AB76B4" w14:paraId="23448DD7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430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89C9D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D25E7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63D3EC" w14:textId="77777777" w:rsidR="009E4EFD" w:rsidRPr="00AB76B4" w:rsidRDefault="009E4EFD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1CC6101A" w14:textId="77777777" w:rsidR="009E4EFD" w:rsidRPr="00AB76B4" w:rsidRDefault="009E4EFD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48996" w14:textId="77777777" w:rsidR="009E4EFD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CFF3F06" w14:textId="77777777" w:rsidR="009E4EFD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72182A6" w14:textId="77777777" w:rsidR="009E4EFD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3B9E005C" w14:textId="77777777" w:rsidR="009E4EFD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7808C09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8FB1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5F95F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CA50E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4C128" w14:textId="77777777" w:rsidR="009E4EFD" w:rsidRPr="00AB76B4" w:rsidRDefault="009E4EF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61308C8" w14:textId="77777777" w:rsidR="009E4EFD" w:rsidRPr="00AB76B4" w:rsidRDefault="009E4EF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9E4EFD" w:rsidRPr="00AB76B4" w14:paraId="2EE97624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38E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D36C1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A5F3C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644176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70301C56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C1298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214BB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216AA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51AC36B2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B3AAE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7144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B60E2C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9E4EFD" w:rsidRPr="00AB76B4" w14:paraId="368A856F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6083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6D8BC" w14:textId="77777777" w:rsidR="009E4EFD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101+000</w:t>
            </w:r>
          </w:p>
          <w:p w14:paraId="44C59690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DEC39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CC45B6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B2C76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5806F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D0CCC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0CC39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75F94" w14:textId="77777777" w:rsidR="009E4EFD" w:rsidRPr="001C2009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1C2009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9E4EFD" w:rsidRPr="00AB76B4" w14:paraId="77BB55A4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D6E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A451E" w14:textId="77777777" w:rsidR="009E4EFD" w:rsidRPr="00AB76B4" w:rsidRDefault="009E4EF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A6AA3" w14:textId="77777777" w:rsidR="009E4EFD" w:rsidRPr="00AB76B4" w:rsidRDefault="009E4EF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B9C7C8" w14:textId="77777777" w:rsidR="009E4EFD" w:rsidRPr="00AB76B4" w:rsidRDefault="009E4EF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211F5" w14:textId="77777777" w:rsidR="009E4EFD" w:rsidRPr="00AB76B4" w:rsidRDefault="009E4EF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7B6B9" w14:textId="77777777" w:rsidR="009E4EFD" w:rsidRPr="00AB76B4" w:rsidRDefault="009E4EF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9C56C" w14:textId="77777777" w:rsidR="009E4EFD" w:rsidRPr="00AB76B4" w:rsidRDefault="009E4EF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03F7C7DC" w14:textId="77777777" w:rsidR="009E4EFD" w:rsidRPr="00AB76B4" w:rsidRDefault="009E4EF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AEDB4" w14:textId="77777777" w:rsidR="009E4EFD" w:rsidRPr="00AB76B4" w:rsidRDefault="009E4EF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E07BA" w14:textId="77777777" w:rsidR="009E4EFD" w:rsidRPr="00AB76B4" w:rsidRDefault="009E4EFD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9E4EFD" w:rsidRPr="00AB76B4" w14:paraId="52DDB326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641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8EB2B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2A84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DEE64A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703582B1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3AA0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BFE8D68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1F83B7D5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1B303355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E0C4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92BA6" w14:textId="77777777" w:rsidR="009E4EFD" w:rsidRPr="00AB76B4" w:rsidRDefault="009E4EF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C59D1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E90F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8B94F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9E4EFD" w:rsidRPr="00AB76B4" w14:paraId="665E6E2C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E8B3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0026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98E3F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22FCE7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104CE09E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1D7C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ED0BB7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78B4EF4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CDE05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E54A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1BD7D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F612B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7F72A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9E4EFD" w:rsidRPr="00AB76B4" w14:paraId="16E1448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715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9EAE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560A8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99E479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25DECED3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13876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CCFEF7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502297F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5A2C188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8B59EF3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FBB0E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7B55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4BFB7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BCC17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42D8C4D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D56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D622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C340F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7609DF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7A65BBE6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2BE66B8E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8E9F2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DF3CE1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54442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868F9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FFFDB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767E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01806A1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EBA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4626C" w14:textId="77777777" w:rsidR="009E4EFD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31F0B3A2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824FD" w14:textId="77777777" w:rsidR="009E4EFD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2007A0" w14:textId="77777777" w:rsidR="009E4EFD" w:rsidRPr="00AB76B4" w:rsidRDefault="009E4EFD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17FE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5C293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657A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D3168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D1BCE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47EC213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5C9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769E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6555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852B65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7BDEA964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54A2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3CA9880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95AA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70DE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C7BCF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66C78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9E4EFD" w:rsidRPr="00AB76B4" w14:paraId="7BD17AE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25B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776F5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B658D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03B62E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0470C22E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4D60C6A" w14:textId="77777777" w:rsidR="009E4EFD" w:rsidRPr="00AB76B4" w:rsidRDefault="009E4EF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7371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3F86B0D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FD6CC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01A5C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03BDA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4DA8F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08460F84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2A1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D82E8" w14:textId="77777777" w:rsidR="009E4EFD" w:rsidRDefault="009E4EF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3FF74" w14:textId="77777777" w:rsidR="009E4EFD" w:rsidRDefault="009E4EF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4C0B09" w14:textId="77777777" w:rsidR="009E4EFD" w:rsidRPr="00AB76B4" w:rsidRDefault="009E4EF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265048E3" w14:textId="77777777" w:rsidR="009E4EFD" w:rsidRPr="00AB76B4" w:rsidRDefault="009E4EF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71090687" w14:textId="77777777" w:rsidR="009E4EFD" w:rsidRPr="00AB76B4" w:rsidRDefault="009E4EF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C4FA0" w14:textId="77777777" w:rsidR="009E4EFD" w:rsidRPr="00AB76B4" w:rsidRDefault="009E4EF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753DD" w14:textId="77777777" w:rsidR="009E4EFD" w:rsidRPr="00AB76B4" w:rsidRDefault="009E4EF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91B9A" w14:textId="77777777" w:rsidR="009E4EFD" w:rsidRPr="00AB76B4" w:rsidRDefault="009E4EF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4D24DD61" w14:textId="77777777" w:rsidR="009E4EFD" w:rsidRPr="00AB76B4" w:rsidRDefault="009E4EF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DA496" w14:textId="77777777" w:rsidR="009E4EFD" w:rsidRPr="00AB76B4" w:rsidRDefault="009E4EF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FD9DF" w14:textId="77777777" w:rsidR="009E4EFD" w:rsidRDefault="009E4EFD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1D7C66AB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DE3B8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5B621" w14:textId="77777777" w:rsidR="009E4EFD" w:rsidRDefault="009E4EF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8D0E2" w14:textId="77777777" w:rsidR="009E4EFD" w:rsidRDefault="009E4EF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821DC2" w14:textId="77777777" w:rsidR="009E4EFD" w:rsidRPr="00AB76B4" w:rsidRDefault="009E4EF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69BC6309" w14:textId="77777777" w:rsidR="009E4EFD" w:rsidRDefault="009E4EF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02CA7" w14:textId="77777777" w:rsidR="009E4EFD" w:rsidRPr="00AB76B4" w:rsidRDefault="009E4EF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22E0173" w14:textId="77777777" w:rsidR="009E4EFD" w:rsidRPr="00AB76B4" w:rsidRDefault="009E4EF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A5924" w14:textId="77777777" w:rsidR="009E4EFD" w:rsidRPr="00AB76B4" w:rsidRDefault="009E4EF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A950B" w14:textId="77777777" w:rsidR="009E4EFD" w:rsidRPr="00AB76B4" w:rsidRDefault="009E4EF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4A51B" w14:textId="77777777" w:rsidR="009E4EFD" w:rsidRPr="00AB76B4" w:rsidRDefault="009E4EF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EDC0B" w14:textId="77777777" w:rsidR="009E4EFD" w:rsidRDefault="009E4EFD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3734035F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6B56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1AB71" w14:textId="77777777" w:rsidR="009E4EFD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23AAE8CA" w14:textId="77777777" w:rsidR="009E4EFD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165F2" w14:textId="77777777" w:rsidR="009E4EFD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A0E994" w14:textId="77777777" w:rsidR="009E4EFD" w:rsidRPr="00AB76B4" w:rsidRDefault="009E4EFD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DA591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55424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99FDA" w14:textId="77777777" w:rsidR="009E4EFD" w:rsidRPr="00AB76B4" w:rsidRDefault="009E4EF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63F91" w14:textId="77777777" w:rsidR="009E4EFD" w:rsidRPr="00AB76B4" w:rsidRDefault="009E4EF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1818F" w14:textId="77777777" w:rsidR="009E4EFD" w:rsidRDefault="009E4EF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6B364DD1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24B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8163D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A091D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BC6731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 xml:space="preserve">, </w:t>
            </w:r>
            <w:r>
              <w:rPr>
                <w:b/>
                <w:bCs/>
                <w:sz w:val="20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F8B7B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6CEDD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AE4C0" w14:textId="77777777" w:rsidR="009E4EFD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00868C5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1CEED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C293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579A4EC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2A2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23BA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6C6C3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D40BEA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27DA117C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D9716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6FA2D6B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D1041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551CD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FE430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1E08C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20564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9E4EFD" w:rsidRPr="00AB76B4" w14:paraId="156A05A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C636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F75F0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C3F24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7F48CE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5718E312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C1A61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11CEA35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1CD8B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7229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7C80F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2DE4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66738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9E4EFD" w:rsidRPr="00AB76B4" w14:paraId="0D8BC6B9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108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E75E9" w14:textId="77777777" w:rsidR="009E4EFD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3B0E634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48453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552796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7DC919D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73CB1211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508114CE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7FBC8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2CC12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BB305" w14:textId="77777777" w:rsidR="009E4EFD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FA78C" w14:textId="77777777" w:rsidR="009E4EFD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B92CF" w14:textId="77777777" w:rsidR="009E4EFD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376DA0E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3718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775CE" w14:textId="77777777" w:rsidR="009E4EFD" w:rsidRDefault="009E4EF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F1BEF" w14:textId="77777777" w:rsidR="009E4EFD" w:rsidRDefault="009E4EF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CF46DD" w14:textId="77777777" w:rsidR="009E4EFD" w:rsidRDefault="009E4EF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E581E" w14:textId="77777777" w:rsidR="009E4EFD" w:rsidRPr="00AB76B4" w:rsidRDefault="009E4EF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7237C" w14:textId="77777777" w:rsidR="009E4EFD" w:rsidRPr="00AB76B4" w:rsidRDefault="009E4EF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90271" w14:textId="77777777" w:rsidR="009E4EFD" w:rsidRDefault="009E4EF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143+300</w:t>
            </w:r>
          </w:p>
          <w:p w14:paraId="23EFA450" w14:textId="77777777" w:rsidR="009E4EFD" w:rsidRDefault="009E4EF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F53D3" w14:textId="77777777" w:rsidR="009E4EFD" w:rsidRDefault="009E4EF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F996D" w14:textId="77777777" w:rsidR="009E4EFD" w:rsidRDefault="009E4EFD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3DEC000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4BA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A68A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D11AD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2BF963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310AEEC8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0B7741C1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24D7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3402016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4BFDABE8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5DB8C00A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C3AE5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C0EF3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65D1D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EFD66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03C83EF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AF64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799F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9DF08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AE3B5A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1527EFCC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7219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03FF4A5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0993B87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518D7EDC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8AF70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F3CA5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6616D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48A7D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118280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9E4EFD" w:rsidRPr="00AB76B4" w14:paraId="5D8D10D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47B1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34119" w14:textId="77777777" w:rsidR="009E4EFD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5662E" w14:textId="77777777" w:rsidR="009E4EFD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9D9D32" w14:textId="77777777" w:rsidR="009E4EFD" w:rsidRPr="00AB76B4" w:rsidRDefault="009E4EFD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62A460A0" w14:textId="77777777" w:rsidR="009E4EFD" w:rsidRPr="00AB76B4" w:rsidRDefault="009E4EFD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BD5A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16234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1579C" w14:textId="77777777" w:rsidR="009E4EFD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630AB2AB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53066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E9093" w14:textId="77777777" w:rsidR="009E4EFD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55F3DC2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211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A4BC9" w14:textId="77777777" w:rsidR="009E4EFD" w:rsidRDefault="009E4EF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65BA4A37" w14:textId="77777777" w:rsidR="009E4EFD" w:rsidRDefault="009E4EF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E04E9" w14:textId="77777777" w:rsidR="009E4EFD" w:rsidRDefault="009E4EF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CF2BD2" w14:textId="77777777" w:rsidR="009E4EFD" w:rsidRPr="00AB76B4" w:rsidRDefault="009E4EF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0F493" w14:textId="77777777" w:rsidR="009E4EFD" w:rsidRPr="00AB76B4" w:rsidRDefault="009E4EF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38AB5" w14:textId="77777777" w:rsidR="009E4EFD" w:rsidRPr="00AB76B4" w:rsidRDefault="009E4EF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D43C1" w14:textId="77777777" w:rsidR="009E4EFD" w:rsidRDefault="009E4EF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D22A7" w14:textId="77777777" w:rsidR="009E4EFD" w:rsidRDefault="009E4EF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7047C" w14:textId="77777777" w:rsidR="009E4EFD" w:rsidRDefault="009E4EFD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256E87A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3BC8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F0DF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0976CFCA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E27D0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1A2F93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37A01283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12F30C07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1211341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C6C9F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FD897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507F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FC39B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FFD95" w14:textId="77777777" w:rsidR="009E4EFD" w:rsidRPr="00AB76B4" w:rsidRDefault="009E4EF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08F002AB" w14:textId="77777777" w:rsidR="009E4EFD" w:rsidRPr="00AB76B4" w:rsidRDefault="009E4EF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7AA2FCCF" w14:textId="77777777" w:rsidR="009E4EFD" w:rsidRPr="00AB76B4" w:rsidRDefault="009E4EF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59C99539" w14:textId="77777777" w:rsidR="009E4EFD" w:rsidRPr="00AB76B4" w:rsidRDefault="009E4EF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106D71F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699E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B58BC" w14:textId="77777777" w:rsidR="009E4EFD" w:rsidRPr="00AB76B4" w:rsidRDefault="009E4EF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7FD03" w14:textId="77777777" w:rsidR="009E4EFD" w:rsidRPr="00AB76B4" w:rsidRDefault="009E4EF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623853" w14:textId="77777777" w:rsidR="009E4EFD" w:rsidRPr="00AB76B4" w:rsidRDefault="009E4EF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B17B8FE" w14:textId="77777777" w:rsidR="009E4EFD" w:rsidRPr="00AB76B4" w:rsidRDefault="009E4EF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0D765" w14:textId="77777777" w:rsidR="009E4EFD" w:rsidRPr="00AB76B4" w:rsidRDefault="009E4EF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3FF8D" w14:textId="77777777" w:rsidR="009E4EFD" w:rsidRPr="00AB76B4" w:rsidRDefault="009E4EF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FB777" w14:textId="77777777" w:rsidR="009E4EFD" w:rsidRPr="00AB76B4" w:rsidRDefault="009E4EF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074E11CC" w14:textId="77777777" w:rsidR="009E4EFD" w:rsidRPr="00AB76B4" w:rsidRDefault="009E4EF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D701C" w14:textId="77777777" w:rsidR="009E4EFD" w:rsidRPr="00AB76B4" w:rsidRDefault="009E4EF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2DA6E" w14:textId="77777777" w:rsidR="009E4EFD" w:rsidRPr="00AB76B4" w:rsidRDefault="009E4EF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3D29C41" w14:textId="77777777" w:rsidR="009E4EFD" w:rsidRPr="00AB76B4" w:rsidRDefault="009E4EF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21C151D7" w14:textId="77777777" w:rsidR="009E4EFD" w:rsidRPr="00AB76B4" w:rsidRDefault="009E4EF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9E4EFD" w:rsidRPr="00AB76B4" w14:paraId="5C783B8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A91F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E53CB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1933F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5AC582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4957DC2D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67CEB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323A7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BA72B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8ECDE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3EF18" w14:textId="77777777" w:rsidR="009E4EFD" w:rsidRPr="00AB76B4" w:rsidRDefault="009E4EF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9E4EFD" w:rsidRPr="00AB76B4" w14:paraId="58837D1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21F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34FC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95438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B0E5FF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C7458ED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16846E84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07F83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8C252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395D5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7858089B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F28A7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782BB" w14:textId="77777777" w:rsidR="009E4EFD" w:rsidRPr="00AB76B4" w:rsidRDefault="009E4EF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5BF27A3" w14:textId="77777777" w:rsidR="009E4EFD" w:rsidRPr="00AB76B4" w:rsidRDefault="009E4EF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605AAD" w14:textId="77777777" w:rsidR="009E4EFD" w:rsidRPr="00AB76B4" w:rsidRDefault="009E4EF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9E4EFD" w:rsidRPr="00AB76B4" w14:paraId="4D109155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361F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2A69C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E9300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4A4928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2E55B6C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11A8B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03943E4F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72142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3C28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AC846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222B6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1A6E91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9E4EFD" w:rsidRPr="00AB76B4" w14:paraId="71011B54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500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E264F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0666A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D5AF74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EB8986E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CA30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51C63E8B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A4AE4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7D1FD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FA37C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FBE51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E4DD0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9E4EFD" w:rsidRPr="00AB76B4" w14:paraId="404DE06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5D0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7A497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226E5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8B0AB7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926DB0F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E9A5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F64489C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35426150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4E9C0F55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4FE7A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37CEA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BFABE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F2DC8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1C149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9E4EFD" w:rsidRPr="00AB76B4" w14:paraId="10B701E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5E40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A6F0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27B77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778435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017C862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F3D5A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591994F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34FF4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F1ED3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E8708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EF37A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303F8AA7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9E4EFD" w:rsidRPr="00AB76B4" w14:paraId="2EA77D6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07E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A2FD3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95685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F8EDE0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FCAA81B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FE5DC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6D41D86D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8AD95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7FAD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E7EB8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01B4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A45D9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9E4EFD" w:rsidRPr="00AB76B4" w14:paraId="502C26C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31C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B9D7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3DA34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26FB24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C7D96D4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01B81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C118F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A71CB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C4039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8D5D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20CB8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9E4EFD" w:rsidRPr="00AB76B4" w14:paraId="0AE0768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418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343E3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03A9F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15D9D3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D525B5B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7748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DF094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324B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4A792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D6820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9E4EFD" w:rsidRPr="00AB76B4" w14:paraId="118D003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104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C671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B3F76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FE5981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5BC4FDB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03B8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9B3DE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61A1A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411BD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965A3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9E4EFD" w:rsidRPr="00AB76B4" w14:paraId="729A1DDD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54A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2BBF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129F9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74276C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E193EA4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4DC57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905C961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B4490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2163D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BF867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563E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358E20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9E4EFD" w:rsidRPr="00AB76B4" w14:paraId="574E32C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8A8F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7B59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D7CB5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A5D6FD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9357A55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03A2E13B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73973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3C047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432EB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23404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264B3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23ACF66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804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B7C3B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9C0DF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D8F1E4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EC4B196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6ADDA7B3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7608F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02266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44B5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C2459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B5AF3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4F3A2A6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2E0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197FD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78C0BAF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2ACAB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36E27A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19B51A9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8BD9A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E846D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B2E61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EFE7B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573D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329670E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210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42C0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A14BC" w14:textId="77777777" w:rsidR="009E4EFD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0A445F" w14:textId="77777777" w:rsidR="009E4EFD" w:rsidRDefault="009E4EF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</w:t>
            </w:r>
          </w:p>
          <w:p w14:paraId="01ED9C59" w14:textId="77777777" w:rsidR="009E4EFD" w:rsidRPr="00AB76B4" w:rsidRDefault="009E4EF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3BFC7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0F22C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74801" w14:textId="77777777" w:rsidR="009E4EFD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7E223187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3046E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D9128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0295334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6ADF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C4786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3050D060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6AD8C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4C8FF4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B3B510A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0DED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11798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32557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C7603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8313A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7E691D2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B68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45349" w14:textId="77777777" w:rsidR="009E4EFD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240BDF01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6E7C7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A6A2E5" w14:textId="77777777" w:rsidR="009E4EFD" w:rsidRPr="00AB76B4" w:rsidRDefault="009E4EFD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75C410B7" w14:textId="77777777" w:rsidR="009E4EFD" w:rsidRPr="00AB76B4" w:rsidRDefault="009E4EFD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24166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3EF40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E343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59371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64D1C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9E4EFD" w:rsidRPr="00AB76B4" w14:paraId="16E6EC1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AC1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AE406" w14:textId="77777777" w:rsidR="009E4EFD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459A8DF3" w14:textId="77777777" w:rsidR="009E4EFD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47FF6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EDF4A8" w14:textId="77777777" w:rsidR="009E4EFD" w:rsidRPr="00AB76B4" w:rsidRDefault="009E4EFD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26CFA747" w14:textId="77777777" w:rsidR="009E4EFD" w:rsidRPr="00AB76B4" w:rsidRDefault="009E4EFD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104E5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57E36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7C03A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6260B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E5DF1" w14:textId="77777777" w:rsidR="009E4EFD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1EBF3C0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62C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85563" w14:textId="77777777" w:rsidR="009E4EFD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30C0978C" w14:textId="77777777" w:rsidR="009E4EFD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2B4DE" w14:textId="77777777" w:rsidR="009E4EFD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618EC7" w14:textId="77777777" w:rsidR="009E4EFD" w:rsidRPr="00AB76B4" w:rsidRDefault="009E4EF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5AF31DF" w14:textId="77777777" w:rsidR="009E4EFD" w:rsidRPr="00AB76B4" w:rsidRDefault="009E4EF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92017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0D14C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A1A4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E6B63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A6FC8" w14:textId="77777777" w:rsidR="009E4EFD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300BBC3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F83E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341A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019B7C1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53E73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699A6C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6155DB9A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68FE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AFBB8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765CF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9973C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B94E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6953FCA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EF4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7B04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40A2BD48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4480D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8CECD8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2566F74F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A473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A3D87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74155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212D3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90449" w14:textId="77777777" w:rsidR="009E4EFD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8F66A58" w14:textId="77777777" w:rsidR="009E4EFD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05A755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9E4EFD" w:rsidRPr="00AB76B4" w14:paraId="3E866AF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10E3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AB1D0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458FF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B6FFB6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607CB11F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3E175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D0E42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8E220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4037D20C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1E9D5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45131" w14:textId="77777777" w:rsidR="009E4EFD" w:rsidRDefault="009E4EFD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9DBA336" w14:textId="77777777" w:rsidR="009E4EFD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A11235D" w14:textId="77777777" w:rsidR="009E4EFD" w:rsidRPr="00AB76B4" w:rsidRDefault="009E4EFD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9E4EFD" w:rsidRPr="00AB76B4" w14:paraId="2AD075D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912C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8201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43420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508FAF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57A50151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0306AF9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4B78A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A81DDF5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CDC04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1616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20E4B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B52B3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273EA8F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B62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BFCB5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3BEA9B1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CE4C6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F15FD6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681C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CFAB2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A44E0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1006C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9E7C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6B7D6CD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60C7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9E6A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3A828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A6E59E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0C3A523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2CECF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4C3A7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2A4A0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4E2687D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F5F7F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F6E0A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2B30C31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740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04CF7" w14:textId="77777777" w:rsidR="009E4EFD" w:rsidRPr="00AB76B4" w:rsidRDefault="009E4EF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D956A35" w14:textId="77777777" w:rsidR="009E4EFD" w:rsidRPr="00AB76B4" w:rsidRDefault="009E4EF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86238" w14:textId="77777777" w:rsidR="009E4EFD" w:rsidRPr="00AB76B4" w:rsidRDefault="009E4EF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7CFF00" w14:textId="77777777" w:rsidR="009E4EFD" w:rsidRPr="00AB76B4" w:rsidRDefault="009E4EF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84F51C1" w14:textId="77777777" w:rsidR="009E4EFD" w:rsidRPr="00AB76B4" w:rsidRDefault="009E4EF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16004024" w14:textId="77777777" w:rsidR="009E4EFD" w:rsidRDefault="009E4EF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22A975A1" w14:textId="77777777" w:rsidR="009E4EFD" w:rsidRPr="0068517F" w:rsidRDefault="009E4EF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25F14" w14:textId="77777777" w:rsidR="009E4EFD" w:rsidRPr="00AB76B4" w:rsidRDefault="009E4EF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667F2" w14:textId="77777777" w:rsidR="009E4EFD" w:rsidRPr="00AB76B4" w:rsidRDefault="009E4EF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E750B" w14:textId="77777777" w:rsidR="009E4EFD" w:rsidRPr="00AB76B4" w:rsidRDefault="009E4EF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D27CC" w14:textId="77777777" w:rsidR="009E4EFD" w:rsidRPr="00AB76B4" w:rsidRDefault="009E4EF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CA03D" w14:textId="77777777" w:rsidR="009E4EFD" w:rsidRDefault="009E4EF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B8C29E9" w14:textId="77777777" w:rsidR="009E4EFD" w:rsidRPr="00AB76B4" w:rsidRDefault="009E4EF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35D04C6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DF7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FA1D7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0905F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9F4921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CC54ECD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D0A2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4A2C5C5B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FDA24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04AB5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EBAFF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8C027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9E4EFD" w:rsidRPr="00AB76B4" w14:paraId="0A633B9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895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3E555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1BFD9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39DD18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49E3C5D3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8FCE7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397B0E2C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B892C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A38FF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96A94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A5E5F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9E4EFD" w:rsidRPr="00AB76B4" w14:paraId="0CAB63E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5BA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33EA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69754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98607B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66BA4F42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F8B7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C17258E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8AF0D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03FF2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1DF8F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A571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4CBA277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51D6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64CB0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3618EC55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F3E09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6BD236" w14:textId="77777777" w:rsidR="009E4EFD" w:rsidRPr="00AB76B4" w:rsidRDefault="009E4EF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C2DAC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0E0F8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380DC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32795" w14:textId="77777777" w:rsidR="009E4EFD" w:rsidRPr="00AB76B4" w:rsidRDefault="009E4EF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22054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93EE3E9" w14:textId="77777777" w:rsidR="009E4EFD" w:rsidRPr="00AB76B4" w:rsidRDefault="009E4EF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4BA1AF0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164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C601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F1D3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6065B4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702A6FFF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2717800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73FB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4520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ADA3C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6D1322E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E384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2DA16" w14:textId="77777777" w:rsidR="009E4EFD" w:rsidRDefault="009E4EF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3E537FD" w14:textId="77777777" w:rsidR="009E4EFD" w:rsidRPr="00AB76B4" w:rsidRDefault="009E4EF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07CB04A0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F89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24349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022AC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2F9DF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2CCBAA6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55089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536394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0C4139A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3D4CBC9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3EBC44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46D6707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2BA5BC2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2F269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BE8383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C142C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2C0AD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27A88A3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0D5C249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D1AC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794E6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C0FCB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ACB128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261524D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33601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11FA223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43FFFD0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9B26A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277D9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0A9D7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46D4B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236DA1D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464B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C95CC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F85DD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35A38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ECF4D61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D86C3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6BB414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C44AC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76D75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3107C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03C32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622D3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9E4EFD" w:rsidRPr="00AB76B4" w14:paraId="4A59347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E57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A0901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C5CE3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846BB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0526437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F73E9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2810B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157C9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58A2D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6BD59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EEDB2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9E4EFD" w:rsidRPr="00AB76B4" w14:paraId="4F6C6B5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8AE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63995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FD39E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A404D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145AEB2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FCD7D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F2342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C82B4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309AC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AEC4A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BACD8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9E4EFD" w:rsidRPr="00AB76B4" w14:paraId="23124C5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EA7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B3821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0893A86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AFE8F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88D6A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2A04BE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8C47A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A521F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13D95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85C0A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3DF0D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694E085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A35C2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9E4EFD" w:rsidRPr="00AB76B4" w14:paraId="101BBE56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2E5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E61C3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D6343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9D021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65C80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BB6A94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987E2C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12DA8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576EA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3BBF5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27ACC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9E4EFD" w:rsidRPr="00AB76B4" w14:paraId="6A6C5BAF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A8A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8F1BF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3035F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92DB6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F90C9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264B97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5D2C2EC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0B374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544DF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411A1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93994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9E4EFD" w:rsidRPr="00AB76B4" w14:paraId="5DAF2A9A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446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7C137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039E7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E2F3BB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AACFEC3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B650A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12414AB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DC613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89614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66B258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D4BEF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9E4EFD" w:rsidRPr="00AB76B4" w14:paraId="4536F9F7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2F1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D624D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50BDA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8960B3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14FB57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F1EC4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61031DC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9AA3B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87EC2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7AE53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B7409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9E4EFD" w:rsidRPr="00AB76B4" w14:paraId="3A105137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494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80CC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DE11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B00F4E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A48242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F35D9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2E18538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30C0A8CF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6A18E384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57DD2262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597CE4DD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4D54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6698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AE8A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C70F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6677D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9E4EFD" w:rsidRPr="00AB76B4" w14:paraId="415CFA1F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8A3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B34A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FA7E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A8724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435CEB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7F4AF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682AC07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E42D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6F1B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401D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7D22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65E05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9E4EFD" w:rsidRPr="00AB76B4" w14:paraId="3FAE1084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42C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31CD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56B2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CD4A6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8AB4B7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A36F3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AB64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FD63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A426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1DB1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696AF76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5CA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BAEE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11F18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02B363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8A8A45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6AE53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34A6984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58BEABBE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5CF7A1C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238C45BC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575C14AA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02918FA9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2540E7F7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460FB098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62F69B19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8ECC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0F20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0C41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E806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E0495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9E4EFD" w:rsidRPr="00AB76B4" w14:paraId="3439A08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385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7EFC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618B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3E9DC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2339080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60215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41BABE0A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34195A61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CFF6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FB75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8532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BBA6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0A6E6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9E4EFD" w:rsidRPr="00AB76B4" w14:paraId="57FD8AF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6A90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1DD4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27A6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DFAA33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091310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1E256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4B11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AB3D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03C336C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A003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6D1C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A29FDE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7CD0B3F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D51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1A52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6028DCE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F2B5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1E5C88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0D0A28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7EF7D5B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E513B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EFB3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7F1A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D6B28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4A3D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61D4AF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30C47BA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4388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9A90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6255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9281F8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290F65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81D82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FA0E842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AFAF243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282CB65A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565C7582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4DBC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F920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19CE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D815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D7D99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9E4EFD" w:rsidRPr="00AB76B4" w14:paraId="135C166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CBA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C51F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0F5B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20A71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4B7A76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EDAA9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D376BFA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2235FC8F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6D04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0A42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5879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0750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F5F24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9E4EFD" w:rsidRPr="00AB76B4" w14:paraId="3984066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8FB6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A239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435F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A723F8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71B8F7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BFF81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F65E871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320D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010F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73E9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96B3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9E4EFD" w:rsidRPr="00AB76B4" w14:paraId="5BB63B70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B328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0CF6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1CCB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57F6D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DA4F52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D1C8E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6B1D2915" w14:textId="77777777" w:rsidR="009E4EFD" w:rsidRPr="00AB76B4" w:rsidRDefault="009E4EF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DFEF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C339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2D44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5C39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FE3D9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5E8CD43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9E4EFD" w:rsidRPr="00AB76B4" w14:paraId="651A220B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3226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AFC9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A0C5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9868CE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2F982B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7DB0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633A78C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7737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5263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72C1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29B8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26A1C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9E4EFD" w:rsidRPr="00AB76B4" w14:paraId="014AD78A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E168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C19B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4420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A5BC4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F345F9B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4B48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1CE2BD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1D754CB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D18B8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A179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715E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F2A6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9E4EFD" w:rsidRPr="00AB76B4" w14:paraId="0633BE49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B70F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AB26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A7DC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C9375E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C5DE61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0760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ECC4EB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1EF5C06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4E28F5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22D1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78F9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C3FF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FA64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4BA63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9E4EFD" w:rsidRPr="00AB76B4" w14:paraId="481B76A0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9C2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DA53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5A48C35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9D01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300D9E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0E87406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DF59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2D98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0C54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CDA1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8292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7060AEB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7C7B1CBA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B15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B236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B53A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962BC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281B3F6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385C037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3CFEF801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D022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93A9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955D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8BF390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ABDB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E0ED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6D9B5E3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9E4EFD" w:rsidRPr="00AB76B4" w14:paraId="30E23FC7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125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F714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A3F9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46223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239AEE0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A1A7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DC55F1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77DD700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51FE71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33F0D3F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901761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B25E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9931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D9FF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EBE2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54FFF02E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8C0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B025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5132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5B9ED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6E8C33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3A960898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28D4937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A642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0BB7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42D1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22D3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E2FE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6446E575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DF0F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164C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32F3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B7D29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73168A6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856F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C97B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4655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FFCF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7709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02CC5A82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B7E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5298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74770F9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EBF5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1F6D8E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47BAD19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6F14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435A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BD66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0D0C51B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75A0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4BC9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2134D49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4CD6B8FE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E2CC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1A77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18A38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805D0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047E022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6655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BAC0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268B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46084A3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2EA4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293A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9E4EFD" w:rsidRPr="00AB76B4" w14:paraId="7D6B117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CDE0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DEFE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94F7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1ADE01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4DC3884E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6150FE2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3655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319B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E3EF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39B6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E4F7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79BF613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295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4C4CE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7DFEDB8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8382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CE60D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3065246B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2E55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493C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6A92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38E1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FC5A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40BA4C1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DC2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BDE4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A1BA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E3F72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4F8CE443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DC36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EBAF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82A9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0A46C2F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33F7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6DD7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630F8026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6A50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551F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5229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1D538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3A1B0763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9F73F8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CF15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4560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50AD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D618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32AD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286A3F84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3048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D2B5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6165C6F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E912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62569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47A089C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2E74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00B1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5C83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EF0E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C784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179E212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63FDAE9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71D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2F22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008E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33284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439C8D13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CD99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1E9508F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6D18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0753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E9F8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A7C8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08C86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9E4EFD" w:rsidRPr="00AB76B4" w14:paraId="5911D0F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1BD8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8F56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B324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D4C108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15FE37A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AFE1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3EE2266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6F3F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9077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052C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52B8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A3EEE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9E4EFD" w:rsidRPr="00AB76B4" w14:paraId="21C385D0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9750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B98B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D572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063ED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17A6F603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8947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44A3E4E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260B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4452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E0E1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F33D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D399E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9E4EFD" w:rsidRPr="00AB76B4" w14:paraId="1526F90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4910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CD61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ECE3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399F8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2FA98A1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4110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D8CD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FD08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03B3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B8BD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D0D92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9E4EFD" w:rsidRPr="00AB76B4" w14:paraId="6D0826A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FE7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E30A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CBE6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91191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527C262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FD072BE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ED54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6BD951D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6B7B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1FFD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1466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5DE9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42F8B22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EDE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6559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65DD5A6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1897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62891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39323DD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BAFC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27DF8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75A6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4DE7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65C8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79929D6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9AA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2C46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4757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BA060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6E8536AB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F23F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1962F56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046E096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0C6B6DB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105DC3C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C742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09AE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2E29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B727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3A16790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EAE9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D066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BDA6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15E58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6A14270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22A9C2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53EC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59A5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E5A0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0FD1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A0B7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74B379F4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95C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7A86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6264E26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E082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9B49E8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276F3AA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9C56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6C4C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6ECC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5EE1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B24B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52B99A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9E4EFD" w:rsidRPr="00AB76B4" w14:paraId="394D174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8C5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7960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43D3D7B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6AE3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574D8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7846E99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B6D9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814E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6634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B0BE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3B15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5B4676E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24585F81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3971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887C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DB42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446A3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03AAE4F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4E1DD72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3D8B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7F2D033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1846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0AC5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098D8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4471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47B8B665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8E0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9D59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5136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25F35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6FF52EC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2C10E19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B080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2604B9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09F2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7211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E565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3044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0C010F6A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11E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E13F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0383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D9F8F0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5F2FF04B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4D2256AB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3CDC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44D9A46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6C84F93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92E6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648F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AD96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2B61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6A14631D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14A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AE90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2CAB2DA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4282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8545F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53DB1BB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2C0F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10E1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6135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1F1E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96B4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7E96610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793047CB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443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42B4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BFE1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303311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5D23E42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5536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128CC9E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B04C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2256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27AC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BDB6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CD25C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9E4EFD" w:rsidRPr="00AB76B4" w14:paraId="0FDC6B5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F2F88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F46C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A257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1D224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5EB8A6A1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D481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0023F09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11D3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B348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A197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F096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095A5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9E4EFD" w:rsidRPr="00AB76B4" w14:paraId="2C378FE9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B6D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6FB3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7F40A9B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C0D5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581161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309F8331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8B72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84B6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0C93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3276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C7D8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26C08344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B38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B889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33D0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E9164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7086861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89908C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1EB2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8D7B1A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7362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4370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FD36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CB67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03B0ACDE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9CB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22B7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9890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39EE5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4794690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4DCA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18E2B4F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417C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211A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C090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28DB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B4306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9E4EFD" w:rsidRPr="00AB76B4" w14:paraId="1A36271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79E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5175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D339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B09FF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72F683F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1EA3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73F2CBB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F25C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9BAA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9A32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5FCB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CDE77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9E4EFD" w:rsidRPr="00AB76B4" w14:paraId="723C1A8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42E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1251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9557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0FF21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864D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38D1037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457FB08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4EA3BD8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B9EE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B746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DA30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531C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04640D3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0D5ADF7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9E4EFD" w:rsidRPr="00AB76B4" w14:paraId="600FDC4D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239E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5429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8809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CAADC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C795B3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66AE6351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4F5B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63F243E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6024662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114C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7123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2FF5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A259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692D9C1C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371C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FD5A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427A8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92368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84241A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30DDFD30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6D98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6C13E7A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A18A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0A09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DF6E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6F12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3BB14C2E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DAA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2210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957B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16E95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B026AC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66C7024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00BA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BBCE58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E6BA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47F9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FBE3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10F3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6FE0DCC5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4581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3C92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9183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21D1A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17533A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AB5A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7526AAE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7D38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A0FD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EC7B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0368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B7E53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9E4EFD" w:rsidRPr="00AB76B4" w14:paraId="2264D9C9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6C8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A2D5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3DFB3D1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2D82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0ADFE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553C804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2ECA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DA4F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ECA4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3269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C410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5DA8738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AB76B4" w14:paraId="0497A933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C266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5766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44DB515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C31E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A22BD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58791CF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395A0B1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4E689B38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1E1784B8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074B445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A5C2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D4E9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D6A7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98508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17A2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5DFAD0B9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AF2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5D8F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129E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D0BF1B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38406053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C311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4DAA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556E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105440D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7B52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C314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3E4677AE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62CE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6C3F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8870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906558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008C9FF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2DE2572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6F78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37C8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E28B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20BC686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EA15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089F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B393F8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9E4EFD" w:rsidRPr="00AB76B4" w14:paraId="1D654CD8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280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F4C6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2981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412BEE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1D3F1C2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8FEEF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54C8D1B8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372250D8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3A842F82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7C1F5B2D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59F9BC17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1AA2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A68C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33BE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D753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97961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9E4EFD" w:rsidRPr="00AB76B4" w14:paraId="2573D43C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AA3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B350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F1B5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E90730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59ED1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86AA4B9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3E3E1D28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15A1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A77B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0042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BD6A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46D55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9E4EFD" w:rsidRPr="00AB76B4" w14:paraId="6F3DFA11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1C2E8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F389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9D6F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E77AD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5D619401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7BFC9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4053832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77499626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5D1234A7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1E7AC675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671C3D89" w14:textId="77777777" w:rsidR="009E4EFD" w:rsidRPr="00AB76B4" w:rsidRDefault="009E4EF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1921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EC76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4EA6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224E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1F5CF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9E4EFD" w:rsidRPr="00AB76B4" w14:paraId="4F644520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60E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63C9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F342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B1EC48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1EC24DB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1F2C2ADE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541C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968E21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700D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852E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1727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0ED1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18DCB5CC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CB830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2E1E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22EC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59F89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06A2805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2322480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1CD6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2676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592B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9539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87FD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1690AA32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70C0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650B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3A8A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CA6B5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884731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0558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6B1D246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99A5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3EF2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B61D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4924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FC713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9E4EFD" w:rsidRPr="00AB76B4" w14:paraId="0B0C2E82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DF7C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6C52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5ACA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6C58F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5B9D78E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353B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231E5BC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2ECA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CBD7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C99E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9047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9E4EFD" w:rsidRPr="00AB76B4" w14:paraId="0D0286F0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0E16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424C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2CF2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0249F0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71DB4158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6BFE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17DD19B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FA98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6FD5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23BB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9A30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E07C0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9E4EFD" w:rsidRPr="00AB76B4" w14:paraId="208817C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F64B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80E9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544B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8B3790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26DF89E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9F65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12BA9B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431AA9F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70F77CC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B283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300A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BE5D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E7D7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1130C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9E4EFD" w:rsidRPr="00AB76B4" w14:paraId="31C380FC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4376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F5B8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6A7A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8A7D33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29F1C49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00ED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215AE6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44D0D25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2A93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2EA7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8B8C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4BDC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B2145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9E4EFD" w:rsidRPr="00AB76B4" w14:paraId="109209E4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178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BFAB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05FE732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3B6B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D582B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78057AF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054ACADF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2155739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0A35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692D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B832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3CC48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0C0D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660AAB43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21BF6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785A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051D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B0285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1807F11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8B94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60A89BE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3F72C9B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1133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A5B5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E6A2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B1C5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1DDA1AAD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26F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9CF9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CB9B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CDFC80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485C6B81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505C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1C0AD1C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661E5AC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358DEAA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206EBD8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536A209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29700E7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73F5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51C0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23B2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4EB0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98BEB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9E4EFD" w:rsidRPr="00AB76B4" w14:paraId="20611CF6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134C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72A2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8979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FD81D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216B994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345A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3045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B133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CFDF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8F16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4F11D16B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D37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DAC1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FADB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59457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24CBA2BB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E9D0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9E44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6C15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33E9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595A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3AFD3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9E4EFD" w:rsidRPr="00AB76B4" w14:paraId="31A9683C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E1E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6D6D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C509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0BA48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1AB32DA1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A2C8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A922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6BA7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C333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5592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2889055A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9B7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8092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310F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DF266E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33D21B1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6D02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C068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2BF1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96D4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154A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38933BB7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F052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51FC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1E0A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433C3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71698E2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034C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675ADC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986E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87E2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C167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61EC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F7B2C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9E4EFD" w:rsidRPr="00AB76B4" w14:paraId="4F2AF060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9BC6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2A89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9678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C60110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692373D0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EEAD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3689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0045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3E3E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C2F9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9E4EFD" w:rsidRPr="00AB76B4" w14:paraId="4D1521F8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46D0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6F9A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3AB1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C89410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5EE4EE7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C73F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8A6F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91C7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6659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511B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05D04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9E4EFD" w:rsidRPr="00AB76B4" w14:paraId="317A14C1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4F4A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A37B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4867E57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A970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E0424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165C799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2364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83A9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DCBE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3B37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964B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6DCB8300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FA2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B229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B3A8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90F29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4AB7180B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236A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5496E07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EC3C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A3F4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A5C4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3400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AC086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9E4EFD" w:rsidRPr="00AB76B4" w14:paraId="77DF6E45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958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F3A7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36EF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05550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069C7A51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D177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5D4935B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ED4B8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380D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39F5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391A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77D2D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9E4EFD" w:rsidRPr="00AB76B4" w14:paraId="6AE2D2E5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3EC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45AD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E13E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5E029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7F96693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F67A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9494C1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7D11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D199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AFB7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EB13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7217DC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9E4EFD" w:rsidRPr="00AB76B4" w14:paraId="4D593318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17D5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2976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74A601C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E5F0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B114A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3972BEA3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836E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E0A0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3F33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707D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54C33" w14:textId="77777777" w:rsidR="009E4EFD" w:rsidRPr="00AB76B4" w:rsidRDefault="009E4EF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0CA57B81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EF3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B067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3FC3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10976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0C8D938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1699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CFE5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5BDF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6C58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51A2D" w14:textId="77777777" w:rsidR="009E4EFD" w:rsidRPr="00AB76B4" w:rsidRDefault="009E4EF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78B9D822" w14:textId="77777777" w:rsidR="009E4EFD" w:rsidRPr="00AB76B4" w:rsidRDefault="009E4EF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9E4EFD" w:rsidRPr="00AB76B4" w14:paraId="7502BF2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C4A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8FF4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55BB8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AC8C64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7892BD67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919E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30E33B3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8644CD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5422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7AEC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8F59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3626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37E8274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BAB10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E365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783E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1C9FD3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422BFFC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0350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7BFEC32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0994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6611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8614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91FD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52CFC96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74E9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DFBF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85D7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37830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08AAEF6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FE57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1E66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1132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7895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BC85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A151E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9E4EFD" w:rsidRPr="00AB76B4" w14:paraId="3630DC3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875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B691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BE96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050D6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37DFCFC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206D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3A3C426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BAE3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7ADE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65D2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0F89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BD74A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9E4EFD" w:rsidRPr="00AB76B4" w14:paraId="322D842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467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887C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D550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64AE50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737FFDB0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445D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068418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7AA63AD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562B6A4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5A98CD2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330252B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7B2B12C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E7BA11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0296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12EC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C8AB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37DE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F2E44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9E4EFD" w:rsidRPr="00AB76B4" w14:paraId="6BF3B4DD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147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16DC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D114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ECD48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74A1B23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F58F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4421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9124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FDDA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6322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CF7CC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9E4EFD" w:rsidRPr="00AB76B4" w14:paraId="57BB1A9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6DC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76AD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B002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5141D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3257AA00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1943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F25F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072D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24A3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51A8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97C05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9E4EFD" w:rsidRPr="00AB76B4" w14:paraId="36C75749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F79075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DB98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39F3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B04178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59CC8AC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513F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BC77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101A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9CF3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05A5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9E4EFD" w:rsidRPr="00AB76B4" w14:paraId="26A743A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6C5986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3208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3B362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35965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0FD6268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00FF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2C115D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646F281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17624F3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63F7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E429B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DDD8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80D6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098353A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DBDEB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D273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7580E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59E576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57C49836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0403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D17D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93981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64EFB08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3FA6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9B5E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9E4EFD" w:rsidRPr="00AB76B4" w14:paraId="6073712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2C07A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D718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9DB5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100CB2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3C0B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4DAD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D1478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724AC" w14:textId="77777777" w:rsidR="009E4EFD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6B599" w14:textId="77777777" w:rsidR="009E4EFD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abaterea </w:t>
            </w:r>
          </w:p>
          <w:p w14:paraId="639183A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 11, S 13, S 15 și S 40</w:t>
            </w:r>
          </w:p>
        </w:tc>
      </w:tr>
      <w:tr w:rsidR="009E4EFD" w:rsidRPr="00AB76B4" w14:paraId="78648E4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C9ECA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938B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24B41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1DD6F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D10E8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E7743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21D28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55CDF" w14:textId="77777777" w:rsidR="009E4EFD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8D2F1" w14:textId="77777777" w:rsidR="009E4EFD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abaterea </w:t>
            </w:r>
          </w:p>
          <w:p w14:paraId="4A715206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 23,  și S 34</w:t>
            </w:r>
          </w:p>
        </w:tc>
      </w:tr>
      <w:tr w:rsidR="009E4EFD" w:rsidRPr="00AB76B4" w14:paraId="39CABE1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B38C1E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32FA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7912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275DB5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29D9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412C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143B1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ED09D" w14:textId="77777777" w:rsidR="009E4EFD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605DA" w14:textId="77777777" w:rsidR="009E4EFD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abaterea </w:t>
            </w:r>
          </w:p>
          <w:p w14:paraId="46AB6EE9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 25,  și S 34</w:t>
            </w:r>
          </w:p>
        </w:tc>
      </w:tr>
      <w:tr w:rsidR="009E4EFD" w:rsidRPr="00AB76B4" w14:paraId="30CF3AA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EAF28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65EF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6C9C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86D3A5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23564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6E5A4" w14:textId="77777777" w:rsidR="009E4EFD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493C7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41B612E8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0316A" w14:textId="77777777" w:rsidR="009E4EFD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46EE5" w14:textId="77777777" w:rsidR="009E4EFD" w:rsidRPr="00344E0A" w:rsidRDefault="009E4EFD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9E4EFD" w:rsidRPr="00AB76B4" w14:paraId="6E74B7F6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0A20F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F66B8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62346327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CC5DC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CF319B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EF95A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0B6B4" w14:textId="77777777" w:rsidR="009E4EFD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DFC65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882D7" w14:textId="77777777" w:rsidR="009E4EFD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024E8" w14:textId="77777777" w:rsidR="009E4EFD" w:rsidRDefault="009E4EF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9E4EFD" w:rsidRPr="00AB76B4" w14:paraId="44BA6CEE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C256D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A8DAF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6E6A5E0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5D1C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6E027B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20932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7804E" w14:textId="77777777" w:rsidR="009E4EFD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21290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F2388" w14:textId="77777777" w:rsidR="009E4EFD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3171D" w14:textId="77777777" w:rsidR="009E4EFD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298288B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F1C58C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45297" w14:textId="77777777" w:rsidR="009E4EFD" w:rsidRPr="00AB76B4" w:rsidRDefault="009E4EF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156AD" w14:textId="77777777" w:rsidR="009E4EFD" w:rsidRPr="00AB76B4" w:rsidRDefault="009E4EF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77134C" w14:textId="77777777" w:rsidR="009E4EFD" w:rsidRDefault="009E4EF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C2C65" w14:textId="77777777" w:rsidR="009E4EFD" w:rsidRPr="00AB76B4" w:rsidRDefault="009E4EF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9AFD3D1" w14:textId="77777777" w:rsidR="009E4EFD" w:rsidRDefault="009E4EF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DCA73" w14:textId="77777777" w:rsidR="009E4EFD" w:rsidRDefault="009E4EF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C779F" w14:textId="77777777" w:rsidR="009E4EFD" w:rsidRDefault="009E4EF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5BA12" w14:textId="77777777" w:rsidR="009E4EFD" w:rsidRDefault="009E4EF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01DEE" w14:textId="77777777" w:rsidR="009E4EFD" w:rsidRDefault="009E4EF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59B901AF" w14:textId="77777777" w:rsidR="009E4EFD" w:rsidRDefault="009E4EF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9E4EFD" w:rsidRPr="00AB76B4" w14:paraId="74C63B7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C2BA48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116AD" w14:textId="77777777" w:rsidR="009E4EFD" w:rsidRPr="00AB76B4" w:rsidRDefault="009E4EF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FBF5E" w14:textId="77777777" w:rsidR="009E4EFD" w:rsidRPr="00AB76B4" w:rsidRDefault="009E4EF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DD4ECB" w14:textId="77777777" w:rsidR="009E4EFD" w:rsidRDefault="009E4EF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Belinț - </w:t>
            </w:r>
            <w:r w:rsidRPr="00AB76B4">
              <w:rPr>
                <w:b/>
                <w:bCs/>
                <w:sz w:val="20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48CD4" w14:textId="77777777" w:rsidR="009E4EFD" w:rsidRPr="00AB76B4" w:rsidRDefault="009E4EF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B54A4" w14:textId="77777777" w:rsidR="009E4EFD" w:rsidRDefault="009E4EF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AF730" w14:textId="77777777" w:rsidR="009E4EFD" w:rsidRDefault="009E4EF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537+000</w:t>
            </w:r>
          </w:p>
          <w:p w14:paraId="5859BD95" w14:textId="77777777" w:rsidR="009E4EFD" w:rsidRDefault="009E4EF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AF278" w14:textId="77777777" w:rsidR="009E4EFD" w:rsidRDefault="009E4EF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4AA4D" w14:textId="77777777" w:rsidR="009E4EFD" w:rsidRPr="00AB76B4" w:rsidRDefault="009E4EF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9E4EFD" w:rsidRPr="00AB76B4" w14:paraId="0EA31C7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E428D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057A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FE336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2C48E9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5F8A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34FCDC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5C885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A7AF2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B6D9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7B48A" w14:textId="77777777" w:rsidR="009E4EFD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72D5C99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9E4EFD" w:rsidRPr="00AB76B4" w14:paraId="31EDAFA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88CCA4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F7243" w14:textId="77777777" w:rsidR="009E4EFD" w:rsidRDefault="009E4EF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F6781" w14:textId="77777777" w:rsidR="009E4EFD" w:rsidRDefault="009E4EF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E2A0C0" w14:textId="77777777" w:rsidR="009E4EFD" w:rsidRPr="00AB76B4" w:rsidRDefault="009E4EF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D93E9" w14:textId="77777777" w:rsidR="009E4EFD" w:rsidRPr="00AB76B4" w:rsidRDefault="009E4EF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86000ED" w14:textId="77777777" w:rsidR="009E4EFD" w:rsidRPr="00AB76B4" w:rsidRDefault="009E4EF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04F2D" w14:textId="77777777" w:rsidR="009E4EFD" w:rsidRDefault="009E4EF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A4B56" w14:textId="77777777" w:rsidR="009E4EFD" w:rsidRPr="00AB76B4" w:rsidRDefault="009E4EF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901DA" w14:textId="77777777" w:rsidR="009E4EFD" w:rsidRPr="00AB76B4" w:rsidRDefault="009E4EF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8D959" w14:textId="77777777" w:rsidR="009E4EFD" w:rsidRDefault="009E4EF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65B6D3F1" w14:textId="77777777" w:rsidR="009E4EFD" w:rsidRDefault="009E4EF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9E4EFD" w:rsidRPr="00AB76B4" w14:paraId="7C07056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7761B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CAC7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0CB77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AA483B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1DB86" w14:textId="77777777" w:rsidR="009E4EFD" w:rsidRPr="00AB76B4" w:rsidRDefault="009E4EF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06F6038" w14:textId="77777777" w:rsidR="009E4EFD" w:rsidRPr="00AB76B4" w:rsidRDefault="009E4EF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B3B8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8902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DF7D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AA3C5" w14:textId="77777777" w:rsidR="009E4EFD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47895ECF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9E4EFD" w:rsidRPr="00AB76B4" w14:paraId="7063984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678D20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DC165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0FF14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1695BA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AFD41" w14:textId="77777777" w:rsidR="009E4EFD" w:rsidRPr="00AB76B4" w:rsidRDefault="009E4EF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F5263AE" w14:textId="77777777" w:rsidR="009E4EFD" w:rsidRPr="00AB76B4" w:rsidRDefault="009E4EF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6E57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E35F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8100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ACBB5" w14:textId="77777777" w:rsidR="009E4EFD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abaterea</w:t>
            </w:r>
          </w:p>
          <w:p w14:paraId="3C85B45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S9, S14 și S16</w:t>
            </w:r>
          </w:p>
        </w:tc>
      </w:tr>
      <w:tr w:rsidR="009E4EFD" w:rsidRPr="00AB76B4" w14:paraId="6981A64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D5207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ABB04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566+800</w:t>
            </w:r>
          </w:p>
          <w:p w14:paraId="7BF536C1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570+390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2940F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36C65C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 xml:space="preserve"> -</w:t>
            </w:r>
          </w:p>
          <w:p w14:paraId="02649922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35B6E" w14:textId="77777777" w:rsidR="009E4EFD" w:rsidRPr="00AB76B4" w:rsidRDefault="009E4EF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78000" w14:textId="77777777" w:rsidR="009E4EFD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66634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BA97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011A5" w14:textId="77777777" w:rsidR="009E4EFD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:rsidRPr="00AB76B4" w14:paraId="4EFE639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D3F81C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2249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357B9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69595C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5C95C" w14:textId="77777777" w:rsidR="009E4EFD" w:rsidRPr="00AB76B4" w:rsidRDefault="009E4EF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A84F8" w14:textId="77777777" w:rsidR="009E4EFD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C00E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C4DF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84D69" w14:textId="77777777" w:rsidR="009E4EFD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9E4EFD" w:rsidRPr="00AB76B4" w14:paraId="0BF08FF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3FD61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55E09" w14:textId="77777777" w:rsidR="009E4EFD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74F5811E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753D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08F16B" w14:textId="77777777" w:rsidR="009E4EFD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26F2F" w14:textId="77777777" w:rsidR="009E4EFD" w:rsidRPr="00AB76B4" w:rsidRDefault="009E4EF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04BB1" w14:textId="77777777" w:rsidR="009E4EFD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4BB8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B68BD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DD8B4" w14:textId="77777777" w:rsidR="009E4EFD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62F3426" w14:textId="77777777" w:rsidR="009E4EFD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9E4EFD" w:rsidRPr="00AB76B4" w14:paraId="102FD04A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EC70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60D0A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141F2D00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E0FDA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82D02C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767907BD" w14:textId="77777777" w:rsidR="009E4EFD" w:rsidRPr="00AB76B4" w:rsidRDefault="009E4EF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AE31C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76FFB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FBC9D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39100" w14:textId="77777777" w:rsidR="009E4EFD" w:rsidRPr="00AB76B4" w:rsidRDefault="009E4EF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E8F29" w14:textId="77777777" w:rsidR="009E4EFD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27C6C993" w14:textId="77777777" w:rsidR="009E4EFD" w:rsidRPr="00AB76B4" w:rsidRDefault="009E4EF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9E4EFD" w:rsidRPr="00AB76B4" w14:paraId="31AD3B48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701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6E797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F5F66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BBBA33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310F7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EB6C9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71BCD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27F0F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13864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9E4EFD" w:rsidRPr="00AB76B4" w14:paraId="74CF3D5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02A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AEE80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C8DEC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1D8661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2B90397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B9538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3284543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5CC7E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2DD9D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C805E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54FB2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AB76B4" w14:paraId="150B9C1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74F0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308A8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FFD55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9679BA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5C891DC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09517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07B46A0D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52E45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CD3B9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34510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D3D2B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D089F8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43499F6C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7A75D224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9E4EFD" w:rsidRPr="00AB76B4" w14:paraId="58974D0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5002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A5044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61E23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DF11F6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5C0DDC3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8620C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3A648E4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72733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7973C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1AC1E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4D424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6B295E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2F1ECF25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4BFD89AB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9E4EFD" w:rsidRPr="00AB76B4" w14:paraId="168D8AE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9CBA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05D77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E8C87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01D8E8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FEB0928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B2B4E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B493F21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7AF20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64C2C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4FCE4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6868E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F4B341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9E4EFD" w:rsidRPr="00AB76B4" w14:paraId="50132D0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5B9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3A47E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A2EF2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37C418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56A9FD1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1D943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8ABFE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B0224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E1B3C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7A5D1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90EE50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9E4EFD" w:rsidRPr="00AB76B4" w14:paraId="49E7FD0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628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5ADB7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60DF0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617C76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5F0B79F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1393C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D90E8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CF384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6E3A0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72E57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59A8CD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69ADC192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9E4EFD" w:rsidRPr="00AB76B4" w14:paraId="4068F8D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6443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A534E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A9F91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B85B6A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D97ADE7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739D5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25BB8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59CA8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78158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9DC2B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40373D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2193DBEE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9E4EFD" w:rsidRPr="00AB76B4" w14:paraId="0880630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F904D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F89ED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B2C88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38124F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F231D50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8843F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A6613DF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9150139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C90F5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1CD65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1A1B4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537F3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9E4EFD" w:rsidRPr="00AB76B4" w14:paraId="3AC2EC5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15A0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1630F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1F850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1FE1F0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B9BF6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20B1C29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6F442B08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3BF74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48E32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FF1D3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D0771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5ED34115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6974A3F5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9E4EFD" w:rsidRPr="00AB76B4" w14:paraId="295175F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5C28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95E38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07591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BB12BE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5CADF69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9978F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82FAE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9DAD0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C24AB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79C6B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A8AF14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9E4EFD" w:rsidRPr="00AB76B4" w14:paraId="5C48384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887C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8D682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A34C9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67CABA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914E5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38034812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0F09AD3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08B02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1BD64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B9438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221F4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7EAD5FFC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9E4EFD" w:rsidRPr="00AB76B4" w14:paraId="2EE9C11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3E88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FC478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0F9FF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2393A3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3B28D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04598FF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B5D4E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75E1E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26424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8783E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9E4EFD" w:rsidRPr="00AB76B4" w14:paraId="38D0B20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254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12A02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54E31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A581E0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41A35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C1E470E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098E230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A4040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FB7E8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F2542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536FB" w14:textId="77777777" w:rsidR="009E4EFD" w:rsidRPr="007B5A25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224B2B81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9E4EFD" w:rsidRPr="00AB76B4" w14:paraId="05E7854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93C9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1518D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2454B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393B7D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6AC242A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465D4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6EF3588B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8C73B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FEA4A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BFA24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80813" w14:textId="77777777" w:rsidR="009E4EFD" w:rsidRPr="00AB76B4" w:rsidRDefault="009E4EFD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0AA84D" w14:textId="77777777" w:rsidR="009E4EFD" w:rsidRPr="00AB76B4" w:rsidRDefault="009E4EFD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9E4EFD" w:rsidRPr="00AB76B4" w14:paraId="66FA8C3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3057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845E2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DC57F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8E5D2C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D993821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B06FB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79F7B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DF26C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9F0AC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2F5B6" w14:textId="77777777" w:rsidR="009E4EFD" w:rsidRPr="00AB76B4" w:rsidRDefault="009E4EFD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493170" w14:textId="77777777" w:rsidR="009E4EFD" w:rsidRPr="00AB76B4" w:rsidRDefault="009E4EFD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9E4EFD" w:rsidRPr="00AB76B4" w14:paraId="6CAF61C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4E2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E34FE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3DEE6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AAE33D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2DC7228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41796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9B208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FB3E7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553F9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353FE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DA1DA1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9E4EFD" w:rsidRPr="00AB76B4" w14:paraId="7B81E40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392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A5EF5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9D124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0940C0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B05C42A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364DD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13173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2E757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1B0ED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D300A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D8D576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9E4EFD" w:rsidRPr="00AB76B4" w14:paraId="3A0B102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5204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33D72" w14:textId="77777777" w:rsidR="009E4EFD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E62DBC">
              <w:rPr>
                <w:b/>
                <w:bCs/>
                <w:sz w:val="18"/>
                <w:szCs w:val="18"/>
              </w:rPr>
              <w:t>578+900C</w:t>
            </w:r>
          </w:p>
          <w:p w14:paraId="5FD92477" w14:textId="77777777" w:rsidR="009E4EFD" w:rsidRPr="00AB76B4" w:rsidRDefault="009E4EFD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8D235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850116" w14:textId="77777777" w:rsidR="009E4EFD" w:rsidRPr="00AB76B4" w:rsidRDefault="009E4EFD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73878DEB" w14:textId="77777777" w:rsidR="009E4EFD" w:rsidRPr="00AB76B4" w:rsidRDefault="009E4EFD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C63FD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49EE1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FD989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90E4B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655EC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Restricție protecție muncitori. Lucrări varianta ocolitoare Centura de Vest Timișoara</w:t>
            </w:r>
          </w:p>
        </w:tc>
      </w:tr>
      <w:tr w:rsidR="009E4EFD" w:rsidRPr="00AB76B4" w14:paraId="44A1C388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9F8F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E0B8A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575D77C3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84A62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DA6393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6A2ACD4D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2E715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7B783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82736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4F798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B45CF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:rsidRPr="00AB76B4" w14:paraId="35FAFB28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70E21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5B3AC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AA35A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2993AD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071347D7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7BD7A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8ECB7E7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7F6CD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4072A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3B74A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B7457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9E4EFD" w:rsidRPr="00AB76B4" w14:paraId="71890A97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2074B" w14:textId="77777777" w:rsidR="009E4EFD" w:rsidRPr="00AB76B4" w:rsidRDefault="009E4EFD" w:rsidP="009E4E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EB950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80FA5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7D2820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3E791EC7" w14:textId="77777777" w:rsidR="009E4EFD" w:rsidRPr="00AB76B4" w:rsidRDefault="009E4EF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E9940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A07BD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7AF2F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86986" w14:textId="77777777" w:rsidR="009E4EFD" w:rsidRPr="00AB76B4" w:rsidRDefault="009E4EF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53682" w14:textId="77777777" w:rsidR="009E4EFD" w:rsidRPr="00AB76B4" w:rsidRDefault="009E4EF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31683C3E" w14:textId="77777777" w:rsidR="009E4EFD" w:rsidRPr="00A8307A" w:rsidRDefault="009E4EFD" w:rsidP="008B25EE">
      <w:pPr>
        <w:spacing w:before="40" w:after="40" w:line="192" w:lineRule="auto"/>
        <w:ind w:right="57"/>
        <w:rPr>
          <w:sz w:val="20"/>
        </w:rPr>
      </w:pPr>
    </w:p>
    <w:p w14:paraId="31742660" w14:textId="77777777" w:rsidR="009E4EFD" w:rsidRDefault="009E4EFD" w:rsidP="0095691E">
      <w:pPr>
        <w:pStyle w:val="Heading1"/>
        <w:spacing w:line="360" w:lineRule="auto"/>
      </w:pPr>
      <w:r>
        <w:t>LINIA 300</w:t>
      </w:r>
    </w:p>
    <w:p w14:paraId="4FF10B50" w14:textId="77777777" w:rsidR="009E4EFD" w:rsidRDefault="009E4EFD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9E4EFD" w14:paraId="055F380C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DF1E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60B0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EADF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49EC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43BC590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15A2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A60B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C4B1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AC31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B13D" w14:textId="77777777" w:rsidR="009E4EFD" w:rsidRPr="00D344C9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3C9EDDAB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D164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C989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6F4C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8B158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E9844D3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533E8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542A4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750E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6E01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06FC" w14:textId="77777777" w:rsidR="009E4EFD" w:rsidRPr="00D344C9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2BA9FBD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C715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41EC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FE01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758F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B7CB8E6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E5A78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971A4CE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4C5F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DB09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D24C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D61FD" w14:textId="77777777" w:rsidR="009E4EFD" w:rsidRPr="00D344C9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724D91E" w14:textId="77777777" w:rsidR="009E4EFD" w:rsidRPr="00D344C9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Acces la liniile 11 şi 12.</w:t>
            </w:r>
          </w:p>
        </w:tc>
      </w:tr>
      <w:tr w:rsidR="009E4EFD" w14:paraId="573B70BC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1377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A8417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2140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653F" w14:textId="77777777" w:rsidR="009E4EFD" w:rsidRDefault="009E4EF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CEB0949" w14:textId="77777777" w:rsidR="009E4EFD" w:rsidRDefault="009E4EF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28D5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B6232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30ACD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573B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3679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B0570BA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BFA7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53DF7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6ED78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EC09" w14:textId="77777777" w:rsidR="009E4EFD" w:rsidRDefault="009E4EF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F999" w14:textId="77777777" w:rsidR="009E4EFD" w:rsidRPr="00E4222D" w:rsidRDefault="009E4EF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1DE344BE" w14:textId="77777777" w:rsidR="009E4EFD" w:rsidRPr="00E4222D" w:rsidRDefault="009E4EF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32D0DE8D" w14:textId="77777777" w:rsidR="009E4EFD" w:rsidRPr="00E4222D" w:rsidRDefault="009E4EF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11F6A38A" w14:textId="77777777" w:rsidR="009E4EFD" w:rsidRDefault="009E4EF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9038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578D4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379B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FFF1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34EF78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87E8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9E55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AEE8E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EA8F6" w14:textId="77777777" w:rsidR="009E4EFD" w:rsidRPr="00E4222D" w:rsidRDefault="009E4EF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A401" w14:textId="77777777" w:rsidR="009E4EFD" w:rsidRPr="00E4222D" w:rsidRDefault="009E4EF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B4DF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A840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16+200</w:t>
            </w:r>
          </w:p>
          <w:p w14:paraId="5C0285E6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C30F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15FA" w14:textId="77777777" w:rsidR="009E4EFD" w:rsidRPr="00E4222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bookmarkEnd w:id="2"/>
      <w:tr w:rsidR="009E4EFD" w14:paraId="70BAF1E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E7F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5309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82B6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53D1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509A2848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2434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461C038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22AD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03C3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4387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7D43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5 - 7 Cap X.</w:t>
            </w:r>
          </w:p>
          <w:p w14:paraId="618970D8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02CE429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EDFD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380E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56D6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4335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2B6B1E93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AA78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E1898DC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EC8B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41F4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DC9F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A0D4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717B02C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6 și 7 Cap X.</w:t>
            </w:r>
          </w:p>
        </w:tc>
      </w:tr>
      <w:tr w:rsidR="009E4EFD" w14:paraId="62D792D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034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A623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16+900</w:t>
            </w:r>
          </w:p>
          <w:p w14:paraId="463C6F2C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B863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79CA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Buftea – </w:t>
            </w:r>
          </w:p>
          <w:p w14:paraId="0FCC33B2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EA10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3CB6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BDE0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51735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84E7A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4BF60CD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E088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6B24" w14:textId="77777777" w:rsidR="009E4EFD" w:rsidRDefault="009E4EFD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D2497" w14:textId="77777777" w:rsidR="009E4EFD" w:rsidRPr="00600D25" w:rsidRDefault="009E4EFD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7D8A" w14:textId="77777777" w:rsidR="009E4EFD" w:rsidRDefault="009E4EFD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Buftea – </w:t>
            </w:r>
          </w:p>
          <w:p w14:paraId="6199D1F3" w14:textId="77777777" w:rsidR="009E4EFD" w:rsidRDefault="009E4EFD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47AB" w14:textId="77777777" w:rsidR="009E4EFD" w:rsidRDefault="009E4EFD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56A4" w14:textId="77777777" w:rsidR="009E4EFD" w:rsidRDefault="009E4EFD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C484" w14:textId="77777777" w:rsidR="009E4EFD" w:rsidRDefault="009E4EFD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16+900</w:t>
            </w:r>
          </w:p>
          <w:p w14:paraId="7A79EE5E" w14:textId="77777777" w:rsidR="009E4EFD" w:rsidRDefault="009E4EFD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A7413" w14:textId="77777777" w:rsidR="009E4EFD" w:rsidRDefault="009E4EFD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D458" w14:textId="77777777" w:rsidR="009E4EFD" w:rsidRDefault="009E4EFD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2F0E3E5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318E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D6D2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22601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EDE5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5C02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8F31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3C2B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774810A3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3474F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728C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7BD5912F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9CB58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ADCF6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BC15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4F11" w14:textId="77777777" w:rsidR="009E4EFD" w:rsidRDefault="009E4EFD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0A450610" w14:textId="77777777" w:rsidR="009E4EFD" w:rsidRDefault="009E4EFD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40D9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27EAE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29562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50+500</w:t>
            </w:r>
          </w:p>
          <w:p w14:paraId="45597E9C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EE62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D28F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42E6F31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C517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D781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022AB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B371" w14:textId="77777777" w:rsidR="009E4EFD" w:rsidRDefault="009E4EFD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Brazi – </w:t>
            </w:r>
          </w:p>
          <w:p w14:paraId="7DD6E52A" w14:textId="77777777" w:rsidR="009E4EFD" w:rsidRDefault="009E4EFD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 Ploiești Triaj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8AC6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93FD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2461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52+800</w:t>
            </w:r>
          </w:p>
          <w:p w14:paraId="4FD4846A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B4EB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701D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616BC149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51B5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367DE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84B0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35A5B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29AE502B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45CF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0D4EA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4F01E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AA4F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E5265" w14:textId="77777777" w:rsidR="009E4EFD" w:rsidRPr="00D344C9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745347D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2EA2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E150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6E24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A17C6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4EAEBF5A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FB0EB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2662FD51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39, 41 şi TDJ </w:t>
            </w:r>
          </w:p>
          <w:p w14:paraId="3E9CCD04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/ 37,</w:t>
            </w:r>
          </w:p>
          <w:p w14:paraId="2071DBF6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56,</w:t>
            </w:r>
          </w:p>
          <w:p w14:paraId="4B10271C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4699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624DC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FE7E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D0EA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Afectează intrări - ieşiri </w:t>
            </w:r>
          </w:p>
          <w:p w14:paraId="1E3E49C5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9 - 13.</w:t>
            </w:r>
          </w:p>
          <w:p w14:paraId="56A0DD36" w14:textId="77777777" w:rsidR="009E4EFD" w:rsidRPr="004870EE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9E4EFD" w14:paraId="38AB29CF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8F507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CDE3E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  <w:p w14:paraId="1A46BC0E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59+500</w:t>
            </w:r>
          </w:p>
          <w:p w14:paraId="26A91C29" w14:textId="77777777" w:rsidR="009E4EFD" w:rsidRDefault="009E4EFD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(ax st. Ploiești Sud)</w:t>
            </w:r>
          </w:p>
          <w:p w14:paraId="40AA17C7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00B0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4025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ADF9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FDD4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75B8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0D88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CD48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4D7808A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BE59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60F22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6B0A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1076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650B0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5744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91B0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4A93D970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88FD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0994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6517166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ram. Ploiești Triaj.</w:t>
            </w:r>
          </w:p>
        </w:tc>
      </w:tr>
      <w:tr w:rsidR="009E4EFD" w14:paraId="6963EF0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F9A2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79F7" w14:textId="77777777" w:rsidR="009E4EFD" w:rsidRDefault="009E4EF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347BE8D3" w14:textId="77777777" w:rsidR="009E4EFD" w:rsidRDefault="009E4EF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B64E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18508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74AC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D27C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BD62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2660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31F8C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01DFC47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 Ploiești Vest.</w:t>
            </w:r>
          </w:p>
        </w:tc>
      </w:tr>
      <w:tr w:rsidR="009E4EFD" w14:paraId="3ABB43B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EB6F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DFE2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C3C9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B1F6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91033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393D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3A24B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60+000-</w:t>
            </w:r>
          </w:p>
          <w:p w14:paraId="0B05D584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DA41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DD63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112D67D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intrările dinspre Ploiești Vest.</w:t>
            </w:r>
          </w:p>
        </w:tc>
      </w:tr>
      <w:tr w:rsidR="009E4EFD" w14:paraId="44EEC7D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8AB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8AC1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01E1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3E0A5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CD7F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1336A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3EC7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68+800</w:t>
            </w:r>
          </w:p>
          <w:p w14:paraId="70DB26E4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FE76D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F7F8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6965C5A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B91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2285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4F77F666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75BB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5623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2FF7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F9DC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052AC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83F2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D799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69FC5FBB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4C92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39A7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B9D9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89D8F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6E15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9147E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D8CC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6700FEB2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7E4C8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98A1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5412AA6F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183E5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D9E70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1C03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532B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Predeal</w:t>
            </w:r>
          </w:p>
          <w:p w14:paraId="229A5551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BCDA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AA4A20E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C908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F87F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6E9A5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E19B0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C1C37FF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19D2149" w14:textId="77777777" w:rsidR="009E4EFD" w:rsidRPr="00D344C9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9 directă.</w:t>
            </w:r>
          </w:p>
        </w:tc>
      </w:tr>
      <w:tr w:rsidR="009E4EFD" w14:paraId="01D72DE8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5803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564F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1234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3853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Timişu de Sus</w:t>
            </w:r>
          </w:p>
          <w:p w14:paraId="1DC67D0E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3EB3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5735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6199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0027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B9C46" w14:textId="77777777" w:rsidR="009E4EFD" w:rsidRPr="00D344C9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7C8B3C59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D627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6AD6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8E54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E649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5A15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6B01F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F5C98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163+500</w:t>
            </w:r>
          </w:p>
          <w:p w14:paraId="78200A0F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CF4C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552D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2C776C87" w14:textId="77777777" w:rsidR="009E4EFD" w:rsidRPr="00D344C9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9E4EFD" w14:paraId="10E484B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2336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9247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163+360</w:t>
            </w:r>
          </w:p>
          <w:p w14:paraId="56AE8875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5C21B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31DE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E3FE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847A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2A2A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720A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4A8DF" w14:textId="77777777" w:rsidR="009E4EFD" w:rsidRDefault="009E4EF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BAF5889" w14:textId="77777777" w:rsidR="009E4EFD" w:rsidRPr="00D344C9" w:rsidRDefault="009E4EF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9E4EFD" w14:paraId="0CD2588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5D22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AB3B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012DD406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98A2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705E" w14:textId="77777777" w:rsidR="009E4EFD" w:rsidRDefault="009E4EF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3D62B292" w14:textId="77777777" w:rsidR="009E4EFD" w:rsidRDefault="009E4EF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5E83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B5B8866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43, 45, 61, 63 T.D.J.</w:t>
            </w:r>
          </w:p>
          <w:p w14:paraId="018CB5D5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 / 51, 55 / 59, 65 / 67,</w:t>
            </w:r>
          </w:p>
          <w:p w14:paraId="0E285AC3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</w:t>
            </w:r>
          </w:p>
          <w:p w14:paraId="3D2EAF07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2FD69C2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F2147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668D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17370D30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955F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3A6B" w14:textId="77777777" w:rsidR="009E4EFD" w:rsidRDefault="009E4EF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6EA2411" w14:textId="77777777" w:rsidR="009E4EFD" w:rsidRDefault="009E4EF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F766A21" w14:textId="77777777" w:rsidR="009E4EFD" w:rsidRPr="00D344C9" w:rsidRDefault="009E4EF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1 - 8 și 21 – 23 Cap X.</w:t>
            </w:r>
          </w:p>
        </w:tc>
      </w:tr>
      <w:tr w:rsidR="009E4EFD" w14:paraId="3CAB8E2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9D3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A52B0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2DBC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E729D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586FF1C3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AA213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C48A3BF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9EFE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507E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A998F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EE19" w14:textId="77777777" w:rsidR="009E4EFD" w:rsidRDefault="009E4EF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DA80555" w14:textId="77777777" w:rsidR="009E4EFD" w:rsidRDefault="009E4EF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01E155F7" w14:textId="77777777" w:rsidR="009E4EFD" w:rsidRDefault="009E4EF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X.</w:t>
            </w:r>
          </w:p>
        </w:tc>
      </w:tr>
      <w:tr w:rsidR="009E4EFD" w14:paraId="44ED797C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CC43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D925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19C3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25F5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0401F2DC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A701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67E9BD55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C5F0A">
              <w:rPr>
                <w:b/>
                <w:bCs/>
                <w:sz w:val="19"/>
                <w:szCs w:val="19"/>
              </w:rPr>
              <w:t>3T, 9T, 11T,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 xml:space="preserve">3T 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>7T,19T23T</w:t>
            </w:r>
            <w:r>
              <w:rPr>
                <w:b/>
                <w:bCs/>
                <w:sz w:val="19"/>
                <w:szCs w:val="19"/>
              </w:rPr>
              <w:t>,25T2</w:t>
            </w:r>
            <w:r w:rsidRPr="005C5F0A">
              <w:rPr>
                <w:b/>
                <w:bCs/>
                <w:sz w:val="19"/>
                <w:szCs w:val="19"/>
              </w:rPr>
              <w:t>7T,</w:t>
            </w:r>
            <w:r>
              <w:rPr>
                <w:b/>
                <w:bCs/>
                <w:sz w:val="19"/>
                <w:szCs w:val="19"/>
              </w:rPr>
              <w:t>3</w:t>
            </w:r>
            <w:r w:rsidRPr="005C5F0A">
              <w:rPr>
                <w:b/>
                <w:bCs/>
                <w:sz w:val="19"/>
                <w:szCs w:val="19"/>
              </w:rPr>
              <w:t>5T</w:t>
            </w:r>
            <w:r>
              <w:rPr>
                <w:b/>
                <w:bCs/>
                <w:sz w:val="19"/>
                <w:szCs w:val="19"/>
              </w:rPr>
              <w:t>37T,3</w:t>
            </w:r>
            <w:r w:rsidRPr="005C5F0A">
              <w:rPr>
                <w:b/>
                <w:bCs/>
                <w:sz w:val="19"/>
                <w:szCs w:val="19"/>
              </w:rPr>
              <w:t>9T</w:t>
            </w:r>
            <w:r>
              <w:rPr>
                <w:b/>
                <w:bCs/>
                <w:sz w:val="19"/>
                <w:szCs w:val="19"/>
              </w:rPr>
              <w:t>41T,4</w:t>
            </w:r>
            <w:r w:rsidRPr="005C5F0A">
              <w:rPr>
                <w:b/>
                <w:bCs/>
                <w:sz w:val="19"/>
                <w:szCs w:val="19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5C45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763D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04B0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979A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C72A33F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2-12 Grupa Tehnică.</w:t>
            </w:r>
          </w:p>
        </w:tc>
      </w:tr>
      <w:tr w:rsidR="009E4EFD" w14:paraId="7BED66AC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5C77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39F0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9DED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82F6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7575CA">
              <w:rPr>
                <w:b/>
                <w:bCs/>
                <w:sz w:val="20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E691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224B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5404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170+290</w:t>
            </w:r>
          </w:p>
          <w:p w14:paraId="57E9DCD7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1792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125C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2188107E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9E4EFD" w14:paraId="41082F7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C2F7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644E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F7BB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69EB" w14:textId="77777777" w:rsidR="009E4EFD" w:rsidRDefault="009E4EFD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43ED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8FC5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6D01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A38B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DFCB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68E8058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7F7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1B746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E2C1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7D649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320495FF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2B8E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D135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CA60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A2D5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3BD09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2EA8DFD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8854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FC865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A846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809D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5D95D230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5C65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6A2E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383C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62140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66AB7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643CC9B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5ADB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40EC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94DF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10182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49E3B18A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E8C1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FD403FD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40</w:t>
            </w:r>
          </w:p>
          <w:p w14:paraId="23A9CC84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417A1FE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7666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0FAD4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4D56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D088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57EC7A5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BBE07C5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Y.</w:t>
            </w:r>
          </w:p>
        </w:tc>
      </w:tr>
      <w:tr w:rsidR="009E4EFD" w14:paraId="5E439B6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21D8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0834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7739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B8B8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526B6414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B2934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498BD34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F63E8" w14:textId="77777777" w:rsidR="009E4EFD" w:rsidRPr="00600D25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AA53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1355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9446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3820696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13 - 15.</w:t>
            </w:r>
          </w:p>
        </w:tc>
      </w:tr>
      <w:tr w:rsidR="009E4EFD" w14:paraId="0053809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BD60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F3B9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4D5DBD">
              <w:rPr>
                <w:b/>
                <w:bCs/>
                <w:sz w:val="20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F6F9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5E1C" w14:textId="77777777" w:rsidR="009E4EFD" w:rsidRDefault="009E4EF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2B6B4618" w14:textId="77777777" w:rsidR="009E4EFD" w:rsidRDefault="009E4EF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D791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AF23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9CD46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BE10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C382A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i/>
                <w:iCs/>
                <w:sz w:val="20"/>
                <w:szCs w:val="20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9E4EFD" w14:paraId="3FE8BA5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13AE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AB5D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8911CF">
              <w:rPr>
                <w:b/>
                <w:bCs/>
                <w:sz w:val="20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FD00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F09F" w14:textId="77777777" w:rsidR="009E4EFD" w:rsidRDefault="009E4EF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Brașov</w:t>
            </w:r>
          </w:p>
          <w:p w14:paraId="5A18D4E8" w14:textId="77777777" w:rsidR="009E4EFD" w:rsidRDefault="009E4EF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BD9F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4178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8816" w14:textId="77777777" w:rsidR="009E4EFD" w:rsidRDefault="009E4EF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98A0" w14:textId="77777777" w:rsidR="009E4EFD" w:rsidRDefault="009E4EF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3E36D" w14:textId="77777777" w:rsidR="009E4EFD" w:rsidRDefault="009E4EF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9E4EFD" w14:paraId="698DF30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8608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D19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1BB9E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7587D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32FAA72D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352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D24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06401" w14:textId="77777777" w:rsidR="009E4EFD" w:rsidRPr="00E731A9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350</w:t>
            </w:r>
            <w:r w:rsidRPr="00E731A9">
              <w:rPr>
                <w:b/>
                <w:bCs/>
                <w:sz w:val="16"/>
                <w:szCs w:val="16"/>
              </w:rPr>
              <w:t xml:space="preserve"> Km </w:t>
            </w:r>
            <w:r>
              <w:rPr>
                <w:b/>
                <w:bCs/>
                <w:sz w:val="16"/>
                <w:szCs w:val="16"/>
              </w:rPr>
              <w:t>pr</w:t>
            </w:r>
            <w:r w:rsidRPr="00E731A9">
              <w:rPr>
                <w:b/>
                <w:bCs/>
                <w:sz w:val="16"/>
                <w:szCs w:val="16"/>
              </w:rPr>
              <w:t>.</w:t>
            </w:r>
          </w:p>
          <w:p w14:paraId="4B19759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2AC226F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D68CE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AA4F1" w14:textId="77777777" w:rsidR="009E4EFD" w:rsidRDefault="009E4EF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 în capătul dinspre</w:t>
            </w:r>
          </w:p>
          <w:p w14:paraId="30E68000" w14:textId="77777777" w:rsidR="009E4EFD" w:rsidRDefault="009E4EF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Brașov. Fără inductori.</w:t>
            </w:r>
          </w:p>
          <w:bookmarkEnd w:id="3"/>
          <w:p w14:paraId="15C960A9" w14:textId="77777777" w:rsidR="009E4EFD" w:rsidRPr="001D4392" w:rsidRDefault="009E4EFD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9E4EFD" w14:paraId="6F86E17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75BD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1774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B6CE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9CD8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Brașov</w:t>
            </w:r>
          </w:p>
          <w:p w14:paraId="268ECC4D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05D0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5C3D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589EB" w14:textId="77777777" w:rsidR="009E4EFD" w:rsidRPr="00E731A9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169+864 Km ex.</w:t>
            </w:r>
          </w:p>
          <w:p w14:paraId="6468DCA7" w14:textId="77777777" w:rsidR="009E4EFD" w:rsidRPr="00E731A9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171+041 Km pr.</w:t>
            </w:r>
          </w:p>
          <w:p w14:paraId="25E5DC2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7E3C2DD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88C17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344AA" w14:textId="77777777" w:rsidR="009E4EFD" w:rsidRPr="00616BAF" w:rsidRDefault="009E4EF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0CE26B0" w14:textId="77777777" w:rsidR="009E4EFD" w:rsidRDefault="009E4EF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2FAF34BC" w14:textId="77777777" w:rsidR="009E4EFD" w:rsidRPr="003B726B" w:rsidRDefault="009E4EF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marfă </w:t>
            </w:r>
          </w:p>
        </w:tc>
      </w:tr>
      <w:tr w:rsidR="009E4EFD" w14:paraId="3BE8761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A164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3E2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8E82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8C73F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7040BAA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F27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5A15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0CC2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176+030</w:t>
            </w:r>
          </w:p>
          <w:p w14:paraId="77946C3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BD52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BAF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D37ACA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9E4EFD" w14:paraId="3F888EE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12E4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C9A0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F424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AF84" w14:textId="77777777" w:rsidR="009E4EFD" w:rsidRDefault="009E4EFD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6A023BC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756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35718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FE9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127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0B05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04C8548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8783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AAF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BC99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09C1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 -</w:t>
            </w:r>
          </w:p>
          <w:p w14:paraId="1375189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2CC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928D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2174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76+450</w:t>
            </w:r>
          </w:p>
          <w:p w14:paraId="09238910" w14:textId="77777777" w:rsidR="009E4EFD" w:rsidRPr="00E731A9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</w:t>
            </w:r>
            <w:r w:rsidRPr="00E731A9">
              <w:rPr>
                <w:b/>
                <w:bCs/>
                <w:sz w:val="16"/>
                <w:szCs w:val="16"/>
              </w:rPr>
              <w:t>m ex.</w:t>
            </w:r>
          </w:p>
          <w:p w14:paraId="334DD9F2" w14:textId="77777777" w:rsidR="009E4EFD" w:rsidRPr="00E731A9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4CAED60E" w14:textId="77777777" w:rsidR="009E4EFD" w:rsidRPr="001D4392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B951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374A" w14:textId="77777777" w:rsidR="009E4EFD" w:rsidRDefault="009E4EF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525C3B6" w14:textId="77777777" w:rsidR="009E4EFD" w:rsidRDefault="009E4EF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04D1EEF1" w14:textId="77777777" w:rsidR="009E4EFD" w:rsidRPr="003B726B" w:rsidRDefault="009E4EF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9E4EFD" w14:paraId="42FD677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F11F0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F0B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7B3D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8AD5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Stupini - </w:t>
            </w:r>
          </w:p>
          <w:p w14:paraId="5497E5A5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C3B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C023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EB7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450</w:t>
            </w:r>
          </w:p>
          <w:p w14:paraId="062DF0BF" w14:textId="77777777" w:rsidR="009E4EFD" w:rsidRPr="00E731A9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Km ex.</w:t>
            </w:r>
          </w:p>
          <w:p w14:paraId="2B7986AF" w14:textId="77777777" w:rsidR="009E4EFD" w:rsidRPr="00E731A9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7030C35C" w14:textId="77777777" w:rsidR="009E4EFD" w:rsidRPr="001D4392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38DD2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6C41" w14:textId="77777777" w:rsidR="009E4EFD" w:rsidRPr="00616BAF" w:rsidRDefault="009E4EF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659F7F1" w14:textId="77777777" w:rsidR="009E4EFD" w:rsidRDefault="009E4EF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5489BBFB" w14:textId="77777777" w:rsidR="009E4EFD" w:rsidRPr="003B726B" w:rsidRDefault="009E4EF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Valabil pentru toate trenurile de mafă</w:t>
            </w:r>
          </w:p>
        </w:tc>
      </w:tr>
      <w:tr w:rsidR="009E4EFD" w14:paraId="1D88FCE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6366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F18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0DD92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FFAF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Stupini -</w:t>
            </w:r>
          </w:p>
          <w:p w14:paraId="368DA7A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8BA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8BA4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E3B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178+800</w:t>
            </w:r>
          </w:p>
          <w:p w14:paraId="06E5258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3092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1A2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ACAC83F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507116E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provozoriu.</w:t>
            </w:r>
          </w:p>
        </w:tc>
      </w:tr>
      <w:tr w:rsidR="009E4EFD" w14:paraId="7BBA290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FBD9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96EF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462D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B2DC1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Stupini – Bod și </w:t>
            </w:r>
          </w:p>
          <w:p w14:paraId="67A703D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0D4AB72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420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20CF7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345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182+100</w:t>
            </w:r>
          </w:p>
          <w:p w14:paraId="2B0C30C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962A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87D4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</w:t>
            </w:r>
          </w:p>
        </w:tc>
      </w:tr>
      <w:tr w:rsidR="009E4EFD" w14:paraId="2463C3E1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2DB8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BCB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ABC4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5536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0C3D37B1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274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1F3F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73C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56FE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07B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51FEA14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și 6 abătute.</w:t>
            </w:r>
          </w:p>
        </w:tc>
      </w:tr>
      <w:tr w:rsidR="009E4EFD" w14:paraId="00D332E9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5493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49F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184+000</w:t>
            </w:r>
          </w:p>
          <w:p w14:paraId="6C257C4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4059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9C1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Bod și linia 2 directă  și</w:t>
            </w:r>
          </w:p>
          <w:p w14:paraId="29828DF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5F4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0AD0A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B4EF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6C8F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913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2FC36E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9E4EFD" w14:paraId="57321B77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4B2D7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DC3A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4D2822B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2ED6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6857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B34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4EDE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4F7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B0F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2F609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</w:t>
            </w:r>
          </w:p>
          <w:p w14:paraId="305565E0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9E4EFD" w14:paraId="75038C98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7CF2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2C2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9EA5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0EE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- Feldioara</w:t>
            </w:r>
          </w:p>
          <w:p w14:paraId="33DBDAD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linia 3 directă </w:t>
            </w:r>
          </w:p>
          <w:p w14:paraId="1467F81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CCB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D6956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C33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2F23C69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62590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BA3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9E4EFD" w14:paraId="39DF6265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A166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9B6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6D9F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573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      </w:t>
            </w:r>
          </w:p>
          <w:p w14:paraId="556876E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818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5C3799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AC5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6EC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AF94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72F8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7A741FB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8F69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09D5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DA0A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A8F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</w:t>
            </w:r>
          </w:p>
          <w:p w14:paraId="5FDDFFA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65CC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ECDB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52D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  <w:p w14:paraId="6AC8E92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5B3EB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4191C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00F24431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63F6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A72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C516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93C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979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C648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96D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194+500</w:t>
            </w:r>
          </w:p>
          <w:p w14:paraId="20E28CE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53F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AAC4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 </w:t>
            </w:r>
          </w:p>
          <w:p w14:paraId="2DE1C7D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9BD5EFF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</w:rPr>
              <w:t>și lipsă vizibilitate trecere la nivel km 194+630</w:t>
            </w:r>
          </w:p>
        </w:tc>
      </w:tr>
      <w:tr w:rsidR="009E4EFD" w14:paraId="1F26D7EB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C053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16A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FC8E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9F0B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</w:t>
            </w:r>
          </w:p>
          <w:p w14:paraId="47B5191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C57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39FCD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638D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201+000</w:t>
            </w:r>
          </w:p>
          <w:p w14:paraId="02FF60E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6A3D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591D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B538BC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9E4EFD" w14:paraId="79D3F11B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61ECD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5C7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16D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345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Apaţa</w:t>
            </w:r>
          </w:p>
          <w:p w14:paraId="57A189BB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C2B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594DDD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 </w:t>
            </w:r>
          </w:p>
          <w:p w14:paraId="4B108EC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541345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D5BA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4134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EC1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282B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din firul I în firul II.</w:t>
            </w:r>
          </w:p>
          <w:p w14:paraId="22ED048A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6FF60ABF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83E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13E4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21EF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A15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Apaţa - Augustin și </w:t>
            </w:r>
          </w:p>
          <w:p w14:paraId="5145814B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DF48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B00E3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EB7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211+600</w:t>
            </w:r>
          </w:p>
          <w:p w14:paraId="4340113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7AE0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A6D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A5C3F5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9E4EFD" w14:paraId="0228CCD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390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5E5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73443FC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F2E54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1043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7DB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3B2E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C36E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0DC39BB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1DFE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509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0A4FA723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A80B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B5B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234+050</w:t>
            </w:r>
          </w:p>
          <w:p w14:paraId="58AC364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ACF47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ECB4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5A7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174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86B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041A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1E1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35CCDCB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provizoriu.</w:t>
            </w:r>
          </w:p>
        </w:tc>
      </w:tr>
      <w:tr w:rsidR="009E4EFD" w14:paraId="1FCBF509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9AA5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876D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51510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EEA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C04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80B544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8090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DA7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21DA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58B4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7BCBFC3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2B7D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56B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9182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F8B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C80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86904E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D6495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AC7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CAF9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F85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3075055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D4CB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464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B56DA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DE75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129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814B7E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0BD10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F0F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31FC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6CD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04DAF039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BD200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FE3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458CC1B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C692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1A10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</w:t>
            </w:r>
          </w:p>
          <w:p w14:paraId="33AABEF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DD40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6AB4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95FA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4307182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58614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69CE" w14:textId="77777777" w:rsidR="009E4EFD" w:rsidRPr="0019324E" w:rsidRDefault="009E4EF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F98FB0C" w14:textId="77777777" w:rsidR="009E4EFD" w:rsidRPr="000160B5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243+941.</w:t>
            </w:r>
          </w:p>
          <w:p w14:paraId="2AE3EBD4" w14:textId="77777777" w:rsidR="009E4EFD" w:rsidRPr="006B78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766CEA2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63C4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44B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43FA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8E5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5BAC3BC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268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15 </w:t>
            </w:r>
          </w:p>
          <w:p w14:paraId="7798A55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CD41A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1B1E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2B731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CF8E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54B9650F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8 abătute.</w:t>
            </w:r>
          </w:p>
        </w:tc>
      </w:tr>
      <w:tr w:rsidR="009E4EFD" w14:paraId="135392D3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030D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00A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2AE2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E66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31D125F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 și 2 abătute,</w:t>
            </w:r>
          </w:p>
          <w:p w14:paraId="3FAAC2A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A06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AC025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1E8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587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8C03E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9B403C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7A00FF6B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la liniile 1 şi 2 abătute.</w:t>
            </w:r>
          </w:p>
        </w:tc>
      </w:tr>
      <w:tr w:rsidR="009E4EFD" w14:paraId="5732A0B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47250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096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AF6B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C8C4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3ABDD1DD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D7D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CEE052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2 - 8</w:t>
            </w:r>
          </w:p>
          <w:p w14:paraId="5249DC5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697415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5583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515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4CC5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1D6D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E939BBD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FCA83E4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II.</w:t>
            </w:r>
          </w:p>
        </w:tc>
      </w:tr>
      <w:tr w:rsidR="009E4EFD" w14:paraId="14C8F745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582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0BBD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DB8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900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6D85348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428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12 </w:t>
            </w:r>
          </w:p>
          <w:p w14:paraId="64D042A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E651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846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0D45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0B52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48844146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5 - 8.</w:t>
            </w:r>
          </w:p>
        </w:tc>
      </w:tr>
      <w:tr w:rsidR="009E4EFD" w14:paraId="4B0FA3E1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C790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ED3A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7122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04A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78EFA30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495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5E83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3866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71953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46B6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5D0CB1D8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9E4EFD" w14:paraId="5CCB1E84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C49B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4E4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60DF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2BB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4E4D04F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  <w:p w14:paraId="7BC47C2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3BDAD641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548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A965E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524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BC46F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BA5FA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0511A733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9EB8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E0D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9CCD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5589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7045477D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  <w:p w14:paraId="2CD4790D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6E34BE4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408A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A3E6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7A4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F4AE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71E1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415C367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F69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AE48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52ACFBC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10F6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824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189A167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89B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9A40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97D9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3A54CD5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A22C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5498" w14:textId="77777777" w:rsidR="009E4EFD" w:rsidRPr="0019324E" w:rsidRDefault="009E4EF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1290032" w14:textId="77777777" w:rsidR="009E4EFD" w:rsidRPr="000160B5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245+050.</w:t>
            </w:r>
          </w:p>
          <w:p w14:paraId="3CF941C0" w14:textId="77777777" w:rsidR="009E4EFD" w:rsidRPr="005C2BB7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A98276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8923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AF6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251+100</w:t>
            </w:r>
          </w:p>
          <w:p w14:paraId="2253B1E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8AB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827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60DD165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E5B2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8BD6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7D4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4779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A588" w14:textId="77777777" w:rsidR="009E4EFD" w:rsidRPr="00DE4F3A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3A7A0B3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770C979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3920638F" w14:textId="77777777" w:rsidR="009E4EFD" w:rsidRPr="00DE4F3A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9E4EFD" w14:paraId="3A5D644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C568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ED9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252+400</w:t>
            </w:r>
          </w:p>
          <w:p w14:paraId="4FB0864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5C7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4E33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1D5D19C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și</w:t>
            </w:r>
          </w:p>
          <w:p w14:paraId="17B2E9F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A08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B8FA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4FC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29A2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095D" w14:textId="77777777" w:rsidR="009E4EFD" w:rsidRPr="00DE4F3A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1D5102A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47DEF67D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4FA2F9FE" w14:textId="77777777" w:rsidR="009E4EFD" w:rsidRPr="00DE4F3A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9E4EFD" w14:paraId="4F871360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0449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A2E1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5D2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ACD5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Cața </w:t>
            </w:r>
          </w:p>
          <w:p w14:paraId="7DEC5765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1ACB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89A0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BD8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CE4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5DC7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7F50732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F1D6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800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255+400</w:t>
            </w:r>
          </w:p>
          <w:p w14:paraId="27F3F3B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9524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6D1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529E754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282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D6E1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3B7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55519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716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5188494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5BA2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462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260+650</w:t>
            </w:r>
          </w:p>
          <w:p w14:paraId="0206C42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C30B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76EE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5D15EEE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AF81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AB4D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4891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AC60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912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1C65A70" w14:textId="77777777" w:rsidR="009E4EFD" w:rsidRPr="00CB2A72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4A8BA64F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641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8A4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5BE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507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33C28FE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7BDF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868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8F0D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3A7F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FF94B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5051250C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0C66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08DE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CEFF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F9C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243046A1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24C7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380BE04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89BA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8198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925CB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A20F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C24CD9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AF0509B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9E4EFD" w14:paraId="4AEC633C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15E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0F36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62C8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8342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Beia - </w:t>
            </w:r>
          </w:p>
          <w:p w14:paraId="6BA5770F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571C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BF9AD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635C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  <w:p w14:paraId="4FE98AD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FACB3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12605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9E4EFD" w14:paraId="46352657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D155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903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05EC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7E415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42F5E00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15E9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2B78B9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3290D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AA19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6E8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2C4E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72FF582B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de pe firul I </w:t>
            </w:r>
          </w:p>
          <w:p w14:paraId="48E64D6D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9E4EFD" w14:paraId="764AB997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CA5F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67E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C01C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7E175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694130E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E66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51EEB6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E7C4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2A0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98152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0FC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BE0981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72385611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9E4EFD" w14:paraId="6A892828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ED9F5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487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13D5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6D655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2C99296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734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010D48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8E00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3DA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3736E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007A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FFF2708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linia 4 abătută.</w:t>
            </w:r>
          </w:p>
        </w:tc>
      </w:tr>
      <w:tr w:rsidR="009E4EFD" w14:paraId="167B9FE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86F6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4B9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602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9ADE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53108F4B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021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79A2D8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073D8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185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602D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17C63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52D93DD" w14:textId="77777777" w:rsidR="009E4EFD" w:rsidRPr="00D344C9" w:rsidRDefault="009E4EFD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 Cu acces de pe firul I </w:t>
            </w:r>
          </w:p>
          <w:p w14:paraId="208E8471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9E4EFD" w14:paraId="2B88A5D2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DA8D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1C3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271+650</w:t>
            </w:r>
          </w:p>
          <w:p w14:paraId="55B8CD9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AD0A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1F4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Vânători, linia 2 și </w:t>
            </w:r>
          </w:p>
          <w:p w14:paraId="29773EBD" w14:textId="77777777" w:rsidR="009E4EFD" w:rsidRDefault="009E4EF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–</w:t>
            </w:r>
          </w:p>
          <w:p w14:paraId="5EAE9EDE" w14:textId="77777777" w:rsidR="009E4EFD" w:rsidRDefault="009E4EF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8C0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D404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A30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BFE7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05C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2C0888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  <w:p w14:paraId="7F423F70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9E4EFD" w14:paraId="158C5AE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4620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157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281+743</w:t>
            </w:r>
          </w:p>
          <w:p w14:paraId="24762A6A" w14:textId="77777777" w:rsidR="009E4EFD" w:rsidRPr="001F1B3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1F1B3D">
              <w:rPr>
                <w:b/>
                <w:bCs/>
                <w:sz w:val="19"/>
                <w:szCs w:val="19"/>
              </w:rPr>
              <w:t>Km vechi</w:t>
            </w:r>
          </w:p>
          <w:p w14:paraId="6445DB5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277+133</w:t>
            </w:r>
          </w:p>
          <w:p w14:paraId="66FD0A66" w14:textId="77777777" w:rsidR="009E4EFD" w:rsidRPr="001F1B3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F1B3D">
              <w:rPr>
                <w:b/>
                <w:bCs/>
                <w:sz w:val="20"/>
                <w:szCs w:val="20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CAD1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6CA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Mureni –</w:t>
            </w:r>
          </w:p>
          <w:p w14:paraId="5F05E30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BC1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A6CE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0EC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5E8D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A2FE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3BB96D6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738CA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6910" w14:textId="77777777" w:rsidR="009E4EFD" w:rsidRDefault="009E4EF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275+951</w:t>
            </w:r>
          </w:p>
          <w:p w14:paraId="48BD4FD2" w14:textId="77777777" w:rsidR="009E4EFD" w:rsidRDefault="009E4EF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C104B" w14:textId="77777777" w:rsidR="009E4EFD" w:rsidRPr="00600D25" w:rsidRDefault="009E4EF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E164" w14:textId="77777777" w:rsidR="009E4EFD" w:rsidRDefault="009E4EFD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927E" w14:textId="77777777" w:rsidR="009E4EFD" w:rsidRDefault="009E4EF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CB76" w14:textId="77777777" w:rsidR="009E4EFD" w:rsidRPr="00600D25" w:rsidRDefault="009E4EF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1FB1" w14:textId="77777777" w:rsidR="009E4EFD" w:rsidRDefault="009E4EF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6C17C" w14:textId="77777777" w:rsidR="009E4EFD" w:rsidRPr="00600D25" w:rsidRDefault="009E4EF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99960" w14:textId="77777777" w:rsidR="009E4EFD" w:rsidRDefault="009E4EFD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F8DBDDC" w14:textId="77777777" w:rsidR="009E4EFD" w:rsidRPr="00E134F4" w:rsidRDefault="009E4EFD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9E4EFD" w14:paraId="4455903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B388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467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3550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3D3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94A4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B92B9A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99FB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5094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0B8A3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1DA2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2264B1D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A68F2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D30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4F1D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05B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-</w:t>
            </w:r>
          </w:p>
          <w:p w14:paraId="28C52DA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Albeşti Târnava și linia 3 directă </w:t>
            </w:r>
          </w:p>
          <w:p w14:paraId="2F763604" w14:textId="77777777" w:rsidR="009E4EFD" w:rsidRDefault="009E4EFD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0E1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A17B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B67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288+300</w:t>
            </w:r>
          </w:p>
          <w:p w14:paraId="6BBEB15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6D11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CE7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AA761E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9E4EFD" w14:paraId="372489EC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8534A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FF5D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A05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CB8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  <w:p w14:paraId="5FA39E9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E75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58CBB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CE8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297+700</w:t>
            </w:r>
          </w:p>
          <w:p w14:paraId="57830C4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9200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E92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4E0979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9E4EFD" w14:paraId="0847E453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E533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8D6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5568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433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28562C9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324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F0AF26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8274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93F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BC33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3D21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C5F5C81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16C716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1 și 2</w:t>
            </w:r>
          </w:p>
        </w:tc>
      </w:tr>
      <w:tr w:rsidR="009E4EFD" w14:paraId="5D66BD53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EFE72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416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7B55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5C3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02FACEB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398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A81550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7BBB2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8607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EBE0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DD0E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BC34625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călători.</w:t>
            </w:r>
          </w:p>
        </w:tc>
      </w:tr>
      <w:tr w:rsidR="009E4EFD" w14:paraId="1EC89ED5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08B8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D667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D09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455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5E9BDB1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3D1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1A4AFB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CBD6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87B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4F70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61E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1DD3861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marfă.</w:t>
            </w:r>
          </w:p>
        </w:tc>
      </w:tr>
      <w:tr w:rsidR="009E4EFD" w14:paraId="02ED850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10B3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59C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DED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E85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58177D0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4D94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8AF465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51A3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CD9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82A8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24E96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786CFBB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D0F4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0D10" w14:textId="77777777" w:rsidR="009E4EFD" w:rsidRDefault="009E4EF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094A" w14:textId="77777777" w:rsidR="009E4EFD" w:rsidRPr="00600D25" w:rsidRDefault="009E4EF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13A1" w14:textId="77777777" w:rsidR="009E4EFD" w:rsidRDefault="009E4EF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5EC1E6B8" w14:textId="77777777" w:rsidR="009E4EFD" w:rsidRDefault="009E4EF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1BE0" w14:textId="77777777" w:rsidR="009E4EFD" w:rsidRDefault="009E4EF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4E343F5" w14:textId="77777777" w:rsidR="009E4EFD" w:rsidRDefault="009E4EF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D0D7" w14:textId="77777777" w:rsidR="009E4EFD" w:rsidRPr="00600D25" w:rsidRDefault="009E4EF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2A2D9" w14:textId="77777777" w:rsidR="009E4EFD" w:rsidRDefault="009E4EF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1109" w14:textId="77777777" w:rsidR="009E4EFD" w:rsidRPr="00600D25" w:rsidRDefault="009E4EF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5493" w14:textId="77777777" w:rsidR="009E4EFD" w:rsidRPr="00D344C9" w:rsidRDefault="009E4EF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EC937C3" w14:textId="77777777" w:rsidR="009E4EFD" w:rsidRPr="00D344C9" w:rsidRDefault="009E4EF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9 şi 10.</w:t>
            </w:r>
          </w:p>
        </w:tc>
      </w:tr>
      <w:tr w:rsidR="009E4EFD" w14:paraId="08BF252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BCED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7AE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39E2FF1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066F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4DF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76CA47E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66F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B3FD6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CBA2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3F1C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D4B6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9E4EFD" w14:paraId="35C04B4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3D9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477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5AA2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B2A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00A2595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9DA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8A45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81C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408ACF1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BC75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A2F4" w14:textId="77777777" w:rsidR="009E4EFD" w:rsidRPr="00FF6B4A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9E4EFD" w14:paraId="20D0A28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8897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C48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02C73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42B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778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B60D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0C4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411+700</w:t>
            </w:r>
          </w:p>
          <w:p w14:paraId="591EEDD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0A9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B58C" w14:textId="77777777" w:rsidR="009E4EFD" w:rsidRPr="00FF6B4A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4</w:t>
            </w:r>
          </w:p>
        </w:tc>
      </w:tr>
      <w:tr w:rsidR="009E4EFD" w14:paraId="034653A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4FBB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AB87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411+750</w:t>
            </w:r>
          </w:p>
          <w:p w14:paraId="464366B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C728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131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Teiuș - Aiud, </w:t>
            </w:r>
            <w:r>
              <w:rPr>
                <w:b/>
                <w:bCs/>
                <w:sz w:val="20"/>
              </w:rPr>
              <w:br/>
              <w:t xml:space="preserve">linia 4 directă Aiud </w:t>
            </w:r>
            <w:r>
              <w:rPr>
                <w:b/>
                <w:bCs/>
                <w:sz w:val="20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A014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EB331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287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E78C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F07A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1F9F3C2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43DFB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A99E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3976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2CD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Aiud </w:t>
            </w:r>
            <w:r>
              <w:rPr>
                <w:b/>
                <w:bCs/>
                <w:sz w:val="20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578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8F9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5A8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3872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339F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3AF139F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1C8E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52B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3717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D2EC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804F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  <w:r>
              <w:rPr>
                <w:b/>
                <w:bCs/>
                <w:sz w:val="20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84C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8D8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12A1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8CCB0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65B5585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A14F2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72A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9D8F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45B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0659BA3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E5A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69F418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0700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69F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D4F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954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330799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2 abătută.</w:t>
            </w:r>
          </w:p>
        </w:tc>
      </w:tr>
      <w:tr w:rsidR="009E4EFD" w14:paraId="613F43E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F9AF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C9BC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BAE3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81C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F3E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7B0A3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5C5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655A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1A6B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</w:rPr>
              <w:br/>
              <w:t>Cu acces de pe fir I pe fir II și invers</w:t>
            </w:r>
          </w:p>
        </w:tc>
      </w:tr>
      <w:tr w:rsidR="009E4EFD" w14:paraId="5DAFE86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B8C2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C64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2DD3E5B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13EA1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C7E7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783C0B6B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FB9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5882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5D70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EA1B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0C9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</w:p>
          <w:p w14:paraId="4AE8BD38" w14:textId="77777777" w:rsidR="009E4EFD" w:rsidRPr="00F10273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10273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9E4EFD" w14:paraId="5B374CD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2C5AD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620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7AC4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6AF9" w14:textId="77777777" w:rsidR="009E4EFD" w:rsidRDefault="009E4EF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5E51AE05" w14:textId="77777777" w:rsidR="009E4EFD" w:rsidRDefault="009E4EF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CE4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7408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2DB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6547E63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4A37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3DF3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 Valabil numai pentru trenurile cu tracțiune electrică</w:t>
            </w:r>
          </w:p>
        </w:tc>
      </w:tr>
      <w:tr w:rsidR="009E4EFD" w14:paraId="64B5FC4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E592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F4B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417+141</w:t>
            </w:r>
          </w:p>
          <w:p w14:paraId="396C193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8C95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E0AF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680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A5D7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060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AA4A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77C7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4E3F128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9E4EFD" w14:paraId="1EE3BF2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6E69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8F9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50E04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5CA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A0F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30EE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C93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425+640</w:t>
            </w:r>
          </w:p>
          <w:p w14:paraId="7F532A0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5F33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04AB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3</w:t>
            </w:r>
          </w:p>
        </w:tc>
      </w:tr>
      <w:tr w:rsidR="009E4EFD" w14:paraId="2D61FF8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38DF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A7B5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425+650</w:t>
            </w:r>
          </w:p>
          <w:p w14:paraId="1EFB42A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C0FD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711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6E9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BFD9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CBD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A391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DA0D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0C3313B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0A4E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1C8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7C70D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021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1B17C61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7A65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854473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086F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631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32BD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696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B3E9DA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5 abătută.</w:t>
            </w:r>
          </w:p>
        </w:tc>
      </w:tr>
      <w:tr w:rsidR="009E4EFD" w14:paraId="3F3DAEC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74917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BBE6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BD4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E49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Unirea</w:t>
            </w:r>
          </w:p>
          <w:p w14:paraId="7D3ABEA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0CE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BEC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AF5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838CF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8359D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01A1D11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49E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0AD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4A04B1B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9A3E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1CA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0015349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83B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CA473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DB44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11B6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1C6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033787A" w14:textId="77777777" w:rsidR="009E4EFD" w:rsidRPr="00056F61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56F61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9E4EFD" w14:paraId="2AF322D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2112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6E7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39CD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95480" w14:textId="77777777" w:rsidR="009E4EFD" w:rsidRDefault="009E4EF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0E9B830D" w14:textId="77777777" w:rsidR="009E4EFD" w:rsidRDefault="009E4EF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F474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FADBE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183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4B4370D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C70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CA9CB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28A9E9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numai pentru trenurile cu tracțiune electrică</w:t>
            </w:r>
          </w:p>
        </w:tc>
      </w:tr>
      <w:tr w:rsidR="009E4EFD" w14:paraId="41BDE3A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0C24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A01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5521E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38D7" w14:textId="77777777" w:rsidR="009E4EFD" w:rsidRDefault="009E4EFD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Unirea -</w:t>
            </w:r>
          </w:p>
          <w:p w14:paraId="20ED782F" w14:textId="77777777" w:rsidR="009E4EFD" w:rsidRDefault="009E4EFD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620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4FD1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EE3D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429+575</w:t>
            </w:r>
          </w:p>
          <w:p w14:paraId="5A68036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6A44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9E3B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9E4EFD" w14:paraId="24316A5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2335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822B" w14:textId="77777777" w:rsidR="009E4EFD" w:rsidRDefault="009E4EF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37608443" w14:textId="77777777" w:rsidR="009E4EFD" w:rsidRDefault="009E4EF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ED39D" w14:textId="77777777" w:rsidR="009E4EFD" w:rsidRDefault="009E4EF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D646" w14:textId="77777777" w:rsidR="009E4EFD" w:rsidRDefault="009E4EF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Unirea -</w:t>
            </w:r>
          </w:p>
          <w:p w14:paraId="26D103AA" w14:textId="77777777" w:rsidR="009E4EFD" w:rsidRDefault="009E4EF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64821" w14:textId="77777777" w:rsidR="009E4EFD" w:rsidRDefault="009E4EF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FCBF" w14:textId="77777777" w:rsidR="009E4EFD" w:rsidRDefault="009E4EF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EE4D" w14:textId="77777777" w:rsidR="009E4EFD" w:rsidRDefault="009E4EF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1E0FBB51" w14:textId="77777777" w:rsidR="009E4EFD" w:rsidRDefault="009E4EF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E6DE" w14:textId="77777777" w:rsidR="009E4EFD" w:rsidRDefault="009E4EF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C7AF" w14:textId="77777777" w:rsidR="009E4EFD" w:rsidRDefault="009E4EF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Nesemnalizată pe teren.</w:t>
            </w:r>
          </w:p>
          <w:p w14:paraId="56C37A23" w14:textId="77777777" w:rsidR="009E4EFD" w:rsidRDefault="009E4EF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Valabil numai pentru trenurile tip automotor (trecere la nivel Unirea hc.)</w:t>
            </w:r>
          </w:p>
        </w:tc>
      </w:tr>
      <w:tr w:rsidR="009E4EFD" w14:paraId="6C96263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8FBA6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CEB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4FC5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E885" w14:textId="77777777" w:rsidR="009E4EFD" w:rsidRDefault="009E4EF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Unirea -</w:t>
            </w:r>
          </w:p>
          <w:p w14:paraId="4AAD19BF" w14:textId="77777777" w:rsidR="009E4EFD" w:rsidRDefault="009E4EF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18FA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B649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DE66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431+940</w:t>
            </w:r>
          </w:p>
          <w:p w14:paraId="628D267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27F3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802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9E4EFD" w14:paraId="0B044FC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D69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F538" w14:textId="77777777" w:rsidR="009E4EFD" w:rsidRDefault="009E4EF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10F3" w14:textId="77777777" w:rsidR="009E4EFD" w:rsidRDefault="009E4EF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2F8B" w14:textId="77777777" w:rsidR="009E4EFD" w:rsidRDefault="009E4EF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0A53D" w14:textId="77777777" w:rsidR="009E4EFD" w:rsidRPr="00DF66C9" w:rsidRDefault="009E4EF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DF66C9">
              <w:rPr>
                <w:b/>
                <w:bCs/>
                <w:sz w:val="19"/>
                <w:szCs w:val="19"/>
              </w:rPr>
              <w:t>433+160</w:t>
            </w:r>
          </w:p>
          <w:p w14:paraId="5E8FE269" w14:textId="77777777" w:rsidR="009E4EFD" w:rsidRDefault="009E4EF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F66C9">
              <w:rPr>
                <w:b/>
                <w:bCs/>
                <w:sz w:val="19"/>
                <w:szCs w:val="19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DBA66" w14:textId="77777777" w:rsidR="009E4EFD" w:rsidRDefault="009E4EF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B63E" w14:textId="77777777" w:rsidR="009E4EFD" w:rsidRDefault="009E4EF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4488" w14:textId="77777777" w:rsidR="009E4EFD" w:rsidRDefault="009E4EF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217B5" w14:textId="77777777" w:rsidR="009E4EFD" w:rsidRDefault="009E4EF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5B8647B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252B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B737" w14:textId="77777777" w:rsidR="009E4EFD" w:rsidRDefault="009E4EF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9597" w14:textId="77777777" w:rsidR="009E4EFD" w:rsidRDefault="009E4EF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AF2D" w14:textId="77777777" w:rsidR="009E4EFD" w:rsidRDefault="009E4EF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2BC9" w14:textId="77777777" w:rsidR="009E4EFD" w:rsidRDefault="009E4EF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A114" w14:textId="77777777" w:rsidR="009E4EFD" w:rsidRDefault="009E4EF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34AF" w14:textId="77777777" w:rsidR="009E4EFD" w:rsidRDefault="009E4EF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1529" w14:textId="77777777" w:rsidR="009E4EFD" w:rsidRDefault="009E4EF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9BD7" w14:textId="77777777" w:rsidR="009E4EFD" w:rsidRDefault="009E4EF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6E7F706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9412B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EFBA" w14:textId="77777777" w:rsidR="009E4EFD" w:rsidRDefault="009E4EF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9C00" w14:textId="77777777" w:rsidR="009E4EFD" w:rsidRDefault="009E4EF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F4EEA" w14:textId="77777777" w:rsidR="009E4EFD" w:rsidRDefault="009E4EF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5993" w14:textId="77777777" w:rsidR="009E4EFD" w:rsidRDefault="009E4EF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2BE6" w14:textId="77777777" w:rsidR="009E4EFD" w:rsidRDefault="009E4EF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10C0B" w14:textId="77777777" w:rsidR="009E4EFD" w:rsidRDefault="009E4EF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D4A4" w14:textId="77777777" w:rsidR="009E4EFD" w:rsidRDefault="009E4EF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57ED4" w14:textId="77777777" w:rsidR="009E4EFD" w:rsidRDefault="009E4EF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0FF3C14B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A35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1EF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E8B1A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B515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6CBB7E5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E1B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0E20B1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251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96C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C5B2E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2D138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CF1458F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F064E39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și 8.</w:t>
            </w:r>
          </w:p>
        </w:tc>
      </w:tr>
      <w:tr w:rsidR="009E4EFD" w14:paraId="7E7BFDDF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B12E5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09AF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7296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A65B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Războieni - </w:t>
            </w:r>
          </w:p>
          <w:p w14:paraId="6A1FBDEF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619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B1A5F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AF0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434+050</w:t>
            </w:r>
          </w:p>
          <w:p w14:paraId="73F9F3B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5CFD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480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0E30085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F97CF3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și terasament - lucrări în </w:t>
            </w:r>
          </w:p>
          <w:p w14:paraId="0DF4AC20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firul I.</w:t>
            </w:r>
          </w:p>
        </w:tc>
      </w:tr>
      <w:tr w:rsidR="009E4EFD" w14:paraId="22B9CC0C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4154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345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DEA8E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2F6B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3C99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04F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352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B0B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9DF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</w:t>
            </w:r>
          </w:p>
          <w:p w14:paraId="2334269B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la linia 2 Cap Y. </w:t>
            </w:r>
          </w:p>
        </w:tc>
      </w:tr>
      <w:tr w:rsidR="009E4EFD" w14:paraId="3DF7C774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A3A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24F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DEA87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0BDF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Călăraşi Turda – </w:t>
            </w:r>
          </w:p>
          <w:p w14:paraId="738320C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906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9305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FFB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448+500</w:t>
            </w:r>
          </w:p>
          <w:p w14:paraId="558E84C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2E04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2EFD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50 km/h -  Protectie muncitori intre orele</w:t>
            </w:r>
          </w:p>
          <w:p w14:paraId="04C96A1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7.00-19.00</w:t>
            </w:r>
          </w:p>
        </w:tc>
      </w:tr>
      <w:tr w:rsidR="009E4EFD" w14:paraId="2E75D064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7179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D21F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D2054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0C7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1B40CB75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110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5FB5AD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86CE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561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891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79DF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24B4282B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Turda. </w:t>
            </w:r>
          </w:p>
        </w:tc>
      </w:tr>
      <w:tr w:rsidR="009E4EFD" w14:paraId="4B46A538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4CD7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8BD0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B498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EDE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7F8EAA1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C87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3E3E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583E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2E5CE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C70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448F5F45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Turda.</w:t>
            </w:r>
          </w:p>
        </w:tc>
      </w:tr>
      <w:tr w:rsidR="009E4EFD" w14:paraId="45FC94DE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364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9037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6977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82B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F2E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B5BA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4A1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D33B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62D7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5 - 9.</w:t>
            </w:r>
          </w:p>
        </w:tc>
      </w:tr>
      <w:tr w:rsidR="009E4EFD" w14:paraId="755A3E05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DC6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D18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28E0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EF9F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5CD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4F7434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/ 33</w:t>
            </w:r>
          </w:p>
          <w:p w14:paraId="7CDDEA0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8677DC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550614D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1C168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84F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4EA0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427D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24BB3772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45DF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73FD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43E4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4B2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3E0E1D3F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C53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068DB15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8DD21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E6E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C9F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DDC5B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7 - 10.</w:t>
            </w:r>
          </w:p>
        </w:tc>
      </w:tr>
      <w:tr w:rsidR="009E4EFD" w14:paraId="4022F17A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E695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B79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3244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E3CF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0A947BB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și 7 </w:t>
            </w:r>
          </w:p>
          <w:p w14:paraId="7D59C0C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F10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5A82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F34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50AFD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7317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34F87BC9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B109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665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B055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847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D66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C29F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F373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F5B8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600D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15A16919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962D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B131E" w14:textId="77777777" w:rsidR="009E4EFD" w:rsidRDefault="009E4EF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9266A" w14:textId="77777777" w:rsidR="009E4EFD" w:rsidRDefault="009E4EF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730B" w14:textId="77777777" w:rsidR="009E4EFD" w:rsidRDefault="009E4EF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Câmpia Turzii – </w:t>
            </w:r>
          </w:p>
          <w:p w14:paraId="44215239" w14:textId="77777777" w:rsidR="009E4EFD" w:rsidRDefault="009E4EF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Valea Florilor (cuprinde linia III </w:t>
            </w:r>
          </w:p>
          <w:p w14:paraId="4D5C3DD5" w14:textId="77777777" w:rsidR="009E4EFD" w:rsidRDefault="009E4EF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E826" w14:textId="77777777" w:rsidR="009E4EFD" w:rsidRDefault="009E4EF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D67D" w14:textId="77777777" w:rsidR="009E4EFD" w:rsidRDefault="009E4EF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B6DB2" w14:textId="77777777" w:rsidR="009E4EFD" w:rsidRDefault="009E4EF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  <w:p w14:paraId="5EFC4245" w14:textId="77777777" w:rsidR="009E4EFD" w:rsidRDefault="009E4EF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2D9B" w14:textId="77777777" w:rsidR="009E4EFD" w:rsidRDefault="009E4EF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534B" w14:textId="77777777" w:rsidR="009E4EFD" w:rsidRDefault="009E4EFD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52CE3BA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9998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D74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8E04F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0EAA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Florilor</w:t>
            </w:r>
          </w:p>
          <w:p w14:paraId="7219730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13F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893A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4D2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141B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01DC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267E235D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2A44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602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6048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9A45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Cojocna</w:t>
            </w:r>
          </w:p>
          <w:p w14:paraId="60D3678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703B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E96C91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13</w:t>
            </w:r>
          </w:p>
          <w:p w14:paraId="39AC6A7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2B08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A1C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C4141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6562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13E61B7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7A8E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764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295B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5E4C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88C7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5DDB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8B1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4E8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80C2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177C147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7706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165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F149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64EE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64B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5289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495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627EFE0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2D07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360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2B07E3C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F69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BF0A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76B8BC7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3FA1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DD06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31B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7B06A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AD3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2274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8A71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7F483237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EAC9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024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2ECA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E2C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05F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călcâi</w:t>
            </w:r>
          </w:p>
          <w:p w14:paraId="5A32E9D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E41A26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24 / 26 și </w:t>
            </w:r>
          </w:p>
          <w:p w14:paraId="6700970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E84D8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06C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F852B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6EC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circulația la </w:t>
            </w:r>
          </w:p>
          <w:p w14:paraId="7C69BB6D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linia 1.</w:t>
            </w:r>
          </w:p>
        </w:tc>
      </w:tr>
      <w:tr w:rsidR="009E4EFD" w14:paraId="3672F48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5E4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35E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5314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0BA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Apahida -</w:t>
            </w:r>
          </w:p>
          <w:p w14:paraId="7CFC8990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443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936D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B083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490+600</w:t>
            </w:r>
          </w:p>
          <w:p w14:paraId="05986B5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4CC3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B25A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3D8BE564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6E2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EEF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495+307</w:t>
            </w:r>
          </w:p>
          <w:p w14:paraId="0C1025E9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2260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A8B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9D1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E4352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55EB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C38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03DC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1BA0E8F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F855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A7E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0649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EF4B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E2BF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6C57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0CD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499+350</w:t>
            </w:r>
          </w:p>
          <w:p w14:paraId="6FE34A2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D2A5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F65C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9E4EFD" w14:paraId="74DB07CF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E2EB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FCE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1837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B7D8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A658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51E65BE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19E5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210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3A1F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7C6B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1F045644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829E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A8F6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BCBC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4A33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  <w:p w14:paraId="176C2819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B08F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0728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7462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87FB" w14:textId="77777777" w:rsidR="009E4EFD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5A64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2E9FD65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E416E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BA7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D566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07B0E" w14:textId="77777777" w:rsidR="009E4EFD" w:rsidRDefault="009E4EF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8921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18, 28, 76, diag. </w:t>
            </w:r>
          </w:p>
          <w:p w14:paraId="30425D94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18 - 28 și </w:t>
            </w:r>
          </w:p>
          <w:p w14:paraId="7D0CBF25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6D0DDA1C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47756520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4753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E3F07" w14:textId="77777777" w:rsidR="009E4EFD" w:rsidRDefault="009E4EF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BD65" w14:textId="77777777" w:rsidR="009E4EFD" w:rsidRPr="00600D25" w:rsidRDefault="009E4EF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9AF7" w14:textId="77777777" w:rsidR="009E4EFD" w:rsidRPr="00D344C9" w:rsidRDefault="009E4EF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9E4EFD" w14:paraId="6A629F4E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9A12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8AAA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8BB4" w14:textId="77777777" w:rsidR="009E4EFD" w:rsidRPr="00600D25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3A1A" w14:textId="77777777" w:rsidR="009E4EFD" w:rsidRDefault="009E4EF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Cluj Napoca, </w:t>
            </w:r>
          </w:p>
          <w:p w14:paraId="7EEDDCBF" w14:textId="77777777" w:rsidR="009E4EFD" w:rsidRDefault="009E4EF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7B69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0C9D0D8A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cuprin-să </w:t>
            </w:r>
          </w:p>
          <w:p w14:paraId="001D28ED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9B7ABA4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6409E7B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32/34</w:t>
            </w:r>
          </w:p>
          <w:p w14:paraId="480C85C3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37462B5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B7D90" w14:textId="77777777" w:rsidR="009E4EFD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E5EA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D0B5D" w14:textId="77777777" w:rsidR="009E4EFD" w:rsidRPr="00600D25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9C1F5" w14:textId="77777777" w:rsidR="009E4EFD" w:rsidRDefault="009E4EF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13241C2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623A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44AF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997B" w14:textId="77777777" w:rsidR="009E4EFD" w:rsidRPr="00600D25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EE76" w14:textId="77777777" w:rsidR="009E4EFD" w:rsidRDefault="009E4EF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Aleşd </w:t>
            </w:r>
          </w:p>
          <w:p w14:paraId="75B2D232" w14:textId="77777777" w:rsidR="009E4EFD" w:rsidRDefault="009E4EF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C43E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76F0" w14:textId="77777777" w:rsidR="009E4EFD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84B1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5A4A" w14:textId="77777777" w:rsidR="009E4EFD" w:rsidRPr="00600D25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7025" w14:textId="77777777" w:rsidR="009E4EFD" w:rsidRDefault="009E4EF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78BF3A49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B0EE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7858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B8BD" w14:textId="77777777" w:rsidR="009E4EFD" w:rsidRPr="00600D25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EC60" w14:textId="77777777" w:rsidR="009E4EFD" w:rsidRDefault="009E4EF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DDDD1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71372F7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 </w:t>
            </w:r>
          </w:p>
          <w:p w14:paraId="402E57FB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018A" w14:textId="77777777" w:rsidR="009E4EFD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DE4D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21A4" w14:textId="77777777" w:rsidR="009E4EFD" w:rsidRPr="00600D25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592F" w14:textId="77777777" w:rsidR="009E4EFD" w:rsidRDefault="009E4EF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liinile 5 – 7 Cap Y.</w:t>
            </w:r>
          </w:p>
        </w:tc>
      </w:tr>
      <w:tr w:rsidR="009E4EFD" w14:paraId="5EFC7EE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BF708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D921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622+468</w:t>
            </w:r>
          </w:p>
          <w:p w14:paraId="5B869E0E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5B79" w14:textId="77777777" w:rsidR="009E4EFD" w:rsidRPr="00600D25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095F" w14:textId="77777777" w:rsidR="009E4EFD" w:rsidRDefault="009E4EF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Aleşd-</w:t>
            </w:r>
          </w:p>
          <w:p w14:paraId="5228683D" w14:textId="77777777" w:rsidR="009E4EFD" w:rsidRDefault="009E4EF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C71F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ADDBC" w14:textId="77777777" w:rsidR="009E4EFD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374F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AC83" w14:textId="77777777" w:rsidR="009E4EFD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FD20" w14:textId="77777777" w:rsidR="009E4EFD" w:rsidRDefault="009E4EF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4CF7177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57CE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3A0C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D1C0" w14:textId="77777777" w:rsidR="009E4EFD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821A" w14:textId="77777777" w:rsidR="009E4EFD" w:rsidRDefault="009E4EF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6E0A1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481BC" w14:textId="77777777" w:rsidR="009E4EFD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2163C" w14:textId="77777777" w:rsidR="009E4EFD" w:rsidRDefault="009E4EF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EF42" w14:textId="77777777" w:rsidR="009E4EFD" w:rsidRDefault="009E4EF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B3A8" w14:textId="77777777" w:rsidR="009E4EFD" w:rsidRDefault="009E4EF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16CDBD9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E521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205F9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633+700</w:t>
            </w:r>
          </w:p>
          <w:p w14:paraId="62CBD2E8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09FD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0FF1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602B7301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E120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47AD1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76DE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25C5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F1FA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221BD41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256B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5DDE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636+190</w:t>
            </w:r>
          </w:p>
          <w:p w14:paraId="39CCBD61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00C2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2078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76865729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A93F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B9859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6C97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CA2D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FACA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9E4EFD" w14:paraId="6171155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3BBB0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2029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638+000</w:t>
            </w:r>
          </w:p>
          <w:p w14:paraId="50329AD6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EAB2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782B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6CA0EABA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CAFE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D61FE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2084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6097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4545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9E4EFD" w14:paraId="54F6521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DFE7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7716" w14:textId="77777777" w:rsidR="009E4EFD" w:rsidRDefault="009E4EF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5C7C" w14:textId="77777777" w:rsidR="009E4EFD" w:rsidRDefault="009E4EF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AE48D" w14:textId="77777777" w:rsidR="009E4EFD" w:rsidRDefault="009E4EF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D775" w14:textId="77777777" w:rsidR="009E4EFD" w:rsidRDefault="009E4EF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5C00" w14:textId="77777777" w:rsidR="009E4EFD" w:rsidRDefault="009E4EF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24430" w14:textId="77777777" w:rsidR="009E4EFD" w:rsidRDefault="009E4EF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644+700</w:t>
            </w:r>
          </w:p>
          <w:p w14:paraId="279EDDA0" w14:textId="77777777" w:rsidR="009E4EFD" w:rsidRDefault="009E4EF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0417" w14:textId="77777777" w:rsidR="009E4EFD" w:rsidRDefault="009E4EF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AC57" w14:textId="77777777" w:rsidR="009E4EFD" w:rsidRDefault="009E4EF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6B5711E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C11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06D8" w14:textId="77777777" w:rsidR="009E4EFD" w:rsidRDefault="009E4EF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64BC" w14:textId="77777777" w:rsidR="009E4EFD" w:rsidRDefault="009E4EF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5916" w14:textId="77777777" w:rsidR="009E4EFD" w:rsidRDefault="009E4EF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B8432" w14:textId="77777777" w:rsidR="009E4EFD" w:rsidRDefault="009E4EF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B5EE2" w14:textId="77777777" w:rsidR="009E4EFD" w:rsidRDefault="009E4EF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F386" w14:textId="77777777" w:rsidR="009E4EFD" w:rsidRDefault="009E4EF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647+700</w:t>
            </w:r>
          </w:p>
          <w:p w14:paraId="4992130D" w14:textId="77777777" w:rsidR="009E4EFD" w:rsidRDefault="009E4EF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BC7B" w14:textId="77777777" w:rsidR="009E4EFD" w:rsidRDefault="009E4EF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7D98" w14:textId="77777777" w:rsidR="009E4EFD" w:rsidRDefault="009E4EF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2FDC098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858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F43E" w14:textId="77777777" w:rsidR="009E4EFD" w:rsidRDefault="009E4EF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8EB0E" w14:textId="77777777" w:rsidR="009E4EFD" w:rsidRDefault="009E4EF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4D95" w14:textId="77777777" w:rsidR="009E4EFD" w:rsidRDefault="009E4EF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0A46" w14:textId="77777777" w:rsidR="009E4EFD" w:rsidRDefault="009E4EF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DB4D" w14:textId="77777777" w:rsidR="009E4EFD" w:rsidRDefault="009E4EF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D17A" w14:textId="77777777" w:rsidR="009E4EFD" w:rsidRDefault="009E4EF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649+550</w:t>
            </w:r>
          </w:p>
          <w:p w14:paraId="29AAD7CA" w14:textId="77777777" w:rsidR="009E4EFD" w:rsidRDefault="009E4EF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2924" w14:textId="77777777" w:rsidR="009E4EFD" w:rsidRDefault="009E4EF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0BDE" w14:textId="77777777" w:rsidR="009E4EFD" w:rsidRDefault="009E4EF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9E4EFD" w14:paraId="450F627D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787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F61A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  <w:p w14:paraId="793F211A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5E49A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88B0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B03D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E801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55204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651+950</w:t>
            </w:r>
          </w:p>
          <w:p w14:paraId="3978539F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D161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4F2E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1E44F766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39E3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3A98E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A299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6A4A5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46971858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CFF8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3B6E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B8BC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FF2F7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D26F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3 A, 4 A, 7 A, 1 B, </w:t>
            </w:r>
          </w:p>
          <w:p w14:paraId="611DCAF5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B, 3 B,  Cap Y.</w:t>
            </w:r>
          </w:p>
          <w:p w14:paraId="4F0002A7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E729EDA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9E4EFD" w14:paraId="69E9AAF7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D49A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FBE7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F8C3C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9FEF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32CB47E7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2259C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B074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49BB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3A83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9A8A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 A, 1B - 3B, </w:t>
            </w:r>
          </w:p>
          <w:p w14:paraId="0B429001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 Cap Y.</w:t>
            </w:r>
          </w:p>
          <w:p w14:paraId="139B312F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3BAA21A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9E4EFD" w14:paraId="0FAFAE5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B8AC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6A62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31E1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5D61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6E142781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74D4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B153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17B7E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6F68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D26E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7A, 1B - 3B și </w:t>
            </w:r>
          </w:p>
          <w:p w14:paraId="58AEA425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Cap Y.</w:t>
            </w:r>
          </w:p>
          <w:p w14:paraId="3EDC05A5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9D15B7E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9E4EFD" w14:paraId="584A354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0B76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19A5D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BC38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B9C3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4CC5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2717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6B35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29F87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DE9F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A, Cap Y.</w:t>
            </w:r>
          </w:p>
          <w:p w14:paraId="0E0F7F23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38D217C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9E4EFD" w14:paraId="43B68E9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336B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4ED1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4B37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6C06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0D920ED4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9D2E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B01A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98660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DBCD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39E4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A, Cap Y.</w:t>
            </w:r>
          </w:p>
          <w:p w14:paraId="4496A164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1BA50B1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9E4EFD" w14:paraId="49AE9DF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F23E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1CBF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BEA1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E80D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36481217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CE42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5B8C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FCBB8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4515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1E8E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 și Depoul Oradea.</w:t>
            </w:r>
          </w:p>
          <w:p w14:paraId="1ABB0508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3BCB669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9E4EFD" w14:paraId="0088835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823D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74DE1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83E9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4CF3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CED0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bretea Cap X</w:t>
            </w:r>
          </w:p>
          <w:p w14:paraId="4836AE72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1DAF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AD59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0308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F942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6E05164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669F18D5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7 - 17, Cap X.</w:t>
            </w:r>
          </w:p>
        </w:tc>
      </w:tr>
      <w:tr w:rsidR="009E4EFD" w14:paraId="02C3F3D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546A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720E0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3+772</w:t>
            </w:r>
          </w:p>
          <w:p w14:paraId="5E4529D2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49CA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7E75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318F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19BB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1284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4E42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2101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14:paraId="5725A72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E35BB" w14:textId="77777777" w:rsidR="009E4EFD" w:rsidRDefault="009E4EFD" w:rsidP="009E4EF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00A5F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4+884</w:t>
            </w:r>
          </w:p>
          <w:p w14:paraId="076ABB47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4153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DF47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5D45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D591" w14:textId="77777777" w:rsidR="009E4EFD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E9AD" w14:textId="77777777" w:rsidR="009E4EFD" w:rsidRDefault="009E4EF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6F0F" w14:textId="77777777" w:rsidR="009E4EFD" w:rsidRPr="00600D25" w:rsidRDefault="009E4EF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6ACA" w14:textId="77777777" w:rsidR="009E4EFD" w:rsidRDefault="009E4EF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5A89EF50" w14:textId="77777777" w:rsidR="009E4EFD" w:rsidRPr="00836022" w:rsidRDefault="009E4EFD" w:rsidP="0095691E">
      <w:pPr>
        <w:spacing w:before="40" w:line="192" w:lineRule="auto"/>
        <w:ind w:right="57"/>
        <w:rPr>
          <w:sz w:val="20"/>
          <w:lang w:val="en-US"/>
        </w:rPr>
      </w:pPr>
    </w:p>
    <w:p w14:paraId="78AEA4BA" w14:textId="77777777" w:rsidR="009E4EFD" w:rsidRPr="00DE2227" w:rsidRDefault="009E4EFD" w:rsidP="0095691E"/>
    <w:p w14:paraId="3DEA2BF0" w14:textId="77777777" w:rsidR="009E4EFD" w:rsidRDefault="009E4EFD" w:rsidP="00956F37">
      <w:pPr>
        <w:pStyle w:val="Heading1"/>
        <w:spacing w:line="360" w:lineRule="auto"/>
      </w:pPr>
      <w:r>
        <w:t>LINIA 301 N</w:t>
      </w:r>
    </w:p>
    <w:p w14:paraId="5BA46B28" w14:textId="77777777" w:rsidR="009E4EFD" w:rsidRDefault="009E4EFD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9E4EFD" w14:paraId="34F0A313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B69F" w14:textId="77777777" w:rsidR="009E4EFD" w:rsidRDefault="009E4EFD" w:rsidP="009E4EF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CA7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868E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E66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0A7D2B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9EA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72C4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73D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4C024" w14:textId="77777777" w:rsidR="009E4EFD" w:rsidRPr="0022092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C186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949401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D537" w14:textId="77777777" w:rsidR="009E4EFD" w:rsidRDefault="009E4EFD" w:rsidP="009E4EF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532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0304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664C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C2411B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458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917B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E70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2050" w14:textId="77777777" w:rsidR="009E4EFD" w:rsidRPr="0022092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6C3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0D6CFF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4CE0" w14:textId="77777777" w:rsidR="009E4EFD" w:rsidRDefault="009E4EFD" w:rsidP="009E4EF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391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0499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2D1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7BA689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EF8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EDFB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3966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5CDC" w14:textId="77777777" w:rsidR="009E4EFD" w:rsidRPr="0022092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384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8C5CF3" w14:textId="77777777" w:rsidR="009E4EFD" w:rsidRPr="00474FB0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9E4EFD" w14:paraId="2744E187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4E99B" w14:textId="77777777" w:rsidR="009E4EFD" w:rsidRDefault="009E4EFD" w:rsidP="009E4EF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C5F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425D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BB503" w14:textId="77777777" w:rsidR="009E4EFD" w:rsidRDefault="009E4EFD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19C1C04" w14:textId="77777777" w:rsidR="009E4EFD" w:rsidRDefault="009E4EFD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9CD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BF630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0575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995F" w14:textId="77777777" w:rsidR="009E4EFD" w:rsidRPr="0022092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C4C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931AB0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C17A" w14:textId="77777777" w:rsidR="009E4EFD" w:rsidRDefault="009E4EFD" w:rsidP="009E4EF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71918" w14:textId="77777777" w:rsidR="009E4EFD" w:rsidRDefault="009E4EF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A9B44" w14:textId="77777777" w:rsidR="009E4EFD" w:rsidRDefault="009E4EF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48C3" w14:textId="77777777" w:rsidR="009E4EFD" w:rsidRDefault="009E4EFD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B1824" w14:textId="77777777" w:rsidR="009E4EFD" w:rsidRPr="00E4222D" w:rsidRDefault="009E4EF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7889D280" w14:textId="77777777" w:rsidR="009E4EFD" w:rsidRPr="00E4222D" w:rsidRDefault="009E4EF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5A5D65E5" w14:textId="77777777" w:rsidR="009E4EFD" w:rsidRPr="00E4222D" w:rsidRDefault="009E4EF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4C1AE386" w14:textId="77777777" w:rsidR="009E4EFD" w:rsidRDefault="009E4EF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63A5" w14:textId="77777777" w:rsidR="009E4EFD" w:rsidRDefault="009E4EF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9438" w14:textId="77777777" w:rsidR="009E4EFD" w:rsidRDefault="009E4EF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1C08" w14:textId="77777777" w:rsidR="009E4EFD" w:rsidRPr="0022092F" w:rsidRDefault="009E4EF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4A20" w14:textId="77777777" w:rsidR="009E4EFD" w:rsidRDefault="009E4EFD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5E1BC8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14A0" w14:textId="77777777" w:rsidR="009E4EFD" w:rsidRDefault="009E4EFD" w:rsidP="009E4EF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FE1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7D05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D0488" w14:textId="77777777" w:rsidR="009E4EFD" w:rsidRDefault="009E4EFD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3A3DB" w14:textId="77777777" w:rsidR="009E4EFD" w:rsidRDefault="009E4EFD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1E937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C8F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64103" w14:textId="77777777" w:rsidR="009E4EFD" w:rsidRPr="0022092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8DA0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358EC81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B3DEB" w14:textId="77777777" w:rsidR="009E4EFD" w:rsidRDefault="009E4EFD" w:rsidP="009E4EF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524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4987B1C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E62C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1FB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C209C4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45D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F2FE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EC25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ECDB" w14:textId="77777777" w:rsidR="009E4EFD" w:rsidRPr="0022092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788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073A76E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C2EC" w14:textId="77777777" w:rsidR="009E4EFD" w:rsidRDefault="009E4EFD" w:rsidP="009E4EF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AF0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6A7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700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660AE49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D25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642B0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31E22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C48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835B" w14:textId="77777777" w:rsidR="009E4EFD" w:rsidRPr="0022092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18F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FEB1B06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020D04A1" w14:textId="77777777" w:rsidR="009E4EFD" w:rsidRDefault="009E4EFD" w:rsidP="003260D9">
      <w:pPr>
        <w:pStyle w:val="Heading1"/>
        <w:spacing w:line="360" w:lineRule="auto"/>
      </w:pPr>
      <w:r>
        <w:t>LINIA 301 P</w:t>
      </w:r>
    </w:p>
    <w:p w14:paraId="48774CC2" w14:textId="77777777" w:rsidR="009E4EFD" w:rsidRDefault="009E4EFD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9E4EFD" w14:paraId="0A48A94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9821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F8D0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20B3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446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B99E0E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0F8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C506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513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9E19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5187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8C4BB6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FCE4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6B5A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4232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649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F6FA1F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418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4FE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64C0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6CBA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00A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0EF130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CCEB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0D11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19C6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772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FE6A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10890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2390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BA25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150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06837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9E4EFD" w:rsidRPr="00A8307A" w14:paraId="7F74599A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B082" w14:textId="77777777" w:rsidR="009E4EFD" w:rsidRPr="00A75A00" w:rsidRDefault="009E4EFD" w:rsidP="009E4EFD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25F8" w14:textId="77777777" w:rsidR="009E4EFD" w:rsidRPr="00A8307A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8485" w14:textId="77777777" w:rsidR="009E4EFD" w:rsidRPr="00A8307A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9ABA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242BB8A8" w14:textId="77777777" w:rsidR="009E4EFD" w:rsidRPr="00A8307A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D05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3BC7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EE2D" w14:textId="77777777" w:rsidR="009E4EFD" w:rsidRPr="00A8307A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069E" w14:textId="77777777" w:rsidR="009E4EFD" w:rsidRPr="00A8307A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C62B" w14:textId="77777777" w:rsidR="009E4EFD" w:rsidRPr="00A8307A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A22CDE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5E0F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B3BB1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DD1C4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053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1063E5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5E6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5EDF590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4F0F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C82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EBAB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D4F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0F3D6A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97D3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24AA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4B47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9B2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4057E5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5CF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816702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6F03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BBC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8F06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B41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9E4EFD" w14:paraId="7E8A7E9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9745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0589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3FF2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2056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5A5F5C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46A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FEC740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9C16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E1B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30EA3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3F1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31E77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9E4EFD" w14:paraId="66D7082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ABD8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4579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E2226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FAE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66717E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255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902997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FA25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73DF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06B51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1ECA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91723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9E4EFD" w14:paraId="3D0F954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F8FC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D1C9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D7A0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D32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4D4DB6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127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F5D831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1357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EDA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4C61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F2F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08C8E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9E4EFD" w14:paraId="12064EB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1625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5040" w14:textId="77777777" w:rsidR="009E4EFD" w:rsidRDefault="009E4EFD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073AE" w14:textId="77777777" w:rsidR="009E4EFD" w:rsidRPr="001B37B8" w:rsidRDefault="009E4EF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982E" w14:textId="77777777" w:rsidR="009E4EFD" w:rsidRDefault="009E4EF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244D880" w14:textId="77777777" w:rsidR="009E4EFD" w:rsidRDefault="009E4EF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2A4C1" w14:textId="77777777" w:rsidR="009E4EFD" w:rsidRDefault="009E4EF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FE75C7F" w14:textId="77777777" w:rsidR="009E4EFD" w:rsidRDefault="009E4EF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72EB" w14:textId="77777777" w:rsidR="009E4EFD" w:rsidRDefault="009E4EF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61BD" w14:textId="77777777" w:rsidR="009E4EFD" w:rsidRDefault="009E4EF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4442" w14:textId="77777777" w:rsidR="009E4EFD" w:rsidRPr="001B37B8" w:rsidRDefault="009E4EF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8573" w14:textId="77777777" w:rsidR="009E4EFD" w:rsidRDefault="009E4EF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A7A9E1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9654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D1CE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BC02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B490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69E7DF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664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5E5301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1BA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B71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32D6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1AF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6ABD7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F447F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9E4EFD" w14:paraId="189C7E4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72E8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2D36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3F11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4FD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E97845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791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0DA4B2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7181158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4633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B7C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BE9D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837C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71E64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9E4EFD" w14:paraId="2D18F81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511A8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25C9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5C00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268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BA590D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376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5039C1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0BDB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AC0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D19E2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BE8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E9240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9E4EFD" w14:paraId="0472B9A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25D61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0F9B" w14:textId="77777777" w:rsidR="009E4EFD" w:rsidRDefault="009E4EFD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47E16" w14:textId="77777777" w:rsidR="009E4EFD" w:rsidRPr="001B37B8" w:rsidRDefault="009E4EF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5BE1F" w14:textId="77777777" w:rsidR="009E4EFD" w:rsidRDefault="009E4EF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19BAAF0" w14:textId="77777777" w:rsidR="009E4EFD" w:rsidRDefault="009E4EF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A6CF" w14:textId="77777777" w:rsidR="009E4EFD" w:rsidRDefault="009E4EF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3812313" w14:textId="77777777" w:rsidR="009E4EFD" w:rsidRDefault="009E4EF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5B82" w14:textId="77777777" w:rsidR="009E4EFD" w:rsidRDefault="009E4EF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24845" w14:textId="77777777" w:rsidR="009E4EFD" w:rsidRDefault="009E4EF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B41D4" w14:textId="77777777" w:rsidR="009E4EFD" w:rsidRPr="001B37B8" w:rsidRDefault="009E4EF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35C9" w14:textId="77777777" w:rsidR="009E4EFD" w:rsidRDefault="009E4EF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B13CB5" w14:textId="77777777" w:rsidR="009E4EFD" w:rsidRDefault="009E4EF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9E4EFD" w14:paraId="15ED583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1E74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2499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0755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043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287D47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E56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AE4344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6689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533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165C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95C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738CC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9E4EFD" w14:paraId="06B09087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CAE3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33F1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7759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602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3B6BBA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607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A5A7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3D67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F15D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52B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5B704F3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2E2F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9A22E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A822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0FF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78C75D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888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42F919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1815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9E2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B3FB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630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E4AC6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9E4EFD" w14:paraId="212CBDDE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98B8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BEC2" w14:textId="77777777" w:rsidR="009E4EFD" w:rsidRDefault="009E4EF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F23D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FF3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8D3319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EEF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5D9E27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833D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81B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33EA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3BF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2FA07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9E4EFD" w14:paraId="345FFD21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BB0D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AD8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CD2B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C76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04ACF7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70D56" w14:textId="77777777" w:rsidR="009E4EFD" w:rsidRDefault="009E4EFD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769759AE" w14:textId="77777777" w:rsidR="009E4EFD" w:rsidRDefault="009E4EFD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27586651" w14:textId="77777777" w:rsidR="009E4EFD" w:rsidRDefault="009E4EF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9FFE1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150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B9E2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F51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CDC669D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E992D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4A6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69AD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C8EB" w14:textId="77777777" w:rsidR="009E4EFD" w:rsidRDefault="009E4EFD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0A30CC9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0D269CF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B7B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1701F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C2C3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738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EC57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C7C6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74BE7C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9528D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0C9E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A014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F95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575F21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4FB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A6121B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810D9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2FB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8C58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EF86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095220A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646F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E2A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ACFD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2AD8" w14:textId="77777777" w:rsidR="009E4EFD" w:rsidRDefault="009E4EF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1167E82" w14:textId="77777777" w:rsidR="009E4EFD" w:rsidRDefault="009E4EF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FF321" w14:textId="77777777" w:rsidR="009E4EFD" w:rsidRDefault="009E4EF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41F11C8" w14:textId="77777777" w:rsidR="009E4EFD" w:rsidRDefault="009E4EF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EDF7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ADB1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202C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21A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19DC71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998C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676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ADB6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DEC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6506DC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8A6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77299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85F0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257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7244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9765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8A20F1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9A64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AAA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CE2F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B1A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42B749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8B2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558CC2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FF90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250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9492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6C8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A89CCFA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F152" w14:textId="77777777" w:rsidR="009E4EFD" w:rsidRDefault="009E4EFD" w:rsidP="009E4EF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BBC5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4DFC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9F3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BE9566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86B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9737B7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3011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B99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BA23" w14:textId="77777777" w:rsidR="009E4EFD" w:rsidRPr="001B37B8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C57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3898AED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79E6039D" w14:textId="77777777" w:rsidR="009E4EFD" w:rsidRDefault="009E4EFD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08259E3E" w14:textId="77777777" w:rsidR="009E4EFD" w:rsidRDefault="009E4EFD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9E4EFD" w14:paraId="093C6599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45BE9" w14:textId="77777777" w:rsidR="009E4EFD" w:rsidRDefault="009E4EFD" w:rsidP="009E4EF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6B3A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64AF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59B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197B16D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22284F1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FBB9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7C7B6DB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262CB64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C58E56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A20C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62F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FE8A2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8A8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83CBB4A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2434B" w14:textId="77777777" w:rsidR="009E4EFD" w:rsidRDefault="009E4EFD" w:rsidP="009E4EF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949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9144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AB5E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1130E40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1BA82E6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84D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920F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34B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616B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448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53D6F3E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E916" w14:textId="77777777" w:rsidR="009E4EFD" w:rsidRDefault="009E4EFD" w:rsidP="009E4EF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DDB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7E76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4B9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C708CD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04D89A9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04AF04B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EDD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2E64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91A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F5DA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8BA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4E9AF04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74BE" w14:textId="77777777" w:rsidR="009E4EFD" w:rsidRDefault="009E4EFD" w:rsidP="009E4EF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860F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73B9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415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398FBAB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59FA9C6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FAE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10A006B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E310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C05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3C5A8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9CE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5334F29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24A3" w14:textId="77777777" w:rsidR="009E4EFD" w:rsidRDefault="009E4EFD" w:rsidP="009E4EF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688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5628E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B50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1C28C14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05B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0A686B7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0AB52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94DD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D18C3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C5E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2C0DED0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AC7D" w14:textId="77777777" w:rsidR="009E4EFD" w:rsidRDefault="009E4EFD" w:rsidP="009E4EF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140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AF124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A62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2560093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704EAE7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E90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405F549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98B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945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6FB71" w14:textId="77777777" w:rsidR="009E4EFD" w:rsidRPr="00594E5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E11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C30C448" w14:textId="77777777" w:rsidR="009E4EFD" w:rsidRDefault="009E4EFD">
      <w:pPr>
        <w:spacing w:before="40" w:after="40" w:line="192" w:lineRule="auto"/>
        <w:ind w:right="57"/>
        <w:rPr>
          <w:sz w:val="20"/>
          <w:lang w:val="en-US"/>
        </w:rPr>
      </w:pPr>
    </w:p>
    <w:p w14:paraId="605EE28F" w14:textId="77777777" w:rsidR="009E4EFD" w:rsidRDefault="009E4EFD" w:rsidP="003A5387">
      <w:pPr>
        <w:pStyle w:val="Heading1"/>
        <w:spacing w:line="360" w:lineRule="auto"/>
      </w:pPr>
      <w:r>
        <w:t>LINIA 316</w:t>
      </w:r>
    </w:p>
    <w:p w14:paraId="3326811C" w14:textId="77777777" w:rsidR="009E4EFD" w:rsidRDefault="009E4EFD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E4EFD" w14:paraId="47B52A05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3DDFF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5CC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E94D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12D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Călători </w:t>
            </w:r>
          </w:p>
          <w:p w14:paraId="5FFA13E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758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BE2D6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EBF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DE309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B794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679A2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892182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3 Cap X, staţia Braşov Călători. </w:t>
            </w:r>
          </w:p>
        </w:tc>
      </w:tr>
      <w:tr w:rsidR="009E4EFD" w14:paraId="4B79E1D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CED9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03D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C5079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8333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5ED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BC</w:t>
            </w:r>
          </w:p>
          <w:p w14:paraId="267FDE7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286EB0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57,</w:t>
            </w:r>
          </w:p>
          <w:p w14:paraId="5CF2426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59,</w:t>
            </w:r>
          </w:p>
          <w:p w14:paraId="54EB513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67</w:t>
            </w:r>
          </w:p>
          <w:p w14:paraId="6297DAA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69 și T.D.J.</w:t>
            </w:r>
          </w:p>
          <w:p w14:paraId="76AD69C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E674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BEC2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F38F4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8EFF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1A8C0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3 - 8 Cap X.</w:t>
            </w:r>
          </w:p>
        </w:tc>
      </w:tr>
      <w:tr w:rsidR="009E4EFD" w14:paraId="641859E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1EDE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1DB8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A7D2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19D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</w:t>
            </w:r>
          </w:p>
          <w:p w14:paraId="50309B2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14E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17AF2E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5740A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819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7584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A25D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5B721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35B2C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8B.</w:t>
            </w:r>
          </w:p>
        </w:tc>
      </w:tr>
      <w:tr w:rsidR="009E4EFD" w14:paraId="52EC0E2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E18F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5F61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246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45EE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3839BBC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994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825A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81B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8830C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471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7EA143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DA7C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8A05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CD70B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90D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409C869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5197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C6D0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ED5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B290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329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D038D0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551FA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A3C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36+000</w:t>
            </w:r>
          </w:p>
          <w:p w14:paraId="16F71AB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874A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E1F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Sfântu Gheorghe -</w:t>
            </w:r>
          </w:p>
          <w:p w14:paraId="40F1E65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F7BB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E877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4D8C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F375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1B82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38DA7C5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6153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528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6A7A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84D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17A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4810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803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18EB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E62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562E9A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1012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47E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72C70A3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FC5F5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A2A1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Tușnad Sat –</w:t>
            </w:r>
          </w:p>
          <w:p w14:paraId="4FED5EE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F177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31B20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62A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A9AF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675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0FEEE3FA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B0B07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2F77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731B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B07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Miercurea Ciuc</w:t>
            </w:r>
          </w:p>
          <w:p w14:paraId="3A1DC76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6C1A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F4530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F40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06EB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0C6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BD68BD0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9A67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3E2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3F9B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EF6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2BC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E890CF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sch.17</w:t>
            </w:r>
          </w:p>
          <w:p w14:paraId="6AC37A7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83DB7C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22C09FB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24F0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4EAA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A584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903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D5EF8D3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E9CFB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0AB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18C1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760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6CE4190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BD0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02811BF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</w:t>
            </w:r>
            <w:r>
              <w:rPr>
                <w:b/>
                <w:bCs/>
                <w:sz w:val="18"/>
                <w:szCs w:val="18"/>
              </w:rPr>
              <w:t>ele</w:t>
            </w:r>
          </w:p>
          <w:p w14:paraId="2E1A01A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E75B5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66BE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843D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F3A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  <w:tr w:rsidR="009E4EFD" w14:paraId="42BED52A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A879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DA1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105+100</w:t>
            </w:r>
          </w:p>
          <w:p w14:paraId="215562D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BEF2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62DA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Siculeni -</w:t>
            </w:r>
          </w:p>
          <w:p w14:paraId="3141E3B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9B5FA" w14:textId="77777777" w:rsidR="009E4EFD" w:rsidRPr="00273EC0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1123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32F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4A54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6A7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2F9F9FB1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75FD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F3A8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65D03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06A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Mădăraş Ciuc</w:t>
            </w:r>
          </w:p>
          <w:p w14:paraId="1A8AB78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F190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0AFE3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858B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B96D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6CF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E2928B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2038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D2C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9668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3D36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78B1ABB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BBF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70D0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0B33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A5D7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06E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B144CFA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7316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F51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AAD4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411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18D4BA1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2E62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61E9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CA0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A36C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2C2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653AF90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DBE0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4FE08" w14:textId="77777777" w:rsidR="009E4EFD" w:rsidRDefault="009E4EFD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  <w:p w14:paraId="2A227B0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7B58F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F0E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Oltului  -</w:t>
            </w:r>
          </w:p>
          <w:p w14:paraId="7D92084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A26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26CE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ACA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2CB1B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67A0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220D9A2F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056C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DF7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D344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94E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3DEEE49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38FC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9DDC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7CF3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906D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93D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22367F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CE11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E6FF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3D81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463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6078A43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ECA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92E0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A4FA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7172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FF4E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8C0B01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0FA0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3D0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131+311</w:t>
            </w:r>
          </w:p>
          <w:p w14:paraId="019CF49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9C59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EB7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30247">
              <w:rPr>
                <w:b/>
                <w:bCs/>
                <w:sz w:val="19"/>
                <w:szCs w:val="19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C6E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D526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CEC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66B7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5D3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C59B06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843E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395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146+300</w:t>
            </w:r>
          </w:p>
          <w:p w14:paraId="413140A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36A9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ABF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D4385">
              <w:rPr>
                <w:b/>
                <w:bCs/>
                <w:sz w:val="20"/>
                <w:szCs w:val="20"/>
              </w:rPr>
              <w:t>Voșlobeni</w:t>
            </w:r>
            <w:r>
              <w:rPr>
                <w:b/>
                <w:bCs/>
                <w:sz w:val="20"/>
                <w:szCs w:val="20"/>
              </w:rPr>
              <w:t xml:space="preserve"> -</w:t>
            </w:r>
          </w:p>
          <w:p w14:paraId="418CE466" w14:textId="77777777" w:rsidR="009E4EFD" w:rsidRPr="00830247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20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EE9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76F3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8DC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2F91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A0B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620ADF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0E377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1EE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5E9F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058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4AA2F69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BDD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BE8C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EA16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D9A3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FC1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16B87E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4A8E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BF14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49D91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9CE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7399A3A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5E6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048E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C0C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9D8B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96E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EA94AA5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E2BD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C587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B4F22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7AD2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Lăzarea</w:t>
            </w:r>
          </w:p>
          <w:p w14:paraId="7909CCC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45C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DF320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4EFA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FD57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DA9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81E77F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169B8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1802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1682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57D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Ditrău</w:t>
            </w:r>
          </w:p>
          <w:p w14:paraId="2B617C9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4CB3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2FE9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CE3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211C1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FEC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905ADA1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AD0B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844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107A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135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Subcetate Mureș</w:t>
            </w:r>
          </w:p>
          <w:p w14:paraId="7BB7476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F17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7BF4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1BC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715A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300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9E894B" w14:textId="77777777" w:rsidR="009E4EFD" w:rsidRPr="000D7AA7" w:rsidRDefault="009E4EF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0D7AA7">
              <w:rPr>
                <w:b/>
                <w:bCs/>
                <w:iCs/>
                <w:sz w:val="20"/>
              </w:rPr>
              <w:t>Se interzice circulația t</w:t>
            </w:r>
            <w:r>
              <w:rPr>
                <w:b/>
                <w:bCs/>
                <w:iCs/>
                <w:sz w:val="20"/>
              </w:rPr>
              <w:t>r</w:t>
            </w:r>
            <w:r w:rsidRPr="000D7AA7">
              <w:rPr>
                <w:b/>
                <w:bCs/>
                <w:iCs/>
                <w:sz w:val="20"/>
              </w:rPr>
              <w:t>enurilor de marfă.</w:t>
            </w:r>
          </w:p>
        </w:tc>
      </w:tr>
      <w:tr w:rsidR="009E4EFD" w14:paraId="2CAF93DA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D9D9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23E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7A50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3DE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4AB2D37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E68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A2C8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83C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7C09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E250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EA640FC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7D3E8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5096" w14:textId="77777777" w:rsidR="009E4EFD" w:rsidRDefault="009E4EF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5426" w14:textId="77777777" w:rsidR="009E4EFD" w:rsidRPr="00F6236C" w:rsidRDefault="009E4EF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FE7C" w14:textId="77777777" w:rsidR="009E4EFD" w:rsidRDefault="009E4EF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00D4BC3C" w14:textId="77777777" w:rsidR="009E4EFD" w:rsidRDefault="009E4EF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5ED76" w14:textId="77777777" w:rsidR="009E4EFD" w:rsidRDefault="009E4EF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3B365" w14:textId="77777777" w:rsidR="009E4EFD" w:rsidRDefault="009E4EF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DB86" w14:textId="77777777" w:rsidR="009E4EFD" w:rsidRDefault="009E4EF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4F23" w14:textId="77777777" w:rsidR="009E4EFD" w:rsidRPr="00F6236C" w:rsidRDefault="009E4EF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FD90A" w14:textId="77777777" w:rsidR="009E4EFD" w:rsidRDefault="009E4EFD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D87348B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A9B0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89D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183+950</w:t>
            </w:r>
          </w:p>
          <w:p w14:paraId="1C170E0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BAB3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44C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B21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7C8A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A5F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6A18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D624" w14:textId="77777777" w:rsidR="009E4EFD" w:rsidRPr="007F77BB" w:rsidRDefault="009E4EF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Semnalizatăpe teren numai în capătul X. </w:t>
            </w:r>
          </w:p>
          <w:p w14:paraId="7B03D820" w14:textId="77777777" w:rsidR="009E4EFD" w:rsidRDefault="009E4EF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Fără inductori. Linia 3 stația Toplița protecție lucrări și muncitori liniile 1 și 2 </w:t>
            </w:r>
          </w:p>
        </w:tc>
      </w:tr>
      <w:tr w:rsidR="009E4EFD" w14:paraId="172692E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793B0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97C9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626E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5EAE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Aluniş Mureş</w:t>
            </w:r>
          </w:p>
          <w:p w14:paraId="09629C8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C33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57AB1D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60F54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6CB2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7581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A3A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7958DEE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CCCE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6D97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245+050</w:t>
            </w:r>
          </w:p>
          <w:p w14:paraId="7ED1BA3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2BAB5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A39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Aluniş Mureş -</w:t>
            </w:r>
          </w:p>
          <w:p w14:paraId="048CEE8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BC6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B631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B77A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1344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EA1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Cu inductori de </w:t>
            </w:r>
          </w:p>
          <w:p w14:paraId="746F9FF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2000 Hz. Valabilă doar pentru trenurile tip automotor</w:t>
            </w:r>
          </w:p>
        </w:tc>
      </w:tr>
      <w:tr w:rsidR="009E4EFD" w14:paraId="7FD72BE6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C672F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6E7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60EA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8D0F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55D66DE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2F14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F6A78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4351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8A3A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B41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17FC1D0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C0A51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B7B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DB4A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4857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319203E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43B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61D4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CB2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2F11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9D3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24520727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B0DF2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2DE6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AEAB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B82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1D9393F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691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0182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6A3C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5008C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E82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9E4EFD" w14:paraId="3BCC89FD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1FDB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19B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060D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FDB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Dumbrăvioara</w:t>
            </w:r>
          </w:p>
          <w:p w14:paraId="2C6CF28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F75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C8ED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23C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A664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06C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9E4EFD" w14:paraId="517E105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8C7F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8B8F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5A2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917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43E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6DEA01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EAB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6B6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086F0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741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9.</w:t>
            </w:r>
          </w:p>
          <w:p w14:paraId="25C3541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C8A34E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57121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2008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B8A39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694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C8D1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CEDD18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BD33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498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D7ED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59B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7.</w:t>
            </w:r>
          </w:p>
          <w:p w14:paraId="0AEDB6C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B335723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73BC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C9C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92F35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D74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  <w:p w14:paraId="3FB37C2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01A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BDFCF9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CB9B6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68B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EA89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556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8101E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7 .</w:t>
            </w:r>
          </w:p>
        </w:tc>
      </w:tr>
      <w:tr w:rsidR="009E4EFD" w14:paraId="0F25D7CD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9E20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053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B10A2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A136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 Sud</w:t>
            </w:r>
          </w:p>
          <w:p w14:paraId="77766C1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B83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</w:t>
            </w:r>
          </w:p>
          <w:p w14:paraId="303144F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8A0B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2C68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E11F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42A3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93820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F0136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9E4EFD" w14:paraId="17B7E052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847A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0E3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4246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5FA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 Mureş Sud</w:t>
            </w:r>
          </w:p>
          <w:p w14:paraId="1E467CE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B80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de cale </w:t>
            </w:r>
          </w:p>
          <w:p w14:paraId="61CBE0E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F1E0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0BE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25A4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D44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2D720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7B56A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9E4EFD" w14:paraId="28ACF5D1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5E51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099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433+660</w:t>
            </w:r>
          </w:p>
          <w:p w14:paraId="1E9BC5B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90C4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9662" w14:textId="77777777" w:rsidR="009E4EFD" w:rsidRDefault="009E4EFD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E5A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E60C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44E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5D5D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6D8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ADBADEC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F0CB3" w14:textId="77777777" w:rsidR="009E4EFD" w:rsidRDefault="009E4EFD" w:rsidP="009E4EF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E43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5D90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24B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6CA584A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E46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5ECB58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F1A3" w14:textId="77777777" w:rsidR="009E4EFD" w:rsidRPr="00514DA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BC70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EC542" w14:textId="77777777" w:rsidR="009E4EFD" w:rsidRPr="00F6236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68E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5ECC9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și  8.</w:t>
            </w:r>
          </w:p>
        </w:tc>
      </w:tr>
    </w:tbl>
    <w:p w14:paraId="38AC143F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2B9201DB" w14:textId="77777777" w:rsidR="009E4EFD" w:rsidRDefault="009E4EFD" w:rsidP="00503CFC">
      <w:pPr>
        <w:pStyle w:val="Heading1"/>
        <w:spacing w:line="360" w:lineRule="auto"/>
      </w:pPr>
      <w:r>
        <w:t>LINIA 412</w:t>
      </w:r>
    </w:p>
    <w:p w14:paraId="1B5DF4B2" w14:textId="77777777" w:rsidR="009E4EFD" w:rsidRDefault="009E4EFD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9E4EFD" w14:paraId="3979D36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04BC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FA9B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B06B" w14:textId="77777777" w:rsidR="009E4EFD" w:rsidRPr="005C35B0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B1A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6BAD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călcâi TDJ </w:t>
            </w:r>
          </w:p>
          <w:p w14:paraId="7819F1F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5FBD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68DA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44DA0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E1C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la </w:t>
            </w:r>
          </w:p>
          <w:p w14:paraId="557D0D7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1.</w:t>
            </w:r>
          </w:p>
        </w:tc>
      </w:tr>
      <w:tr w:rsidR="009E4EFD" w14:paraId="78815DB7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4CCC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E5E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C1AA" w14:textId="77777777" w:rsidR="009E4EFD" w:rsidRPr="005C35B0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D674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Apahida</w:t>
            </w:r>
          </w:p>
          <w:p w14:paraId="2DD0FF4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E9F8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1D73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78D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D83264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F4408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1DE7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11525B4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1C6F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97F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340DD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3F9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</w:t>
            </w:r>
          </w:p>
          <w:p w14:paraId="7861685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9B1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562A89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0197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F72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E304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0BB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946F59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42309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F666" w14:textId="77777777" w:rsidR="009E4EFD" w:rsidRDefault="009E4EF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248970A3" w14:textId="77777777" w:rsidR="009E4EFD" w:rsidRDefault="009E4EF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DEED" w14:textId="77777777" w:rsidR="009E4EFD" w:rsidRDefault="009E4EF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0F67" w14:textId="77777777" w:rsidR="009E4EFD" w:rsidRDefault="009E4EFD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 Cap Y</w:t>
            </w:r>
          </w:p>
          <w:p w14:paraId="269EAC13" w14:textId="77777777" w:rsidR="009E4EFD" w:rsidRDefault="009E4EFD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1D96" w14:textId="77777777" w:rsidR="009E4EFD" w:rsidRDefault="009E4EF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BE50" w14:textId="77777777" w:rsidR="009E4EFD" w:rsidRPr="00396332" w:rsidRDefault="009E4EF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CD18" w14:textId="77777777" w:rsidR="009E4EFD" w:rsidRDefault="009E4EF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4734D6E1" w14:textId="77777777" w:rsidR="009E4EFD" w:rsidRDefault="009E4EF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4250" w14:textId="77777777" w:rsidR="009E4EFD" w:rsidRDefault="009E4EF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E953" w14:textId="77777777" w:rsidR="009E4EFD" w:rsidRDefault="009E4EFD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ED4156E" w14:textId="77777777" w:rsidR="009E4EFD" w:rsidRDefault="009E4EFD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2A5D4350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EA38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0E9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12+880</w:t>
            </w:r>
          </w:p>
          <w:p w14:paraId="4792325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E829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4695" w14:textId="77777777" w:rsidR="009E4EFD" w:rsidRDefault="009E4EF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5DEDAC3A" w14:textId="77777777" w:rsidR="009E4EFD" w:rsidRDefault="009E4EF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0EB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1DCDE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037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8123E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A89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1A0A16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(zona TN km 12+908)</w:t>
            </w:r>
          </w:p>
        </w:tc>
      </w:tr>
      <w:tr w:rsidR="009E4EFD" w14:paraId="4D49ACD0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2BCD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4C3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14+650</w:t>
            </w:r>
          </w:p>
          <w:p w14:paraId="25CD8D4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2D36F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2AF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368AC67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D2F7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35083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685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892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A769" w14:textId="77777777" w:rsidR="009E4EFD" w:rsidRDefault="009E4EFD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208945DB" w14:textId="77777777" w:rsidR="009E4EFD" w:rsidRDefault="009E4EFD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14+685)</w:t>
            </w:r>
          </w:p>
        </w:tc>
      </w:tr>
      <w:tr w:rsidR="009E4EFD" w14:paraId="6AC7C07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781A1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BDB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E6F6A" w14:textId="77777777" w:rsidR="009E4EFD" w:rsidRPr="005C35B0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2B3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3137EAE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2E1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E639BC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B9AA0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BFA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F143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497F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384007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833B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146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E5099" w14:textId="77777777" w:rsidR="009E4EFD" w:rsidRPr="005C35B0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6BD7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3B0088A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74E8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7DB6A8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  <w:p w14:paraId="47938C3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0276465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0E761C5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75DF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8E04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C038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7DA7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4E8D3D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84ED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79C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71BE712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0004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86B3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63E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5C591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3E2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5F32C01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F8B8B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29E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 (zonă pod km 21+537)</w:t>
            </w:r>
          </w:p>
        </w:tc>
      </w:tr>
      <w:tr w:rsidR="009E4EFD" w14:paraId="3F7F83D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49C6D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E4F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22+190</w:t>
            </w:r>
          </w:p>
          <w:p w14:paraId="117938F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0FEC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CE8A" w14:textId="77777777" w:rsidR="009E4EFD" w:rsidRDefault="009E4EF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5D1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86CAE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33B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D70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1D8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1351ADA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22+212)</w:t>
            </w:r>
          </w:p>
        </w:tc>
      </w:tr>
      <w:tr w:rsidR="009E4EFD" w14:paraId="6CA29B9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5E80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043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F19F6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B3A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Iclod linia 4 abătută</w:t>
            </w:r>
          </w:p>
          <w:p w14:paraId="0D2F205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8CFB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B45BA6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0014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5CB3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EA67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6C4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75C02F8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C77A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6D75" w14:textId="77777777" w:rsidR="009E4EFD" w:rsidRDefault="009E4EF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24+820</w:t>
            </w:r>
          </w:p>
          <w:p w14:paraId="41F90F0D" w14:textId="77777777" w:rsidR="009E4EFD" w:rsidRDefault="009E4EF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2EA2" w14:textId="77777777" w:rsidR="009E4EFD" w:rsidRDefault="009E4EF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A635" w14:textId="77777777" w:rsidR="009E4EFD" w:rsidRDefault="009E4EFD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49A5" w14:textId="77777777" w:rsidR="009E4EFD" w:rsidRDefault="009E4EF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2BA9" w14:textId="77777777" w:rsidR="009E4EFD" w:rsidRPr="00396332" w:rsidRDefault="009E4EF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E1BD" w14:textId="77777777" w:rsidR="009E4EFD" w:rsidRDefault="009E4EF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E659" w14:textId="77777777" w:rsidR="009E4EFD" w:rsidRDefault="009E4EF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EA9A" w14:textId="77777777" w:rsidR="009E4EFD" w:rsidRDefault="009E4EFD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</w:rPr>
              <w:br/>
              <w:t>(zonă pod km 24+848)</w:t>
            </w:r>
          </w:p>
        </w:tc>
      </w:tr>
      <w:tr w:rsidR="009E4EFD" w14:paraId="173924B7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A2A9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FA93" w14:textId="77777777" w:rsidR="009E4EFD" w:rsidRDefault="009E4EFD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25+790</w:t>
            </w:r>
          </w:p>
          <w:p w14:paraId="678F9053" w14:textId="77777777" w:rsidR="009E4EFD" w:rsidRDefault="009E4EFD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09F77" w14:textId="77777777" w:rsidR="009E4EFD" w:rsidRDefault="009E4EFD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4D80" w14:textId="77777777" w:rsidR="009E4EFD" w:rsidRDefault="009E4EFD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2D52" w14:textId="77777777" w:rsidR="009E4EFD" w:rsidRDefault="009E4EFD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8C83" w14:textId="77777777" w:rsidR="009E4EFD" w:rsidRPr="00396332" w:rsidRDefault="009E4EFD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62BF" w14:textId="77777777" w:rsidR="009E4EFD" w:rsidRDefault="009E4EFD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25+790</w:t>
            </w:r>
          </w:p>
          <w:p w14:paraId="627AF51A" w14:textId="77777777" w:rsidR="009E4EFD" w:rsidRDefault="009E4EFD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DDBC" w14:textId="77777777" w:rsidR="009E4EFD" w:rsidRPr="00396332" w:rsidRDefault="009E4EFD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2F5E" w14:textId="77777777" w:rsidR="009E4EFD" w:rsidRDefault="009E4EFD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</w:t>
            </w:r>
          </w:p>
          <w:p w14:paraId="4C91FA38" w14:textId="77777777" w:rsidR="009E4EFD" w:rsidRDefault="009E4EFD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25+811)</w:t>
            </w:r>
          </w:p>
        </w:tc>
      </w:tr>
      <w:tr w:rsidR="009E4EFD" w14:paraId="60D3003A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4951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4AD2" w14:textId="77777777" w:rsidR="009E4EFD" w:rsidRDefault="009E4EFD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1C13" w14:textId="77777777" w:rsidR="009E4EFD" w:rsidRDefault="009E4EFD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F12D" w14:textId="77777777" w:rsidR="009E4EFD" w:rsidRDefault="009E4EFD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10F5" w14:textId="77777777" w:rsidR="009E4EFD" w:rsidRDefault="009E4EFD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5706" w14:textId="77777777" w:rsidR="009E4EFD" w:rsidRPr="00396332" w:rsidRDefault="009E4EFD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8115" w14:textId="77777777" w:rsidR="009E4EFD" w:rsidRDefault="009E4EFD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29+280</w:t>
            </w:r>
          </w:p>
          <w:p w14:paraId="16A6DECB" w14:textId="77777777" w:rsidR="009E4EFD" w:rsidRDefault="009E4EFD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DD542" w14:textId="77777777" w:rsidR="009E4EFD" w:rsidRDefault="009E4EFD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B11B3" w14:textId="77777777" w:rsidR="009E4EFD" w:rsidRDefault="009E4EFD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0F5852F7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A92F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2A11" w14:textId="77777777" w:rsidR="009E4EFD" w:rsidRDefault="009E4EFD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29+308</w:t>
            </w:r>
          </w:p>
          <w:p w14:paraId="7561BEA4" w14:textId="77777777" w:rsidR="009E4EFD" w:rsidRDefault="009E4EFD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B8C25" w14:textId="77777777" w:rsidR="009E4EFD" w:rsidRDefault="009E4EFD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C36F1" w14:textId="77777777" w:rsidR="009E4EFD" w:rsidRDefault="009E4EFD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8AAC" w14:textId="77777777" w:rsidR="009E4EFD" w:rsidRDefault="009E4EFD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E17E" w14:textId="77777777" w:rsidR="009E4EFD" w:rsidRPr="00396332" w:rsidRDefault="009E4EFD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8606" w14:textId="77777777" w:rsidR="009E4EFD" w:rsidRDefault="009E4EFD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798E" w14:textId="77777777" w:rsidR="009E4EFD" w:rsidRDefault="009E4EFD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3393" w14:textId="77777777" w:rsidR="009E4EFD" w:rsidRDefault="009E4EFD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6EAF96B0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88EC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8B29B" w14:textId="77777777" w:rsidR="009E4EFD" w:rsidRDefault="009E4EF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31+770</w:t>
            </w:r>
          </w:p>
          <w:p w14:paraId="5EC8BB39" w14:textId="77777777" w:rsidR="009E4EFD" w:rsidRDefault="009E4EF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6E85" w14:textId="77777777" w:rsidR="009E4EFD" w:rsidRDefault="009E4EF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3C4F9" w14:textId="77777777" w:rsidR="009E4EFD" w:rsidRDefault="009E4EF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 xml:space="preserve">St. Gherla </w:t>
            </w:r>
          </w:p>
          <w:p w14:paraId="05586A70" w14:textId="77777777" w:rsidR="009E4EFD" w:rsidRDefault="009E4EF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0655" w14:textId="77777777" w:rsidR="009E4EFD" w:rsidRDefault="009E4EF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B4D5" w14:textId="77777777" w:rsidR="009E4EFD" w:rsidRPr="00396332" w:rsidRDefault="009E4EF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33EE" w14:textId="77777777" w:rsidR="009E4EFD" w:rsidRDefault="009E4EF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2886" w14:textId="77777777" w:rsidR="009E4EFD" w:rsidRDefault="009E4EF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6835" w14:textId="77777777" w:rsidR="009E4EFD" w:rsidRDefault="009E4EFD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9E4EFD" w14:paraId="4795B24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CB2E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39D9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A48C" w14:textId="77777777" w:rsidR="009E4EFD" w:rsidRPr="005C35B0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42C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7201EE2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9BB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78989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FCFE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81F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33C5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0D5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25A1AD4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338B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4EF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D09AF" w14:textId="77777777" w:rsidR="009E4EFD" w:rsidRPr="005C35B0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6201" w14:textId="77777777" w:rsidR="009E4EFD" w:rsidRDefault="009E4EFD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35819BA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2C1B" w14:textId="77777777" w:rsidR="009E4EFD" w:rsidRDefault="009E4EF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774DFA0" w14:textId="77777777" w:rsidR="009E4EFD" w:rsidRDefault="009E4EF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9B3D277" w14:textId="77777777" w:rsidR="009E4EFD" w:rsidRDefault="009E4EF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1B2A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DE5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39A42" w14:textId="77777777" w:rsidR="009E4EFD" w:rsidRPr="00396332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B53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58FA6D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1AD19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8147" w14:textId="77777777" w:rsidR="009E4EFD" w:rsidRDefault="009E4EF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E81E6" w14:textId="77777777" w:rsidR="009E4EFD" w:rsidRPr="005C35B0" w:rsidRDefault="009E4EF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A06D5" w14:textId="77777777" w:rsidR="009E4EFD" w:rsidRDefault="009E4EFD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3E5B67">
              <w:rPr>
                <w:b/>
                <w:bCs/>
                <w:sz w:val="20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EEA5" w14:textId="77777777" w:rsidR="009E4EFD" w:rsidRDefault="009E4EF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424E7" w14:textId="77777777" w:rsidR="009E4EFD" w:rsidRDefault="009E4EF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A097" w14:textId="77777777" w:rsidR="009E4EFD" w:rsidRDefault="009E4EF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  <w:p w14:paraId="32957F46" w14:textId="77777777" w:rsidR="009E4EFD" w:rsidRDefault="009E4EF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5FAC" w14:textId="77777777" w:rsidR="009E4EFD" w:rsidRPr="00396332" w:rsidRDefault="009E4EF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08A6" w14:textId="77777777" w:rsidR="009E4EFD" w:rsidRDefault="009E4EFD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9E4EFD" w14:paraId="3585FBE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4EF8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3C09" w14:textId="77777777" w:rsidR="009E4EFD" w:rsidRPr="00003CB6" w:rsidRDefault="009E4EF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0B19" w14:textId="77777777" w:rsidR="009E4EFD" w:rsidRPr="00003CB6" w:rsidRDefault="009E4EF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A928" w14:textId="77777777" w:rsidR="009E4EFD" w:rsidRPr="00003CB6" w:rsidRDefault="009E4EFD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B2CA8" w14:textId="77777777" w:rsidR="009E4EFD" w:rsidRDefault="009E4EF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D3405" w14:textId="77777777" w:rsidR="009E4EFD" w:rsidRDefault="009E4EF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1A1EC" w14:textId="77777777" w:rsidR="009E4EFD" w:rsidRDefault="009E4EF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DA92F" w14:textId="77777777" w:rsidR="009E4EFD" w:rsidRDefault="009E4EF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050BC" w14:textId="77777777" w:rsidR="009E4EFD" w:rsidRDefault="009E4EFD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03CB6">
              <w:rPr>
                <w:b/>
                <w:bCs/>
                <w:i/>
                <w:iCs/>
                <w:sz w:val="20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18,00.</w:t>
            </w:r>
          </w:p>
        </w:tc>
      </w:tr>
      <w:tr w:rsidR="009E4EFD" w14:paraId="628FFED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FBA6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FF9F" w14:textId="77777777" w:rsidR="009E4EFD" w:rsidRPr="00003CB6" w:rsidRDefault="009E4EF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A5B65" w14:textId="77777777" w:rsidR="009E4EFD" w:rsidRPr="00003CB6" w:rsidRDefault="009E4EF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E2FE" w14:textId="77777777" w:rsidR="009E4EFD" w:rsidRPr="00003CB6" w:rsidRDefault="009E4EFD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180B" w14:textId="77777777" w:rsidR="009E4EFD" w:rsidRPr="00003CB6" w:rsidRDefault="009E4EF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43BCE" w14:textId="77777777" w:rsidR="009E4EFD" w:rsidRPr="00003CB6" w:rsidRDefault="009E4EF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73790" w14:textId="77777777" w:rsidR="009E4EFD" w:rsidRPr="00003CB6" w:rsidRDefault="009E4EF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B4E2E" w14:textId="77777777" w:rsidR="009E4EFD" w:rsidRPr="00003CB6" w:rsidRDefault="009E4EF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FD66" w14:textId="77777777" w:rsidR="009E4EFD" w:rsidRPr="00003CB6" w:rsidRDefault="009E4EFD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9E4EFD" w14:paraId="70D336B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F85E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FBB2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1828DBC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4C599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6A07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7AAA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A9B9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C924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46FC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3ABE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9FD54F9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</w:t>
            </w:r>
          </w:p>
          <w:p w14:paraId="06B1DF61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42+327)</w:t>
            </w:r>
          </w:p>
        </w:tc>
      </w:tr>
      <w:tr w:rsidR="009E4EFD" w14:paraId="2AD3762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730AB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30BD4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44+985</w:t>
            </w:r>
          </w:p>
          <w:p w14:paraId="202999A9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B378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02F2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Cap X </w:t>
            </w:r>
            <w:r w:rsidRPr="00EF5BBB">
              <w:rPr>
                <w:b/>
                <w:bCs/>
                <w:sz w:val="20"/>
              </w:rPr>
              <w:t xml:space="preserve">(zona TN km </w:t>
            </w:r>
            <w:r>
              <w:rPr>
                <w:b/>
                <w:bCs/>
                <w:sz w:val="20"/>
              </w:rPr>
              <w:t>45</w:t>
            </w:r>
            <w:r w:rsidRPr="00EF5BBB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035</w:t>
            </w:r>
            <w:r w:rsidRPr="00EF5BBB">
              <w:rPr>
                <w:b/>
                <w:bCs/>
                <w:sz w:val="20"/>
              </w:rPr>
              <w:t>)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FDD9A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0EB2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1B3E2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EAA30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B90B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F9ED163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24185B2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1F3E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5108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92FF" w14:textId="77777777" w:rsidR="009E4EFD" w:rsidRPr="005C35B0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1A7A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08BFE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31768A9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</w:t>
            </w:r>
          </w:p>
          <w:p w14:paraId="44170FFC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D024D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E0FF4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BE29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FF6B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2A7DEB2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B23F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F4E0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14FC" w14:textId="77777777" w:rsidR="009E4EFD" w:rsidRPr="005C35B0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D8B1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3F10F3A4" w14:textId="77777777" w:rsidR="009E4EFD" w:rsidRDefault="009E4EFD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9F4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76EA30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08EB8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00082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68FE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DC72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86B473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82F2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6409A" w14:textId="77777777" w:rsidR="009E4EFD" w:rsidRDefault="009E4EF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20BF" w14:textId="77777777" w:rsidR="009E4EFD" w:rsidRPr="005C35B0" w:rsidRDefault="009E4EF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2032" w14:textId="77777777" w:rsidR="009E4EFD" w:rsidRDefault="009E4EFD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1EBB8" w14:textId="77777777" w:rsidR="009E4EFD" w:rsidRDefault="009E4EF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E9CA53E" w14:textId="77777777" w:rsidR="009E4EFD" w:rsidRDefault="009E4EF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2C97" w14:textId="77777777" w:rsidR="009E4EFD" w:rsidRPr="00396332" w:rsidRDefault="009E4EF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7A70" w14:textId="77777777" w:rsidR="009E4EFD" w:rsidRDefault="009E4EF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115DF" w14:textId="77777777" w:rsidR="009E4EFD" w:rsidRPr="00396332" w:rsidRDefault="009E4EF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D72A" w14:textId="77777777" w:rsidR="009E4EFD" w:rsidRDefault="009E4EFD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8837B36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E49F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60D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47+071</w:t>
            </w:r>
          </w:p>
          <w:p w14:paraId="60D29B22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3E92" w14:textId="77777777" w:rsidR="009E4EFD" w:rsidRPr="005C35B0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B2B00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B85537">
              <w:rPr>
                <w:b/>
                <w:bCs/>
                <w:sz w:val="20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D6F2D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D277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CCCA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25A5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07A0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82F796A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6051ADC0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(inclusiv zonă pod Km 47 + 488)</w:t>
            </w:r>
          </w:p>
        </w:tc>
      </w:tr>
      <w:tr w:rsidR="009E4EFD" w14:paraId="3F073EA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AA601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F309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48+800</w:t>
            </w:r>
          </w:p>
          <w:p w14:paraId="12D885A6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BF4E5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A285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Călători -</w:t>
            </w:r>
          </w:p>
          <w:p w14:paraId="50EDC466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44F1A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B6E4F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D30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4110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C439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BE4AE7F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9E4EFD" w14:paraId="3F5B7C22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AE0D7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419E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1601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E268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Cășeiu – </w:t>
            </w:r>
          </w:p>
          <w:p w14:paraId="2734728B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B1245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9765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4A542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52+889</w:t>
            </w:r>
          </w:p>
          <w:p w14:paraId="377484D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A206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7933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0247DC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5FFB1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ECE2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0572942A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BE9E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5F16" w14:textId="77777777" w:rsidR="009E4EFD" w:rsidRDefault="009E4EFD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41CF7E7F" w14:textId="77777777" w:rsidR="009E4EFD" w:rsidRDefault="009E4EFD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AE1F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A8E4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ED3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841C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040E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9E4EFD" w14:paraId="5D52CF8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1C54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7E9C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468EF41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48BA" w14:textId="77777777" w:rsidR="009E4EFD" w:rsidRPr="005C35B0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100E1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5BDB9493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FA744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A9B4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3B9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5B49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DF46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7AE85E0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9E4EFD" w14:paraId="2EF178E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FA49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A6D9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3B4FD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25CE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  <w:p w14:paraId="609E05C8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C178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DD15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22D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  <w:p w14:paraId="0165F631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65FB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2028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261248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7C548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17B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74+000</w:t>
            </w:r>
          </w:p>
          <w:p w14:paraId="2851FEE1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BC57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3973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2D59B8EF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7F97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AABB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9B0D5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C09C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E35B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32D0D39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64535AE4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2A981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93A0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  <w:p w14:paraId="4E455231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FF63" w14:textId="77777777" w:rsidR="009E4EFD" w:rsidRPr="005C35B0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4DC9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0DDCE32D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EFF0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CC0A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6D3A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42DC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9DE8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99E98A9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9E4EFD" w14:paraId="21C2D4D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D250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B4012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D9DD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DFB4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Ileanda</w:t>
            </w:r>
          </w:p>
          <w:p w14:paraId="6ED9F64C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AFC1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598E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5948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D794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519FD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07E132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9625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8F94F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91+450</w:t>
            </w:r>
          </w:p>
          <w:p w14:paraId="33112CCF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C443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079F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2AF6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1528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67B0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A1B5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5D45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1ACE29B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>Fără inductori.                              (zona pod km 91+469)</w:t>
            </w:r>
          </w:p>
        </w:tc>
      </w:tr>
      <w:tr w:rsidR="009E4EFD" w14:paraId="7AC8856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26809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051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93+360</w:t>
            </w:r>
          </w:p>
          <w:p w14:paraId="7E2581A4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6550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AE45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3D1C3873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7422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A2CD3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407D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F132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F9AF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46CDDD1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2159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5E9F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95+002</w:t>
            </w:r>
          </w:p>
          <w:p w14:paraId="4A21ED60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6022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0AD2E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0735C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6C5C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DA65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076A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36C96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B3992BC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ABEDA6A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9E4EFD" w14:paraId="3B42FFB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87BBF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42E6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98+590</w:t>
            </w:r>
          </w:p>
          <w:p w14:paraId="43335CB4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35A4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9CA9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CF31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575CD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FBA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5E9A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113D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BFA1C16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5146A68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</w:rPr>
              <w:t>+6</w:t>
            </w:r>
            <w:r>
              <w:rPr>
                <w:b/>
                <w:bCs/>
                <w:i/>
                <w:iCs/>
                <w:sz w:val="20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9E4EFD" w14:paraId="578086D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89A20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D6929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105+320</w:t>
            </w:r>
          </w:p>
          <w:p w14:paraId="515811D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B3E1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8B9E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7885EDCF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km 105+343</w:t>
            </w:r>
          </w:p>
          <w:p w14:paraId="45010DFE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A369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3E0B1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AF35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53FA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81D9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6654E7A" w14:textId="77777777" w:rsidR="009E4EFD" w:rsidRDefault="009E4EFD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30DAA3C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F537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93CA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0437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AB5D" w14:textId="77777777" w:rsidR="009E4EFD" w:rsidRDefault="009E4EF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28F8F284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C82B9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0AFEC11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2192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85E8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1BAAC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32476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8CF4A1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D145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119B7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111+200</w:t>
            </w:r>
          </w:p>
          <w:p w14:paraId="70142631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2627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85DA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6829D44F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2CBE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5BB74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3D1D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651A3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945C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3E66577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347483B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2A1B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130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111+700</w:t>
            </w:r>
          </w:p>
          <w:p w14:paraId="45C6608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7C46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68A15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Băbuțeni – </w:t>
            </w:r>
          </w:p>
          <w:p w14:paraId="68BC1CBF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B26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5CFC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FE62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E96B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99FE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AA0833B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AD76617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9E4EFD" w14:paraId="2E4758C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7A43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4F6E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113+820</w:t>
            </w:r>
          </w:p>
          <w:p w14:paraId="038C08CE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7225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CED5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2BC08F9B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F910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A6CB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7444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293A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455A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9E4EFD" w14:paraId="76EABE3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7DEC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C7FFA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9155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24FDC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E6691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192A2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0F0C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4E9B2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1D32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 Nesemnalizată pe teren.</w:t>
            </w:r>
          </w:p>
        </w:tc>
      </w:tr>
      <w:tr w:rsidR="009E4EFD" w14:paraId="2E612FA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0F10C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11EF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116+200</w:t>
            </w:r>
          </w:p>
          <w:p w14:paraId="2FC8B69F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BF76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7F991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  <w:p w14:paraId="383E1880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116+224 </w:t>
            </w:r>
          </w:p>
          <w:p w14:paraId="413EC4C3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F33A6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33BC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7144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3F980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6C06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9A808AA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3FBE050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22D1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8862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73581D59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AC204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CF79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12A11B65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9B47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C55D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6111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5B2AC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6718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D93F22A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9E4EFD" w14:paraId="1020E90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4D515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F6F28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119+700</w:t>
            </w:r>
          </w:p>
          <w:p w14:paraId="745813FD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D588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AFBB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2C194D03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Jibou </w:t>
            </w:r>
          </w:p>
          <w:p w14:paraId="61AC28C8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55F71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4345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AA60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E58A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6AF9B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2DBAA4C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220BE97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371E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457D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B6439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9541" w14:textId="77777777" w:rsidR="009E4EFD" w:rsidRDefault="009E4EFD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4B3AC171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FC4C" w14:textId="77777777" w:rsidR="009E4EFD" w:rsidRDefault="009E4EFD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4AAA6D5" w14:textId="77777777" w:rsidR="009E4EFD" w:rsidRDefault="009E4EFD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0E33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85AE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452B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5E42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CC117F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30E6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BEC6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75E4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7C01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3CAEF37A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F633E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 </w:t>
            </w:r>
          </w:p>
          <w:p w14:paraId="2F4F05C9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059DB5B5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9163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3205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C65A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510D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492428D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54EC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C012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4050" w14:textId="77777777" w:rsidR="009E4EFD" w:rsidRPr="005C35B0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2BBB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Jibou liniile 1 - 4 </w:t>
            </w:r>
          </w:p>
          <w:p w14:paraId="760789A2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10DA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EB3E8E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BB2BE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4DEE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AFB1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BCB48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2962FD41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FA4F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26F6F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BAC9" w14:textId="77777777" w:rsidR="009E4EFD" w:rsidRPr="005C35B0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731C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B497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F745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F9FF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5CA3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D17A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9 şi 10 abătute.</w:t>
            </w:r>
          </w:p>
        </w:tc>
      </w:tr>
      <w:tr w:rsidR="009E4EFD" w14:paraId="22031A98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6879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6DD3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122+835</w:t>
            </w:r>
          </w:p>
          <w:p w14:paraId="5F80AEF0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1CFA" w14:textId="77777777" w:rsidR="009E4EFD" w:rsidRPr="005C35B0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A353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Jibou</w:t>
            </w:r>
          </w:p>
          <w:p w14:paraId="56BE6E55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BA225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5B88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2E12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5530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D473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A86284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1FF263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A2B082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5A3E79" w14:textId="77777777" w:rsidR="009E4EFD" w:rsidRPr="005C35B0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1B7A3A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 Sălaj</w:t>
            </w:r>
          </w:p>
          <w:p w14:paraId="322CEDD8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AD4B18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326801C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0D61FA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7494D0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E7DE1C0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4A7C0F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7328223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C45462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E6019A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166+400</w:t>
            </w:r>
          </w:p>
          <w:p w14:paraId="4FD84E28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3B2CDF" w14:textId="77777777" w:rsidR="009E4EFD" w:rsidRPr="005C35B0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3546C5" w14:textId="77777777" w:rsidR="009E4EFD" w:rsidRDefault="009E4EFD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03E8D2A8" w14:textId="77777777" w:rsidR="009E4EFD" w:rsidRDefault="009E4EFD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E61767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1C8FE1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DC86CD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03BC6E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60C9BD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9E4EFD" w14:paraId="35197FFB" w14:textId="77777777" w:rsidTr="004558F5">
        <w:trPr>
          <w:cantSplit/>
          <w:trHeight w:val="31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678D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88D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169+000</w:t>
            </w:r>
          </w:p>
          <w:p w14:paraId="2858097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172+530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6CDA" w14:textId="77777777" w:rsidR="009E4EFD" w:rsidRPr="005C35B0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D7BC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1FBD40C2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A16E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CD617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DD8BF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C732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784B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801B8C0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A7D74B5" w14:textId="77777777">
        <w:trPr>
          <w:cantSplit/>
          <w:trHeight w:val="375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9F0B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4130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172+530</w:t>
            </w:r>
          </w:p>
          <w:p w14:paraId="5BF2A042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172+680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EB4E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D553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774A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A3D2E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EBBF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D6A7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9D75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A89A3EE" w14:textId="77777777" w:rsidTr="00382B68">
        <w:trPr>
          <w:cantSplit/>
          <w:trHeight w:val="346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3079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7814D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172+680</w:t>
            </w:r>
          </w:p>
          <w:p w14:paraId="1C483DAB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82AB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A0C8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D725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9303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BB9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B5F1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1B997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CB8723F" w14:textId="77777777">
        <w:trPr>
          <w:cantSplit/>
          <w:trHeight w:val="420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2C5A4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F8CD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175+445</w:t>
            </w:r>
          </w:p>
          <w:p w14:paraId="1E098A3F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94815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F4C7B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F875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57F3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EF00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B827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9240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9CFCD08" w14:textId="77777777">
        <w:trPr>
          <w:cantSplit/>
          <w:trHeight w:val="391"/>
          <w:jc w:val="center"/>
        </w:trPr>
        <w:tc>
          <w:tcPr>
            <w:tcW w:w="63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C249" w14:textId="77777777" w:rsidR="009E4EFD" w:rsidRDefault="009E4EFD" w:rsidP="009E4EF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15DD5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175+495</w:t>
            </w:r>
          </w:p>
          <w:p w14:paraId="18B9A333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179+497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A7CE" w14:textId="77777777" w:rsidR="009E4EFD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603B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7B78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81BC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ECA8" w14:textId="77777777" w:rsidR="009E4EFD" w:rsidRDefault="009E4EF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96F6" w14:textId="77777777" w:rsidR="009E4EFD" w:rsidRPr="00396332" w:rsidRDefault="009E4EF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14278" w14:textId="77777777" w:rsidR="009E4EFD" w:rsidRDefault="009E4EF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3F9AB22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38C014BD" w14:textId="77777777" w:rsidR="009E4EFD" w:rsidRDefault="009E4EFD" w:rsidP="0002281B">
      <w:pPr>
        <w:pStyle w:val="Heading1"/>
        <w:spacing w:line="360" w:lineRule="auto"/>
      </w:pPr>
      <w:r>
        <w:t>LINIA 416</w:t>
      </w:r>
    </w:p>
    <w:p w14:paraId="3BE876A5" w14:textId="77777777" w:rsidR="009E4EFD" w:rsidRDefault="009E4EFD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E4EFD" w14:paraId="5D18645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C6591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4C6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1EBA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A37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2DEB89D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1Th, 2Th, </w:t>
            </w:r>
          </w:p>
          <w:p w14:paraId="40139169" w14:textId="77777777" w:rsidR="009E4EFD" w:rsidRDefault="009E4EFD">
            <w:pPr>
              <w:spacing w:before="40"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4B9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67205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0C229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71D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D21DE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16B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43163B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F205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601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3323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F79B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0BAD3D9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B, </w:t>
            </w:r>
          </w:p>
          <w:p w14:paraId="101FC69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12F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  <w:p w14:paraId="066EDA4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2B-26B</w:t>
            </w:r>
          </w:p>
          <w:p w14:paraId="65B8F7B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403EF1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25F8F7E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9CD3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30E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F1FA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E3A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2AC3189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B72D1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A82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9231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B2EF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10C60A1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A+D, </w:t>
            </w:r>
          </w:p>
          <w:p w14:paraId="187E8D1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- 10A şi </w:t>
            </w:r>
          </w:p>
          <w:p w14:paraId="49F89F0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A0A6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toate liniile </w:t>
            </w:r>
          </w:p>
          <w:p w14:paraId="506CEED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1A-10A,</w:t>
            </w:r>
          </w:p>
          <w:p w14:paraId="7E12E85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  <w:p w14:paraId="3668740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038E8C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0246A37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1A-55A</w:t>
            </w:r>
          </w:p>
          <w:p w14:paraId="6AF8B94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2E9D95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33CF7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943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DC92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97B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9146882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229F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FD0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522122D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E434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850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 xml:space="preserve"> Linia 1C din St. Dej Triaj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(inclusiv peste schimbătoarele 19T,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49T, 6A,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 xml:space="preserve">4A din </w:t>
            </w:r>
          </w:p>
          <w:p w14:paraId="72B0DA6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73CC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1094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F4C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54AD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2C0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25BBDA46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F3C8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0E1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0278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7753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2AA8544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584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 sch. </w:t>
            </w:r>
          </w:p>
          <w:p w14:paraId="460919C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25T</w:t>
            </w:r>
          </w:p>
          <w:p w14:paraId="662F9E2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vârf</w:t>
            </w:r>
          </w:p>
          <w:p w14:paraId="4BD3C98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16E6840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3C76D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73F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B77A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CC3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022E6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1C, 3C spre Grupa A, între sch. 25 T - 31 T - 33 T - 43 T - 51 T - 9A.</w:t>
            </w:r>
          </w:p>
        </w:tc>
      </w:tr>
      <w:tr w:rsidR="009E4EFD" w14:paraId="423DB844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7EA1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C01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D8893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552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ACA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992B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EA0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7+600</w:t>
            </w:r>
          </w:p>
          <w:p w14:paraId="58AACFF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D987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E7D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7945557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DE45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5E78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773E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64C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Reteag</w:t>
            </w:r>
          </w:p>
          <w:p w14:paraId="5EB53B2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DE0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1403A">
              <w:rPr>
                <w:b/>
                <w:bCs/>
                <w:sz w:val="20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4F04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273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5B5D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F37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12+300 pana la varf R9</w:t>
            </w:r>
          </w:p>
        </w:tc>
      </w:tr>
      <w:tr w:rsidR="009E4EFD" w14:paraId="7672D55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D75A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9F6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12+700</w:t>
            </w:r>
          </w:p>
          <w:p w14:paraId="69CE975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DB66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A14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94C93" w14:textId="77777777" w:rsidR="009E4EFD" w:rsidRPr="0011403A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B76F3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F100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E9BD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ECCC8" w14:textId="77777777" w:rsidR="009E4EFD" w:rsidRPr="0011403A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4A19A70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7B43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967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97B2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452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D46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FD7D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7E7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13+000</w:t>
            </w:r>
          </w:p>
          <w:p w14:paraId="2CF0CE8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2ACC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6A37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2606376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A9EF9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9CF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278F4F6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DC11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5F5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7B77DE1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0868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B9DA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7F8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C1F1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365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11DED73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C3DC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EAD6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4A7E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9AA3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5B434C0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93A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03A0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CD1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45E4EB0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596E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C98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429BD3A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77E0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96A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788D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9FF3" w14:textId="77777777" w:rsidR="009E4EFD" w:rsidRDefault="009E4EFD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06060852" w14:textId="77777777" w:rsidR="009E4EFD" w:rsidRDefault="009E4EFD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D98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D99E7A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D26F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A61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C24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1CA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24D649A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EB0E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65E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25+030</w:t>
            </w:r>
          </w:p>
          <w:p w14:paraId="2CE3406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0982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772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2AD6CC1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502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D8771" w14:textId="77777777" w:rsidR="009E4EFD" w:rsidRPr="00C4423F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E3A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485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21BE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23556A6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3B354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7170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99F3" w14:textId="77777777" w:rsidR="009E4EFD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C4F6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0CC1E85D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E6D8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3A2A5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53ED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AFF3" w14:textId="77777777" w:rsidR="009E4EFD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B2B4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</w:rPr>
              <w:br/>
              <w:t>în abatere la liniile 5 - 12</w:t>
            </w:r>
          </w:p>
        </w:tc>
      </w:tr>
      <w:tr w:rsidR="009E4EFD" w14:paraId="33A4222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9292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9CA5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22DD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1F40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784E9F1B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CC3C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A1CB3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BF18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BACF" w14:textId="77777777" w:rsidR="009E4EFD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16ECB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499A8A2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4702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0DAB6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60CA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51C24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Năsăud</w:t>
            </w:r>
          </w:p>
          <w:p w14:paraId="7EB58D88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8F4C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19D17E0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A7DF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D207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B4356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3308D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– ieşiri la liniile 1 şi 2.</w:t>
            </w:r>
          </w:p>
        </w:tc>
      </w:tr>
      <w:tr w:rsidR="009E4EFD" w14:paraId="29667B3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00D0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31510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30+150</w:t>
            </w:r>
          </w:p>
          <w:p w14:paraId="40BBD710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48E6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48FE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Rebrișoara - </w:t>
            </w:r>
          </w:p>
          <w:p w14:paraId="38D7FCE9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444F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5BC6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82F1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FA05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35A93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52509E7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0CCB5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27A6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FAB9" w14:textId="77777777" w:rsidR="009E4EFD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268DE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F5DE870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AD7B9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75A50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575A50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575A50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8F2D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8951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A557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6EE4B" w14:textId="77777777" w:rsidR="009E4EFD" w:rsidRPr="00620605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711D233A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38A8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87C9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DC26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6522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F71C68F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2382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DF79D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FD28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A711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3893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A153EB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– 12.</w:t>
            </w:r>
          </w:p>
        </w:tc>
      </w:tr>
      <w:tr w:rsidR="009E4EFD" w14:paraId="37C068BE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D6581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BBC0A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98BA0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3140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C241999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E903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D72E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D74E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C8BC6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0CDC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493D44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9E4EFD" w14:paraId="0FBCE411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116B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3242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AF2C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F05F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5DE27A1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3163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DAAA45D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784C" w14:textId="77777777" w:rsidR="009E4EFD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3E6D4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5071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A01CD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B3EDF7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– 10.</w:t>
            </w:r>
          </w:p>
        </w:tc>
      </w:tr>
      <w:tr w:rsidR="009E4EFD" w14:paraId="74EF255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10A7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C484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BA5F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E8DC0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2F0E448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565A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79D61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6530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98D7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1EA2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6BBC86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4816" w14:textId="77777777" w:rsidR="009E4EFD" w:rsidRDefault="009E4EFD" w:rsidP="009E4EF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2093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842A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31426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9B8EE4A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69B8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93B4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54C1" w14:textId="77777777" w:rsidR="009E4EFD" w:rsidRDefault="009E4EF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4D67" w14:textId="77777777" w:rsidR="009E4EFD" w:rsidRPr="00C4423F" w:rsidRDefault="009E4EF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215E" w14:textId="77777777" w:rsidR="009E4EFD" w:rsidRDefault="009E4EF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</w:rPr>
              <w:t>0 pana la calcai R14</w:t>
            </w:r>
          </w:p>
        </w:tc>
      </w:tr>
    </w:tbl>
    <w:p w14:paraId="1D04CDB0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3C39EA34" w14:textId="77777777" w:rsidR="009E4EFD" w:rsidRDefault="009E4EFD" w:rsidP="00380064">
      <w:pPr>
        <w:pStyle w:val="Heading1"/>
        <w:spacing w:line="360" w:lineRule="auto"/>
      </w:pPr>
      <w:r>
        <w:t>LINIA 500</w:t>
      </w:r>
    </w:p>
    <w:p w14:paraId="14DAA8E8" w14:textId="77777777" w:rsidR="009E4EFD" w:rsidRPr="00071303" w:rsidRDefault="009E4EFD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9E4EFD" w14:paraId="7CB0305E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81DB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8838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AB23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4101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FE9386A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712604F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268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6C4703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2CFA5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AD9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4E3C9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4CA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EACB40F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8053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96E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7F26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91D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16AF34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6F03A76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3EF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278E38B6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73C3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FCAE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735C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700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E7B651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4C10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C68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19DACBD0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A8D3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A4AE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09521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FEBC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53E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29EEF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3023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12A08A58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DE6D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F428" w14:textId="77777777" w:rsidR="009E4EFD" w:rsidRDefault="009E4EF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28655" w14:textId="77777777" w:rsidR="009E4EFD" w:rsidRPr="00D33E71" w:rsidRDefault="009E4EF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68FB" w14:textId="77777777" w:rsidR="009E4EFD" w:rsidRDefault="009E4EFD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59FF" w14:textId="77777777" w:rsidR="009E4EFD" w:rsidRDefault="009E4EF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6C5F" w14:textId="77777777" w:rsidR="009E4EFD" w:rsidRDefault="009E4EF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3F18" w14:textId="77777777" w:rsidR="009E4EFD" w:rsidRDefault="009E4EF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954599B" w14:textId="77777777" w:rsidR="009E4EFD" w:rsidRDefault="009E4EF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E59A3" w14:textId="77777777" w:rsidR="009E4EFD" w:rsidRPr="00D33E71" w:rsidRDefault="009E4EF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1A340" w14:textId="77777777" w:rsidR="009E4EFD" w:rsidRDefault="009E4EFD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5B527181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1F5F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84B56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383F1B8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CD0F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944F" w14:textId="77777777" w:rsidR="009E4EFD" w:rsidRPr="0008670B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3D218F10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4B7A360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75C86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3A13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C9F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B5A4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406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456545" w14:paraId="678B7E50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43A6" w14:textId="77777777" w:rsidR="009E4EFD" w:rsidRPr="00456545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EC5B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299D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53B9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6BCCA5C3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1EBB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AD33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3906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5732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205F6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:rsidRPr="00456545" w14:paraId="6D45C6D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BBFF" w14:textId="77777777" w:rsidR="009E4EFD" w:rsidRPr="00456545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05EB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F1F1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A834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5424C42E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0B21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B27A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C2B8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BE2DD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AFFD8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:rsidRPr="00456545" w14:paraId="1BC9E4D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7AAE" w14:textId="77777777" w:rsidR="009E4EFD" w:rsidRPr="00456545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24D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D9E94A8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E159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F7F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3637009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D0A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5AA8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1C8C2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7957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E7A8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E4EFD" w:rsidRPr="00456545" w14:paraId="28A20AC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A030" w14:textId="77777777" w:rsidR="009E4EFD" w:rsidRPr="00456545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1EF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703A9AD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11C8E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2AB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BD13C2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4D1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D8D9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5DBD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38FAD3B" w14:textId="77777777" w:rsidR="009E4EFD" w:rsidRPr="00456545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A060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6AF3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A11D195" w14:textId="77777777" w:rsidR="009E4EFD" w:rsidRPr="00A3090B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:rsidRPr="00456545" w14:paraId="3EA94CB6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89B3" w14:textId="77777777" w:rsidR="009E4EFD" w:rsidRPr="00456545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793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DD6B8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3435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BCB02B3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2633594E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1AF5DBB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B58F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F93D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5626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313EA7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697F7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DC89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:rsidRPr="00456545" w14:paraId="5E8B039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ACE4" w14:textId="77777777" w:rsidR="009E4EFD" w:rsidRPr="00456545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5B1A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DD49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3680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1A9AA571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AAD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8AB6B80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B0DE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044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B4AB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F4E3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B89077" w14:textId="77777777" w:rsidR="009E4EFD" w:rsidRPr="005F21B7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9E4EFD" w:rsidRPr="00456545" w14:paraId="18736E4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49F74" w14:textId="77777777" w:rsidR="009E4EFD" w:rsidRPr="00456545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ED7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3131F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1448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Inotești,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FF0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9A46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2F46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  <w:p w14:paraId="3BB43A9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7CFF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F298" w14:textId="77777777" w:rsidR="009E4EFD" w:rsidRPr="005F21B7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:rsidRPr="00456545" w14:paraId="6FA5C122" w14:textId="77777777" w:rsidTr="00E2789D">
        <w:trPr>
          <w:cantSplit/>
          <w:trHeight w:val="5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C1C9" w14:textId="77777777" w:rsidR="009E4EFD" w:rsidRPr="00456545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8F8A2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5D07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D13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144059E5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7159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89A1DE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E895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940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028E8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22C1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67EAC1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9E4EFD" w:rsidRPr="00456545" w14:paraId="0FB912B3" w14:textId="77777777" w:rsidTr="00E2789D">
        <w:trPr>
          <w:cantSplit/>
          <w:trHeight w:val="47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F1915" w14:textId="77777777" w:rsidR="009E4EFD" w:rsidRPr="00456545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0B7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F20CA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943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1B77C99D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586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311AB5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6756D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D47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2C27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BA3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B9DF51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9E4EFD" w:rsidRPr="00456545" w14:paraId="2D219D7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228F" w14:textId="77777777" w:rsidR="009E4EFD" w:rsidRPr="00456545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DB75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6ECF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D6F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 xml:space="preserve">St. Săhăteni, Linia 2 Directă, zona aparate cale Cap Y , peste </w:t>
            </w:r>
          </w:p>
          <w:p w14:paraId="4C4F6EF1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F4E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5A11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6217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02BE52D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7A3D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4D3A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9E4EFD" w:rsidRPr="00456545" w14:paraId="3F6CBEA3" w14:textId="77777777" w:rsidTr="00E2789D">
        <w:trPr>
          <w:cantSplit/>
          <w:trHeight w:val="48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28736" w14:textId="77777777" w:rsidR="009E4EFD" w:rsidRPr="00456545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3088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AC71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85F7E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606422BD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8ED0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094BFD2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9150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827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690C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CC5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D55343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4AE7F34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9E4EFD" w:rsidRPr="00456545" w14:paraId="1E310526" w14:textId="77777777" w:rsidTr="00075CB7">
        <w:trPr>
          <w:cantSplit/>
          <w:trHeight w:val="4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56DF" w14:textId="77777777" w:rsidR="009E4EFD" w:rsidRPr="00456545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72D1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120+800</w:t>
            </w:r>
          </w:p>
          <w:p w14:paraId="2E98928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B770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0E7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Ulmeni - Buzău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3CFB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42D8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4E7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A1D3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C6B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22F7C3F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F372E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B84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4A18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4D71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6B0AFE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388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20DAD722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067BF46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6D47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C2B8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F1271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5391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F9A55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B48AEE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0E6ACBE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321C4929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9E4EFD" w14:paraId="1614D4F5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21E6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6A6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A7100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D694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45DEAD9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73CB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AB0B63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384BE46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1DA1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B9E00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5125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EF0D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01B42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2C69A59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6C01A49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9E4EFD" w14:paraId="7B91498A" w14:textId="77777777" w:rsidTr="00E2789D"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7E37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DB3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69CDF77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4696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A99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0B13733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043862B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0C5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98952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0A9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07695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1E90D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867709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9E4EFD" w14:paraId="6D627126" w14:textId="77777777" w:rsidTr="00E2789D">
        <w:trPr>
          <w:cantSplit/>
          <w:trHeight w:val="6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F38F6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E94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291AB75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951D1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690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44FE5B4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C206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5239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19D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263A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4AF9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34B70C5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9E4EFD" w14:paraId="3F1835C9" w14:textId="77777777" w:rsidTr="00E2789D">
        <w:trPr>
          <w:cantSplit/>
          <w:trHeight w:val="7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BA6F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2971" w14:textId="77777777" w:rsidR="009E4EFD" w:rsidRDefault="009E4EF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E83EF" w14:textId="77777777" w:rsidR="009E4EFD" w:rsidRDefault="009E4EF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1DEC" w14:textId="77777777" w:rsidR="009E4EFD" w:rsidRDefault="009E4EF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6F20C61E" w14:textId="77777777" w:rsidR="009E4EFD" w:rsidRDefault="009E4EF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4F81" w14:textId="77777777" w:rsidR="009E4EFD" w:rsidRDefault="009E4EF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FE334" w14:textId="77777777" w:rsidR="009E4EFD" w:rsidRDefault="009E4EF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C057A" w14:textId="77777777" w:rsidR="009E4EFD" w:rsidRDefault="009E4EF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15EAED05" w14:textId="77777777" w:rsidR="009E4EFD" w:rsidRDefault="009E4EF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882B" w14:textId="77777777" w:rsidR="009E4EFD" w:rsidRPr="00D33E71" w:rsidRDefault="009E4EF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D207" w14:textId="77777777" w:rsidR="009E4EFD" w:rsidRDefault="009E4EF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1A1552DA" w14:textId="77777777" w:rsidR="009E4EFD" w:rsidRDefault="009E4EF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9E4EFD" w14:paraId="3A33C523" w14:textId="77777777" w:rsidTr="00E2789D">
        <w:trPr>
          <w:cantSplit/>
          <w:trHeight w:val="5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2987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DAC9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485B3A72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DF0B1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A8DE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4AC61C2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ACE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0F91C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680F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ECD4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51A3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3469B6B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EB158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670D0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4BA2882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DD034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2FCA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DEB0423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B5E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ADF3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F1E2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4431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FB85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F6FF07C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D7777D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5316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74D3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B869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32A4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AC794A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65C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ED25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7A76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696FC86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C2FC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CF8AA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2AC77A9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7A0D19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7C92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B93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64EF2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886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6D51E11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163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BE69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880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3469F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0AD1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0057E5A0" w14:textId="77777777" w:rsidTr="00E2789D">
        <w:trPr>
          <w:cantSplit/>
          <w:trHeight w:val="4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4348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E831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5AC4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0F89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7FEDB7D5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6801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CD17F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DB48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2ED36C2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9DC1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8FEE9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7D3DB3F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0C859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D20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3AA6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BF8E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031F8ED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7A94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7E42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9CFF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8F24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543D" w14:textId="77777777" w:rsidR="009E4EFD" w:rsidRPr="00534A55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0A355AE4" w14:textId="77777777" w:rsidR="009E4EFD" w:rsidRPr="00534A55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BEC8F2E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9E4EFD" w14:paraId="6E39641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3BC2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A4A3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A195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BD6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2C13DDF4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6A2B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6452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9FF1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A7A9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9C056" w14:textId="77777777" w:rsidR="009E4EFD" w:rsidRPr="00534A55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63450B9" w14:textId="77777777" w:rsidR="009E4EFD" w:rsidRPr="00534A55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009ACDC" w14:textId="77777777" w:rsidR="009E4EFD" w:rsidRPr="00534A55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9E4EFD" w14:paraId="27E427F0" w14:textId="77777777" w:rsidTr="00E2789D">
        <w:trPr>
          <w:cantSplit/>
          <w:trHeight w:val="2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9CF9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D56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A74D5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F3D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221808A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BE52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067D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FB3D1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58C21A90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1E4A6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8214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34588B5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CE09A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598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3563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F587" w14:textId="77777777" w:rsidR="009E4EFD" w:rsidRPr="000C4604" w:rsidRDefault="009E4EFD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F85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294C3B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60259C6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C920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A2D2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83619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0E75" w14:textId="77777777" w:rsidR="009E4EFD" w:rsidRPr="000C4604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0677933F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9E4EFD" w14:paraId="3AAB52E5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4075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0A1E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9C6B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809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2FE3461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345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4F0A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E1E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07D8991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5BAFC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30EC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0B46D4FF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EA2A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385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6120DE02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D75B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95BA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787FC7F9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59279FA1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3CD36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75C5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6E8A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F93A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0681" w14:textId="77777777" w:rsidR="009E4EFD" w:rsidRPr="00BB30B6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54353F0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52F7E631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9E4EFD" w14:paraId="6FA63979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0365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CFB7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6398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83C0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41E84C2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EB49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04F2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7EF2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EB40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AA7DA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509413D0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7CAA5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60729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AD52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25B0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56F5B75D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8503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B0BC1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AB8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34882228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1B84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7FA0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7AB6D882" w14:textId="77777777" w:rsidTr="00E2789D">
        <w:trPr>
          <w:cantSplit/>
          <w:trHeight w:val="4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8E19C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40FB6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95BA47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3469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9AA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D1E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97F0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7FF8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E2643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91A8" w14:textId="77777777" w:rsidR="009E4EFD" w:rsidRPr="000C4604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9E4EFD" w14:paraId="4D37905B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E471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AE9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09FA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AE1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5BF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8BCA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BBE6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54110F2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A955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FEB03" w14:textId="77777777" w:rsidR="009E4EFD" w:rsidRPr="000C4604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9E4EFD" w14:paraId="1506A7DE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9CAB9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08F9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760C3CA1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D636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BAD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7EC8D984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D904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6F87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73409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7B73F44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BAFB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06C6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FF8C0BB" w14:textId="77777777" w:rsidR="009E4EFD" w:rsidRPr="006C1F61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73D51B6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B2A3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D987" w14:textId="77777777" w:rsidR="009E4EFD" w:rsidRDefault="009E4EF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E05E" w14:textId="77777777" w:rsidR="009E4EFD" w:rsidRDefault="009E4EF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04533" w14:textId="77777777" w:rsidR="009E4EFD" w:rsidRDefault="009E4EFD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8135" w14:textId="77777777" w:rsidR="009E4EFD" w:rsidRDefault="009E4EF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89343" w14:textId="77777777" w:rsidR="009E4EFD" w:rsidRDefault="009E4EF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5657" w14:textId="77777777" w:rsidR="009E4EFD" w:rsidRDefault="009E4EF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421E" w14:textId="77777777" w:rsidR="009E4EFD" w:rsidRDefault="009E4EF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2BB3" w14:textId="77777777" w:rsidR="009E4EFD" w:rsidRPr="004143AF" w:rsidRDefault="009E4EFD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1A64CEC7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8B3C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E47A8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96C1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72FBA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A9DF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8570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6E0B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EB2D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129C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1FF2CA0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D758C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39C1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737B55EF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B433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E47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797E7E3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439F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ADD30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45DA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1209494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D7F5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8256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02ED6CB" w14:textId="77777777" w:rsidR="009E4EFD" w:rsidRPr="00D84BDE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B7889A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DC67D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47E02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A92C8F9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E5C8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FDDA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CC7521E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2BC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B4EAF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690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879D4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81A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5180035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5CF64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159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3B2D4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0287D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33E031A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BF0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6848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48E2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05FEAC6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9191B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4D5E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5890BDD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38C9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4D7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7F6A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1D88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CAC96C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FAB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03E9DE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E6C7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4DE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D9E2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7EB4" w14:textId="77777777" w:rsidR="009E4EFD" w:rsidRPr="00534C03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7AA6A3CB" w14:textId="77777777" w:rsidR="009E4EFD" w:rsidRPr="00534C03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5E68BDE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9E4EFD" w14:paraId="61185BEC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5E37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2DC9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46D84EA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9C27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7550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72DD3C53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03A2F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4E4A3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E03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31E3F4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83B1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EDFFD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1A3B9B6" w14:textId="77777777" w:rsidR="009E4EFD" w:rsidRPr="00D84BDE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4330DE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60A5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79A12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72AE6F6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3AC7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AA0D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8AB92B0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392714D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8BE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BF90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DE78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1052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FC8C" w14:textId="77777777" w:rsidR="009E4EFD" w:rsidRPr="001F07B1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5EC49C5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64D6EC45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9E4EFD" w14:paraId="0F54D92B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190C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D6E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F55A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3A7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3EEA69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EED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82A6A9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795F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332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A8D8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4C39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4109F3F5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35E0E24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9E4EFD" w14:paraId="369DA376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BFC45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9BF00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5E55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CBBF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5A3F1C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6E6F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319892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FF61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EE1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2852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B99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7DB91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0F331AF3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9E4EFD" w14:paraId="3930B292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AEC5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B1A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37B2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944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A08833A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F0A7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76101C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EBA1D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BD8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2D450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F83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398F0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9E4EFD" w14:paraId="23F3119C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5944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517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C17B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86C9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2E9CB3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12C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F5A48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2FEF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AB02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B34A1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7EFA94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705FBD6E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9E4EFD" w14:paraId="77505BEA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4FD5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8721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2D448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991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E4BAD0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66D9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8633C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A47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BDB3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417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C71A7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9E4EFD" w14:paraId="7F27236C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21C8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3E69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64FA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A0E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8A8FF8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FEC08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8EED0C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BAB38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702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E506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101E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316808D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9E4EFD" w14:paraId="67CBD017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DCD9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38F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E18AE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58BBA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90E211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EE09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D70B852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EE97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F7A9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0250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6A7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F821F0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6A3AAB55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9E4EFD" w14:paraId="0162A679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AF7FF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ABD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CF91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D3CE" w14:textId="77777777" w:rsidR="009E4EFD" w:rsidRPr="00AD0C48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6124F7D" w14:textId="77777777" w:rsidR="009E4EFD" w:rsidRPr="00AD0C48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05D7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28E0C5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962F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4E3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205F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CEC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3E8235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1603E5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3FA03D7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9E4EFD" w14:paraId="2BBB0383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11D3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A96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292E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0D155" w14:textId="77777777" w:rsidR="009E4EFD" w:rsidRDefault="009E4EF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A6B7B06" w14:textId="77777777" w:rsidR="009E4EFD" w:rsidRDefault="009E4EF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685B8A84" w14:textId="77777777" w:rsidR="009E4EFD" w:rsidRDefault="009E4EF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1ADDD507" w14:textId="77777777" w:rsidR="009E4EFD" w:rsidRPr="002532C4" w:rsidRDefault="009E4EF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36A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491D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B53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534D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687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AE9A78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4468A843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7E0BF4C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9E4EFD" w14:paraId="416F9D5C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847E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AFAF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CB94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C20A" w14:textId="77777777" w:rsidR="009E4EFD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7BBA1DE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B03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1842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27EB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B536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893F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3118C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0591B23E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9E4EFD" w14:paraId="14FD4E8C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AC09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8B866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706E1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E02C" w14:textId="77777777" w:rsidR="009E4EFD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6A7CA54" w14:textId="77777777" w:rsidR="009E4EFD" w:rsidRPr="0037264C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EA42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B579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D871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600F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06C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38C64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601B5E4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9E4EFD" w14:paraId="02E7FFB5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0888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21A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9C45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0CA2" w14:textId="77777777" w:rsidR="009E4EFD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4B08F93" w14:textId="77777777" w:rsidR="009E4EFD" w:rsidRPr="003A070D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C37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3D2B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500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A364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14AA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276F5D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9E4EFD" w14:paraId="4D730B8A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69B8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7CB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F376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C930" w14:textId="77777777" w:rsidR="009E4EFD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C440FAE" w14:textId="77777777" w:rsidR="009E4EFD" w:rsidRPr="00F401CD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4680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6D0F707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835E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6EB6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137C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4DF1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8E04D9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315CBAB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9E4EFD" w14:paraId="1072F79A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94E8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781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24B0A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AC2E" w14:textId="77777777" w:rsidR="009E4EFD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27B299F" w14:textId="77777777" w:rsidR="009E4EFD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19F86220" w14:textId="77777777" w:rsidR="009E4EFD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234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BA87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B56B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A4C3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8CF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0D3F3D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764000FE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9E4EFD" w14:paraId="278CD73D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9501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1AD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448F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DA00" w14:textId="77777777" w:rsidR="009E4EFD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6E9E061" w14:textId="77777777" w:rsidR="009E4EFD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3551DF49" w14:textId="77777777" w:rsidR="009E4EFD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20EFD048" w14:textId="77777777" w:rsidR="009E4EFD" w:rsidRPr="002532C4" w:rsidRDefault="009E4EF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2F0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7D7D9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0564E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CA32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D48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0E1C53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6761A1E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9E4EFD" w14:paraId="2C5D8634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9FB1A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FA46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237F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B7B3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F120B8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B234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6581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064A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2B9C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DAA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433C665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7F2E4016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9E4EFD" w14:paraId="5B2EF9D1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3642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52C0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6240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E434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593662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28FAF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D1CF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FCF8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8FF0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957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37160287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626BC344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9E4EFD" w14:paraId="6A613D5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B944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A4697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BD03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9F1B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E4B845F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30D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6DF8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9B3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3179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B40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7D98CF9A" w14:textId="77777777" w:rsidR="009E4EFD" w:rsidRPr="00CB3447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9E4EFD" w14:paraId="26BCA17E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BF6B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4809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44C8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7962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3F2A7E71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86B9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4098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FBCF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6984FFF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BFF9F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3149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6F16BA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FEFD21B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C29EE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4A0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D692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9700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3AD7F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5973BA73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BB66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07ED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0110" w14:textId="77777777" w:rsidR="009E4EFD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A737" w14:textId="77777777" w:rsidR="009E4EFD" w:rsidRPr="004143AF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3129A6E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C2993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3EF73" w14:textId="77777777" w:rsidR="009E4EFD" w:rsidRDefault="009E4EF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0323" w14:textId="77777777" w:rsidR="009E4EFD" w:rsidRPr="00D33E71" w:rsidRDefault="009E4EF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594B" w14:textId="77777777" w:rsidR="009E4EFD" w:rsidRDefault="009E4EF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DE54438" w14:textId="77777777" w:rsidR="009E4EFD" w:rsidRDefault="009E4EF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1E77" w14:textId="77777777" w:rsidR="009E4EFD" w:rsidRDefault="009E4EF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9A76" w14:textId="77777777" w:rsidR="009E4EFD" w:rsidRDefault="009E4EF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9BE6" w14:textId="77777777" w:rsidR="009E4EFD" w:rsidRDefault="009E4EF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AA48" w14:textId="77777777" w:rsidR="009E4EFD" w:rsidRDefault="009E4EF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834C" w14:textId="77777777" w:rsidR="009E4EFD" w:rsidRPr="004143AF" w:rsidRDefault="009E4EFD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9E4EFD" w14:paraId="13C0C02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46015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C4A5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BE91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5853C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3F65305B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D991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6698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A3AC" w14:textId="77777777" w:rsidR="009E4EFD" w:rsidRDefault="009E4EF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B7C7" w14:textId="77777777" w:rsidR="009E4EFD" w:rsidRPr="00D33E71" w:rsidRDefault="009E4EF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3344" w14:textId="77777777" w:rsidR="009E4EFD" w:rsidRDefault="009E4EF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9E4EFD" w14:paraId="5AF9B5D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42CD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99E0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15E6F354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A5E5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2DDD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45EA51CC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0E922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C9804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A30D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FC24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E9C9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9E4EFD" w14:paraId="0498E39B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1A949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8277D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DBAD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B39A9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146002FB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F10F4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A3C34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6F62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1C9EF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CACAB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F0AE945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6FB9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F1D0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77BB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F921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4CEE49AB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D076D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C66C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317BE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AD43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C9FE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134C503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C74C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1702D" w14:textId="77777777" w:rsidR="009E4EFD" w:rsidRDefault="009E4EF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1BD91F5A" w14:textId="77777777" w:rsidR="009E4EFD" w:rsidRDefault="009E4EF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9197" w14:textId="77777777" w:rsidR="009E4EFD" w:rsidRPr="00D33E71" w:rsidRDefault="009E4EFD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3C27" w14:textId="77777777" w:rsidR="009E4EFD" w:rsidRDefault="009E4EFD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6607" w14:textId="77777777" w:rsidR="009E4EFD" w:rsidRDefault="009E4EF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0DC8" w14:textId="77777777" w:rsidR="009E4EFD" w:rsidRPr="00D33E71" w:rsidRDefault="009E4EFD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996E" w14:textId="77777777" w:rsidR="009E4EFD" w:rsidRDefault="009E4EF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287500C1" w14:textId="77777777" w:rsidR="009E4EFD" w:rsidRDefault="009E4EF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C641" w14:textId="77777777" w:rsidR="009E4EFD" w:rsidRPr="00D33E71" w:rsidRDefault="009E4EFD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72CB" w14:textId="77777777" w:rsidR="009E4EFD" w:rsidRDefault="009E4EFD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9E4EFD" w14:paraId="1B09B15D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6FA2D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87461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7385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9DB1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5C476A1D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BA12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1F50EB8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27BF0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90E3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211F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B4EC5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4EFE5A86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EF6F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6D6F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1BAF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D2AD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75AF2956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1B70F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68AD2B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019F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F0AE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F45C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6739F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F0F0A2A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3B6A0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D9D6" w14:textId="77777777" w:rsidR="009E4EFD" w:rsidRDefault="009E4EF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CC0D" w14:textId="77777777" w:rsidR="009E4EFD" w:rsidRPr="00D33E71" w:rsidRDefault="009E4EF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B203" w14:textId="77777777" w:rsidR="009E4EFD" w:rsidRDefault="009E4EF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C380C22" w14:textId="77777777" w:rsidR="009E4EFD" w:rsidRDefault="009E4EF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5589" w14:textId="77777777" w:rsidR="009E4EFD" w:rsidRDefault="009E4EF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87C32CC" w14:textId="77777777" w:rsidR="009E4EFD" w:rsidRDefault="009E4EF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A7A1" w14:textId="77777777" w:rsidR="009E4EFD" w:rsidRPr="00D33E71" w:rsidRDefault="009E4EF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BE6D" w14:textId="77777777" w:rsidR="009E4EFD" w:rsidRDefault="009E4EF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4DDD" w14:textId="77777777" w:rsidR="009E4EFD" w:rsidRPr="00D33E71" w:rsidRDefault="009E4EF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F134" w14:textId="77777777" w:rsidR="009E4EFD" w:rsidRDefault="009E4EFD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6B5AD03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E8E4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44195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A0EF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C651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2BAF4EE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30B1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77FD529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E215E16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212343D1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0ED69E3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15D1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9911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DE61B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9E35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DF2F98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1E31B9FB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74B88AE7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9E4EFD" w14:paraId="304077D6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37E9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CE18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B5080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19E9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2EAF090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B93F6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216E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435E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02EC9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B35B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9E4EFD" w14:paraId="229151B9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2150D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5210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0E73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1510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DF6E4FF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F0D7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C1338A7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42A0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B370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1BC2E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3184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463B7964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E599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EBAF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A6EE3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0443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9593350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26E02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4133CC9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110FC0D1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2464C494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3383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08F2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1C62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A7BB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58BB75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CBD9A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B9B3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F280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F69C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6929DE9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A1F3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611CADC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43A01CC2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707C1936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2B8B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36850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7F5A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AC09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8C4AD0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5C89D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35D6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3FD87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1F304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5F84CB86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0C32D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539D" w14:textId="77777777" w:rsidR="009E4EFD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85B3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11CB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9CFE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9525CD8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40B6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4522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2F9FA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B061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02775ACD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0A9E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C1B2652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5899D6E1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0D54D55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32047652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E35B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0368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5959C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3992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8AFD69F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BD43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9714E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C9F7E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7CAA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F4E6212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1DFD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E2C3764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F848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2ACDC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516F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6DD2C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47D3453D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97258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78FA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F4F2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D7DB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FDBD4A2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93028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37393830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521F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2A15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31A8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0E58E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6040CE6D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0809" w14:textId="77777777" w:rsidR="009E4EFD" w:rsidRDefault="009E4EFD" w:rsidP="009E4EF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F0B4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DC0B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63BD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794F5061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72CB89DA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70B4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4A48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A265" w14:textId="77777777" w:rsidR="009E4EFD" w:rsidRDefault="009E4EF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C84B" w14:textId="77777777" w:rsidR="009E4EFD" w:rsidRPr="00D33E71" w:rsidRDefault="009E4EF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CC9A6" w14:textId="77777777" w:rsidR="009E4EFD" w:rsidRDefault="009E4EF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13C25BB" w14:textId="77777777" w:rsidR="009E4EFD" w:rsidRPr="00BA7DAE" w:rsidRDefault="009E4EFD" w:rsidP="000A5D7E">
      <w:pPr>
        <w:tabs>
          <w:tab w:val="left" w:pos="2748"/>
        </w:tabs>
        <w:rPr>
          <w:sz w:val="20"/>
        </w:rPr>
      </w:pPr>
    </w:p>
    <w:p w14:paraId="6EB81DDD" w14:textId="77777777" w:rsidR="009E4EFD" w:rsidRDefault="009E4EFD" w:rsidP="00E7698F">
      <w:pPr>
        <w:pStyle w:val="Heading1"/>
        <w:spacing w:line="360" w:lineRule="auto"/>
      </w:pPr>
      <w:r>
        <w:lastRenderedPageBreak/>
        <w:t>LINIA 504</w:t>
      </w:r>
    </w:p>
    <w:p w14:paraId="285EA5FE" w14:textId="77777777" w:rsidR="009E4EFD" w:rsidRPr="00A16A49" w:rsidRDefault="009E4EFD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E4EFD" w14:paraId="23C7C54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BABE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F11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2+500</w:t>
            </w:r>
          </w:p>
          <w:p w14:paraId="27374EE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D393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6CF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FDF334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BB5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4B00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410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7C89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5DF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56547">
              <w:rPr>
                <w:b/>
                <w:bCs/>
                <w:i/>
                <w:iCs/>
                <w:sz w:val="20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</w:rPr>
              <w:t xml:space="preserve">firul II </w:t>
            </w:r>
          </w:p>
          <w:p w14:paraId="3551066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Adjud - Urechești.</w:t>
            </w:r>
          </w:p>
          <w:p w14:paraId="006E5537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5 N.</w:t>
            </w:r>
          </w:p>
        </w:tc>
      </w:tr>
      <w:tr w:rsidR="009E4EFD" w14:paraId="7B8EDFE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BAF0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6A7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5530D86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106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503D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 -</w:t>
            </w:r>
          </w:p>
          <w:p w14:paraId="34F1D5B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335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34C1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8BE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5CC41B2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3434B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8C0F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3EC0F11A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1AE6A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E33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6C20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1FBD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2897366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07D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EE24C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63B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9+600</w:t>
            </w:r>
          </w:p>
          <w:p w14:paraId="3F9B133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F33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2A19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66691188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3B21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1BC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0BBA9E3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0298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14DC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1B22570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E80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4700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C6A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2D0A039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012F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6AE6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C4194">
              <w:rPr>
                <w:b/>
                <w:bCs/>
                <w:iCs/>
                <w:sz w:val="20"/>
              </w:rPr>
              <w:t>*Valabil pentru trenurile remorcate cu două locomotive cuplate.</w:t>
            </w:r>
          </w:p>
          <w:p w14:paraId="00E4D918" w14:textId="77777777" w:rsidR="009E4EFD" w:rsidRPr="00D0576C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F9E5335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87DD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1F7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4369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FBA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02BB7F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13 </w:t>
            </w:r>
          </w:p>
          <w:p w14:paraId="283C9D4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6E0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D93C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0B2B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906A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F0F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737E12C8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AF9AA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A75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20AD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5A8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4B00948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1AC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1331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22F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CB68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0E8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9E4EFD" w14:paraId="63D0152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8183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460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62573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702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AF5D3D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CDB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A4FDB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664F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D3559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5F7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9E4EFD" w14:paraId="11D6006F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4639" w14:textId="77777777" w:rsidR="009E4EFD" w:rsidRDefault="009E4EFD" w:rsidP="009E4EF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E19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DC89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75CD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39F0B11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6A03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18AF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5A0D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BCA3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9935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9 - 12</w:t>
            </w:r>
          </w:p>
          <w:p w14:paraId="2246D13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9E4EFD" w14:paraId="3AAF2317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4BAF" w14:textId="77777777" w:rsidR="009E4EFD" w:rsidRDefault="009E4EFD" w:rsidP="009E4EF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5C9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6C98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C53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1539434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A76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4A46A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499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883A4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F1D9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10 - 12 Cap X.</w:t>
            </w:r>
          </w:p>
        </w:tc>
      </w:tr>
      <w:tr w:rsidR="009E4EFD" w14:paraId="0A2F89BA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FF25" w14:textId="77777777" w:rsidR="009E4EFD" w:rsidRDefault="009E4EFD" w:rsidP="009E4EF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2DD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A30A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70A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6C749A9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92F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9866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6C8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5679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A2FF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și 12 Cap X.</w:t>
            </w:r>
          </w:p>
        </w:tc>
      </w:tr>
      <w:tr w:rsidR="009E4EFD" w14:paraId="0D7FADE4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5A5E" w14:textId="77777777" w:rsidR="009E4EFD" w:rsidRDefault="009E4EFD" w:rsidP="009E4EF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EB20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5CE8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0A1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693618E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6236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82FA635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80B02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17B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3546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92F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0EB49E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11 -  13 Cap Y.</w:t>
            </w:r>
          </w:p>
        </w:tc>
      </w:tr>
      <w:tr w:rsidR="009E4EFD" w14:paraId="6519EEC7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BE7E" w14:textId="77777777" w:rsidR="009E4EFD" w:rsidRDefault="009E4EFD" w:rsidP="009E4EF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F09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C4C6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935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1EE5EE9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EA7A3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5720C6E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A74F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693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09723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004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C5F0A4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și 12 Cap Y.</w:t>
            </w:r>
          </w:p>
        </w:tc>
      </w:tr>
      <w:tr w:rsidR="009E4EFD" w14:paraId="0CA25A63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2FEC" w14:textId="77777777" w:rsidR="009E4EFD" w:rsidRDefault="009E4EFD" w:rsidP="009E4EF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2C3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68F73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1B9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- </w:t>
            </w:r>
          </w:p>
          <w:p w14:paraId="6A10A65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A9D45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19F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1C20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31+400</w:t>
            </w:r>
          </w:p>
          <w:p w14:paraId="7AAE169B" w14:textId="77777777" w:rsidR="009E4EFD" w:rsidRDefault="009E4EF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26C2" w14:textId="77777777" w:rsidR="009E4EFD" w:rsidRPr="00D0473F" w:rsidRDefault="009E4EFD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8A1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05A01D1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41E2" w14:textId="77777777" w:rsidR="009E4EFD" w:rsidRDefault="009E4EFD" w:rsidP="009E4EF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649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3833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9E5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868F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F38A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DBF0" w14:textId="77777777" w:rsidR="009E4EFD" w:rsidRDefault="009E4EF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  <w:p w14:paraId="06C341C2" w14:textId="77777777" w:rsidR="009E4EFD" w:rsidRDefault="009E4EF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7277" w14:textId="77777777" w:rsidR="009E4EFD" w:rsidRDefault="009E4EFD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018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5C3D6FC5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A456" w14:textId="77777777" w:rsidR="009E4EFD" w:rsidRDefault="009E4EFD" w:rsidP="009E4EF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694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32+200</w:t>
            </w:r>
          </w:p>
          <w:p w14:paraId="4DD0DAA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11C9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3E4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BC - </w:t>
            </w:r>
          </w:p>
          <w:p w14:paraId="20CF507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8AF7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8FAFF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FD9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C52D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2D1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18408240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BD0C" w14:textId="77777777" w:rsidR="009E4EFD" w:rsidRDefault="009E4EFD" w:rsidP="009E4EF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23F1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2502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746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5CEA440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F9C01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D508A55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D30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2F4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D5CB5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A622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E40FD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6 - 8, Cap X.</w:t>
            </w:r>
          </w:p>
        </w:tc>
      </w:tr>
      <w:tr w:rsidR="009E4EFD" w14:paraId="6A064413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8E3D" w14:textId="77777777" w:rsidR="009E4EFD" w:rsidRDefault="009E4EFD" w:rsidP="009E4EF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AB4D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9D1B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CCE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411CA22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586A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6FA9998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35A2E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47C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9E93F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6001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4D280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7, Cap X.</w:t>
            </w:r>
          </w:p>
        </w:tc>
      </w:tr>
      <w:tr w:rsidR="009E4EFD" w14:paraId="2DB736C1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8670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41F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75CD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C331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7D507EF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083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5C2D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076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5118C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0FD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6 - 8 </w:t>
            </w:r>
          </w:p>
          <w:p w14:paraId="4B70494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9E4EFD" w14:paraId="2D024D7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526B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2B79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3239610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C7FEB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388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 -</w:t>
            </w:r>
          </w:p>
          <w:p w14:paraId="638A85C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66E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9C6B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742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1B91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8A7B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2C8CD72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21A88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A08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51+500</w:t>
            </w:r>
          </w:p>
          <w:p w14:paraId="2F3A718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C4E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935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1BC7138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EDF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686B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DC3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E44D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5D8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2EEF41C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7FE31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68A7" w14:textId="77777777" w:rsidR="009E4EFD" w:rsidRDefault="009E4EF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54+190</w:t>
            </w:r>
          </w:p>
          <w:p w14:paraId="586EBA1D" w14:textId="77777777" w:rsidR="009E4EFD" w:rsidRDefault="009E4EF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6D682" w14:textId="77777777" w:rsidR="009E4EFD" w:rsidRDefault="009E4EF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093F" w14:textId="77777777" w:rsidR="009E4EFD" w:rsidRDefault="009E4EFD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062FB5CB" w14:textId="77777777" w:rsidR="009E4EFD" w:rsidRDefault="009E4EFD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E29E" w14:textId="77777777" w:rsidR="009E4EFD" w:rsidRDefault="009E4EF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B83D" w14:textId="77777777" w:rsidR="009E4EFD" w:rsidRPr="00D0473F" w:rsidRDefault="009E4EF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EB47" w14:textId="77777777" w:rsidR="009E4EFD" w:rsidRDefault="009E4EF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EB05" w14:textId="77777777" w:rsidR="009E4EFD" w:rsidRPr="00D0473F" w:rsidRDefault="009E4EF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EBB0" w14:textId="77777777" w:rsidR="009E4EFD" w:rsidRPr="004C4194" w:rsidRDefault="009E4EFD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4953CD14" w14:textId="77777777" w:rsidR="009E4EFD" w:rsidRDefault="009E4EFD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2F59B8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03AD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8C6E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54+650</w:t>
            </w:r>
          </w:p>
          <w:p w14:paraId="5A43A1E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CD4C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D26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10435B3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FD6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7F7A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543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9E4A6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9B41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4F71FCA1" w14:textId="77777777" w:rsidR="009E4EFD" w:rsidRPr="00D0576C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8CEE02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C9198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A17E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55+060</w:t>
            </w:r>
          </w:p>
          <w:p w14:paraId="6283249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DAB3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2F74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1C85D22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478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1280A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D63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8408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DE47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8192C8C" w14:textId="77777777" w:rsidR="009E4EFD" w:rsidRPr="00D0576C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169BA1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5A10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C5E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60+400</w:t>
            </w:r>
          </w:p>
          <w:p w14:paraId="3434B0D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203D9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757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7D48798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BAF3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EF781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CDC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7404D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A5FB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C2E907D" w14:textId="77777777" w:rsidR="009E4EFD" w:rsidRPr="00D0576C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A4E47C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E46B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B8B4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A00C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84D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D700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F095D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32A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8397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81DE8" w14:textId="77777777" w:rsidR="009E4EFD" w:rsidRPr="00E03C2B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1A0364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>la liniile 2 - 4 st. Dofteana, Cap Y.</w:t>
            </w:r>
          </w:p>
        </w:tc>
      </w:tr>
      <w:tr w:rsidR="009E4EFD" w14:paraId="60C2BB5F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B520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802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65+570</w:t>
            </w:r>
          </w:p>
          <w:p w14:paraId="3A1BA88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BBCE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A97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 -</w:t>
            </w:r>
          </w:p>
          <w:p w14:paraId="6904666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DA1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2ED9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FEC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81EC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FBDA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4F687C0" w14:textId="77777777" w:rsidR="009E4EFD" w:rsidRPr="00D0576C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C4520D2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B178F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9FF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66+600</w:t>
            </w:r>
          </w:p>
          <w:p w14:paraId="607BB5F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0C7A2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51D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Valea Uzului</w:t>
            </w:r>
          </w:p>
          <w:p w14:paraId="700B839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139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881A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32E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794B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026FC" w14:textId="77777777" w:rsidR="009E4EFD" w:rsidRPr="00E4349C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B646B3C" w14:textId="77777777" w:rsidR="009E4EFD" w:rsidRPr="00E4349C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peste sch.  9 și 11, </w:t>
            </w:r>
          </w:p>
          <w:p w14:paraId="0672C6E6" w14:textId="77777777" w:rsidR="009E4EFD" w:rsidRPr="00E4349C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349C">
              <w:rPr>
                <w:b/>
                <w:bCs/>
                <w:i/>
                <w:iCs/>
                <w:sz w:val="20"/>
              </w:rPr>
              <w:t>Hm Valea Uzului, Cap X.</w:t>
            </w:r>
          </w:p>
        </w:tc>
      </w:tr>
      <w:tr w:rsidR="009E4EFD" w14:paraId="111ACD1F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0C22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20F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69+220</w:t>
            </w:r>
          </w:p>
          <w:p w14:paraId="17B34D9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5F61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BEC6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43F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17A66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9E2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1FC0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0F2D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033DFBA" w14:textId="77777777" w:rsidR="009E4EFD" w:rsidRPr="00D0576C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70D4430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DD20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FDAD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75+120</w:t>
            </w:r>
          </w:p>
          <w:p w14:paraId="0176A2A7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9B1D" w14:textId="77777777" w:rsidR="009E4EFD" w:rsidRPr="00D0473F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751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66F1B23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F764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5AA7F" w14:textId="77777777" w:rsidR="009E4EFD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8495" w14:textId="77777777" w:rsidR="009E4EFD" w:rsidRDefault="009E4EF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15AF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8DFA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DF47A87" w14:textId="77777777" w:rsidR="009E4EFD" w:rsidRPr="00D0576C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CA49218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D9A7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3AB04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76+050</w:t>
            </w:r>
          </w:p>
          <w:p w14:paraId="0F14A002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B2167" w14:textId="77777777" w:rsidR="009E4EFD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3A7E" w14:textId="77777777" w:rsidR="009E4EFD" w:rsidRDefault="009E4EFD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03C9D7F5" w14:textId="77777777" w:rsidR="009E4EFD" w:rsidRDefault="009E4EFD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7FDB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FB0E" w14:textId="77777777" w:rsidR="009E4EFD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23BA" w14:textId="77777777" w:rsidR="009E4EFD" w:rsidRDefault="009E4EF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4FAB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B165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linia curentă Comănești - Asău</w:t>
            </w:r>
          </w:p>
        </w:tc>
      </w:tr>
      <w:tr w:rsidR="009E4EFD" w14:paraId="258525E4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58D0A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AF2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84+260</w:t>
            </w:r>
          </w:p>
          <w:p w14:paraId="29CCEC1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4F14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7D7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 -</w:t>
            </w:r>
          </w:p>
          <w:p w14:paraId="5EC332B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D466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F897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980CA" w14:textId="77777777" w:rsidR="009E4EFD" w:rsidRDefault="009E4EF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E92BE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84E9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EA7C6DF" w14:textId="77777777" w:rsidR="009E4EFD" w:rsidRPr="00D0576C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E62611C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5D3F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DCF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97+960</w:t>
            </w:r>
          </w:p>
          <w:p w14:paraId="089D56C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0B7A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127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Simbrea - </w:t>
            </w:r>
          </w:p>
          <w:p w14:paraId="6B718CE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C87E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381B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DBCB" w14:textId="77777777" w:rsidR="009E4EFD" w:rsidRDefault="009E4EF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D410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3112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303B4F6A" w14:textId="77777777" w:rsidR="009E4EFD" w:rsidRPr="00D0576C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FD2DE86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5393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178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  <w:p w14:paraId="64CE69D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E2D3F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BE2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E9A97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D6F52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55CF" w14:textId="77777777" w:rsidR="009E4EFD" w:rsidRDefault="009E4EF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C8CF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709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intrări – ieşiri</w:t>
            </w:r>
          </w:p>
          <w:p w14:paraId="129B031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  <w:r>
              <w:rPr>
                <w:b/>
                <w:bCs/>
                <w:iCs/>
                <w:sz w:val="20"/>
              </w:rPr>
              <w:t xml:space="preserve"> </w:t>
            </w:r>
          </w:p>
        </w:tc>
      </w:tr>
      <w:tr w:rsidR="009E4EFD" w14:paraId="6F85A45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B1F7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B312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105+720</w:t>
            </w:r>
          </w:p>
          <w:p w14:paraId="61A9E95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29E2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8B24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 -</w:t>
            </w:r>
          </w:p>
          <w:p w14:paraId="385CD65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895E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DE18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2A9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CB875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17CD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D36EF42" w14:textId="77777777" w:rsidR="009E4EFD" w:rsidRPr="00D0576C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A296CE7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B1D7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6838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FFC8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87D6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733F732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20C8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7F4C1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7C2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080A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24A0" w14:textId="77777777" w:rsidR="009E4EFD" w:rsidRPr="00423757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Nesemnalizată pe teren.</w:t>
            </w:r>
          </w:p>
          <w:p w14:paraId="6C77E26B" w14:textId="77777777" w:rsidR="009E4EFD" w:rsidRPr="00423757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E3609F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peste sch. 10 la liniile 4 și 5 Cap Y.</w:t>
            </w:r>
          </w:p>
        </w:tc>
      </w:tr>
      <w:tr w:rsidR="009E4EFD" w14:paraId="3BD6221E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8C6B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CF0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9C1A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7B3C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0699DB4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CF20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DC57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DD67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4E00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58FA" w14:textId="77777777" w:rsidR="009E4EFD" w:rsidRPr="00F94F88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F535C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la și de la liniile 4 și 5 </w:t>
            </w:r>
          </w:p>
          <w:p w14:paraId="471CEDA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>st. Ghimeș, Cap Y.</w:t>
            </w:r>
          </w:p>
        </w:tc>
      </w:tr>
      <w:tr w:rsidR="009E4EFD" w14:paraId="22ED5AA8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BBCE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C9EA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109+050</w:t>
            </w:r>
          </w:p>
          <w:p w14:paraId="6600790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49FA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D16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0977AD7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7FC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945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C8A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CF8CC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16CF3" w14:textId="77777777" w:rsidR="009E4EFD" w:rsidRPr="00F94F88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A09E6F2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913D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F791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109+070</w:t>
            </w:r>
          </w:p>
          <w:p w14:paraId="209586C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154B2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AEB8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202B9DF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7345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D460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559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F7A13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DF20" w14:textId="77777777" w:rsidR="009E4EFD" w:rsidRPr="004C419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AFEBF9E" w14:textId="77777777" w:rsidR="009E4EFD" w:rsidRPr="00D0576C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A590E39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7D86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54C9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ADDF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114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1B9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B3C716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72</w:t>
            </w:r>
          </w:p>
          <w:p w14:paraId="38D77EC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3E280DA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21A1C78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0F896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6B3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AC7F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2841" w14:textId="77777777" w:rsidR="009E4EFD" w:rsidRPr="006E4685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4701006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36B8F" w14:textId="77777777" w:rsidR="009E4EFD" w:rsidRDefault="009E4EFD" w:rsidP="009E4EF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2386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66AB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57C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60D16D3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F35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6BC1A10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5644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96EE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08C07" w14:textId="77777777" w:rsidR="009E4EFD" w:rsidRPr="00D0473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C8E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</w:tbl>
    <w:p w14:paraId="1A238262" w14:textId="77777777" w:rsidR="009E4EFD" w:rsidRDefault="009E4EFD" w:rsidP="00F340A3">
      <w:pPr>
        <w:spacing w:before="40" w:after="40" w:line="192" w:lineRule="auto"/>
        <w:ind w:right="57"/>
        <w:rPr>
          <w:sz w:val="20"/>
          <w:szCs w:val="20"/>
        </w:rPr>
      </w:pPr>
    </w:p>
    <w:p w14:paraId="4EDFB6E8" w14:textId="77777777" w:rsidR="009E4EFD" w:rsidRDefault="009E4EFD" w:rsidP="00EE4C95">
      <w:pPr>
        <w:pStyle w:val="Heading1"/>
        <w:spacing w:line="360" w:lineRule="auto"/>
      </w:pPr>
      <w:r>
        <w:t>LINIA 507</w:t>
      </w:r>
    </w:p>
    <w:p w14:paraId="7778C14A" w14:textId="77777777" w:rsidR="009E4EFD" w:rsidRPr="006A4B24" w:rsidRDefault="009E4EFD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E4EFD" w14:paraId="2B5DCFF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C1A02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AEB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9E24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B34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380843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F38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F7F2D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DA2E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051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BF75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3DA9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6BA6EDE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7E01EFE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9E4EFD" w14:paraId="06EF582F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A048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CAA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8B3CD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835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45A29A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CAB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9CEEC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029E4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10A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D38C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5A4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08D24D6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9E4EFD" w14:paraId="6F26075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6C3AA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D1A4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5D73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C7D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5654C6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1A303E2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C70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DF84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A1B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F6B8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D9B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67334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9E4EFD" w14:paraId="3EA6C19C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C1A6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BF2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CA17F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6CE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49BB167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A0D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AC33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E96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170D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0B6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E0DAE00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660D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DB52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F9C388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731107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6052AB3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FE121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A20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D33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77ABD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8B9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CF8B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C23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6ABA879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0F04ED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464C92D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27AB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93B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5D720C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9118D2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216195C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B76AA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4384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60B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4345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9DA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3B87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5E3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754267D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F95E45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AC60A17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7D58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631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67C9C0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57AA75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6D73672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88712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CA5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DE0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2A8F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6C6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0EC0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B97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3D8AACC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C141DC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219BB77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0F2A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8D0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5BE5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35D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62FE1DD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ADB4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1DDF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96C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634EC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9196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704BD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9E4EFD" w14:paraId="3B32EFF5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8798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910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DBD0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3738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36E31DD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86B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1099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94C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4070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B28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3995999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9E4EFD" w14:paraId="69FD4E32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C4E44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4C6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48F4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B46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3ECB6FC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BEE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1BDC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17C4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497F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4C3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1A24A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9E4EFD" w14:paraId="63C752C5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B619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A01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94DB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73F8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789CA05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01E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2C6F9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7FFF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B751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4E1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53433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1E454DD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9E4EFD" w14:paraId="1F9E1BDC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3577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17A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45E700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5FB9B3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507EB0C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7878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A539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53D5599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BB7B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00D1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110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9E0B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5F2C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4905E0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1748EF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ECCAB1A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9753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FAC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DAE9EC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F0D3DE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1A0DE25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15915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351E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95A95A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66C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0FB0D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BF22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6547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E42B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2A22BD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2799EC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4A2DF6E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05D9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23F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097F3F5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D6FF9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AA5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126C308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A1D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57F3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CA8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D723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217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723ED085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22DCA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38C6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DAD319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8544B3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04D6634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B27E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6B9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CC2FF5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556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EFF7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D9C4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A5C3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E12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000D78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B5836E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532BB46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27CA5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A96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9E27CD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0DC7AC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255F1E8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1F828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9EBD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819560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D40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06622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078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DCCC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69A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DB4386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5E59FD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260CD29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4C0A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CECC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45483A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94AA29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0F4B377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CEAE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C0E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FAF3F2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4C5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FCD9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CB8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CFF5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B76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A93DC9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5831F9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26C8313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72CA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818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CF80EB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358C4E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0F862CF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5DF8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9C33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36820F4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221B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539E9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68D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2386F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A78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CF5EE0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1B89D0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30570A5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D3F36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EF1E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30B5A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74CC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66D8E99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5753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478D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D45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2CC9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E08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3AE5D83A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213D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FCF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876BD4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E49610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501C47D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194A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D1F9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6A510F4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3546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F62B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5A80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C47FF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DCA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8B8A6E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EE88FE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DBDE57B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50935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EB7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07B99A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0C1A32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5F9E18E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EB6DA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ADF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30040F1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97F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3062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DBE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2A8AE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DDAA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11AF2E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1E5F39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3EBB427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776E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75EF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2D3502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FB6858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182DE0C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A3AF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3A4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374191F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4D9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2413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D4E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88040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0B6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C7AC3C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CB5C24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5F09BCF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B0E23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49F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E001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3439" w14:textId="77777777" w:rsidR="009E4EFD" w:rsidRDefault="009E4EFD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692A287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ABE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D598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BEF8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CB10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812A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2C8FB79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39CD" w14:textId="77777777" w:rsidR="009E4EFD" w:rsidRDefault="009E4EFD" w:rsidP="009E4EF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530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058F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21A1" w14:textId="77777777" w:rsidR="009E4EFD" w:rsidRDefault="009E4EFD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2859FFC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F49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8D17F7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1728" w14:textId="77777777" w:rsidR="009E4EFD" w:rsidRPr="00E1695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16F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2633" w14:textId="77777777" w:rsidR="009E4EFD" w:rsidRPr="002761C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D40E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0839F7C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3CEFD1A3" w14:textId="77777777" w:rsidR="009E4EFD" w:rsidRDefault="009E4EFD" w:rsidP="00D430CA">
      <w:pPr>
        <w:pStyle w:val="Heading1"/>
        <w:spacing w:line="360" w:lineRule="auto"/>
      </w:pPr>
      <w:r>
        <w:t>LINIA 510</w:t>
      </w:r>
    </w:p>
    <w:p w14:paraId="574A3B2C" w14:textId="77777777" w:rsidR="009E4EFD" w:rsidRDefault="009E4EFD" w:rsidP="006B5BFC">
      <w:pPr>
        <w:pStyle w:val="Heading1"/>
        <w:spacing w:line="360" w:lineRule="auto"/>
        <w:rPr>
          <w:b w:val="0"/>
          <w:bCs w:val="0"/>
          <w:sz w:val="8"/>
        </w:rPr>
      </w:pPr>
      <w:r>
        <w:t>LEORDA - DOROHOI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9E4EFD" w14:paraId="6A225B9E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CE279" w14:textId="77777777" w:rsidR="009E4EFD" w:rsidRDefault="009E4EFD" w:rsidP="009E4EF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0D7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C26F32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5C2F" w14:textId="77777777" w:rsidR="009E4EFD" w:rsidRPr="003459D6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421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Leorda - Dorohoi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CC49" w14:textId="77777777" w:rsidR="009E4EFD" w:rsidRDefault="009E4EFD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F041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8980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F0AE" w14:textId="77777777" w:rsidR="009E4EFD" w:rsidRPr="003459D6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F62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Ax. St. </w:t>
            </w:r>
            <w:r w:rsidRPr="00C8117C">
              <w:rPr>
                <w:b/>
                <w:bCs/>
                <w:i/>
                <w:iCs/>
                <w:sz w:val="20"/>
              </w:rPr>
              <w:t>Leorda</w:t>
            </w:r>
          </w:p>
          <w:p w14:paraId="37C5708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Ax. St.</w:t>
            </w:r>
            <w:r w:rsidRPr="00C8117C">
              <w:rPr>
                <w:b/>
                <w:bCs/>
                <w:i/>
                <w:iCs/>
                <w:sz w:val="20"/>
              </w:rPr>
              <w:t xml:space="preserve"> Dorohoi</w:t>
            </w:r>
          </w:p>
          <w:p w14:paraId="2C7A47D4" w14:textId="77777777" w:rsidR="009E4EFD" w:rsidRPr="00C8117C" w:rsidRDefault="009E4EFD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1EBA5F6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1A0CD" w14:textId="77777777" w:rsidR="009E4EFD" w:rsidRDefault="009E4EFD" w:rsidP="009E4EF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C19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DE5A" w14:textId="77777777" w:rsidR="009E4EFD" w:rsidRPr="003459D6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FF8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36EEE045" w14:textId="77777777" w:rsidR="009E4EFD" w:rsidRPr="00673810" w:rsidRDefault="009E4EFD">
            <w:pPr>
              <w:spacing w:before="40" w:after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8512" w14:textId="77777777" w:rsidR="009E4EFD" w:rsidRPr="00673810" w:rsidRDefault="009E4EFD">
            <w:pPr>
              <w:spacing w:before="40" w:after="40" w:line="360" w:lineRule="auto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BA62" w14:textId="77777777" w:rsidR="009E4EFD" w:rsidRPr="00673810" w:rsidRDefault="009E4EFD">
            <w:pPr>
              <w:spacing w:before="12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2404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D02C" w14:textId="77777777" w:rsidR="009E4EFD" w:rsidRPr="003459D6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E7A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9E4EFD" w14:paraId="7297E4B8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AA2E3" w14:textId="77777777" w:rsidR="009E4EFD" w:rsidRDefault="009E4EFD" w:rsidP="009E4EF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B41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6141" w14:textId="77777777" w:rsidR="009E4EFD" w:rsidRPr="003459D6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AE3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617939C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0BB8" w14:textId="77777777" w:rsidR="009E4EFD" w:rsidRDefault="009E4EFD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3A74" w14:textId="77777777" w:rsidR="009E4EFD" w:rsidRPr="003459D6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5F3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A11C" w14:textId="77777777" w:rsidR="009E4EFD" w:rsidRPr="003459D6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B11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482E627A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37966994" w14:textId="77777777" w:rsidR="009E4EFD" w:rsidRDefault="009E4EFD" w:rsidP="007E1810">
      <w:pPr>
        <w:pStyle w:val="Heading1"/>
        <w:spacing w:line="360" w:lineRule="auto"/>
      </w:pPr>
      <w:r>
        <w:lastRenderedPageBreak/>
        <w:t>LINIA 511</w:t>
      </w:r>
    </w:p>
    <w:p w14:paraId="205D2ACF" w14:textId="77777777" w:rsidR="009E4EFD" w:rsidRPr="009B4FEF" w:rsidRDefault="009E4EFD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E4EFD" w14:paraId="39A0B874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0B16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143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ADC2" w14:textId="77777777" w:rsidR="009E4EFD" w:rsidRPr="00D33E71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E56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323DA5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DBA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E02920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63A89E2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56C95F2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3E1C4" w14:textId="77777777" w:rsidR="009E4EFD" w:rsidRPr="00D33E71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CF1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D18EA" w14:textId="77777777" w:rsidR="009E4EFD" w:rsidRPr="00D33E71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C35E" w14:textId="77777777" w:rsidR="009E4EFD" w:rsidRPr="009E7CE7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9E4EFD" w14:paraId="5B6F7926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02AB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53B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FF34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358A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68CD457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48E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4170D1D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02EF6D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E98E" w14:textId="77777777" w:rsidR="009E4EFD" w:rsidRPr="00F02EF7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B6B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706E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AF46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0377A85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7D32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AD19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7BA6587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C3D7F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059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3612F3C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F53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DF3A0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1C0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78598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DE48" w14:textId="77777777" w:rsidR="009E4EFD" w:rsidRPr="00193954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67681D43" w14:textId="77777777" w:rsidR="009E4EFD" w:rsidRPr="00176852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D4B2FC4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3F85E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DC8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81198" w14:textId="77777777" w:rsidR="009E4EFD" w:rsidRPr="002108A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B2E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1F3855F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F45AD3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907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6C9B065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25020C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9FCC" w14:textId="77777777" w:rsidR="009E4EFD" w:rsidRPr="00F02EF7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2F7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110B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CB5E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411B5D9C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4BAC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B45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4F0F" w14:textId="77777777" w:rsidR="009E4EFD" w:rsidRPr="002108A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EBEC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3F9A9BD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20CF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5B4C644A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1CB0427A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30F302C3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DAE68" w14:textId="77777777" w:rsidR="009E4EFD" w:rsidRPr="00F02EF7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B52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99BCF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58D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759C742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30409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A95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EAF6" w14:textId="77777777" w:rsidR="009E4EFD" w:rsidRPr="002108A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9D69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7959C54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1D8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0BF7B2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4AE8E" w14:textId="77777777" w:rsidR="009E4EFD" w:rsidRPr="00F02EF7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9758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4E5B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D26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511E9CEA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0C3A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D8D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7E2A1" w14:textId="77777777" w:rsidR="009E4EFD" w:rsidRPr="002108A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1B8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1D229FC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3C5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54B5" w14:textId="77777777" w:rsidR="009E4EFD" w:rsidRPr="00F02EF7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76B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8DCB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3534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3224CBCD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699D9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CF5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6BDE1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3DF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5E986B9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18656C2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199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5A2A892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A2D0" w14:textId="77777777" w:rsidR="009E4EFD" w:rsidRPr="00F02EF7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C7A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0D16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E06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2D167C6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3F07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DB4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875C" w14:textId="77777777" w:rsidR="009E4EFD" w:rsidRPr="002108A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E0C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629E7AE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80A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8D78" w14:textId="77777777" w:rsidR="009E4EFD" w:rsidRPr="00F02EF7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1DF6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5B37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11B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2681D23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6C97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B48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44015" w14:textId="77777777" w:rsidR="009E4EFD" w:rsidRPr="002108A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69C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C73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AE52" w14:textId="77777777" w:rsidR="009E4EFD" w:rsidRPr="00F02EF7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3B8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7BB27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813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9CFD383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B0FCD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1AA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DAE1" w14:textId="77777777" w:rsidR="009E4EFD" w:rsidRPr="002108A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AB9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23ADFFD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653C031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6C9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DA9507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238012F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0364304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359CBD2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6532" w14:textId="77777777" w:rsidR="009E4EFD" w:rsidRPr="00F02EF7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1BD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BC94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2E3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7830D32C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3935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805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8A01" w14:textId="77777777" w:rsidR="009E4EFD" w:rsidRPr="002108A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156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99C6CA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107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D3CF" w14:textId="77777777" w:rsidR="009E4EFD" w:rsidRPr="00F02EF7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B51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02E29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CFF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2173D22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268A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3F0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6AB4" w14:textId="77777777" w:rsidR="009E4EFD" w:rsidRPr="002108A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24FD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3A3D936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3F3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F2EE6" w14:textId="77777777" w:rsidR="009E4EFD" w:rsidRPr="00F02EF7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E21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FFC5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EEA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D2439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78056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9E4EFD" w14:paraId="1EF9FEB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2E40F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F9E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5EBE8" w14:textId="77777777" w:rsidR="009E4EFD" w:rsidRPr="002108A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7DB7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11FBBA0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744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549BA2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7B154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C13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271C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25A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605DC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9E4EFD" w14:paraId="7E78E51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B75B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135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B14F7" w14:textId="77777777" w:rsidR="009E4EFD" w:rsidRPr="002108A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425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4F7CD73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74B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382DC0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1924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E774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F315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0BA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8FC0C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E3DBE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9E4EFD" w14:paraId="1FC27CA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B26F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56D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56F1" w14:textId="77777777" w:rsidR="009E4EFD" w:rsidRPr="002108A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42A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C10D81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830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DA97" w14:textId="77777777" w:rsidR="009E4EFD" w:rsidRPr="00F02EF7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8C96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E8F3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BA8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12849077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5807F" w14:textId="77777777" w:rsidR="009E4EFD" w:rsidRDefault="009E4EFD" w:rsidP="009E4EF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F297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2702" w14:textId="77777777" w:rsidR="009E4EFD" w:rsidRPr="002108A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419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141B4E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8A0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603D" w14:textId="77777777" w:rsidR="009E4EFD" w:rsidRPr="00F02EF7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0B7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64952" w14:textId="77777777" w:rsidR="009E4EFD" w:rsidRPr="00BE2D76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AE3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2A6D616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21C8D6F6" w14:textId="77777777" w:rsidR="009E4EFD" w:rsidRDefault="009E4EFD" w:rsidP="00B86D21">
      <w:pPr>
        <w:pStyle w:val="Heading1"/>
        <w:spacing w:line="360" w:lineRule="auto"/>
      </w:pPr>
      <w:r>
        <w:t>LINIA 515</w:t>
      </w:r>
    </w:p>
    <w:p w14:paraId="30EB4FAB" w14:textId="77777777" w:rsidR="009E4EFD" w:rsidRDefault="009E4EFD" w:rsidP="00862BF9">
      <w:pPr>
        <w:pStyle w:val="Heading1"/>
        <w:spacing w:line="360" w:lineRule="auto"/>
        <w:rPr>
          <w:b w:val="0"/>
          <w:bCs w:val="0"/>
          <w:sz w:val="8"/>
        </w:rPr>
      </w:pPr>
      <w:r>
        <w:t>DORNEŞTI - NISIPITU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0"/>
        <w:gridCol w:w="2207"/>
        <w:gridCol w:w="871"/>
        <w:gridCol w:w="750"/>
        <w:gridCol w:w="871"/>
        <w:gridCol w:w="750"/>
        <w:gridCol w:w="2497"/>
      </w:tblGrid>
      <w:tr w:rsidR="009E4EFD" w14:paraId="742637E5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24B8" w14:textId="77777777" w:rsidR="009E4EFD" w:rsidRDefault="009E4EFD" w:rsidP="009E4EF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794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  <w:p w14:paraId="60ADF80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0+700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D61B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72F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Dornești - Rădăuți</w:t>
            </w: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7D0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BB4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886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5187" w14:textId="77777777" w:rsidR="009E4EFD" w:rsidRPr="00412AB5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8E0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793B4379" w14:textId="77777777" w:rsidR="009E4EFD" w:rsidRDefault="009E4EFD">
      <w:pPr>
        <w:spacing w:before="40" w:after="40" w:line="192" w:lineRule="auto"/>
        <w:ind w:right="57"/>
        <w:rPr>
          <w:sz w:val="20"/>
          <w:szCs w:val="20"/>
        </w:rPr>
      </w:pPr>
    </w:p>
    <w:p w14:paraId="13123D01" w14:textId="77777777" w:rsidR="009E4EFD" w:rsidRDefault="009E4EFD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3DBB0324" w14:textId="77777777" w:rsidR="009E4EFD" w:rsidRDefault="009E4EFD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9E4EFD" w14:paraId="2CC0ED5E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4342" w14:textId="77777777" w:rsidR="009E4EFD" w:rsidRDefault="009E4EFD" w:rsidP="009E4EF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2A3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829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7EB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04E85A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FFD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675B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9B3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78BB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593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4ABAF4C7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F01F3" w14:textId="77777777" w:rsidR="009E4EFD" w:rsidRDefault="009E4EFD" w:rsidP="009E4EF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6FBD" w14:textId="77777777" w:rsidR="009E4EFD" w:rsidRDefault="009E4EF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82CB" w14:textId="77777777" w:rsidR="009E4EFD" w:rsidRDefault="009E4EF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ABDF" w14:textId="77777777" w:rsidR="009E4EFD" w:rsidRDefault="009E4EFD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3C142E3" w14:textId="77777777" w:rsidR="009E4EFD" w:rsidRDefault="009E4EFD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ACC4" w14:textId="77777777" w:rsidR="009E4EFD" w:rsidRDefault="009E4EF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E525" w14:textId="77777777" w:rsidR="009E4EFD" w:rsidRDefault="009E4EF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A5B8" w14:textId="77777777" w:rsidR="009E4EFD" w:rsidRDefault="009E4EF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43F31" w14:textId="77777777" w:rsidR="009E4EFD" w:rsidRDefault="009E4EF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E8E1" w14:textId="77777777" w:rsidR="009E4EFD" w:rsidRDefault="009E4EFD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3BBDA01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457F" w14:textId="77777777" w:rsidR="009E4EFD" w:rsidRDefault="009E4EFD" w:rsidP="009E4EF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CC6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D519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EAF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5722E2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0E0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4C1C7D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91B4E2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579214F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A3B500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DF8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126B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313F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ED8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BEDB50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29479F7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9E4EFD" w14:paraId="79850ED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DECD" w14:textId="77777777" w:rsidR="009E4EFD" w:rsidRDefault="009E4EFD" w:rsidP="009E4EF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5FE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E286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19D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94AAA1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FB1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8CF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664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9D9E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787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9E4EFD" w14:paraId="4DCE369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6B66F" w14:textId="77777777" w:rsidR="009E4EFD" w:rsidRDefault="009E4EFD" w:rsidP="009E4EF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648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9EB8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D7BA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BECF96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A2F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B0F2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D12F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ADBB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CAC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5AAC160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1418" w14:textId="77777777" w:rsidR="009E4EFD" w:rsidRDefault="009E4EFD" w:rsidP="009E4EF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CF2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334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E022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6F15B0C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23A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18C12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81C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A973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816B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1027F3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55F76" w14:textId="77777777" w:rsidR="009E4EFD" w:rsidRDefault="009E4EFD" w:rsidP="009E4EF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FAB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6DC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79C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C01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B7B4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63D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D9EE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889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FC16A1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4415" w14:textId="77777777" w:rsidR="009E4EFD" w:rsidRDefault="009E4EFD" w:rsidP="009E4EF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A5D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ABCE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7C5F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10038F0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376C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7B41A68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209FA12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72479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09B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0141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0EF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A106D32" w14:textId="77777777" w:rsidR="009E4EFD" w:rsidRDefault="009E4EFD" w:rsidP="00F232A2">
      <w:pPr>
        <w:spacing w:before="40" w:after="40" w:line="192" w:lineRule="auto"/>
        <w:ind w:right="57"/>
        <w:rPr>
          <w:sz w:val="20"/>
        </w:rPr>
      </w:pPr>
    </w:p>
    <w:p w14:paraId="0F4A26FB" w14:textId="77777777" w:rsidR="009E4EFD" w:rsidRDefault="009E4EFD" w:rsidP="00F04622">
      <w:pPr>
        <w:pStyle w:val="Heading1"/>
        <w:spacing w:line="360" w:lineRule="auto"/>
      </w:pPr>
      <w:r>
        <w:t>LINIA 600</w:t>
      </w:r>
    </w:p>
    <w:p w14:paraId="2AC617B2" w14:textId="77777777" w:rsidR="009E4EFD" w:rsidRDefault="009E4EFD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E4EFD" w14:paraId="419EB98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7C299" w14:textId="77777777" w:rsidR="009E4EFD" w:rsidRDefault="009E4EFD" w:rsidP="009E4EF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28E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11CA384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2F85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4B83D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55CCDB78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663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C4E5" w14:textId="77777777" w:rsidR="009E4EFD" w:rsidRPr="002F6CE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486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66EA3" w14:textId="77777777" w:rsidR="009E4EFD" w:rsidRPr="00C1413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272D" w14:textId="77777777" w:rsidR="009E4EFD" w:rsidRPr="009E2C90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79E42766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0ACC" w14:textId="77777777" w:rsidR="009E4EFD" w:rsidRDefault="009E4EFD" w:rsidP="009E4EF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AE1A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1DE0216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7DC9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6DAA" w14:textId="77777777" w:rsidR="009E4EFD" w:rsidRDefault="009E4EFD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549EC243" w14:textId="77777777" w:rsidR="009E4EFD" w:rsidRDefault="009E4EFD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645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91C7" w14:textId="77777777" w:rsidR="009E4EFD" w:rsidRPr="002F6CE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600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B320" w14:textId="77777777" w:rsidR="009E4EFD" w:rsidRPr="00C1413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B083" w14:textId="77777777" w:rsidR="009E4EFD" w:rsidRPr="005D499E" w:rsidRDefault="009E4EFD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2455BEB" w14:textId="77777777" w:rsidR="009E4EFD" w:rsidRPr="009E2C90" w:rsidRDefault="009E4EFD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DA36063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7CE0" w14:textId="77777777" w:rsidR="009E4EFD" w:rsidRDefault="009E4EFD" w:rsidP="009E4EF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6AE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41F1DFD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EBFC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266D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665DCB15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DA4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4349" w14:textId="77777777" w:rsidR="009E4EFD" w:rsidRPr="002F6CE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0268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EF2D" w14:textId="77777777" w:rsidR="009E4EFD" w:rsidRPr="00C1413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E3490" w14:textId="77777777" w:rsidR="009E4EFD" w:rsidRPr="00DD03D3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9E4EFD" w14:paraId="0F312106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9B44" w14:textId="77777777" w:rsidR="009E4EFD" w:rsidRDefault="009E4EFD" w:rsidP="009E4EF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26FB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D4E3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E9A6" w14:textId="77777777" w:rsidR="009E4EFD" w:rsidRDefault="009E4EFD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4F5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5B67" w14:textId="77777777" w:rsidR="009E4EFD" w:rsidRPr="002F6CE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24B1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C468" w14:textId="77777777" w:rsidR="009E4EFD" w:rsidRPr="00C1413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C616" w14:textId="77777777" w:rsidR="009E4EFD" w:rsidRPr="00DD03D3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9E4EFD" w14:paraId="7B79164A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8D49" w14:textId="77777777" w:rsidR="009E4EFD" w:rsidRDefault="009E4EFD" w:rsidP="009E4EF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2CD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12A72A8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7236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269F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32F4736F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42B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34B5" w14:textId="77777777" w:rsidR="009E4EFD" w:rsidRPr="002F6CE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CF8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7A33" w14:textId="77777777" w:rsidR="009E4EFD" w:rsidRPr="00C1413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FDC5" w14:textId="77777777" w:rsidR="009E4EFD" w:rsidRPr="005D499E" w:rsidRDefault="009E4EF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514C6986" w14:textId="77777777" w:rsidR="009E4EFD" w:rsidRPr="009E2C90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F20A4F3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0233" w14:textId="77777777" w:rsidR="009E4EFD" w:rsidRDefault="009E4EFD" w:rsidP="009E4EF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5F5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2373FCA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02BB2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18C5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0E87ED86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EAC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7CA6" w14:textId="77777777" w:rsidR="009E4EFD" w:rsidRPr="002F6CE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CF4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3FB6A" w14:textId="77777777" w:rsidR="009E4EFD" w:rsidRPr="00C1413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C774" w14:textId="77777777" w:rsidR="009E4EFD" w:rsidRPr="005D20EA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9E4EFD" w14:paraId="2D1577B9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E934" w14:textId="77777777" w:rsidR="009E4EFD" w:rsidRDefault="009E4EFD" w:rsidP="009E4EF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2B1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35A8B18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696C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199D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5F56A3E1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D4B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527C" w14:textId="77777777" w:rsidR="009E4EFD" w:rsidRPr="002F6CE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4F5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8757" w14:textId="77777777" w:rsidR="009E4EFD" w:rsidRPr="00C1413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E54E" w14:textId="77777777" w:rsidR="009E4EFD" w:rsidRPr="005D499E" w:rsidRDefault="009E4EF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7495ACDC" w14:textId="77777777" w:rsidR="009E4EFD" w:rsidRPr="009E2C90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F0745C2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BB2A" w14:textId="77777777" w:rsidR="009E4EFD" w:rsidRDefault="009E4EFD" w:rsidP="009E4EF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14A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3D46F3D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5AEBC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D5983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322FA9B1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DC07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EA6C5" w14:textId="77777777" w:rsidR="009E4EFD" w:rsidRPr="002F6CE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0BD3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C551" w14:textId="77777777" w:rsidR="009E4EFD" w:rsidRPr="00C1413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8247" w14:textId="77777777" w:rsidR="009E4EFD" w:rsidRPr="005D499E" w:rsidRDefault="009E4EF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B87AD12" w14:textId="77777777" w:rsidR="009E4EFD" w:rsidRPr="009E2C90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AAA7D30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027D" w14:textId="77777777" w:rsidR="009E4EFD" w:rsidRDefault="009E4EFD" w:rsidP="009E4EF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352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03ACC8E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142D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C149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691AFD89" w14:textId="77777777" w:rsidR="009E4EFD" w:rsidRDefault="009E4EF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D5FD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8FBF" w14:textId="77777777" w:rsidR="009E4EFD" w:rsidRPr="002F6CE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45C6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3A08" w14:textId="77777777" w:rsidR="009E4EFD" w:rsidRPr="00C1413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117C" w14:textId="77777777" w:rsidR="009E4EFD" w:rsidRPr="005D499E" w:rsidRDefault="009E4EF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E388DF4" w14:textId="77777777" w:rsidR="009E4EFD" w:rsidRPr="009E2C90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5F9ED33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19970" w14:textId="77777777" w:rsidR="009E4EFD" w:rsidRDefault="009E4EFD" w:rsidP="009E4EF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85964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784A4D55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5A752" w14:textId="77777777" w:rsidR="009E4EFD" w:rsidRDefault="009E4EF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CEEF" w14:textId="77777777" w:rsidR="009E4EFD" w:rsidRDefault="009E4EF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F47A5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4DD8" w14:textId="77777777" w:rsidR="009E4EFD" w:rsidRPr="002F6CED" w:rsidRDefault="009E4EF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4D8E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249E" w14:textId="77777777" w:rsidR="009E4EFD" w:rsidRPr="00C14131" w:rsidRDefault="009E4EF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87C1" w14:textId="77777777" w:rsidR="009E4EFD" w:rsidRDefault="009E4EFD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3BB4E675" w14:textId="77777777" w:rsidR="009E4EFD" w:rsidRDefault="009E4EFD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9E4EFD" w14:paraId="3717844E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7714" w14:textId="77777777" w:rsidR="009E4EFD" w:rsidRDefault="009E4EFD" w:rsidP="009E4EF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DA90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84CF" w14:textId="77777777" w:rsidR="009E4EFD" w:rsidRPr="00C14131" w:rsidRDefault="009E4EF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1A6AF" w14:textId="77777777" w:rsidR="009E4EFD" w:rsidRDefault="009E4EF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75444DD" w14:textId="77777777" w:rsidR="009E4EFD" w:rsidRDefault="009E4EF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2C274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644AB2C1" w14:textId="77777777" w:rsidR="009E4EFD" w:rsidRDefault="009E4EFD" w:rsidP="009E4EFD">
            <w:pPr>
              <w:numPr>
                <w:ilvl w:val="0"/>
                <w:numId w:val="4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20B8956B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6448F4A6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68C8" w14:textId="77777777" w:rsidR="009E4EFD" w:rsidRPr="002F6CED" w:rsidRDefault="009E4EF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B0C0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78566" w14:textId="77777777" w:rsidR="009E4EFD" w:rsidRPr="00C14131" w:rsidRDefault="009E4EF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5771E" w14:textId="77777777" w:rsidR="009E4EFD" w:rsidRDefault="009E4EF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7ECC5AB3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65FA" w14:textId="77777777" w:rsidR="009E4EFD" w:rsidRDefault="009E4EFD" w:rsidP="009E4EF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3DFCB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3C85" w14:textId="77777777" w:rsidR="009E4EFD" w:rsidRPr="00C14131" w:rsidRDefault="009E4EF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A8FC" w14:textId="77777777" w:rsidR="009E4EFD" w:rsidRDefault="009E4EF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3DAB040" w14:textId="77777777" w:rsidR="009E4EFD" w:rsidRDefault="009E4EF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07A865E3" w14:textId="77777777" w:rsidR="009E4EFD" w:rsidRDefault="009E4EF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978C0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D7A3BF0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755A2606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AB18" w14:textId="77777777" w:rsidR="009E4EFD" w:rsidRPr="002F6CED" w:rsidRDefault="009E4EF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7563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1D3F" w14:textId="77777777" w:rsidR="009E4EFD" w:rsidRPr="00C14131" w:rsidRDefault="009E4EF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E243" w14:textId="77777777" w:rsidR="009E4EFD" w:rsidRDefault="009E4EF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755FFF26" w14:textId="77777777" w:rsidR="009E4EFD" w:rsidRDefault="009E4EF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9E4EFD" w14:paraId="5CF349C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075A6" w14:textId="77777777" w:rsidR="009E4EFD" w:rsidRDefault="009E4EFD" w:rsidP="009E4EF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E1514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8DD1" w14:textId="77777777" w:rsidR="009E4EFD" w:rsidRPr="00C14131" w:rsidRDefault="009E4EF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3902" w14:textId="77777777" w:rsidR="009E4EFD" w:rsidRDefault="009E4EF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2253D067" w14:textId="77777777" w:rsidR="009E4EFD" w:rsidRDefault="009E4EF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ECE9F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9F95D04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1F38" w14:textId="77777777" w:rsidR="009E4EFD" w:rsidRPr="002F6CED" w:rsidRDefault="009E4EF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48D18" w14:textId="77777777" w:rsidR="009E4EFD" w:rsidRDefault="009E4EF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5C52F" w14:textId="77777777" w:rsidR="009E4EFD" w:rsidRPr="00C14131" w:rsidRDefault="009E4EF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7265" w14:textId="77777777" w:rsidR="009E4EFD" w:rsidRDefault="009E4EF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7C6172BC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68B6485E" w14:textId="77777777" w:rsidR="009E4EFD" w:rsidRDefault="009E4EFD" w:rsidP="003C645F">
      <w:pPr>
        <w:pStyle w:val="Heading1"/>
        <w:spacing w:line="360" w:lineRule="auto"/>
      </w:pPr>
      <w:r>
        <w:t>LINIA 602</w:t>
      </w:r>
    </w:p>
    <w:p w14:paraId="34033F07" w14:textId="77777777" w:rsidR="009E4EFD" w:rsidRDefault="009E4EFD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E4EFD" w14:paraId="51CA8CD7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B333" w14:textId="77777777" w:rsidR="009E4EFD" w:rsidRDefault="009E4EFD" w:rsidP="009E4EF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8AC8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1CD0955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BE3E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F44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59E2A0D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D3D5" w14:textId="77777777" w:rsidR="009E4EFD" w:rsidRPr="00406474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8504" w14:textId="77777777" w:rsidR="009E4EFD" w:rsidRPr="00DA41E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E73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1884C6A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CBCF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A78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0DB0C6E2" w14:textId="77777777" w:rsidR="009E4EFD" w:rsidRPr="0007619C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5675BD6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EB8C" w14:textId="77777777" w:rsidR="009E4EFD" w:rsidRDefault="009E4EFD" w:rsidP="009E4EF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32B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018CCD6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FEAD7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037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017EA48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1C15" w14:textId="77777777" w:rsidR="009E4EFD" w:rsidRPr="00406474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40EF" w14:textId="77777777" w:rsidR="009E4EFD" w:rsidRPr="00DA41E4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02C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4158E3D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5F18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CBF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7F33E86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93ADF01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417087B1" w14:textId="77777777" w:rsidR="009E4EFD" w:rsidRDefault="009E4EFD" w:rsidP="00857B52">
      <w:pPr>
        <w:pStyle w:val="Heading1"/>
        <w:spacing w:line="360" w:lineRule="auto"/>
      </w:pPr>
      <w:r>
        <w:t>LINIA 605</w:t>
      </w:r>
    </w:p>
    <w:p w14:paraId="1512763B" w14:textId="77777777" w:rsidR="009E4EFD" w:rsidRDefault="009E4EFD" w:rsidP="00C73ABA">
      <w:pPr>
        <w:pStyle w:val="Heading1"/>
        <w:spacing w:line="360" w:lineRule="auto"/>
        <w:rPr>
          <w:b w:val="0"/>
          <w:bCs w:val="0"/>
          <w:sz w:val="8"/>
        </w:rPr>
      </w:pPr>
      <w:r>
        <w:t>SOCOLA - UNGHENI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E4EFD" w14:paraId="038DD9A4" w14:textId="77777777" w:rsidTr="0059466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829D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77F5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7D151" w14:textId="77777777" w:rsidR="009E4EFD" w:rsidRPr="002C1631" w:rsidRDefault="009E4EF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5D415" w14:textId="77777777" w:rsidR="009E4EFD" w:rsidRDefault="009E4EFD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2A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62AA8" w14:textId="77777777" w:rsidR="009E4EFD" w:rsidRDefault="009E4EF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X2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F40A0" w14:textId="77777777" w:rsidR="009E4EFD" w:rsidRDefault="009E4EF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32E8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E6FD" w14:textId="77777777" w:rsidR="009E4EFD" w:rsidRPr="002C1631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69B9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F86DB09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Limitare de viteză.</w:t>
            </w:r>
          </w:p>
        </w:tc>
      </w:tr>
      <w:tr w:rsidR="009E4EFD" w14:paraId="188986DB" w14:textId="77777777" w:rsidTr="0059466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3153C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8286" w14:textId="77777777" w:rsidR="009E4EFD" w:rsidRDefault="009E4EF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45E5" w14:textId="77777777" w:rsidR="009E4EFD" w:rsidRPr="002C1631" w:rsidRDefault="009E4EFD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4154B" w14:textId="77777777" w:rsidR="009E4EFD" w:rsidRDefault="009E4EFD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3A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B372" w14:textId="77777777" w:rsidR="009E4EFD" w:rsidRDefault="009E4EF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CC11" w14:textId="77777777" w:rsidR="009E4EFD" w:rsidRDefault="009E4EFD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A9619" w14:textId="77777777" w:rsidR="009E4EFD" w:rsidRDefault="009E4EFD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0278" w14:textId="77777777" w:rsidR="009E4EFD" w:rsidRPr="002C1631" w:rsidRDefault="009E4EFD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70B7" w14:textId="77777777" w:rsidR="009E4EFD" w:rsidRDefault="009E4EFD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54DC04" w14:textId="77777777" w:rsidR="009E4EFD" w:rsidRDefault="009E4EFD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Limitare de viteză.</w:t>
            </w:r>
          </w:p>
        </w:tc>
      </w:tr>
      <w:tr w:rsidR="009E4EFD" w14:paraId="2F3F7162" w14:textId="77777777" w:rsidTr="00594667">
        <w:trPr>
          <w:cantSplit/>
          <w:trHeight w:val="10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4DB5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03E8" w14:textId="77777777" w:rsidR="009E4EFD" w:rsidRDefault="009E4EF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852A" w14:textId="77777777" w:rsidR="009E4EFD" w:rsidRPr="002C1631" w:rsidRDefault="009E4EFD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8AB4" w14:textId="77777777" w:rsidR="009E4EFD" w:rsidRDefault="009E4EFD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5A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EB56" w14:textId="77777777" w:rsidR="009E4EFD" w:rsidRDefault="009E4EF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X5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3B2E" w14:textId="77777777" w:rsidR="009E4EFD" w:rsidRDefault="009E4EFD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0DC8" w14:textId="77777777" w:rsidR="009E4EFD" w:rsidRDefault="009E4EFD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82BB" w14:textId="77777777" w:rsidR="009E4EFD" w:rsidRPr="002C1631" w:rsidRDefault="009E4EFD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A07F0" w14:textId="77777777" w:rsidR="009E4EFD" w:rsidRDefault="009E4EFD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20D17859" w14:textId="77777777" w:rsidTr="0059466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855C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DC35" w14:textId="77777777" w:rsidR="009E4EFD" w:rsidRDefault="009E4EF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411+994</w:t>
            </w:r>
          </w:p>
          <w:p w14:paraId="1C09C987" w14:textId="77777777" w:rsidR="009E4EFD" w:rsidRDefault="009E4EF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50594" w14:textId="77777777" w:rsidR="009E4EFD" w:rsidRPr="002C1631" w:rsidRDefault="009E4EFD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3C7D3" w14:textId="77777777" w:rsidR="009E4EFD" w:rsidRDefault="009E4EFD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6A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A0F3" w14:textId="77777777" w:rsidR="009E4EFD" w:rsidRDefault="009E4EF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6610" w14:textId="77777777" w:rsidR="009E4EFD" w:rsidRDefault="009E4EFD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6136" w14:textId="77777777" w:rsidR="009E4EFD" w:rsidRDefault="009E4EFD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0F96" w14:textId="77777777" w:rsidR="009E4EFD" w:rsidRPr="002C1631" w:rsidRDefault="009E4EFD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CC576" w14:textId="77777777" w:rsidR="009E4EFD" w:rsidRDefault="009E4EFD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B3FFCC9" w14:textId="77777777" w:rsidR="009E4EFD" w:rsidRDefault="009E4EFD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semnal X6 și </w:t>
            </w:r>
            <w:r w:rsidRPr="00594667">
              <w:rPr>
                <w:b/>
                <w:bCs/>
                <w:i/>
                <w:iCs/>
                <w:sz w:val="20"/>
              </w:rPr>
              <w:t>semnal YCNF</w:t>
            </w:r>
          </w:p>
        </w:tc>
      </w:tr>
      <w:tr w:rsidR="009E4EFD" w14:paraId="178A6435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2B332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135DE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6209" w14:textId="77777777" w:rsidR="009E4EFD" w:rsidRPr="002C1631" w:rsidRDefault="009E4EF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CBB0" w14:textId="77777777" w:rsidR="009E4EFD" w:rsidRDefault="009E4EF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1 CL</w:t>
            </w:r>
          </w:p>
          <w:p w14:paraId="0BB7DF4E" w14:textId="77777777" w:rsidR="009E4EFD" w:rsidRDefault="009E4EFD" w:rsidP="00BB05C5">
            <w:pPr>
              <w:spacing w:before="40" w:line="276" w:lineRule="auto"/>
              <w:ind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E67F0" w14:textId="77777777" w:rsidR="009E4EFD" w:rsidRDefault="009E4EF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5E6294B" w14:textId="77777777" w:rsidR="009E4EFD" w:rsidRDefault="009E4EF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9CB0A8C" w14:textId="77777777" w:rsidR="009E4EFD" w:rsidRDefault="009E4EF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31 CL </w:t>
            </w:r>
          </w:p>
          <w:p w14:paraId="0D6070B5" w14:textId="77777777" w:rsidR="009E4EFD" w:rsidRDefault="009E4EF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4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08D0C" w14:textId="77777777" w:rsidR="009E4EFD" w:rsidRDefault="009E4EF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CF2A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B54E0" w14:textId="77777777" w:rsidR="009E4EFD" w:rsidRPr="002C1631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EE51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43BBC5B8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035F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1D3E" w14:textId="77777777" w:rsidR="009E4EFD" w:rsidRDefault="009E4EF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FA32D" w14:textId="77777777" w:rsidR="009E4EFD" w:rsidRPr="002C1631" w:rsidRDefault="009E4EFD" w:rsidP="00BB05C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3AC0C" w14:textId="77777777" w:rsidR="009E4EFD" w:rsidRDefault="009E4EF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2 CL</w:t>
            </w:r>
          </w:p>
          <w:p w14:paraId="191C12C4" w14:textId="77777777" w:rsidR="009E4EFD" w:rsidRDefault="009E4EF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8AAD7" w14:textId="77777777" w:rsidR="009E4EFD" w:rsidRDefault="009E4EF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88ED871" w14:textId="77777777" w:rsidR="009E4EFD" w:rsidRDefault="009E4EF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B1234D4" w14:textId="77777777" w:rsidR="009E4EFD" w:rsidRDefault="009E4EF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43 CL </w:t>
            </w:r>
          </w:p>
          <w:p w14:paraId="44817152" w14:textId="77777777" w:rsidR="009E4EFD" w:rsidRDefault="009E4EF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10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3B7E" w14:textId="77777777" w:rsidR="009E4EFD" w:rsidRDefault="009E4EFD" w:rsidP="00BB05C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2F68" w14:textId="77777777" w:rsidR="009E4EFD" w:rsidRDefault="009E4EFD" w:rsidP="00BB05C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926D" w14:textId="77777777" w:rsidR="009E4EFD" w:rsidRPr="002C1631" w:rsidRDefault="009E4EFD" w:rsidP="00BB05C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16425" w14:textId="77777777" w:rsidR="009E4EFD" w:rsidRDefault="009E4EFD" w:rsidP="00BB05C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47E98A37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FB70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B820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858E" w14:textId="77777777" w:rsidR="009E4EFD" w:rsidRPr="002C1631" w:rsidRDefault="009E4EF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A81EF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1E1796A7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expediere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3C91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64F4D7D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B5C5A7A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33 </w:t>
            </w:r>
          </w:p>
          <w:p w14:paraId="1107B84A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7035AAAC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şi </w:t>
            </w:r>
          </w:p>
          <w:p w14:paraId="55E186BD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trav.</w:t>
            </w:r>
          </w:p>
          <w:p w14:paraId="47FADD0C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 /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EDC5" w14:textId="77777777" w:rsidR="009E4EFD" w:rsidRDefault="009E4EF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4ABA8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2712" w14:textId="77777777" w:rsidR="009E4EFD" w:rsidRPr="002C1631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AB9D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B5311E9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3433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68A8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F6F5" w14:textId="77777777" w:rsidR="009E4EFD" w:rsidRPr="002C1631" w:rsidRDefault="009E4EF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ED7E" w14:textId="77777777" w:rsidR="009E4EFD" w:rsidRDefault="009E4EF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3BCFE878" w14:textId="77777777" w:rsidR="009E4EFD" w:rsidRDefault="009E4EF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1A70" w14:textId="77777777" w:rsidR="009E4EFD" w:rsidRDefault="009E4EF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TDJ 82/72</w:t>
            </w:r>
          </w:p>
          <w:p w14:paraId="1501022C" w14:textId="77777777" w:rsidR="009E4EFD" w:rsidRDefault="009E4EF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1066" w14:textId="77777777" w:rsidR="009E4EFD" w:rsidRDefault="009E4EF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FEA9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588F" w14:textId="77777777" w:rsidR="009E4EFD" w:rsidRPr="002C1631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4482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40C8F034" w14:textId="7777777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D397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C0751" w14:textId="77777777" w:rsidR="009E4EFD" w:rsidRDefault="009E4EFD">
            <w:pPr>
              <w:spacing w:before="40" w:line="276" w:lineRule="auto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A8DC" w14:textId="77777777" w:rsidR="009E4EFD" w:rsidRPr="002C1631" w:rsidRDefault="009E4EFD">
            <w:pPr>
              <w:spacing w:before="120" w:line="276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D245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2D9A6C72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20EA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8DE8022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sch.10</w:t>
            </w:r>
          </w:p>
          <w:p w14:paraId="1AE66B00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</w:t>
            </w:r>
          </w:p>
          <w:p w14:paraId="14A39FE4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ACD7" w14:textId="77777777" w:rsidR="009E4EFD" w:rsidRDefault="009E4EF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AB18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7C47" w14:textId="77777777" w:rsidR="009E4EFD" w:rsidRPr="002C1631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9159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7A97F93" w14:textId="77777777">
        <w:trPr>
          <w:cantSplit/>
          <w:trHeight w:val="8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D1CE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C0A6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810A" w14:textId="77777777" w:rsidR="009E4EFD" w:rsidRPr="002C1631" w:rsidRDefault="009E4EF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2337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1D61D2DE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Legătura  131 - intrare remiză marfă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58FA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8D94FDA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53D940A6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 și intrare remiză marfă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1411" w14:textId="77777777" w:rsidR="009E4EFD" w:rsidRDefault="009E4EF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C25F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6318" w14:textId="77777777" w:rsidR="009E4EFD" w:rsidRPr="002C1631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6C7B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1FC9CEEC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22E2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3B4C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AD4E8" w14:textId="77777777" w:rsidR="009E4EFD" w:rsidRPr="002C1631" w:rsidRDefault="009E4EF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C3B1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2F9E1712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Varianta Cântar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E91A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1E662F1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125 și</w:t>
            </w:r>
          </w:p>
          <w:p w14:paraId="7E6E5884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BD29" w14:textId="77777777" w:rsidR="009E4EFD" w:rsidRDefault="009E4EF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3AC61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E0F3" w14:textId="77777777" w:rsidR="009E4EFD" w:rsidRPr="002C1631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B0B5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6C23A32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EBEF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EEC24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0362" w14:textId="77777777" w:rsidR="009E4EFD" w:rsidRPr="002C1631" w:rsidRDefault="009E4EF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CAC6E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41EFCC08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de centură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211B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6C9C641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5CFF" w14:textId="77777777" w:rsidR="009E4EFD" w:rsidRDefault="009E4EF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4AA6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9BFE" w14:textId="77777777" w:rsidR="009E4EFD" w:rsidRPr="002C1631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495F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7D6773C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8FEB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FD50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E92F" w14:textId="77777777" w:rsidR="009E4EFD" w:rsidRPr="002C1631" w:rsidRDefault="009E4EF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BAB7B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01BE6DBF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4E69F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2901803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CF6090B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12-</w:t>
            </w:r>
          </w:p>
          <w:p w14:paraId="15C5CF8E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0B824EB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3D44" w14:textId="77777777" w:rsidR="009E4EFD" w:rsidRDefault="009E4EF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10C6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692D" w14:textId="77777777" w:rsidR="009E4EFD" w:rsidRPr="002C1631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B6BE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424528D4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8F4F7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7C19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7B928" w14:textId="77777777" w:rsidR="009E4EFD" w:rsidRPr="002C1631" w:rsidRDefault="009E4EF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E090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76F1D485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E27C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06785BC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4-sch.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8391" w14:textId="77777777" w:rsidR="009E4EFD" w:rsidRDefault="009E4EF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3EB1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81784" w14:textId="77777777" w:rsidR="009E4EFD" w:rsidRPr="002C1631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0FAC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1DAB399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23B4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B6AA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65E6B" w14:textId="77777777" w:rsidR="009E4EFD" w:rsidRPr="002C1631" w:rsidRDefault="009E4EF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ED5C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518ECEFE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C7AD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5A43D25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2-sch. 6 şi între </w:t>
            </w:r>
          </w:p>
          <w:p w14:paraId="78CA93AC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7-</w:t>
            </w:r>
          </w:p>
          <w:p w14:paraId="0E902885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B6F33AF" w14:textId="77777777" w:rsidR="009E4EFD" w:rsidRPr="00026A53" w:rsidRDefault="009E4EFD">
            <w:pPr>
              <w:spacing w:before="40" w:line="276" w:lineRule="auto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11 </w:t>
            </w:r>
            <w:r>
              <w:rPr>
                <w:b/>
                <w:bCs/>
                <w:sz w:val="20"/>
                <w:lang w:val="en-US"/>
              </w:rPr>
              <w:t>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E915A" w14:textId="77777777" w:rsidR="009E4EFD" w:rsidRDefault="009E4EF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D5D5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FF54" w14:textId="77777777" w:rsidR="009E4EFD" w:rsidRPr="002C1631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2724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E9DB869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2176" w14:textId="77777777" w:rsidR="009E4EFD" w:rsidRDefault="009E4EFD" w:rsidP="009E4EF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80E8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4AB4" w14:textId="77777777" w:rsidR="009E4EFD" w:rsidRPr="002C1631" w:rsidRDefault="009E4EF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B023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Socola Mărfuri </w:t>
            </w:r>
          </w:p>
          <w:p w14:paraId="6A72F2E6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46A2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T.D.J.</w:t>
            </w:r>
          </w:p>
          <w:p w14:paraId="01EB8FF8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26- T.D.J.</w:t>
            </w:r>
          </w:p>
          <w:p w14:paraId="44FECBC6" w14:textId="77777777" w:rsidR="009E4EFD" w:rsidRDefault="009E4EF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C4AFD" w14:textId="77777777" w:rsidR="009E4EFD" w:rsidRDefault="009E4EF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B783" w14:textId="77777777" w:rsidR="009E4EFD" w:rsidRDefault="009E4EF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C9C6" w14:textId="77777777" w:rsidR="009E4EFD" w:rsidRPr="002C1631" w:rsidRDefault="009E4EF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78B7" w14:textId="77777777" w:rsidR="009E4EFD" w:rsidRDefault="009E4EF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3B842E6" w14:textId="77777777" w:rsidR="009E4EFD" w:rsidRDefault="009E4EFD">
      <w:pPr>
        <w:spacing w:before="40" w:line="192" w:lineRule="auto"/>
        <w:ind w:right="57"/>
        <w:rPr>
          <w:sz w:val="20"/>
        </w:rPr>
      </w:pPr>
    </w:p>
    <w:p w14:paraId="7379303B" w14:textId="77777777" w:rsidR="009E4EFD" w:rsidRDefault="009E4EFD" w:rsidP="00870AF0">
      <w:pPr>
        <w:pStyle w:val="Heading1"/>
        <w:spacing w:line="360" w:lineRule="auto"/>
      </w:pPr>
      <w:r>
        <w:t>LINIA 609</w:t>
      </w:r>
    </w:p>
    <w:p w14:paraId="0B3C2E64" w14:textId="77777777" w:rsidR="009E4EFD" w:rsidRDefault="009E4EFD" w:rsidP="008A16BE">
      <w:pPr>
        <w:pStyle w:val="Heading1"/>
        <w:spacing w:line="360" w:lineRule="auto"/>
        <w:rPr>
          <w:b w:val="0"/>
          <w:bCs w:val="0"/>
          <w:sz w:val="8"/>
        </w:rPr>
      </w:pPr>
      <w:r>
        <w:t>BUHĂIEŞTI - ROMAN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9E4EFD" w14:paraId="02C5311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C6C8D" w14:textId="77777777" w:rsidR="009E4EFD" w:rsidRDefault="009E4EFD" w:rsidP="009E4EF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15D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CBC7" w14:textId="77777777" w:rsidR="009E4EFD" w:rsidRPr="002409E9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5AD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Negreşti</w:t>
            </w:r>
          </w:p>
          <w:p w14:paraId="4775051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024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E744" w14:textId="77777777" w:rsidR="009E4EFD" w:rsidRPr="002409E9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E47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44A8" w14:textId="77777777" w:rsidR="009E4EFD" w:rsidRPr="002409E9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A6F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4D9E22F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E20C" w14:textId="77777777" w:rsidR="009E4EFD" w:rsidRDefault="009E4EFD" w:rsidP="009E4EF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C406" w14:textId="77777777" w:rsidR="009E4EFD" w:rsidRDefault="009E4EF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E69B" w14:textId="77777777" w:rsidR="009E4EFD" w:rsidRPr="002409E9" w:rsidRDefault="009E4EF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ACA2" w14:textId="77777777" w:rsidR="009E4EFD" w:rsidRDefault="009E4EF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Mareşal Constantin Prezan</w:t>
            </w:r>
          </w:p>
          <w:p w14:paraId="751ACB5E" w14:textId="77777777" w:rsidR="009E4EFD" w:rsidRDefault="009E4EF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D38E" w14:textId="77777777" w:rsidR="009E4EFD" w:rsidRDefault="009E4EF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B28C" w14:textId="77777777" w:rsidR="009E4EFD" w:rsidRPr="002409E9" w:rsidRDefault="009E4EF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67508" w14:textId="77777777" w:rsidR="009E4EFD" w:rsidRDefault="009E4EF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49B63" w14:textId="77777777" w:rsidR="009E4EFD" w:rsidRPr="002409E9" w:rsidRDefault="009E4EF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D286" w14:textId="77777777" w:rsidR="009E4EFD" w:rsidRDefault="009E4EF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7405980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3D3C" w14:textId="77777777" w:rsidR="009E4EFD" w:rsidRDefault="009E4EFD" w:rsidP="009E4EF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FDCA" w14:textId="77777777" w:rsidR="009E4EFD" w:rsidRDefault="009E4EF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15+500</w:t>
            </w:r>
          </w:p>
          <w:p w14:paraId="123103CE" w14:textId="77777777" w:rsidR="009E4EFD" w:rsidRDefault="009E4EF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BAC01" w14:textId="77777777" w:rsidR="009E4EFD" w:rsidRPr="002409E9" w:rsidRDefault="009E4EF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2AF15" w14:textId="77777777" w:rsidR="009E4EFD" w:rsidRDefault="009E4EFD" w:rsidP="002D67A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Negreşti- Mareşal Constantin Prezan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70E7" w14:textId="77777777" w:rsidR="009E4EFD" w:rsidRDefault="009E4EF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1135" w14:textId="77777777" w:rsidR="009E4EFD" w:rsidRPr="002409E9" w:rsidRDefault="009E4EF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D613" w14:textId="77777777" w:rsidR="009E4EFD" w:rsidRDefault="009E4EF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7D1B" w14:textId="77777777" w:rsidR="009E4EFD" w:rsidRPr="002409E9" w:rsidRDefault="009E4EF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455A" w14:textId="77777777" w:rsidR="009E4EFD" w:rsidRDefault="009E4EF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5A590EC" w14:textId="77777777" w:rsidR="009E4EFD" w:rsidRDefault="009E4EFD">
      <w:pPr>
        <w:spacing w:before="40" w:line="192" w:lineRule="auto"/>
        <w:ind w:right="57"/>
        <w:rPr>
          <w:sz w:val="20"/>
        </w:rPr>
      </w:pPr>
    </w:p>
    <w:p w14:paraId="11B88B74" w14:textId="77777777" w:rsidR="009E4EFD" w:rsidRDefault="009E4EFD" w:rsidP="00DE3370">
      <w:pPr>
        <w:pStyle w:val="Heading1"/>
        <w:spacing w:line="360" w:lineRule="auto"/>
      </w:pPr>
      <w:r>
        <w:lastRenderedPageBreak/>
        <w:t>LINIA 610</w:t>
      </w:r>
    </w:p>
    <w:p w14:paraId="6FCA89C0" w14:textId="77777777" w:rsidR="009E4EFD" w:rsidRDefault="009E4EFD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9E4EFD" w14:paraId="2329FE32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75D3" w14:textId="77777777" w:rsidR="009E4EFD" w:rsidRDefault="009E4EFD" w:rsidP="009E4EF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BE8DC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0528" w14:textId="77777777" w:rsidR="009E4EFD" w:rsidRPr="00F81D6F" w:rsidRDefault="009E4EFD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FA31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43CFFE0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ECA7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AF0716C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253C2343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0F2191E4" w14:textId="77777777" w:rsidR="009E4EFD" w:rsidRDefault="009E4EF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956C" w14:textId="77777777" w:rsidR="009E4EFD" w:rsidRPr="00F81D6F" w:rsidRDefault="009E4EFD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0F8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5A5B" w14:textId="77777777" w:rsidR="009E4EFD" w:rsidRPr="00F81D6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2F8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723D295C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97C96" w14:textId="77777777" w:rsidR="009E4EFD" w:rsidRDefault="009E4EFD" w:rsidP="009E4EF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57B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DD6D" w14:textId="77777777" w:rsidR="009E4EFD" w:rsidRPr="00F81D6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D5F2F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0297DF2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167B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685615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05F3A71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6F5CD89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E1982" w14:textId="77777777" w:rsidR="009E4EFD" w:rsidRPr="00F81D6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656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0A7DE" w14:textId="77777777" w:rsidR="009E4EFD" w:rsidRPr="00F81D6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BBF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9E4EFD" w14:paraId="31371EF2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894DA" w14:textId="77777777" w:rsidR="009E4EFD" w:rsidRDefault="009E4EFD" w:rsidP="009E4EF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2E5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5DFC" w14:textId="77777777" w:rsidR="009E4EFD" w:rsidRPr="00F81D6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48DC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32382898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2F7A0EAF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23A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4324" w14:textId="77777777" w:rsidR="009E4EFD" w:rsidRPr="00F81D6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2799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9AED" w14:textId="77777777" w:rsidR="009E4EFD" w:rsidRPr="00F81D6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66B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1FAC549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9E4EFD" w14:paraId="13CEE966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F2D2" w14:textId="77777777" w:rsidR="009E4EFD" w:rsidRDefault="009E4EFD" w:rsidP="009E4EF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320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811E" w14:textId="77777777" w:rsidR="009E4EFD" w:rsidRPr="00F81D6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748A0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5B19C4BE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83B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63D2EED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E22063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4A6AB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EDA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D8FE" w14:textId="77777777" w:rsidR="009E4EFD" w:rsidRPr="00F81D6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3A0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3DCB324" w14:textId="77777777" w:rsidR="009E4EFD" w:rsidRPr="00F54A4F" w:rsidRDefault="009E4EFD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44D131B0" w14:textId="77777777" w:rsidR="009E4EFD" w:rsidRPr="00C60E02" w:rsidRDefault="009E4EFD">
      <w:pPr>
        <w:tabs>
          <w:tab w:val="left" w:pos="3768"/>
        </w:tabs>
        <w:rPr>
          <w:sz w:val="20"/>
          <w:szCs w:val="20"/>
        </w:rPr>
      </w:pPr>
    </w:p>
    <w:p w14:paraId="19992FDB" w14:textId="77777777" w:rsidR="009E4EFD" w:rsidRDefault="009E4EFD" w:rsidP="00BC435D">
      <w:pPr>
        <w:pStyle w:val="Heading1"/>
        <w:spacing w:line="360" w:lineRule="auto"/>
      </w:pPr>
      <w:r>
        <w:t>LINIA 613</w:t>
      </w:r>
    </w:p>
    <w:p w14:paraId="24CDB08A" w14:textId="77777777" w:rsidR="009E4EFD" w:rsidRDefault="009E4EFD" w:rsidP="005E6C8C">
      <w:pPr>
        <w:pStyle w:val="Heading1"/>
        <w:spacing w:line="360" w:lineRule="auto"/>
        <w:rPr>
          <w:b w:val="0"/>
          <w:bCs w:val="0"/>
          <w:sz w:val="8"/>
        </w:rPr>
      </w:pPr>
      <w:r>
        <w:t>LEŢCANI - DOROHOI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9E4EFD" w14:paraId="7C1A1164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58A8" w14:textId="77777777" w:rsidR="009E4EFD" w:rsidRDefault="009E4EFD" w:rsidP="009E4EF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D32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8+140</w:t>
            </w:r>
          </w:p>
          <w:p w14:paraId="1EDDAE1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3DB6" w14:textId="77777777" w:rsidR="009E4EFD" w:rsidRPr="00625463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400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Leţcani -</w:t>
            </w:r>
          </w:p>
          <w:p w14:paraId="6E0DA01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Larga Jijia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7D4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C869" w14:textId="77777777" w:rsidR="009E4EFD" w:rsidRPr="00D8119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148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25BC" w14:textId="77777777" w:rsidR="009E4EFD" w:rsidRPr="00D8119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5863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094149A0" w14:textId="77777777">
        <w:trPr>
          <w:cantSplit/>
          <w:trHeight w:val="3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A1262" w14:textId="77777777" w:rsidR="009E4EFD" w:rsidRDefault="009E4EFD" w:rsidP="009E4EF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FE03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8802F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5089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36E059D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085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946438">
              <w:rPr>
                <w:b/>
                <w:bCs/>
                <w:sz w:val="20"/>
                <w:szCs w:val="20"/>
              </w:rPr>
              <w:t xml:space="preserve">toată </w:t>
            </w:r>
          </w:p>
          <w:p w14:paraId="6220CD04" w14:textId="77777777" w:rsidR="009E4EFD" w:rsidRPr="00946438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035F" w14:textId="77777777" w:rsidR="009E4EFD" w:rsidRPr="00D8119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C231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AD916" w14:textId="77777777" w:rsidR="009E4EFD" w:rsidRPr="00D8119C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EF8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terminus.</w:t>
            </w:r>
          </w:p>
          <w:p w14:paraId="74FF829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28B23B4B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02722D7F" w14:textId="77777777" w:rsidR="009E4EFD" w:rsidRDefault="009E4EFD" w:rsidP="004F6534">
      <w:pPr>
        <w:pStyle w:val="Heading1"/>
        <w:spacing w:line="360" w:lineRule="auto"/>
      </w:pPr>
      <w:r>
        <w:t>LINIA 700</w:t>
      </w:r>
    </w:p>
    <w:p w14:paraId="71482458" w14:textId="77777777" w:rsidR="009E4EFD" w:rsidRDefault="009E4EFD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9E4EFD" w14:paraId="7B07423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418C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994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6D7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33F8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5EA213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699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557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3C79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D461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75F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F55DDE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8FD1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375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EC7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014E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67EB7E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39B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B19D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5BF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080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1A57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76574D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2504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00F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D18A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56A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89C1A8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1B3B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0A36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AE6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5929F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9D8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A60D9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9E4EFD" w14:paraId="2522EE3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1B0C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6504" w14:textId="77777777" w:rsidR="009E4EFD" w:rsidRDefault="009E4EF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1323" w14:textId="77777777" w:rsidR="009E4EFD" w:rsidRDefault="009E4EF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E089" w14:textId="77777777" w:rsidR="009E4EFD" w:rsidRDefault="009E4EFD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B1CE" w14:textId="77777777" w:rsidR="009E4EFD" w:rsidRPr="00E4222D" w:rsidRDefault="009E4EF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677FCAA1" w14:textId="77777777" w:rsidR="009E4EFD" w:rsidRPr="00E4222D" w:rsidRDefault="009E4EF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2C8D756E" w14:textId="77777777" w:rsidR="009E4EFD" w:rsidRPr="00E4222D" w:rsidRDefault="009E4EF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49DED740" w14:textId="77777777" w:rsidR="009E4EFD" w:rsidRDefault="009E4EF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875F" w14:textId="77777777" w:rsidR="009E4EFD" w:rsidRDefault="009E4EF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082D" w14:textId="77777777" w:rsidR="009E4EFD" w:rsidRDefault="009E4EF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876D3" w14:textId="77777777" w:rsidR="009E4EFD" w:rsidRDefault="009E4EF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3347" w14:textId="77777777" w:rsidR="009E4EFD" w:rsidRDefault="009E4EFD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B13E8AE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A1331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1CC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F3622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B9A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EDA11F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ADE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BEE94B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F8D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D57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36C5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FB2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63ADDD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344E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D46A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AA2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4AE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2244F7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6AD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8B2952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1A09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B628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B76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970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D711C1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ED22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EB4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9F91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4DE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22C452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C58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5CB3F73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02E3A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763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C08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60D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B8D8F1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D3B0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B56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1EC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AAA6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8384A3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480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16E91D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39DE2E3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FBB8A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628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4370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DF3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AE1FD5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7F340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9C3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CC23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3E1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FB37CE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B33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124AC31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592A147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7A1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8A22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0EF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5985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C894AC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2A26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DB4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2D2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FC6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DF1969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02C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EB19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0C7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86F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C73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7DE585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2D7A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66D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5A89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6CB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1A0C47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D5D2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  <w:p w14:paraId="530C4251" w14:textId="77777777" w:rsidR="009E4EFD" w:rsidRPr="00B401EA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F57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C07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F7E4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AB0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64DB6B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08947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F4A0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A5B9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6B5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553FCB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966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5E1FCCE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50BB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6C4F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FA73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7CDC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1FACCD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59A6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A1BB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BA64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3F8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948116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FE4E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2E8D0E9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68CA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BB6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A102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E98D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9E4EFD" w14:paraId="6C99DC2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158A8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E4D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0F8F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C4E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6B6B79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2EB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5742FCE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A66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826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4BAD3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069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9E4EFD" w14:paraId="4A84A35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4D7D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959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CB240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F066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835B6B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FA34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401702D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4DD44F9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2B44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B56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36B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8A4B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F1B7CC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92A1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509A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F302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551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387E2FA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5E7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3521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9FF6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3C7869D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18E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077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27A7D3E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F9CE2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973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F0DD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BF2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7C9D2BE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9E2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F270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911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498340D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C934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9C3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5F4F2CC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6B87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FF7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382E1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0C01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4186F23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5EC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E67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572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59C6003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BBF6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838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20A07CB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AA1B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D4C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CF32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9E4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1ABF35C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BB8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B3EB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2675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8BE4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A530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AE145F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DBA18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125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48819BD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3D009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AFB3" w14:textId="77777777" w:rsidR="009E4EFD" w:rsidRDefault="009E4EFD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64B15C56" w14:textId="77777777" w:rsidR="009E4EFD" w:rsidRDefault="009E4EFD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482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DC6A1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9F7F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8C3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C62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157DBE3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19DA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8EF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0261B01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EB1E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4E7C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48FC4383" w14:textId="77777777" w:rsidR="009E4EFD" w:rsidRPr="008A1A04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D55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B29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1CF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7FA9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12BE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1FB2555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63B04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2BA6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62F6EDB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8AEE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933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589BAA9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7E3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BF66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877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D12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76E6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9E4EFD" w14:paraId="0762F2C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06C7B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E72E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6F1B58B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853C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2E2B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2260762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75D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1570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583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C00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66B2" w14:textId="77777777" w:rsidR="009E4EFD" w:rsidRPr="00C20CA5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0AF7D34" w14:textId="77777777" w:rsidR="009E4EFD" w:rsidRPr="00EB107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AD2C00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BF29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D7B1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CF5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C46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0B752B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681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F62ADC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4AC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25D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5A23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DC2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7DFCD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5AA0A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9E4EFD" w14:paraId="42CDDF7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8258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2D7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4DC3946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159FB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EA3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9773FB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4ED4DD8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3296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534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91D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5314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CFBE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59A8FBB9" w14:textId="77777777" w:rsidR="009E4EFD" w:rsidRPr="00C401D9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9E4EFD" w14:paraId="647C949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C534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1535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85AB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EE5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420DD41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278DA24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7F97ABF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E61E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4EEB5F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7462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B315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FC086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9B53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75F8CA7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9E4EFD" w14:paraId="757A6AE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6E66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EBD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489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916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563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27E3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21A3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06B569C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EC6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527F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1142C9B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64AACF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C7B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0BA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AF2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4C33435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A388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E47F63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DDEB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15E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2FB0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349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22B67D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422583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5E1D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04D6BBD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12A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29D29" w14:textId="77777777" w:rsidR="009E4EFD" w:rsidRDefault="009E4EFD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1E13F77A" w14:textId="77777777" w:rsidR="009E4EFD" w:rsidRDefault="009E4EFD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9C50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8A936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464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B41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778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585F53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3B134C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017F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170B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7FE6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1B8877F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D6F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8219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ADA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4958D9A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D09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E54E" w14:textId="77777777" w:rsidR="009E4EFD" w:rsidRPr="00C20CA5" w:rsidRDefault="009E4EF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6BAC0DF" w14:textId="77777777" w:rsidR="009E4EFD" w:rsidRPr="00EB107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B89D93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2BE5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DAE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297B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26A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0B0CB3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2B2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BEDFCA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DD0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E08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B9C54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F5D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0C233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AF638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9E4EFD" w14:paraId="58F0B30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8645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FD2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87C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CD4B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CA9D1F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D36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DA51F5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CE4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936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717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D20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38380A5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9E4EFD" w14:paraId="4DD314C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1A33C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006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C2D7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8CAA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6C2565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6DE8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4343F79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D9906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42DC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3642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A401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79A27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59E56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67C363A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9E4EFD" w14:paraId="36E15EF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BE1C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168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4700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B9A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2EEB9D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BB24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37D3842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43F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DBC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D4FF6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751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A5122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B70BA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6D46240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9E4EFD" w14:paraId="6B13486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55B0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3BF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7CD2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37B6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042D71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8D0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598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6E4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6D2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7F0D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29058F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B250F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61D95EB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9E4EFD" w14:paraId="64CEF48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E7568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01B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D37F3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2BC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3F9494F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289A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12DF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DAF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FDEA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5EA5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1DB56B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9A2E7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03F4E3A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9E4EFD" w14:paraId="089C2DC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D8D4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336C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2A3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431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688CA62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EC7E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75D71F4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3869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03B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748B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D680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4C9C5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15F67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9E4EFD" w14:paraId="4542A0C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3EAD" w14:textId="77777777" w:rsidR="009E4EFD" w:rsidRDefault="009E4EFD" w:rsidP="009E4EF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57B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5A99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811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60D728B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CF8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EF6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6B382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5671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E338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EC5D7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4CBB098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281F630A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49D81B31" w14:textId="77777777" w:rsidR="009E4EFD" w:rsidRDefault="009E4EFD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0297FB19" w14:textId="77777777" w:rsidR="009E4EFD" w:rsidRDefault="009E4EFD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9E4EFD" w14:paraId="6419C187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AED3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785B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46CD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079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8E6A23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8FB1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EF520D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2CF95AC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58F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DF0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69A9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48D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AA60A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4A2DF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1ED189D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67A29AC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9E4EFD" w14:paraId="0F3630A6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3913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4705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46D3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D88D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2E4998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19C2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82FE65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60A4B2E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14322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2DB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BDF0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638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28D70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BCD705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435AD8A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9E4EFD" w14:paraId="564565A2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09B4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F71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47F1DA4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4E87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5322" w14:textId="77777777" w:rsidR="009E4EFD" w:rsidRDefault="009E4EFD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C75FAC6" w14:textId="77777777" w:rsidR="009E4EFD" w:rsidRDefault="009E4EFD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32F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91B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5CF4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EE6C3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79165" w14:textId="77777777" w:rsidR="009E4EFD" w:rsidRPr="006A2576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5AB19F44" w14:textId="77777777" w:rsidR="009E4EFD" w:rsidRPr="006A2576" w:rsidRDefault="009E4EFD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6B37C9CB" w14:textId="77777777" w:rsidR="009E4EFD" w:rsidRDefault="009E4EFD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07B036C6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DF7A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22D2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500BF9B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415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8318" w14:textId="77777777" w:rsidR="009E4EFD" w:rsidRDefault="009E4EFD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228B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4EE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C938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E1C8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AEE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4328A1F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0A85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59D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5DE4AE6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421E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C422D" w14:textId="77777777" w:rsidR="009E4EFD" w:rsidRDefault="009E4EFD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AAE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A281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245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6357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E7D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6CD695E6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944E4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483F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03B884B7" w14:textId="77777777" w:rsidR="009E4EFD" w:rsidRDefault="009E4EFD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0100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306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72E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C41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546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1B5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8E2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180EF8F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199CD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5A6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78B7619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73FE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69457" w14:textId="77777777" w:rsidR="009E4EFD" w:rsidRPr="001904F7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A8D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C2FA0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0B6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648E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46AB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9E4EFD" w14:paraId="4BDE16E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1CAF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3303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181D117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A14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2AF8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3F25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7421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FA3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7F7B6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DD2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573D57C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5712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004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48DE096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2A1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3EA7" w14:textId="77777777" w:rsidR="009E4EFD" w:rsidRPr="00DA3842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554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38A5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E01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2BD81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CCDF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C7636E0" w14:textId="77777777" w:rsidR="009E4EFD" w:rsidRDefault="009E4EFD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4E24076A" w14:textId="77777777" w:rsidR="009E4EFD" w:rsidRDefault="009E4EFD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569C5E91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76AE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DCC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36C0C4BF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89B2C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9AE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B1C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6CDF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511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EF40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2DC2" w14:textId="77777777" w:rsidR="009E4EFD" w:rsidRPr="00175A24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10DF1721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BA84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42BA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629A728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8002D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B07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D913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7F23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2363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7170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7C721" w14:textId="77777777" w:rsidR="009E4EFD" w:rsidRPr="00175A24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4740433C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142B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A4E4" w14:textId="77777777" w:rsidR="009E4EFD" w:rsidRDefault="009E4EF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B8E8D" w14:textId="77777777" w:rsidR="009E4EFD" w:rsidRDefault="009E4EF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9B40" w14:textId="77777777" w:rsidR="009E4EFD" w:rsidRDefault="009E4EFD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A58D2E5" w14:textId="77777777" w:rsidR="009E4EFD" w:rsidRDefault="009E4EFD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F8391" w14:textId="77777777" w:rsidR="009E4EFD" w:rsidRDefault="009E4EF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E872C7E" w14:textId="77777777" w:rsidR="009E4EFD" w:rsidRDefault="009E4EF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96F2" w14:textId="77777777" w:rsidR="009E4EFD" w:rsidRDefault="009E4EF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58C18" w14:textId="77777777" w:rsidR="009E4EFD" w:rsidRDefault="009E4EF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C47D1" w14:textId="77777777" w:rsidR="009E4EFD" w:rsidRPr="001304AF" w:rsidRDefault="009E4EF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E142" w14:textId="77777777" w:rsidR="009E4EFD" w:rsidRDefault="009E4EF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5D93FE" w14:textId="77777777" w:rsidR="009E4EFD" w:rsidRDefault="009E4EF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034A26" w14:textId="77777777" w:rsidR="009E4EFD" w:rsidRPr="00175A24" w:rsidRDefault="009E4EF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9E4EFD" w14:paraId="3929FAD2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2DD1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565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DF50E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F0A8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D94B5B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F5F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EE6C48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BF7E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52B0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693E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F28FE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247E5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0F1F2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9E4EFD" w14:paraId="649492AD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2F38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448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97F9B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1165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1A2772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BB9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CE9C68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231A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7229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874E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913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FB57D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66FA1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9E4EFD" w14:paraId="4630723B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E6A4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FBB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4890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9A7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FD81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7FB87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56B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5AFF867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459F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995B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28CCF36B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0D7C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135E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2A5D88F4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BCEA8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3F0F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860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75AA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BA4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D0A6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3E6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157D5C7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2417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667D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A4FA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BCF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4F27D9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9A08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231FBAF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5641" w14:textId="77777777" w:rsidR="009E4EFD" w:rsidRPr="00CA307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0BB43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F204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D384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84D7CF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9E4EFD" w14:paraId="139A3C2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E1E7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0DA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6A33572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846A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BC7CC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ECCCF87" w14:textId="77777777" w:rsidR="009E4EFD" w:rsidRPr="00180EA2" w:rsidRDefault="009E4EFD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22F9C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24AD" w14:textId="77777777" w:rsidR="009E4EFD" w:rsidRPr="00CA307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D2C0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C852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D0F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22C7F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D5EA98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9E4EFD" w14:paraId="3609AF27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20F57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436A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05EF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6862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555685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100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524F" w14:textId="77777777" w:rsidR="009E4EFD" w:rsidRPr="00CA307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722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05A5E04B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519F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1955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EA79D0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275019A6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F4BD29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9E4EFD" w14:paraId="03EFD646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3C2B" w14:textId="77777777" w:rsidR="009E4EFD" w:rsidRDefault="009E4EFD" w:rsidP="009E4EF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FEA8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F6659" w14:textId="77777777" w:rsidR="009E4EFD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62CB7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8CE2DCA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78E5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448DD337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0FECBFA6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EE8B" w14:textId="77777777" w:rsidR="009E4EFD" w:rsidRPr="00CA3079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F68E" w14:textId="77777777" w:rsidR="009E4EFD" w:rsidRDefault="009E4EF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77EE" w14:textId="77777777" w:rsidR="009E4EFD" w:rsidRPr="001304AF" w:rsidRDefault="009E4EF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D73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CBB564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59FA8C7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7BEB10C8" w14:textId="77777777" w:rsidR="009E4EFD" w:rsidRPr="00B71446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22FBFA99" w14:textId="77777777" w:rsidR="009E4EFD" w:rsidRDefault="009E4EFD">
      <w:pPr>
        <w:tabs>
          <w:tab w:val="left" w:pos="6382"/>
        </w:tabs>
        <w:rPr>
          <w:sz w:val="20"/>
        </w:rPr>
      </w:pPr>
    </w:p>
    <w:p w14:paraId="6666B478" w14:textId="77777777" w:rsidR="009E4EFD" w:rsidRDefault="009E4EFD" w:rsidP="00B52218">
      <w:pPr>
        <w:pStyle w:val="Heading1"/>
        <w:spacing w:line="360" w:lineRule="auto"/>
      </w:pPr>
      <w:r>
        <w:t>LINIA 704</w:t>
      </w:r>
    </w:p>
    <w:p w14:paraId="0D26499F" w14:textId="77777777" w:rsidR="009E4EFD" w:rsidRDefault="009E4EFD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9E4EFD" w14:paraId="0629325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0D11" w14:textId="77777777" w:rsidR="009E4EFD" w:rsidRDefault="009E4EFD" w:rsidP="009E4EF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F06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47ABBE9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A9306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7188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 -</w:t>
            </w:r>
          </w:p>
          <w:p w14:paraId="2765F57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0BE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6F90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CE9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10104FB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09EC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8DA8" w14:textId="77777777" w:rsidR="009E4EFD" w:rsidRPr="001467E0" w:rsidRDefault="009E4EF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7CA4796" w14:textId="77777777" w:rsidR="009E4EFD" w:rsidRPr="00C00026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0002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041786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F0B3" w14:textId="77777777" w:rsidR="009E4EFD" w:rsidRDefault="009E4EFD" w:rsidP="009E4EF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F7D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D3D7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A5C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Barcea </w:t>
            </w:r>
          </w:p>
          <w:p w14:paraId="68F60EB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429E88D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B46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4BCF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FCF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9056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1AF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776E0DD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3D922" w14:textId="77777777" w:rsidR="009E4EFD" w:rsidRDefault="009E4EFD" w:rsidP="009E4EF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DDA8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131C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AD72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292C3BE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2101C8E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3F8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F050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A17D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406F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DE6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2607EF7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553E2" w14:textId="77777777" w:rsidR="009E4EFD" w:rsidRDefault="009E4EFD" w:rsidP="009E4EF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E53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0A5D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C43E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74462F5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392F37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2614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230D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F902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E743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A69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191B0B8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7AFD41" w14:textId="77777777" w:rsidR="009E4EFD" w:rsidRDefault="009E4EFD" w:rsidP="009E4EF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2699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9FB41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E34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Hanu Conachi</w:t>
            </w:r>
          </w:p>
          <w:p w14:paraId="43D4D00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563D41D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59E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E477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B7D6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A50A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505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ECC903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D969E5A" w14:textId="77777777" w:rsidR="009E4EFD" w:rsidRDefault="009E4EFD" w:rsidP="009E4EF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5A7C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4942694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25BB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2A1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1FB5505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B6C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AD6D7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0CFF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4D16489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7C07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21B11" w14:textId="77777777" w:rsidR="009E4EFD" w:rsidRPr="001467E0" w:rsidRDefault="009E4EF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6D54533" w14:textId="77777777" w:rsidR="009E4EFD" w:rsidRPr="008D7F2C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D7F2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9B50E37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C47967" w14:textId="77777777" w:rsidR="009E4EFD" w:rsidRDefault="009E4EFD" w:rsidP="009E4EF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107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278+900</w:t>
            </w:r>
          </w:p>
          <w:p w14:paraId="66EEEAA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6D7F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96F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4003AA3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403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6814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A8E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4D07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FEB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335AB17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EF311D" w14:textId="77777777" w:rsidR="009E4EFD" w:rsidRDefault="009E4EFD" w:rsidP="009E4EF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C1D4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C419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B95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337A1B8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F9FE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424C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231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2BA0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7B0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00B152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5D800" w14:textId="77777777" w:rsidR="009E4EFD" w:rsidRDefault="009E4EFD" w:rsidP="009E4EF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485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F6733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019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3DF4030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C85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5846BE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D62A0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73C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A451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824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CEC93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4. </w:t>
            </w:r>
          </w:p>
        </w:tc>
      </w:tr>
      <w:tr w:rsidR="009E4EFD" w14:paraId="07531217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6895F" w14:textId="77777777" w:rsidR="009E4EFD" w:rsidRDefault="009E4EFD" w:rsidP="009E4EF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016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1BBF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538F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16B6452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6B2B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0B5E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7FCC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919DC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F64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419DE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4 - 6.</w:t>
            </w:r>
          </w:p>
        </w:tc>
      </w:tr>
      <w:tr w:rsidR="009E4EFD" w14:paraId="00A6D5C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C32B" w14:textId="77777777" w:rsidR="009E4EFD" w:rsidRDefault="009E4EFD" w:rsidP="009E4EF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105A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3B039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C724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39F97D3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816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624A2D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A67D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CC7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3073C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7B5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0E6E3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– 8.</w:t>
            </w:r>
          </w:p>
        </w:tc>
      </w:tr>
      <w:tr w:rsidR="009E4EFD" w14:paraId="493DDD1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3E3C6" w14:textId="77777777" w:rsidR="009E4EFD" w:rsidRDefault="009E4EFD" w:rsidP="009E4EF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EA6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AE6C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6598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7F53FE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1D3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446E6B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2B36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635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33808" w14:textId="77777777" w:rsidR="009E4EFD" w:rsidRPr="00E4080B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578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40DBD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7 şi 8. </w:t>
            </w:r>
          </w:p>
        </w:tc>
      </w:tr>
    </w:tbl>
    <w:p w14:paraId="655747B7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11C3FE25" w14:textId="77777777" w:rsidR="009E4EFD" w:rsidRDefault="009E4EFD" w:rsidP="00D06EF4">
      <w:pPr>
        <w:pStyle w:val="Heading1"/>
        <w:spacing w:line="360" w:lineRule="auto"/>
      </w:pPr>
      <w:r>
        <w:t>LINIA 705</w:t>
      </w:r>
    </w:p>
    <w:p w14:paraId="26F98D89" w14:textId="77777777" w:rsidR="009E4EFD" w:rsidRDefault="009E4EFD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9E4EFD" w14:paraId="062636CE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78E2B" w14:textId="77777777" w:rsidR="009E4EFD" w:rsidRDefault="009E4EFD" w:rsidP="009E4EF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F9C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5+000</w:t>
            </w:r>
          </w:p>
          <w:p w14:paraId="15DD738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1F0F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584A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40DFAF0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957C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8A1D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816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4AD3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448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65E1A09C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3A0E" w14:textId="77777777" w:rsidR="009E4EFD" w:rsidRDefault="009E4EFD" w:rsidP="009E4EF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EDE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9+250</w:t>
            </w:r>
          </w:p>
          <w:p w14:paraId="0A70517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7E87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CC647" w14:textId="77777777" w:rsidR="009E4EFD" w:rsidRDefault="009E4EFD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7C7F6556" w14:textId="77777777" w:rsidR="009E4EFD" w:rsidRDefault="009E4EFD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826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EA67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547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F84E5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FDF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208221E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B6860" w14:textId="77777777" w:rsidR="009E4EFD" w:rsidRDefault="009E4EFD" w:rsidP="009E4EF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ED5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0DA80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4DA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43EF8BF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57DA2DD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958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4E21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B20C6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5580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D5D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E776209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719C" w14:textId="77777777" w:rsidR="009E4EFD" w:rsidRDefault="009E4EFD" w:rsidP="009E4EF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4D9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13C9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EAE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74D55994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8A8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60188B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3 - 7 </w:t>
            </w:r>
          </w:p>
          <w:p w14:paraId="13E6408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3472EE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FFB6F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BA2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B3911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9254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48086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3.</w:t>
            </w:r>
          </w:p>
        </w:tc>
      </w:tr>
      <w:tr w:rsidR="009E4EFD" w14:paraId="2C45065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CE76" w14:textId="77777777" w:rsidR="009E4EFD" w:rsidRDefault="009E4EFD" w:rsidP="009E4EF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53A8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B5E3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C0E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32CC0B12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8622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3A2F6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A4B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CE60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1BE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F363B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şi 4.</w:t>
            </w:r>
          </w:p>
        </w:tc>
      </w:tr>
      <w:tr w:rsidR="009E4EFD" w14:paraId="7BBA9C2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6375" w14:textId="77777777" w:rsidR="009E4EFD" w:rsidRDefault="009E4EFD" w:rsidP="009E4EF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806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27+300</w:t>
            </w:r>
          </w:p>
          <w:p w14:paraId="277DF34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2C01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F3F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 -</w:t>
            </w:r>
          </w:p>
          <w:p w14:paraId="56E9F6C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75B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524F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969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E171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585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406C64D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835E" w14:textId="77777777" w:rsidR="009E4EFD" w:rsidRDefault="009E4EFD" w:rsidP="009E4EF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7DD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  <w:p w14:paraId="1058B95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DBDC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E4DC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Tg. Bujor</w:t>
            </w:r>
          </w:p>
          <w:p w14:paraId="30BBAB3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D6A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341D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AEA8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49E33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60436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288C8F2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0C37" w14:textId="77777777" w:rsidR="009E4EFD" w:rsidRDefault="009E4EFD" w:rsidP="009E4EF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F479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66+950</w:t>
            </w:r>
          </w:p>
          <w:p w14:paraId="489B1D4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7B45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B713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Tg. Bujor -</w:t>
            </w:r>
          </w:p>
          <w:p w14:paraId="21FAFF71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4A9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38F3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7E30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A03D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B071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07E3F24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DBD51" w14:textId="77777777" w:rsidR="009E4EFD" w:rsidRDefault="009E4EFD" w:rsidP="009E4EF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48B9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80+600</w:t>
            </w:r>
          </w:p>
          <w:p w14:paraId="30DBFE6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0B31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12BF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1B09E8D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6DE4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99830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06033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5A8C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746B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permanentă.</w:t>
            </w:r>
          </w:p>
        </w:tc>
      </w:tr>
      <w:tr w:rsidR="009E4EFD" w14:paraId="06792CA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18918" w14:textId="77777777" w:rsidR="009E4EFD" w:rsidRDefault="009E4EFD" w:rsidP="009E4EF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439F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98+575</w:t>
            </w:r>
          </w:p>
          <w:p w14:paraId="2E8005CD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578D" w14:textId="77777777" w:rsidR="009E4EFD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7A0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79F8A5D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F87D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ABA57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6BC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98C5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917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5D1E3C8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882A" w14:textId="77777777" w:rsidR="009E4EFD" w:rsidRDefault="009E4EFD" w:rsidP="009E4EF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B09E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104+943</w:t>
            </w:r>
          </w:p>
          <w:p w14:paraId="17334C88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BBA8D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06F1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 -</w:t>
            </w:r>
          </w:p>
          <w:p w14:paraId="4AB2A43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AA2C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72BCE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652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C250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70E6" w14:textId="77777777" w:rsidR="009E4EFD" w:rsidRPr="00D84B80" w:rsidRDefault="009E4EF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84B8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4A4BE85E" w14:textId="77777777" w:rsidR="009E4EFD" w:rsidRPr="00577556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7755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82E76C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0EB1" w14:textId="77777777" w:rsidR="009E4EFD" w:rsidRDefault="009E4EFD" w:rsidP="009E4EF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86D9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81810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E08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2B545B4E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5E3F79C7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FBB3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BA04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1C85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F7E7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2DBC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25C61EE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0EA85" w14:textId="77777777" w:rsidR="009E4EFD" w:rsidRDefault="009E4EFD" w:rsidP="009E4EF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CBF4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A2F1A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BBA8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1FC4F340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Y</w:t>
            </w:r>
          </w:p>
          <w:p w14:paraId="61B4A235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FC1C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C7A49D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6,  7, diag.</w:t>
            </w:r>
          </w:p>
          <w:p w14:paraId="7A7050D7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 -  5, </w:t>
            </w:r>
          </w:p>
          <w:p w14:paraId="41DA32BB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  -  7, </w:t>
            </w:r>
          </w:p>
          <w:p w14:paraId="6AD8F5B1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66543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8CCA" w14:textId="77777777" w:rsidR="009E4EFD" w:rsidRDefault="009E4EF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0E5DE" w14:textId="77777777" w:rsidR="009E4EFD" w:rsidRPr="006A1A91" w:rsidRDefault="009E4EF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503D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95FECA" w14:textId="77777777" w:rsidR="009E4EFD" w:rsidRDefault="009E4EF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2 - 6.</w:t>
            </w:r>
          </w:p>
        </w:tc>
      </w:tr>
    </w:tbl>
    <w:p w14:paraId="2D259312" w14:textId="77777777" w:rsidR="009E4EFD" w:rsidRPr="00454E32" w:rsidRDefault="009E4EFD">
      <w:pPr>
        <w:spacing w:before="40" w:after="40" w:line="192" w:lineRule="auto"/>
        <w:ind w:right="57"/>
        <w:rPr>
          <w:b/>
          <w:sz w:val="20"/>
        </w:rPr>
      </w:pPr>
    </w:p>
    <w:p w14:paraId="06936B99" w14:textId="77777777" w:rsidR="009E4EFD" w:rsidRDefault="009E4EFD" w:rsidP="00F0370D">
      <w:pPr>
        <w:pStyle w:val="Heading1"/>
        <w:spacing w:line="360" w:lineRule="auto"/>
      </w:pPr>
      <w:r>
        <w:t>LINIA 800</w:t>
      </w:r>
    </w:p>
    <w:p w14:paraId="60938F91" w14:textId="77777777" w:rsidR="009E4EFD" w:rsidRDefault="009E4EFD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9E4EFD" w14:paraId="4E2F536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7965A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FCB06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C4DDD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40954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BD6A085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919AE" w14:textId="77777777" w:rsidR="009E4EFD" w:rsidRDefault="009E4EF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B22B7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FC616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EFA48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47026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F1852C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F319F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F51C3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09E1A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E1360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4AA321B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0DC53" w14:textId="77777777" w:rsidR="009E4EFD" w:rsidRDefault="009E4EF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11D92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80D1B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B9EF2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D9776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103B4F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C45A8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8FBB3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CC84F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D6713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FE81ECB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211E2" w14:textId="77777777" w:rsidR="009E4EFD" w:rsidRDefault="009E4EF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4F786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8A327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7CFFB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2AE97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80D1F6" w14:textId="77777777" w:rsidR="009E4EFD" w:rsidRDefault="009E4EFD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9E4EFD" w:rsidRPr="00A8307A" w14:paraId="325131D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339F4" w14:textId="77777777" w:rsidR="009E4EFD" w:rsidRPr="00A75A00" w:rsidRDefault="009E4EFD" w:rsidP="009E4EFD">
            <w:pPr>
              <w:numPr>
                <w:ilvl w:val="0"/>
                <w:numId w:val="23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34300" w14:textId="77777777" w:rsidR="009E4EFD" w:rsidRPr="00A8307A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E0621" w14:textId="77777777" w:rsidR="009E4EFD" w:rsidRPr="00A8307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E037F" w14:textId="77777777" w:rsidR="009E4EFD" w:rsidRPr="00A8307A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8DB01" w14:textId="77777777" w:rsidR="009E4EFD" w:rsidRDefault="009E4EF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B96943A" w14:textId="77777777" w:rsidR="009E4EFD" w:rsidRDefault="009E4EF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4AC1325C" w14:textId="77777777" w:rsidR="009E4EFD" w:rsidRDefault="009E4EF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0B5E396" w14:textId="77777777" w:rsidR="009E4EFD" w:rsidRDefault="009E4EF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8EE7A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170E5" w14:textId="77777777" w:rsidR="009E4EFD" w:rsidRPr="00A8307A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4F255" w14:textId="77777777" w:rsidR="009E4EFD" w:rsidRPr="00A8307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18B5C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FC1228" w14:textId="77777777" w:rsidR="009E4EFD" w:rsidRPr="00A8307A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9E4EFD" w14:paraId="5438000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FBFC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E35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5C24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9005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5DF0D978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3BFA2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056BB167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6029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2D105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99BA3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8892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0BFD8C5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3F8D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B56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03B6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1CCE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F3CF" w14:textId="77777777" w:rsidR="009E4EFD" w:rsidRDefault="009E4EFD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BD93865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55F9F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223F0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8B79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88045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E7B66F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C511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E063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60D2F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48809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917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F8387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A5F7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CB8FE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1ADF5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B217B7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1A0F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679F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251D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A805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A387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35878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D90B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78F4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E928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5D6612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217F67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9E4EFD" w14:paraId="64B1A4B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7764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33E93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61FE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5040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6E35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C19E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A67B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EC5F4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F27E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6F7EDF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632C91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9E4EFD" w14:paraId="55B0C23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06B6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026FF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4C4ED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8C17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3FF3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C0ED7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2578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64DA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ED91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2F9C95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96CFDB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9E4EFD" w14:paraId="7DFAE8B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F15A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F213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776D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771A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E68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BB655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C20E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717F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E9E1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7E474A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81A098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9E4EFD" w14:paraId="651EFCD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C9B6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04E4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5407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6909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6459A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378FBC9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3BDD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5720F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B56A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D890A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E4EFD" w14:paraId="7D538C4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33B2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A216F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22317D36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D4AF2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06F3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4545F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58DEB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15D6" w14:textId="77777777" w:rsidR="009E4EFD" w:rsidRDefault="009E4EF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164C85B1" w14:textId="77777777" w:rsidR="009E4EFD" w:rsidRDefault="009E4EF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1A4B4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5939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05056A7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9CFA6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C1FD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C09A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CEE6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3E9C5088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385E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2227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E7E4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5FB7F8BB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E1525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05E9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3C19C51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91F4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09FF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32A2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5721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5E4C6494" w14:textId="77777777" w:rsidR="009E4EFD" w:rsidRPr="008B2519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689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A7649C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77A9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50B5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0015" w14:textId="77777777" w:rsidR="009E4EFD" w:rsidRPr="008D08DE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ACE50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9E4EFD" w14:paraId="7F61B12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B78D2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6EC3A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420A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52BA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5BEC" w14:textId="77777777" w:rsidR="009E4EFD" w:rsidRDefault="009E4EFD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48F8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042EF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B9F2" w14:textId="77777777" w:rsidR="009E4EFD" w:rsidRPr="008D08DE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3AC7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</w:rPr>
              <w:br/>
              <w:t>la liniile 3, 4 și 5</w:t>
            </w:r>
          </w:p>
        </w:tc>
      </w:tr>
      <w:tr w:rsidR="009E4EFD" w14:paraId="4C644BF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6A665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6090" w14:textId="77777777" w:rsidR="009E4EFD" w:rsidRDefault="009E4EF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2F0E" w14:textId="77777777" w:rsidR="009E4EFD" w:rsidRPr="001161EA" w:rsidRDefault="009E4EF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1583" w14:textId="77777777" w:rsidR="009E4EFD" w:rsidRDefault="009E4EFD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05C722E0" w14:textId="77777777" w:rsidR="009E4EFD" w:rsidRDefault="009E4EFD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AE96" w14:textId="77777777" w:rsidR="009E4EFD" w:rsidRDefault="009E4EF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46E387B5" w14:textId="77777777" w:rsidR="009E4EFD" w:rsidRDefault="009E4EF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1514" w14:textId="77777777" w:rsidR="009E4EFD" w:rsidRPr="001161EA" w:rsidRDefault="009E4EF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77070" w14:textId="77777777" w:rsidR="009E4EFD" w:rsidRDefault="009E4EF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602B" w14:textId="77777777" w:rsidR="009E4EFD" w:rsidRPr="008D08DE" w:rsidRDefault="009E4EF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FF2E" w14:textId="77777777" w:rsidR="009E4EFD" w:rsidRDefault="009E4EFD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9E4EFD" w14:paraId="1AA86A1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5524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1D11" w14:textId="77777777" w:rsidR="009E4EFD" w:rsidRDefault="009E4EF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10F6" w14:textId="77777777" w:rsidR="009E4EFD" w:rsidRPr="001161EA" w:rsidRDefault="009E4EF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5638B" w14:textId="77777777" w:rsidR="009E4EFD" w:rsidRDefault="009E4EFD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8B7B" w14:textId="77777777" w:rsidR="009E4EFD" w:rsidRDefault="009E4EFD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F288" w14:textId="77777777" w:rsidR="009E4EFD" w:rsidRDefault="009E4EF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2733" w14:textId="77777777" w:rsidR="009E4EFD" w:rsidRDefault="009E4EF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7032" w14:textId="77777777" w:rsidR="009E4EFD" w:rsidRPr="008D08DE" w:rsidRDefault="009E4EF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0F7F" w14:textId="77777777" w:rsidR="009E4EFD" w:rsidRDefault="009E4EFD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</w:rPr>
              <w:br/>
              <w:t>la liniile 1 și 2</w:t>
            </w:r>
          </w:p>
        </w:tc>
      </w:tr>
      <w:tr w:rsidR="009E4EFD" w14:paraId="404DB8D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6819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5C33" w14:textId="77777777" w:rsidR="009E4EFD" w:rsidRDefault="009E4EF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F78E" w14:textId="77777777" w:rsidR="009E4EFD" w:rsidRPr="001161EA" w:rsidRDefault="009E4EF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D30E" w14:textId="77777777" w:rsidR="009E4EFD" w:rsidRDefault="009E4EFD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CC370" w14:textId="77777777" w:rsidR="009E4EFD" w:rsidRDefault="009E4EF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6333" w14:textId="77777777" w:rsidR="009E4EFD" w:rsidRPr="001161EA" w:rsidRDefault="009E4EF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46841" w14:textId="77777777" w:rsidR="009E4EFD" w:rsidRDefault="009E4EF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05F74" w14:textId="77777777" w:rsidR="009E4EFD" w:rsidRDefault="009E4EF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B6D0" w14:textId="77777777" w:rsidR="009E4EFD" w:rsidRDefault="009E4EF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17D422F4" w14:textId="77777777" w:rsidR="009E4EFD" w:rsidRDefault="009E4EF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9E4EFD" w14:paraId="0DE8CE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E868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58364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9A94" w14:textId="77777777" w:rsidR="009E4EFD" w:rsidRPr="001161EA" w:rsidRDefault="009E4EF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D989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4123854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ED5E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D2A1CEC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73A4414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4B4D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DD05E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88AF" w14:textId="77777777" w:rsidR="009E4EFD" w:rsidRPr="001161EA" w:rsidRDefault="009E4EF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4F94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5247E1B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3BB10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2E0E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8F5F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29DF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330F1B51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BAF4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08EC1C4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65049585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FA16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17FA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A092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D735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4AF47C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3FE5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F010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4E4F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A04E4" w14:textId="77777777" w:rsidR="009E4EFD" w:rsidRDefault="009E4EF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C0A70A6" w14:textId="77777777" w:rsidR="009E4EFD" w:rsidRDefault="009E4EF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77A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47E9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5891E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A04B7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9887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9E4EFD" w14:paraId="3729900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D492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A3C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FE3A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CC1D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88E5499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1FD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4B2C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C44E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0BEB4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B51D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00FC71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E14BE6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9E4EFD" w14:paraId="117A4D4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E502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6BB8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6490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79F4F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4877FFA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7169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CAFF3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B8D9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1FD2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7D9A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192A11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1F1E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8D93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2BC7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2FEE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E3CB7F7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7E4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89CF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B054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5017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90CB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5009EF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193F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70D0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96C2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56FC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762D877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71BAF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DC2DF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A4A0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D7021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924F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A90F2D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4166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AD9D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256C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5B5A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F6A7198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D59F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402EA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8FCB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92ED8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6F4FA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2951B53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1CC2B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27D3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8608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DAD1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3824BC8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18A218EA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9A02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FFC5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CF28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F9EA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6252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FAFD1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A9A5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F989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A108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DACCF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CFB8500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17F6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5EC5F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AE3D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16B3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9C83D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53A5A0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3805C052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9E4EFD" w14:paraId="7657D9E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E897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9FDB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5479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67D7A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6ACB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16E5AD70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644D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3A3CE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FAC3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FE75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358C65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9E4EFD" w14:paraId="4697930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E68C1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69B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59E8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F260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3B53FF3A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304F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112D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DA50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20E02FB7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54AC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387A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E4EFD" w14:paraId="3159886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9DA1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0FC5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A9B7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D7AC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ACAEDF9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5979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4F2D6600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EF2F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AA81B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D8F8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36EAB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36938A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17F4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CB3F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2766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4307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36F4E9F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7CC87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71DE3BAB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5A40D26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19958BA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62ED9D07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DFDFE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DB0E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8380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E900E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6A3E55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F817E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766F0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C673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0BA3" w14:textId="77777777" w:rsidR="009E4EFD" w:rsidRDefault="009E4EFD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E51283B" w14:textId="77777777" w:rsidR="009E4EFD" w:rsidRDefault="009E4EFD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14C3B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4361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3D92D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F4D6C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D2F2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din fir I în fir II în liniile 3-7 Grupa Tranzit St. Palas </w:t>
            </w:r>
          </w:p>
        </w:tc>
      </w:tr>
      <w:tr w:rsidR="009E4EFD" w14:paraId="2D5899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0790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60E6E" w14:textId="77777777" w:rsidR="009E4EFD" w:rsidRDefault="009E4EFD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7A30" w14:textId="77777777" w:rsidR="009E4EFD" w:rsidRPr="001161EA" w:rsidRDefault="009E4EFD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05064" w14:textId="77777777" w:rsidR="009E4EFD" w:rsidRDefault="009E4EFD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2B8D4B6" w14:textId="77777777" w:rsidR="009E4EFD" w:rsidRDefault="009E4EFD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0F6C" w14:textId="77777777" w:rsidR="009E4EFD" w:rsidRDefault="009E4EFD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DA31C" w14:textId="77777777" w:rsidR="009E4EFD" w:rsidRDefault="009E4EFD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5333" w14:textId="77777777" w:rsidR="009E4EFD" w:rsidRDefault="009E4EFD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7FD4" w14:textId="77777777" w:rsidR="009E4EFD" w:rsidRPr="008D08DE" w:rsidRDefault="009E4EFD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B99E" w14:textId="77777777" w:rsidR="009E4EFD" w:rsidRDefault="009E4EFD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9E4EFD" w14:paraId="04149D1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BD10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EFD8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13ED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1387F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A415253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3376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0DC312A2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7F63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9A4B9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12A0A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C3DC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DEA2C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A6B0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7E09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FFC7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4D55" w14:textId="77777777" w:rsidR="009E4EFD" w:rsidRDefault="009E4EF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9A4A020" w14:textId="77777777" w:rsidR="009E4EFD" w:rsidRDefault="009E4EF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DB57" w14:textId="77777777" w:rsidR="009E4EFD" w:rsidRPr="00F565BC" w:rsidRDefault="009E4EFD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6EAE9223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3A88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49F2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C140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8326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9E4EFD" w14:paraId="5C0E2C4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B3E4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3C73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BCC1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FBB3" w14:textId="77777777" w:rsidR="009E4EFD" w:rsidRDefault="009E4EF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CFBD5B9" w14:textId="77777777" w:rsidR="009E4EFD" w:rsidRDefault="009E4EF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EFEC" w14:textId="77777777" w:rsidR="009E4EFD" w:rsidRDefault="009E4EF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6FB2925" w14:textId="77777777" w:rsidR="009E4EFD" w:rsidRDefault="009E4EF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4663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7048D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68518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A477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9E4EFD" w14:paraId="243766D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0287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C13F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5D4F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8E38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E9DD130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E5EB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4774D27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9068" w14:textId="77777777" w:rsidR="009E4EFD" w:rsidRPr="001161EA" w:rsidRDefault="009E4EFD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BCB4F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7456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CA86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3B07B3B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24744659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1BBB9BDA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0756B3AB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9E4EFD" w14:paraId="711A8E5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FC2C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102E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99A4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F5D5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140AA46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F440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3373DA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3FF0F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CDDC9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31D3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4245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244C2A02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F45982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9E4EFD" w14:paraId="6CD9159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38FB3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95AE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EAE9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B70B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CB12F5C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2BAC1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20737254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CFCB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58F6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DABE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A6AC9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652F90F6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9E4EFD" w14:paraId="5FBC7D1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3518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7C1A5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AE4E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7DE99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1E35B84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7A3A98D0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556CE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28DFDE66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C66C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FEF22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5B348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B962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03B17B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9E4EFD" w14:paraId="4145056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F183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908BA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0B51D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08F4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1A1564C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A3C2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F36F3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CA36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73D4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4962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48EFA0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0660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D43D3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E346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C461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A608FCF" w14:textId="77777777" w:rsidR="009E4EFD" w:rsidRDefault="009E4EF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9D87B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D02E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6B52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173B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28BE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322F0F5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EC3B" w14:textId="77777777" w:rsidR="009E4EFD" w:rsidRDefault="009E4EFD" w:rsidP="009E4EF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7FC7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3E850" w14:textId="77777777" w:rsidR="009E4EFD" w:rsidRPr="001161EA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F192" w14:textId="77777777" w:rsidR="009E4EFD" w:rsidRDefault="009E4EF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6E743D5" w14:textId="77777777" w:rsidR="009E4EFD" w:rsidRDefault="009E4EF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23267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3BBD" w14:textId="77777777" w:rsidR="009E4EFD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7C7C" w14:textId="77777777" w:rsidR="009E4EFD" w:rsidRDefault="009E4EF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5037" w14:textId="77777777" w:rsidR="009E4EFD" w:rsidRPr="008D08DE" w:rsidRDefault="009E4EF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A21C9" w14:textId="77777777" w:rsidR="009E4EFD" w:rsidRDefault="009E4EF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26D8E85" w14:textId="77777777" w:rsidR="009E4EFD" w:rsidRDefault="009E4EFD">
      <w:pPr>
        <w:spacing w:before="40" w:after="40" w:line="192" w:lineRule="auto"/>
        <w:ind w:right="57"/>
        <w:rPr>
          <w:sz w:val="20"/>
        </w:rPr>
      </w:pPr>
    </w:p>
    <w:p w14:paraId="775901C6" w14:textId="77777777" w:rsidR="009E4EFD" w:rsidRDefault="009E4EFD" w:rsidP="00FF5C69">
      <w:pPr>
        <w:pStyle w:val="Heading1"/>
        <w:spacing w:line="276" w:lineRule="auto"/>
      </w:pPr>
      <w:r>
        <w:t>LINIA 804</w:t>
      </w:r>
    </w:p>
    <w:p w14:paraId="2CA5F068" w14:textId="77777777" w:rsidR="009E4EFD" w:rsidRDefault="009E4EFD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9E4EFD" w14:paraId="08A91BF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99C6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3285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397B003E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21E4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F9BA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65C61C80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42B9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A672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4B57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91FF9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655B" w14:textId="77777777" w:rsidR="009E4EFD" w:rsidRPr="00436B1D" w:rsidRDefault="009E4EF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9E4EFD" w14:paraId="338A05C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3A122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8897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35A9F0A2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14048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E44C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31C1FECB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7AA6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2865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685B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57B5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7CEB" w14:textId="77777777" w:rsidR="009E4EFD" w:rsidRPr="00436B1D" w:rsidRDefault="009E4EF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9E4EFD" w14:paraId="675E966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BBAC4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E27F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51E5EE30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F8F49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DA49" w14:textId="77777777" w:rsidR="009E4EFD" w:rsidRDefault="009E4EF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4BAD240" w14:textId="77777777" w:rsidR="009E4EFD" w:rsidRDefault="009E4EF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0AFC7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268E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F771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8C6F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44C2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9E4EFD" w14:paraId="63247CE8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A62B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C9FE8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03AF4A6C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BB1E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55C58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5B46BEC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E8F0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45D6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E5F5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98DC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F3E1" w14:textId="77777777" w:rsidR="009E4EFD" w:rsidRPr="00E25A4B" w:rsidRDefault="009E4EFD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0F4EF548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4275A1F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C180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1095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747D1019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8577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02623" w14:textId="77777777" w:rsidR="009E4EFD" w:rsidRDefault="009E4EF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5493C296" w14:textId="77777777" w:rsidR="009E4EFD" w:rsidRDefault="009E4EF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CE556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DCD8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4B0D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D983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3B60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E4EFD" w14:paraId="10C3EED0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3ADF7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5B4C6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D3D0" w14:textId="77777777" w:rsidR="009E4EFD" w:rsidRPr="00A152FB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EC221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37DA57A9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4E61C8E8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564F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C901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D699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76E07E01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D5B7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8FF0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A2B8C5C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6885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F90AE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38AE3F4C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F2985" w14:textId="77777777" w:rsidR="009E4EFD" w:rsidRPr="00A152FB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7DCD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1EEFAEF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281D9E62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1351DD3C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46A11326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8762B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0F89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D249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1A5B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1D4C0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FE3349E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919F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3F54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46B1" w14:textId="77777777" w:rsidR="009E4EFD" w:rsidRPr="00A152FB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D197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FB246CC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2553021D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7C84CBB4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A8F0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AC12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00CF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1291EFFA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FF715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68905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5532A997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8D42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DA1E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D9322" w14:textId="77777777" w:rsidR="009E4EFD" w:rsidRPr="00A152FB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37D9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72755806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1ABEC702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4FB3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F2F53CE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CE24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1FC8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1A4B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7288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53FC9459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EC10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CC00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777AD997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5B89" w14:textId="77777777" w:rsidR="009E4EFD" w:rsidRPr="00A152FB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65CFB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1479C43B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C402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13985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89762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4BF1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1F03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9E4EFD" w14:paraId="79741F44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07A8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66C08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32DB4AFF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8D52E" w14:textId="77777777" w:rsidR="009E4EFD" w:rsidRPr="00A152FB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1690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71A94569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8C8B5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86918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B767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CC3A8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EAAF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73A0F92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9E4EFD" w14:paraId="7549577E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5BA0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06EF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529EB166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8733" w14:textId="77777777" w:rsidR="009E4EFD" w:rsidRPr="00A152FB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6DA5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58761CAB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6C222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6F6A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FFE9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E75A6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1946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93A8692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9E4EFD" w14:paraId="0A771541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6F6B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0C0D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7ADC20B1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1B90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477E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109080FF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2B17069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3C322158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6A360575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357C4733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465E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C71FF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0234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75210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3377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7FD06D32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1ADC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1EE6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42123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835C6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0CB3C2BA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0C38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BDBB874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1A7F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6AC2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482C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CCED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370F91A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A13D7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28E7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DAE4" w14:textId="77777777" w:rsidR="009E4EFD" w:rsidRPr="00A152FB" w:rsidRDefault="009E4EF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46C7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766713FC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A6A0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34089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F9DB6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3612" w14:textId="77777777" w:rsidR="009E4EFD" w:rsidRPr="00F9444C" w:rsidRDefault="009E4EF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1A0B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E4EFD" w14:paraId="424B74BE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43DE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58B4B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7F9D8872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7333" w14:textId="77777777" w:rsidR="009E4EFD" w:rsidRPr="00A152FB" w:rsidRDefault="009E4EF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5A0B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55635520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9380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7E66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F449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5735" w14:textId="77777777" w:rsidR="009E4EFD" w:rsidRPr="00F9444C" w:rsidRDefault="009E4EF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590F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A5C4EE4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9E4EFD" w14:paraId="09FB4666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76DC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ECDF4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29700965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35EB" w14:textId="77777777" w:rsidR="009E4EFD" w:rsidRPr="00A152FB" w:rsidRDefault="009E4EF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4420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564C4B9A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33D4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A2089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FD6A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9697" w14:textId="77777777" w:rsidR="009E4EFD" w:rsidRPr="00F9444C" w:rsidRDefault="009E4EF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9D27C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ECC984A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9E4EFD" w14:paraId="4CC4A89D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5FBF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DC7B4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0967" w14:textId="77777777" w:rsidR="009E4EFD" w:rsidRPr="00A152FB" w:rsidRDefault="009E4EF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C730E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856DA98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CD261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1EFD949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F9DB6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20F1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7E83" w14:textId="77777777" w:rsidR="009E4EFD" w:rsidRPr="00F9444C" w:rsidRDefault="009E4EF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53F0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540EAD8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7E0CFA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9E4EFD" w14:paraId="4A9EA0D8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680D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8C79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AB7F5" w14:textId="77777777" w:rsidR="009E4EFD" w:rsidRPr="00A152FB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D5BF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C87CC83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AC68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046B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79A1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6B50D985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C0D3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2742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F5E931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DFFCAF3" w14:textId="77777777" w:rsidR="009E4EFD" w:rsidRDefault="009E4EF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19B76C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9E4EFD" w14:paraId="471B5517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6CEA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1CCE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F5D5" w14:textId="77777777" w:rsidR="009E4EFD" w:rsidRPr="00A152FB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D4E8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C688AAC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996A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FB64270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8EBD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D082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01FD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01D00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68E57DE3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9E4EFD" w14:paraId="053DD830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3535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3AFF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3582" w14:textId="77777777" w:rsidR="009E4EFD" w:rsidRPr="00A152FB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9325" w14:textId="77777777" w:rsidR="009E4EFD" w:rsidRDefault="009E4EFD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76C4C0E3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CB7C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3A2D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B9A01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1F3FE10C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9442D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62BE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336320F2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4FA7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8592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0BF4" w14:textId="77777777" w:rsidR="009E4EFD" w:rsidRPr="00A152FB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6847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676D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8F58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1F80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2E114725" w14:textId="77777777" w:rsidR="009E4EFD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2184" w14:textId="77777777" w:rsidR="009E4EFD" w:rsidRPr="00F9444C" w:rsidRDefault="009E4EF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C54F" w14:textId="77777777" w:rsidR="009E4EFD" w:rsidRDefault="009E4EF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E4EFD" w14:paraId="73724364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B50F" w14:textId="77777777" w:rsidR="009E4EFD" w:rsidRDefault="009E4EFD" w:rsidP="009E4EF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5F5CA" w14:textId="77777777" w:rsidR="009E4EFD" w:rsidRDefault="009E4EF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44630B3E" w14:textId="77777777" w:rsidR="009E4EFD" w:rsidRDefault="009E4EF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32098" w14:textId="77777777" w:rsidR="009E4EFD" w:rsidRPr="00A152FB" w:rsidRDefault="009E4EF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61D3E" w14:textId="77777777" w:rsidR="009E4EFD" w:rsidRDefault="009E4EFD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ABF0" w14:textId="77777777" w:rsidR="009E4EFD" w:rsidRDefault="009E4EF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CFCEB" w14:textId="77777777" w:rsidR="009E4EFD" w:rsidRPr="00F9444C" w:rsidRDefault="009E4EF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F77F9" w14:textId="77777777" w:rsidR="009E4EFD" w:rsidRDefault="009E4EF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6E9A5290" w14:textId="77777777" w:rsidR="009E4EFD" w:rsidRDefault="009E4EF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469D" w14:textId="77777777" w:rsidR="009E4EFD" w:rsidRDefault="009E4EF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C8E2" w14:textId="77777777" w:rsidR="009E4EFD" w:rsidRDefault="009E4EFD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01904380" w14:textId="77777777" w:rsidR="009E4EFD" w:rsidRDefault="009E4EFD" w:rsidP="00802827">
      <w:pPr>
        <w:spacing w:line="276" w:lineRule="auto"/>
        <w:ind w:right="57"/>
        <w:rPr>
          <w:sz w:val="20"/>
        </w:rPr>
      </w:pPr>
    </w:p>
    <w:p w14:paraId="537BCC41" w14:textId="77777777" w:rsidR="009E4EFD" w:rsidRDefault="009E4EF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D4986CA" w14:textId="77777777" w:rsidR="004C36A1" w:rsidRDefault="004C36A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9DDA7A2" w14:textId="77777777" w:rsidR="004C36A1" w:rsidRDefault="004C36A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2BD84C0" w14:textId="77777777" w:rsidR="004C36A1" w:rsidRPr="00C21F42" w:rsidRDefault="004C36A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F57A8BD" w14:textId="77777777" w:rsidR="009E4EFD" w:rsidRPr="00C21F42" w:rsidRDefault="009E4EF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70F12D4E" w14:textId="77777777" w:rsidR="009E4EFD" w:rsidRPr="00C21F42" w:rsidRDefault="009E4EF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6F63F096" w14:textId="77777777" w:rsidR="009E4EFD" w:rsidRPr="00C21F42" w:rsidRDefault="009E4EFD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68119005" w14:textId="77777777" w:rsidR="009E4EFD" w:rsidRDefault="009E4EFD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04CEEE74" w14:textId="77777777" w:rsidR="009E4EFD" w:rsidRPr="00C21F42" w:rsidRDefault="009E4EFD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119E9B6E" w14:textId="77777777" w:rsidR="009E4EFD" w:rsidRPr="00C21F42" w:rsidRDefault="009E4EFD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0CBD82C9" w14:textId="77777777" w:rsidR="009E4EFD" w:rsidRPr="00C21F42" w:rsidRDefault="009E4EFD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5D4F18DB" w14:textId="77777777" w:rsidR="009E4EFD" w:rsidRPr="00C21F42" w:rsidRDefault="009E4EFD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F43BD54" w14:textId="77777777" w:rsidR="001513BB" w:rsidRPr="007D21BB" w:rsidRDefault="001513BB" w:rsidP="007D21BB"/>
    <w:sectPr w:rsidR="001513BB" w:rsidRPr="007D21BB" w:rsidSect="003135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321CE" w14:textId="77777777" w:rsidR="008F77B3" w:rsidRDefault="008F77B3">
      <w:r>
        <w:separator/>
      </w:r>
    </w:p>
  </w:endnote>
  <w:endnote w:type="continuationSeparator" w:id="0">
    <w:p w14:paraId="5B772785" w14:textId="77777777" w:rsidR="008F77B3" w:rsidRDefault="008F7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FC07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CF8B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B55EE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2033B" w14:textId="77777777" w:rsidR="008F77B3" w:rsidRDefault="008F77B3">
      <w:r>
        <w:separator/>
      </w:r>
    </w:p>
  </w:footnote>
  <w:footnote w:type="continuationSeparator" w:id="0">
    <w:p w14:paraId="1B94B811" w14:textId="77777777" w:rsidR="008F77B3" w:rsidRDefault="008F77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1EBE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3506">
      <w:rPr>
        <w:rStyle w:val="PageNumber"/>
      </w:rPr>
      <w:t>2</w:t>
    </w:r>
    <w:r>
      <w:rPr>
        <w:rStyle w:val="PageNumber"/>
      </w:rPr>
      <w:fldChar w:fldCharType="end"/>
    </w:r>
  </w:p>
  <w:p w14:paraId="0123CFCB" w14:textId="33B5D753" w:rsidR="00615117" w:rsidRDefault="00E6382E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C9371F">
      <w:rPr>
        <w:b/>
        <w:bCs/>
        <w:i/>
        <w:iCs/>
        <w:sz w:val="22"/>
      </w:rPr>
      <w:t>decada 1-10 noiembrie 2026</w:t>
    </w:r>
  </w:p>
  <w:p w14:paraId="55E74E2D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2F2E98BB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5AEED5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2D4E5FF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7C883FF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20B3995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3ACC20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59B4EA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5225D9B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111D913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365938C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7E535C4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4C6E81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42381D9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DD3CB58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412CF69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74FCD00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1C48557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3C1F78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1C8FEF4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8DC12F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DD1990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3CE96E7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23F0CBD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27D89C2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3BEA864A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72A92BA8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9A5FB3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FA3A9E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B8CCF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09D053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2DDD9C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F7CBF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583FB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891F5F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42953F4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5EFCB3F5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20F4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29CF">
      <w:rPr>
        <w:rStyle w:val="PageNumber"/>
      </w:rPr>
      <w:t>3</w:t>
    </w:r>
    <w:r>
      <w:rPr>
        <w:rStyle w:val="PageNumber"/>
      </w:rPr>
      <w:fldChar w:fldCharType="end"/>
    </w:r>
  </w:p>
  <w:p w14:paraId="17D100F8" w14:textId="759CA2BF" w:rsidR="00D66BBF" w:rsidRPr="00A048AC" w:rsidRDefault="00E6382E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 </w:t>
    </w:r>
    <w:r w:rsidR="00C9371F">
      <w:rPr>
        <w:b/>
        <w:bCs/>
        <w:i/>
        <w:iCs/>
        <w:sz w:val="22"/>
      </w:rPr>
      <w:t>decada 1-10 noiembrie 2026</w:t>
    </w:r>
  </w:p>
  <w:p w14:paraId="481EEC55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55D423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5C2CA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5CF15765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1B2AC96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E93C9B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AF29EE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A78831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8E87A3C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9A6237E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05AC6E7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4317A9D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7DDAB32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A17E584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11CCC6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7EDDC5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7B2BEAF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5EE230C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676A99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15521D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2A00AF2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774BD71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33874D1F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68A667E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2ED6B0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0B2E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C4C38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3191A3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50FC949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9A9C19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073E5E4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69472C39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4A3F1017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C49D0E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6E0666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9C4EBD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2974A1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102A27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D203D1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D5B27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92B6D4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20BD03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0591AFE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954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36C96AF2"/>
    <w:multiLevelType w:val="hybridMultilevel"/>
    <w:tmpl w:val="39D6254C"/>
    <w:lvl w:ilvl="0" w:tplc="AE0CA3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9354ED"/>
    <w:multiLevelType w:val="hybridMultilevel"/>
    <w:tmpl w:val="FF7CEA34"/>
    <w:lvl w:ilvl="0" w:tplc="18D02684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39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F5211F5"/>
    <w:multiLevelType w:val="hybridMultilevel"/>
    <w:tmpl w:val="3E88771E"/>
    <w:lvl w:ilvl="0" w:tplc="DDE05C0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3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73C23515"/>
    <w:multiLevelType w:val="hybridMultilevel"/>
    <w:tmpl w:val="951CB946"/>
    <w:lvl w:ilvl="0" w:tplc="0C602FC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A66A12"/>
    <w:multiLevelType w:val="hybridMultilevel"/>
    <w:tmpl w:val="615EE740"/>
    <w:lvl w:ilvl="0" w:tplc="E2268C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9B44DF5"/>
    <w:multiLevelType w:val="hybridMultilevel"/>
    <w:tmpl w:val="5C661494"/>
    <w:lvl w:ilvl="0" w:tplc="6EA405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53030552">
    <w:abstractNumId w:val="18"/>
  </w:num>
  <w:num w:numId="2" w16cid:durableId="1543975484">
    <w:abstractNumId w:val="12"/>
  </w:num>
  <w:num w:numId="3" w16cid:durableId="281805907">
    <w:abstractNumId w:val="14"/>
  </w:num>
  <w:num w:numId="4" w16cid:durableId="989358314">
    <w:abstractNumId w:val="1"/>
  </w:num>
  <w:num w:numId="5" w16cid:durableId="432436868">
    <w:abstractNumId w:val="2"/>
  </w:num>
  <w:num w:numId="6" w16cid:durableId="396048776">
    <w:abstractNumId w:val="24"/>
  </w:num>
  <w:num w:numId="7" w16cid:durableId="1308974699">
    <w:abstractNumId w:val="10"/>
  </w:num>
  <w:num w:numId="8" w16cid:durableId="2088573307">
    <w:abstractNumId w:val="23"/>
  </w:num>
  <w:num w:numId="9" w16cid:durableId="264074095">
    <w:abstractNumId w:val="27"/>
  </w:num>
  <w:num w:numId="10" w16cid:durableId="1181236199">
    <w:abstractNumId w:val="25"/>
  </w:num>
  <w:num w:numId="11" w16cid:durableId="936517881">
    <w:abstractNumId w:val="7"/>
  </w:num>
  <w:num w:numId="12" w16cid:durableId="149947623">
    <w:abstractNumId w:val="9"/>
  </w:num>
  <w:num w:numId="13" w16cid:durableId="25910938">
    <w:abstractNumId w:val="19"/>
  </w:num>
  <w:num w:numId="14" w16cid:durableId="1935016965">
    <w:abstractNumId w:val="28"/>
  </w:num>
  <w:num w:numId="15" w16cid:durableId="1318219569">
    <w:abstractNumId w:val="5"/>
  </w:num>
  <w:num w:numId="16" w16cid:durableId="1268854381">
    <w:abstractNumId w:val="11"/>
  </w:num>
  <w:num w:numId="17" w16cid:durableId="244806653">
    <w:abstractNumId w:val="29"/>
  </w:num>
  <w:num w:numId="18" w16cid:durableId="701826518">
    <w:abstractNumId w:val="8"/>
  </w:num>
  <w:num w:numId="19" w16cid:durableId="428818036">
    <w:abstractNumId w:val="26"/>
  </w:num>
  <w:num w:numId="20" w16cid:durableId="1572933392">
    <w:abstractNumId w:val="21"/>
  </w:num>
  <w:num w:numId="21" w16cid:durableId="1555240462">
    <w:abstractNumId w:val="15"/>
  </w:num>
  <w:num w:numId="22" w16cid:durableId="1499542297">
    <w:abstractNumId w:val="17"/>
  </w:num>
  <w:num w:numId="23" w16cid:durableId="232354897">
    <w:abstractNumId w:val="3"/>
  </w:num>
  <w:num w:numId="24" w16cid:durableId="384842544">
    <w:abstractNumId w:val="4"/>
  </w:num>
  <w:num w:numId="25" w16cid:durableId="1482119642">
    <w:abstractNumId w:val="16"/>
  </w:num>
  <w:num w:numId="26" w16cid:durableId="577131854">
    <w:abstractNumId w:val="6"/>
  </w:num>
  <w:num w:numId="27" w16cid:durableId="1501697941">
    <w:abstractNumId w:val="22"/>
  </w:num>
  <w:num w:numId="28" w16cid:durableId="2096515494">
    <w:abstractNumId w:val="13"/>
  </w:num>
  <w:num w:numId="29" w16cid:durableId="244926543">
    <w:abstractNumId w:val="20"/>
  </w:num>
  <w:num w:numId="30" w16cid:durableId="35665740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rBrbVVIe54ebkM0a99tqtuKage0Y5n9bon4lklBs1wEqqKi8hqr2fKiP5xiaPNLxJhDpTA956nBo2CYlTNqNbQ==" w:salt="yRlH7jHFbz9NCgeufBxDoQ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7E5"/>
    <w:rsid w:val="0000191B"/>
    <w:rsid w:val="00001DCD"/>
    <w:rsid w:val="00001F2E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462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67C0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A52"/>
    <w:rsid w:val="00021D57"/>
    <w:rsid w:val="000227F7"/>
    <w:rsid w:val="00022E94"/>
    <w:rsid w:val="00023468"/>
    <w:rsid w:val="00023D7E"/>
    <w:rsid w:val="00023F40"/>
    <w:rsid w:val="00024227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079"/>
    <w:rsid w:val="0002669D"/>
    <w:rsid w:val="000266DD"/>
    <w:rsid w:val="000267D5"/>
    <w:rsid w:val="0002742F"/>
    <w:rsid w:val="0002788D"/>
    <w:rsid w:val="00027964"/>
    <w:rsid w:val="00027F92"/>
    <w:rsid w:val="00030335"/>
    <w:rsid w:val="00030AA4"/>
    <w:rsid w:val="000313A4"/>
    <w:rsid w:val="00032300"/>
    <w:rsid w:val="0003241C"/>
    <w:rsid w:val="0003277C"/>
    <w:rsid w:val="00032AD7"/>
    <w:rsid w:val="00032D77"/>
    <w:rsid w:val="00032EE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246"/>
    <w:rsid w:val="0004577C"/>
    <w:rsid w:val="00045E9C"/>
    <w:rsid w:val="00046458"/>
    <w:rsid w:val="00046709"/>
    <w:rsid w:val="00046B0E"/>
    <w:rsid w:val="00046C83"/>
    <w:rsid w:val="000471A0"/>
    <w:rsid w:val="00047B23"/>
    <w:rsid w:val="000507B9"/>
    <w:rsid w:val="00050F92"/>
    <w:rsid w:val="00050FE4"/>
    <w:rsid w:val="000518B0"/>
    <w:rsid w:val="0005202C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5FA0"/>
    <w:rsid w:val="00056180"/>
    <w:rsid w:val="00056AEC"/>
    <w:rsid w:val="00056E3F"/>
    <w:rsid w:val="0005780D"/>
    <w:rsid w:val="0005783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2C8"/>
    <w:rsid w:val="000663D8"/>
    <w:rsid w:val="00066442"/>
    <w:rsid w:val="00066855"/>
    <w:rsid w:val="00066AB3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8F0"/>
    <w:rsid w:val="000728F2"/>
    <w:rsid w:val="00073AFB"/>
    <w:rsid w:val="00074596"/>
    <w:rsid w:val="000746B6"/>
    <w:rsid w:val="000748FB"/>
    <w:rsid w:val="00074E4B"/>
    <w:rsid w:val="00075256"/>
    <w:rsid w:val="00075816"/>
    <w:rsid w:val="00075A7F"/>
    <w:rsid w:val="00075AF9"/>
    <w:rsid w:val="00075EDB"/>
    <w:rsid w:val="0007604B"/>
    <w:rsid w:val="0007605B"/>
    <w:rsid w:val="0007738A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A23"/>
    <w:rsid w:val="00083C3E"/>
    <w:rsid w:val="00083DFF"/>
    <w:rsid w:val="00084093"/>
    <w:rsid w:val="000840EA"/>
    <w:rsid w:val="000844C7"/>
    <w:rsid w:val="00084F88"/>
    <w:rsid w:val="000851D8"/>
    <w:rsid w:val="0008522F"/>
    <w:rsid w:val="000854FF"/>
    <w:rsid w:val="000855BC"/>
    <w:rsid w:val="00085784"/>
    <w:rsid w:val="00085A7C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2AB4"/>
    <w:rsid w:val="00093253"/>
    <w:rsid w:val="00093593"/>
    <w:rsid w:val="00093745"/>
    <w:rsid w:val="00093A7A"/>
    <w:rsid w:val="00093ADD"/>
    <w:rsid w:val="00094D7C"/>
    <w:rsid w:val="00094D92"/>
    <w:rsid w:val="00095524"/>
    <w:rsid w:val="0009583D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32B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337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5B0D"/>
    <w:rsid w:val="000C6FFB"/>
    <w:rsid w:val="000C70A5"/>
    <w:rsid w:val="000C7791"/>
    <w:rsid w:val="000C7ED9"/>
    <w:rsid w:val="000D0567"/>
    <w:rsid w:val="000D1058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A7A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558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1B4F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6E1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A50"/>
    <w:rsid w:val="00105E5C"/>
    <w:rsid w:val="001067EF"/>
    <w:rsid w:val="001068F6"/>
    <w:rsid w:val="00106DA3"/>
    <w:rsid w:val="00106E0A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3E5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675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1F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0B0"/>
    <w:rsid w:val="00135957"/>
    <w:rsid w:val="00136D6A"/>
    <w:rsid w:val="00136EC7"/>
    <w:rsid w:val="00137033"/>
    <w:rsid w:val="001375EC"/>
    <w:rsid w:val="0013767B"/>
    <w:rsid w:val="0014066F"/>
    <w:rsid w:val="00140A9F"/>
    <w:rsid w:val="001413DB"/>
    <w:rsid w:val="00141761"/>
    <w:rsid w:val="00141E4A"/>
    <w:rsid w:val="0014214D"/>
    <w:rsid w:val="0014230A"/>
    <w:rsid w:val="001427BF"/>
    <w:rsid w:val="00142C7C"/>
    <w:rsid w:val="00143804"/>
    <w:rsid w:val="00143BDF"/>
    <w:rsid w:val="00143C07"/>
    <w:rsid w:val="00143CB7"/>
    <w:rsid w:val="0014488F"/>
    <w:rsid w:val="0014497D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9CF"/>
    <w:rsid w:val="00147D5F"/>
    <w:rsid w:val="00147F63"/>
    <w:rsid w:val="00150579"/>
    <w:rsid w:val="00150FB4"/>
    <w:rsid w:val="001511C6"/>
    <w:rsid w:val="001511F4"/>
    <w:rsid w:val="0015139D"/>
    <w:rsid w:val="001513BB"/>
    <w:rsid w:val="0015195A"/>
    <w:rsid w:val="00151C5A"/>
    <w:rsid w:val="00153289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96B"/>
    <w:rsid w:val="00161C3D"/>
    <w:rsid w:val="001620FE"/>
    <w:rsid w:val="00162C15"/>
    <w:rsid w:val="00162EC4"/>
    <w:rsid w:val="001639B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A97"/>
    <w:rsid w:val="00172B91"/>
    <w:rsid w:val="001736E7"/>
    <w:rsid w:val="0017445A"/>
    <w:rsid w:val="001745F9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1BE8"/>
    <w:rsid w:val="00182758"/>
    <w:rsid w:val="0018549B"/>
    <w:rsid w:val="00185757"/>
    <w:rsid w:val="00185948"/>
    <w:rsid w:val="001860D7"/>
    <w:rsid w:val="00186ABE"/>
    <w:rsid w:val="00186BB0"/>
    <w:rsid w:val="001874A1"/>
    <w:rsid w:val="001877D5"/>
    <w:rsid w:val="00187A58"/>
    <w:rsid w:val="00187D9A"/>
    <w:rsid w:val="00187D9D"/>
    <w:rsid w:val="00187DD1"/>
    <w:rsid w:val="00190A29"/>
    <w:rsid w:val="00190C1E"/>
    <w:rsid w:val="00191273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7AD7"/>
    <w:rsid w:val="00197C6B"/>
    <w:rsid w:val="00197E12"/>
    <w:rsid w:val="001A077A"/>
    <w:rsid w:val="001A0835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01"/>
    <w:rsid w:val="001A6324"/>
    <w:rsid w:val="001A7324"/>
    <w:rsid w:val="001A79F1"/>
    <w:rsid w:val="001A7E29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8B3"/>
    <w:rsid w:val="001B5B5B"/>
    <w:rsid w:val="001B5D12"/>
    <w:rsid w:val="001B5DA7"/>
    <w:rsid w:val="001B6246"/>
    <w:rsid w:val="001B62BA"/>
    <w:rsid w:val="001B636E"/>
    <w:rsid w:val="001B6BE0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384"/>
    <w:rsid w:val="001C7454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71E"/>
    <w:rsid w:val="001D3BA4"/>
    <w:rsid w:val="001D4226"/>
    <w:rsid w:val="001D437D"/>
    <w:rsid w:val="001D4421"/>
    <w:rsid w:val="001D4BA8"/>
    <w:rsid w:val="001D4D08"/>
    <w:rsid w:val="001D5473"/>
    <w:rsid w:val="001D63AE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B27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6DA8"/>
    <w:rsid w:val="001F0142"/>
    <w:rsid w:val="001F1061"/>
    <w:rsid w:val="001F279F"/>
    <w:rsid w:val="001F2B93"/>
    <w:rsid w:val="001F2D22"/>
    <w:rsid w:val="001F36A8"/>
    <w:rsid w:val="001F3943"/>
    <w:rsid w:val="001F39A2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8CB"/>
    <w:rsid w:val="00203DD4"/>
    <w:rsid w:val="00203E77"/>
    <w:rsid w:val="0020420B"/>
    <w:rsid w:val="002042CB"/>
    <w:rsid w:val="00204F84"/>
    <w:rsid w:val="0020527E"/>
    <w:rsid w:val="00205368"/>
    <w:rsid w:val="00205517"/>
    <w:rsid w:val="00205778"/>
    <w:rsid w:val="00205A50"/>
    <w:rsid w:val="00205FE4"/>
    <w:rsid w:val="00206973"/>
    <w:rsid w:val="00206BCC"/>
    <w:rsid w:val="00207EFA"/>
    <w:rsid w:val="002109B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039C"/>
    <w:rsid w:val="002209CD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998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48F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DC8"/>
    <w:rsid w:val="00244051"/>
    <w:rsid w:val="00244373"/>
    <w:rsid w:val="00244401"/>
    <w:rsid w:val="002445E9"/>
    <w:rsid w:val="00244815"/>
    <w:rsid w:val="00244862"/>
    <w:rsid w:val="00244CAB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54"/>
    <w:rsid w:val="002577A8"/>
    <w:rsid w:val="00257ADB"/>
    <w:rsid w:val="00257CC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4AFD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727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198C"/>
    <w:rsid w:val="002819C5"/>
    <w:rsid w:val="00281F4A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1BD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ADA"/>
    <w:rsid w:val="00292F4A"/>
    <w:rsid w:val="002933A6"/>
    <w:rsid w:val="0029386E"/>
    <w:rsid w:val="00293BC0"/>
    <w:rsid w:val="00293D2B"/>
    <w:rsid w:val="00293F1F"/>
    <w:rsid w:val="00294975"/>
    <w:rsid w:val="00294A61"/>
    <w:rsid w:val="002953D5"/>
    <w:rsid w:val="002959C1"/>
    <w:rsid w:val="00295DAD"/>
    <w:rsid w:val="00296010"/>
    <w:rsid w:val="00296629"/>
    <w:rsid w:val="0029674F"/>
    <w:rsid w:val="002977DF"/>
    <w:rsid w:val="002A0F01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3DD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25E"/>
    <w:rsid w:val="002B0312"/>
    <w:rsid w:val="002B0408"/>
    <w:rsid w:val="002B0C4A"/>
    <w:rsid w:val="002B0C68"/>
    <w:rsid w:val="002B1326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C4E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3B5"/>
    <w:rsid w:val="002C5903"/>
    <w:rsid w:val="002C5AA1"/>
    <w:rsid w:val="002C5E4B"/>
    <w:rsid w:val="002C639A"/>
    <w:rsid w:val="002C669E"/>
    <w:rsid w:val="002C6EA8"/>
    <w:rsid w:val="002C70A3"/>
    <w:rsid w:val="002C713A"/>
    <w:rsid w:val="002C7162"/>
    <w:rsid w:val="002C72DF"/>
    <w:rsid w:val="002C7474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6252"/>
    <w:rsid w:val="002D7E9B"/>
    <w:rsid w:val="002D7F8D"/>
    <w:rsid w:val="002E16B6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12B"/>
    <w:rsid w:val="002F0205"/>
    <w:rsid w:val="002F0EFC"/>
    <w:rsid w:val="002F11B7"/>
    <w:rsid w:val="002F1368"/>
    <w:rsid w:val="002F21E4"/>
    <w:rsid w:val="002F22CB"/>
    <w:rsid w:val="002F2C12"/>
    <w:rsid w:val="002F3B02"/>
    <w:rsid w:val="002F3D1A"/>
    <w:rsid w:val="002F429B"/>
    <w:rsid w:val="002F459C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59C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4BF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048"/>
    <w:rsid w:val="00322976"/>
    <w:rsid w:val="003232A5"/>
    <w:rsid w:val="0032357E"/>
    <w:rsid w:val="00323BEA"/>
    <w:rsid w:val="00324A26"/>
    <w:rsid w:val="00324ADE"/>
    <w:rsid w:val="00325355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27D4D"/>
    <w:rsid w:val="00330E6A"/>
    <w:rsid w:val="0033147C"/>
    <w:rsid w:val="00331497"/>
    <w:rsid w:val="00331FAD"/>
    <w:rsid w:val="0033214A"/>
    <w:rsid w:val="003321BF"/>
    <w:rsid w:val="003323A6"/>
    <w:rsid w:val="003327DF"/>
    <w:rsid w:val="00332B6E"/>
    <w:rsid w:val="00332D3C"/>
    <w:rsid w:val="00332F6F"/>
    <w:rsid w:val="003334BC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4C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1ABB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039"/>
    <w:rsid w:val="0037127A"/>
    <w:rsid w:val="00371573"/>
    <w:rsid w:val="00371756"/>
    <w:rsid w:val="003719B0"/>
    <w:rsid w:val="00371C41"/>
    <w:rsid w:val="00372908"/>
    <w:rsid w:val="00373139"/>
    <w:rsid w:val="003735AE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186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876A3"/>
    <w:rsid w:val="00390883"/>
    <w:rsid w:val="00390BD9"/>
    <w:rsid w:val="00390C7A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4FEF"/>
    <w:rsid w:val="00395454"/>
    <w:rsid w:val="00395892"/>
    <w:rsid w:val="00395C29"/>
    <w:rsid w:val="00396A88"/>
    <w:rsid w:val="00396C79"/>
    <w:rsid w:val="00396D1C"/>
    <w:rsid w:val="003970F2"/>
    <w:rsid w:val="00397295"/>
    <w:rsid w:val="00397307"/>
    <w:rsid w:val="00397310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6DD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C97"/>
    <w:rsid w:val="003C2086"/>
    <w:rsid w:val="003C23CA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0F8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8D2"/>
    <w:rsid w:val="003E1C23"/>
    <w:rsid w:val="003E1D64"/>
    <w:rsid w:val="003E1F11"/>
    <w:rsid w:val="003E29B4"/>
    <w:rsid w:val="003E2ACB"/>
    <w:rsid w:val="003E2BDF"/>
    <w:rsid w:val="003E2EB1"/>
    <w:rsid w:val="003E32B8"/>
    <w:rsid w:val="003E3602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AA7"/>
    <w:rsid w:val="003E7CB6"/>
    <w:rsid w:val="003F03B1"/>
    <w:rsid w:val="003F0514"/>
    <w:rsid w:val="003F078B"/>
    <w:rsid w:val="003F0842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5CF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427F"/>
    <w:rsid w:val="0040454D"/>
    <w:rsid w:val="004049AB"/>
    <w:rsid w:val="004049AE"/>
    <w:rsid w:val="004049BC"/>
    <w:rsid w:val="00404E26"/>
    <w:rsid w:val="00404E8A"/>
    <w:rsid w:val="00405846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B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158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57C"/>
    <w:rsid w:val="00444922"/>
    <w:rsid w:val="00444B49"/>
    <w:rsid w:val="004456EF"/>
    <w:rsid w:val="00446153"/>
    <w:rsid w:val="004463E0"/>
    <w:rsid w:val="00446C7C"/>
    <w:rsid w:val="004471F4"/>
    <w:rsid w:val="00447643"/>
    <w:rsid w:val="00447B07"/>
    <w:rsid w:val="00450003"/>
    <w:rsid w:val="004501DF"/>
    <w:rsid w:val="0045026F"/>
    <w:rsid w:val="00450657"/>
    <w:rsid w:val="00450A2C"/>
    <w:rsid w:val="004510C1"/>
    <w:rsid w:val="00451683"/>
    <w:rsid w:val="004516D2"/>
    <w:rsid w:val="0045179C"/>
    <w:rsid w:val="00451C94"/>
    <w:rsid w:val="0045203B"/>
    <w:rsid w:val="004526B0"/>
    <w:rsid w:val="00452CFF"/>
    <w:rsid w:val="0045333D"/>
    <w:rsid w:val="0045340A"/>
    <w:rsid w:val="004535C7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4ED"/>
    <w:rsid w:val="00477A18"/>
    <w:rsid w:val="00477B63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1"/>
    <w:rsid w:val="004856F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740"/>
    <w:rsid w:val="00494814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86E"/>
    <w:rsid w:val="004C2AE2"/>
    <w:rsid w:val="004C34B9"/>
    <w:rsid w:val="004C36A1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B8"/>
    <w:rsid w:val="004C67DD"/>
    <w:rsid w:val="004C70D1"/>
    <w:rsid w:val="004C76E8"/>
    <w:rsid w:val="004C7D10"/>
    <w:rsid w:val="004C7DEA"/>
    <w:rsid w:val="004D060C"/>
    <w:rsid w:val="004D0C97"/>
    <w:rsid w:val="004D0ED7"/>
    <w:rsid w:val="004D0F1F"/>
    <w:rsid w:val="004D0FC8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3FAA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2199"/>
    <w:rsid w:val="004E2366"/>
    <w:rsid w:val="004E2B09"/>
    <w:rsid w:val="004E3189"/>
    <w:rsid w:val="004E31DB"/>
    <w:rsid w:val="004E3224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0D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049"/>
    <w:rsid w:val="004F4296"/>
    <w:rsid w:val="004F48A5"/>
    <w:rsid w:val="004F49CA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1D0"/>
    <w:rsid w:val="0051535B"/>
    <w:rsid w:val="005158D0"/>
    <w:rsid w:val="00515A0D"/>
    <w:rsid w:val="00515F9C"/>
    <w:rsid w:val="00516172"/>
    <w:rsid w:val="00516264"/>
    <w:rsid w:val="00516835"/>
    <w:rsid w:val="0051727E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596"/>
    <w:rsid w:val="00524994"/>
    <w:rsid w:val="00524AAB"/>
    <w:rsid w:val="00524F01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833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979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79E"/>
    <w:rsid w:val="0055094A"/>
    <w:rsid w:val="005509F9"/>
    <w:rsid w:val="0055107C"/>
    <w:rsid w:val="0055124F"/>
    <w:rsid w:val="00551F08"/>
    <w:rsid w:val="00552433"/>
    <w:rsid w:val="00552B9C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31BF"/>
    <w:rsid w:val="005631F5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4D"/>
    <w:rsid w:val="00566363"/>
    <w:rsid w:val="00566733"/>
    <w:rsid w:val="00566768"/>
    <w:rsid w:val="00567464"/>
    <w:rsid w:val="00567AA8"/>
    <w:rsid w:val="00567B12"/>
    <w:rsid w:val="00570BC5"/>
    <w:rsid w:val="00571697"/>
    <w:rsid w:val="00571CCB"/>
    <w:rsid w:val="00572E07"/>
    <w:rsid w:val="005730F6"/>
    <w:rsid w:val="00573953"/>
    <w:rsid w:val="00573FC8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1F64"/>
    <w:rsid w:val="00582233"/>
    <w:rsid w:val="005826B0"/>
    <w:rsid w:val="0058312F"/>
    <w:rsid w:val="0058348D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ED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6B"/>
    <w:rsid w:val="00596AA9"/>
    <w:rsid w:val="00596BF2"/>
    <w:rsid w:val="00596CEC"/>
    <w:rsid w:val="00597FC7"/>
    <w:rsid w:val="005A09D2"/>
    <w:rsid w:val="005A0BB6"/>
    <w:rsid w:val="005A0F97"/>
    <w:rsid w:val="005A13C9"/>
    <w:rsid w:val="005A1A74"/>
    <w:rsid w:val="005A20BC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CF5"/>
    <w:rsid w:val="005A5DD0"/>
    <w:rsid w:val="005A60C0"/>
    <w:rsid w:val="005A6657"/>
    <w:rsid w:val="005A6EC5"/>
    <w:rsid w:val="005A6FBB"/>
    <w:rsid w:val="005A7537"/>
    <w:rsid w:val="005A7BBA"/>
    <w:rsid w:val="005B063B"/>
    <w:rsid w:val="005B0BFA"/>
    <w:rsid w:val="005B0E49"/>
    <w:rsid w:val="005B1669"/>
    <w:rsid w:val="005B2121"/>
    <w:rsid w:val="005B2151"/>
    <w:rsid w:val="005B2451"/>
    <w:rsid w:val="005B29E7"/>
    <w:rsid w:val="005B2BB4"/>
    <w:rsid w:val="005B31CA"/>
    <w:rsid w:val="005B32EC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C65"/>
    <w:rsid w:val="005B7FC0"/>
    <w:rsid w:val="005C012D"/>
    <w:rsid w:val="005C0677"/>
    <w:rsid w:val="005C0A12"/>
    <w:rsid w:val="005C0C16"/>
    <w:rsid w:val="005C0D93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5FB9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37D4"/>
    <w:rsid w:val="005D3A9F"/>
    <w:rsid w:val="005D50D4"/>
    <w:rsid w:val="005D51AB"/>
    <w:rsid w:val="005D562F"/>
    <w:rsid w:val="005D599D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17B"/>
    <w:rsid w:val="005E32FA"/>
    <w:rsid w:val="005E33FB"/>
    <w:rsid w:val="005E3536"/>
    <w:rsid w:val="005E3D02"/>
    <w:rsid w:val="005E3FE1"/>
    <w:rsid w:val="005E4018"/>
    <w:rsid w:val="005E40CD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87D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CA4"/>
    <w:rsid w:val="00603D40"/>
    <w:rsid w:val="0060428E"/>
    <w:rsid w:val="00604538"/>
    <w:rsid w:val="00604731"/>
    <w:rsid w:val="006047F2"/>
    <w:rsid w:val="00604B43"/>
    <w:rsid w:val="00605270"/>
    <w:rsid w:val="00605286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3D2C"/>
    <w:rsid w:val="00613E8D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685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1C8"/>
    <w:rsid w:val="00640803"/>
    <w:rsid w:val="006409A0"/>
    <w:rsid w:val="00640A10"/>
    <w:rsid w:val="006418CA"/>
    <w:rsid w:val="00641F63"/>
    <w:rsid w:val="00642623"/>
    <w:rsid w:val="006426A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6BC0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DB6"/>
    <w:rsid w:val="00672FA6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0EE0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6F34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335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81D"/>
    <w:rsid w:val="00696A5D"/>
    <w:rsid w:val="00696D94"/>
    <w:rsid w:val="0069739F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6C55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F25"/>
    <w:rsid w:val="006B2205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066"/>
    <w:rsid w:val="006C15FE"/>
    <w:rsid w:val="006C18D8"/>
    <w:rsid w:val="006C1ADC"/>
    <w:rsid w:val="006C1D0F"/>
    <w:rsid w:val="006C214B"/>
    <w:rsid w:val="006C21BC"/>
    <w:rsid w:val="006C2C66"/>
    <w:rsid w:val="006C311C"/>
    <w:rsid w:val="006C3141"/>
    <w:rsid w:val="006C3E98"/>
    <w:rsid w:val="006C417E"/>
    <w:rsid w:val="006C4475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710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820"/>
    <w:rsid w:val="006D4A13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6C"/>
    <w:rsid w:val="006F17E6"/>
    <w:rsid w:val="006F1D60"/>
    <w:rsid w:val="006F302D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3BE1"/>
    <w:rsid w:val="00703D66"/>
    <w:rsid w:val="00703E5A"/>
    <w:rsid w:val="007043A3"/>
    <w:rsid w:val="007045A5"/>
    <w:rsid w:val="00704D2C"/>
    <w:rsid w:val="00705787"/>
    <w:rsid w:val="00705BE3"/>
    <w:rsid w:val="0070610B"/>
    <w:rsid w:val="00706B1A"/>
    <w:rsid w:val="00707FE4"/>
    <w:rsid w:val="00710066"/>
    <w:rsid w:val="0071036D"/>
    <w:rsid w:val="007109B7"/>
    <w:rsid w:val="00710CEC"/>
    <w:rsid w:val="00710FEA"/>
    <w:rsid w:val="00711760"/>
    <w:rsid w:val="00711AC7"/>
    <w:rsid w:val="00711E5C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83E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4FD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6D5"/>
    <w:rsid w:val="00750FD3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979"/>
    <w:rsid w:val="00761C94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542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1E58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71C"/>
    <w:rsid w:val="007B478F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C06"/>
    <w:rsid w:val="007C1D41"/>
    <w:rsid w:val="007C1E93"/>
    <w:rsid w:val="007C22BC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1BB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486"/>
    <w:rsid w:val="007D5B65"/>
    <w:rsid w:val="007D65CD"/>
    <w:rsid w:val="007D6877"/>
    <w:rsid w:val="007D6D43"/>
    <w:rsid w:val="007D6FB0"/>
    <w:rsid w:val="007D72BF"/>
    <w:rsid w:val="007D744D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2D6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850"/>
    <w:rsid w:val="007F586E"/>
    <w:rsid w:val="007F59E5"/>
    <w:rsid w:val="007F5BC9"/>
    <w:rsid w:val="007F5D89"/>
    <w:rsid w:val="007F5EA8"/>
    <w:rsid w:val="007F629F"/>
    <w:rsid w:val="007F695D"/>
    <w:rsid w:val="007F6992"/>
    <w:rsid w:val="007F788E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3552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20F"/>
    <w:rsid w:val="0080762F"/>
    <w:rsid w:val="008077E1"/>
    <w:rsid w:val="008079F4"/>
    <w:rsid w:val="00807A04"/>
    <w:rsid w:val="008113CC"/>
    <w:rsid w:val="0081321C"/>
    <w:rsid w:val="0081326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664"/>
    <w:rsid w:val="00822BAF"/>
    <w:rsid w:val="00822BF6"/>
    <w:rsid w:val="00822CAB"/>
    <w:rsid w:val="00823027"/>
    <w:rsid w:val="00823A5D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3E81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2D2"/>
    <w:rsid w:val="00847580"/>
    <w:rsid w:val="00850034"/>
    <w:rsid w:val="008505BF"/>
    <w:rsid w:val="00851352"/>
    <w:rsid w:val="0085165C"/>
    <w:rsid w:val="008519CA"/>
    <w:rsid w:val="00851D34"/>
    <w:rsid w:val="008526FE"/>
    <w:rsid w:val="00853211"/>
    <w:rsid w:val="0085377D"/>
    <w:rsid w:val="00853A12"/>
    <w:rsid w:val="00853D5E"/>
    <w:rsid w:val="008546C7"/>
    <w:rsid w:val="008547F1"/>
    <w:rsid w:val="008553D5"/>
    <w:rsid w:val="00855BB2"/>
    <w:rsid w:val="00856220"/>
    <w:rsid w:val="00856A3A"/>
    <w:rsid w:val="00856D7F"/>
    <w:rsid w:val="00856E61"/>
    <w:rsid w:val="00857EBB"/>
    <w:rsid w:val="008602A5"/>
    <w:rsid w:val="00861664"/>
    <w:rsid w:val="00861CDA"/>
    <w:rsid w:val="00862729"/>
    <w:rsid w:val="00862AAE"/>
    <w:rsid w:val="00862D85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67C"/>
    <w:rsid w:val="00867B0A"/>
    <w:rsid w:val="00867DE7"/>
    <w:rsid w:val="00870067"/>
    <w:rsid w:val="0087037C"/>
    <w:rsid w:val="00870AAA"/>
    <w:rsid w:val="00870AAE"/>
    <w:rsid w:val="00870B7B"/>
    <w:rsid w:val="00870D05"/>
    <w:rsid w:val="00871A54"/>
    <w:rsid w:val="00872CCB"/>
    <w:rsid w:val="00872E9C"/>
    <w:rsid w:val="00873781"/>
    <w:rsid w:val="00874351"/>
    <w:rsid w:val="008754F5"/>
    <w:rsid w:val="00875961"/>
    <w:rsid w:val="00875D91"/>
    <w:rsid w:val="00876033"/>
    <w:rsid w:val="00876278"/>
    <w:rsid w:val="008770EB"/>
    <w:rsid w:val="008776B8"/>
    <w:rsid w:val="00877753"/>
    <w:rsid w:val="0087775A"/>
    <w:rsid w:val="00877A46"/>
    <w:rsid w:val="00877CB1"/>
    <w:rsid w:val="00877DEB"/>
    <w:rsid w:val="008804AA"/>
    <w:rsid w:val="00880822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200"/>
    <w:rsid w:val="00885DD8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FD4"/>
    <w:rsid w:val="008C1219"/>
    <w:rsid w:val="008C1999"/>
    <w:rsid w:val="008C1C84"/>
    <w:rsid w:val="008C1ED9"/>
    <w:rsid w:val="008C232D"/>
    <w:rsid w:val="008C29AD"/>
    <w:rsid w:val="008C2BFD"/>
    <w:rsid w:val="008C2C3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02"/>
    <w:rsid w:val="008C56E0"/>
    <w:rsid w:val="008C571A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4DB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2E72"/>
    <w:rsid w:val="008E3369"/>
    <w:rsid w:val="008E34B4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4BA"/>
    <w:rsid w:val="008E653D"/>
    <w:rsid w:val="008E6F50"/>
    <w:rsid w:val="008E73C2"/>
    <w:rsid w:val="008E73DF"/>
    <w:rsid w:val="008E75B4"/>
    <w:rsid w:val="008E7A7D"/>
    <w:rsid w:val="008E7B3B"/>
    <w:rsid w:val="008F01B1"/>
    <w:rsid w:val="008F0207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7B3"/>
    <w:rsid w:val="008F7F25"/>
    <w:rsid w:val="0090000D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077BE"/>
    <w:rsid w:val="009108AD"/>
    <w:rsid w:val="009108ED"/>
    <w:rsid w:val="00910C89"/>
    <w:rsid w:val="00910D78"/>
    <w:rsid w:val="0091118B"/>
    <w:rsid w:val="00911242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0D2B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6D9D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086"/>
    <w:rsid w:val="00960403"/>
    <w:rsid w:val="009604ED"/>
    <w:rsid w:val="00960759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3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1E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03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83C"/>
    <w:rsid w:val="009A09EC"/>
    <w:rsid w:val="009A0BC9"/>
    <w:rsid w:val="009A1531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2F1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63DF"/>
    <w:rsid w:val="009B667F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091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AED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4EFD"/>
    <w:rsid w:val="009E607F"/>
    <w:rsid w:val="009E67F7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425"/>
    <w:rsid w:val="009F4572"/>
    <w:rsid w:val="009F486B"/>
    <w:rsid w:val="009F498A"/>
    <w:rsid w:val="009F4A73"/>
    <w:rsid w:val="009F4C96"/>
    <w:rsid w:val="009F4DE1"/>
    <w:rsid w:val="009F56AF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CBA"/>
    <w:rsid w:val="00A04E19"/>
    <w:rsid w:val="00A04EB9"/>
    <w:rsid w:val="00A0529B"/>
    <w:rsid w:val="00A055F5"/>
    <w:rsid w:val="00A05D72"/>
    <w:rsid w:val="00A05EFE"/>
    <w:rsid w:val="00A05F8D"/>
    <w:rsid w:val="00A0631C"/>
    <w:rsid w:val="00A06634"/>
    <w:rsid w:val="00A069E4"/>
    <w:rsid w:val="00A06AB5"/>
    <w:rsid w:val="00A06DAF"/>
    <w:rsid w:val="00A07199"/>
    <w:rsid w:val="00A07516"/>
    <w:rsid w:val="00A07872"/>
    <w:rsid w:val="00A07C44"/>
    <w:rsid w:val="00A07D73"/>
    <w:rsid w:val="00A07F91"/>
    <w:rsid w:val="00A10573"/>
    <w:rsid w:val="00A10820"/>
    <w:rsid w:val="00A10992"/>
    <w:rsid w:val="00A12962"/>
    <w:rsid w:val="00A13215"/>
    <w:rsid w:val="00A14314"/>
    <w:rsid w:val="00A14425"/>
    <w:rsid w:val="00A149CC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6AA3"/>
    <w:rsid w:val="00A271FC"/>
    <w:rsid w:val="00A27F81"/>
    <w:rsid w:val="00A30E6F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9CF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AC0"/>
    <w:rsid w:val="00A40AAB"/>
    <w:rsid w:val="00A4106A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575C6"/>
    <w:rsid w:val="00A60088"/>
    <w:rsid w:val="00A6078A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3305"/>
    <w:rsid w:val="00A64EA8"/>
    <w:rsid w:val="00A64F1D"/>
    <w:rsid w:val="00A65B3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392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3FF8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0FC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83F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EDE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75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49F4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01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137"/>
    <w:rsid w:val="00AF7467"/>
    <w:rsid w:val="00B00AD8"/>
    <w:rsid w:val="00B00BFD"/>
    <w:rsid w:val="00B0238B"/>
    <w:rsid w:val="00B029C4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404B"/>
    <w:rsid w:val="00B24079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472"/>
    <w:rsid w:val="00B347E5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0E10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6AC4"/>
    <w:rsid w:val="00B46DAD"/>
    <w:rsid w:val="00B46DFE"/>
    <w:rsid w:val="00B47406"/>
    <w:rsid w:val="00B4744C"/>
    <w:rsid w:val="00B47535"/>
    <w:rsid w:val="00B50476"/>
    <w:rsid w:val="00B50782"/>
    <w:rsid w:val="00B507FD"/>
    <w:rsid w:val="00B50B80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11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18C"/>
    <w:rsid w:val="00B73806"/>
    <w:rsid w:val="00B738C4"/>
    <w:rsid w:val="00B73D19"/>
    <w:rsid w:val="00B73D78"/>
    <w:rsid w:val="00B73FDF"/>
    <w:rsid w:val="00B745F9"/>
    <w:rsid w:val="00B749D4"/>
    <w:rsid w:val="00B74C03"/>
    <w:rsid w:val="00B75224"/>
    <w:rsid w:val="00B75967"/>
    <w:rsid w:val="00B76437"/>
    <w:rsid w:val="00B76B56"/>
    <w:rsid w:val="00B778A2"/>
    <w:rsid w:val="00B80641"/>
    <w:rsid w:val="00B8067A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EE7"/>
    <w:rsid w:val="00B97054"/>
    <w:rsid w:val="00B9735A"/>
    <w:rsid w:val="00B97C72"/>
    <w:rsid w:val="00B97C7B"/>
    <w:rsid w:val="00BA0B29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54D"/>
    <w:rsid w:val="00BA3DEF"/>
    <w:rsid w:val="00BA40AE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ACA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C8A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0F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922"/>
    <w:rsid w:val="00C13E11"/>
    <w:rsid w:val="00C14022"/>
    <w:rsid w:val="00C141E8"/>
    <w:rsid w:val="00C14795"/>
    <w:rsid w:val="00C15C90"/>
    <w:rsid w:val="00C16CF6"/>
    <w:rsid w:val="00C16DD4"/>
    <w:rsid w:val="00C16EB8"/>
    <w:rsid w:val="00C17522"/>
    <w:rsid w:val="00C17A09"/>
    <w:rsid w:val="00C17BFD"/>
    <w:rsid w:val="00C17D9A"/>
    <w:rsid w:val="00C17DA4"/>
    <w:rsid w:val="00C20924"/>
    <w:rsid w:val="00C218B8"/>
    <w:rsid w:val="00C225CC"/>
    <w:rsid w:val="00C22621"/>
    <w:rsid w:val="00C22E98"/>
    <w:rsid w:val="00C2338F"/>
    <w:rsid w:val="00C234DB"/>
    <w:rsid w:val="00C236AA"/>
    <w:rsid w:val="00C23B5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46F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E0"/>
    <w:rsid w:val="00C54AC0"/>
    <w:rsid w:val="00C54B64"/>
    <w:rsid w:val="00C54C44"/>
    <w:rsid w:val="00C54D83"/>
    <w:rsid w:val="00C55611"/>
    <w:rsid w:val="00C557F0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426"/>
    <w:rsid w:val="00C63748"/>
    <w:rsid w:val="00C63AA7"/>
    <w:rsid w:val="00C63B66"/>
    <w:rsid w:val="00C63C67"/>
    <w:rsid w:val="00C63D55"/>
    <w:rsid w:val="00C640FE"/>
    <w:rsid w:val="00C64476"/>
    <w:rsid w:val="00C64555"/>
    <w:rsid w:val="00C645CD"/>
    <w:rsid w:val="00C647B9"/>
    <w:rsid w:val="00C64AD9"/>
    <w:rsid w:val="00C6573B"/>
    <w:rsid w:val="00C65C31"/>
    <w:rsid w:val="00C66CC2"/>
    <w:rsid w:val="00C67630"/>
    <w:rsid w:val="00C67B13"/>
    <w:rsid w:val="00C67C26"/>
    <w:rsid w:val="00C67D67"/>
    <w:rsid w:val="00C67DE5"/>
    <w:rsid w:val="00C67F7D"/>
    <w:rsid w:val="00C7026B"/>
    <w:rsid w:val="00C704A9"/>
    <w:rsid w:val="00C71CC1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6FAB"/>
    <w:rsid w:val="00C7756A"/>
    <w:rsid w:val="00C77839"/>
    <w:rsid w:val="00C80123"/>
    <w:rsid w:val="00C801CE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71F"/>
    <w:rsid w:val="00C938F1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0DE3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A7F"/>
    <w:rsid w:val="00CA6C91"/>
    <w:rsid w:val="00CA6FBB"/>
    <w:rsid w:val="00CA759D"/>
    <w:rsid w:val="00CA7A60"/>
    <w:rsid w:val="00CA7EB0"/>
    <w:rsid w:val="00CB03DD"/>
    <w:rsid w:val="00CB058E"/>
    <w:rsid w:val="00CB0C39"/>
    <w:rsid w:val="00CB0CD1"/>
    <w:rsid w:val="00CB0E1C"/>
    <w:rsid w:val="00CB0E30"/>
    <w:rsid w:val="00CB16A4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7A3"/>
    <w:rsid w:val="00CB7F32"/>
    <w:rsid w:val="00CC089A"/>
    <w:rsid w:val="00CC094E"/>
    <w:rsid w:val="00CC0D13"/>
    <w:rsid w:val="00CC1BF8"/>
    <w:rsid w:val="00CC1DFD"/>
    <w:rsid w:val="00CC21C7"/>
    <w:rsid w:val="00CC24F1"/>
    <w:rsid w:val="00CC254E"/>
    <w:rsid w:val="00CC2DFB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51B"/>
    <w:rsid w:val="00CC6DAA"/>
    <w:rsid w:val="00CC7C74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C52"/>
    <w:rsid w:val="00CD2E47"/>
    <w:rsid w:val="00CD30A2"/>
    <w:rsid w:val="00CD36EF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1E7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156"/>
    <w:rsid w:val="00CE637B"/>
    <w:rsid w:val="00CE6450"/>
    <w:rsid w:val="00CE678A"/>
    <w:rsid w:val="00CE6ED7"/>
    <w:rsid w:val="00CF06EC"/>
    <w:rsid w:val="00CF07B1"/>
    <w:rsid w:val="00CF0986"/>
    <w:rsid w:val="00CF0EDA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5E17"/>
    <w:rsid w:val="00CF62DC"/>
    <w:rsid w:val="00CF6ADB"/>
    <w:rsid w:val="00CF6F72"/>
    <w:rsid w:val="00CF75F1"/>
    <w:rsid w:val="00CF777C"/>
    <w:rsid w:val="00D00188"/>
    <w:rsid w:val="00D007AC"/>
    <w:rsid w:val="00D00AA7"/>
    <w:rsid w:val="00D01B83"/>
    <w:rsid w:val="00D020A8"/>
    <w:rsid w:val="00D02292"/>
    <w:rsid w:val="00D02620"/>
    <w:rsid w:val="00D0262A"/>
    <w:rsid w:val="00D0280F"/>
    <w:rsid w:val="00D030FA"/>
    <w:rsid w:val="00D031D4"/>
    <w:rsid w:val="00D035E2"/>
    <w:rsid w:val="00D04262"/>
    <w:rsid w:val="00D04960"/>
    <w:rsid w:val="00D04C5A"/>
    <w:rsid w:val="00D05158"/>
    <w:rsid w:val="00D0579F"/>
    <w:rsid w:val="00D061DE"/>
    <w:rsid w:val="00D07037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2C2"/>
    <w:rsid w:val="00D2043A"/>
    <w:rsid w:val="00D20624"/>
    <w:rsid w:val="00D2095E"/>
    <w:rsid w:val="00D21069"/>
    <w:rsid w:val="00D21601"/>
    <w:rsid w:val="00D21BFB"/>
    <w:rsid w:val="00D21E17"/>
    <w:rsid w:val="00D22556"/>
    <w:rsid w:val="00D229D4"/>
    <w:rsid w:val="00D2398F"/>
    <w:rsid w:val="00D23D63"/>
    <w:rsid w:val="00D23DCC"/>
    <w:rsid w:val="00D23DCD"/>
    <w:rsid w:val="00D23E37"/>
    <w:rsid w:val="00D24146"/>
    <w:rsid w:val="00D24EF6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8D5"/>
    <w:rsid w:val="00D47F68"/>
    <w:rsid w:val="00D50285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A42"/>
    <w:rsid w:val="00D54CC3"/>
    <w:rsid w:val="00D54D28"/>
    <w:rsid w:val="00D55187"/>
    <w:rsid w:val="00D55CEB"/>
    <w:rsid w:val="00D56456"/>
    <w:rsid w:val="00D56A39"/>
    <w:rsid w:val="00D56DF3"/>
    <w:rsid w:val="00D56EF1"/>
    <w:rsid w:val="00D56F1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7A7"/>
    <w:rsid w:val="00D64D72"/>
    <w:rsid w:val="00D652EA"/>
    <w:rsid w:val="00D658E5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716"/>
    <w:rsid w:val="00D86C7A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67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048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133"/>
    <w:rsid w:val="00DC1234"/>
    <w:rsid w:val="00DC12BD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625"/>
    <w:rsid w:val="00DD4818"/>
    <w:rsid w:val="00DD4B33"/>
    <w:rsid w:val="00DD4E75"/>
    <w:rsid w:val="00DD5381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464"/>
    <w:rsid w:val="00DE3941"/>
    <w:rsid w:val="00DE3F36"/>
    <w:rsid w:val="00DE40C3"/>
    <w:rsid w:val="00DE4316"/>
    <w:rsid w:val="00DE49AF"/>
    <w:rsid w:val="00DE49BB"/>
    <w:rsid w:val="00DE5D22"/>
    <w:rsid w:val="00DE6264"/>
    <w:rsid w:val="00DE6621"/>
    <w:rsid w:val="00DE76BD"/>
    <w:rsid w:val="00DE7742"/>
    <w:rsid w:val="00DE7818"/>
    <w:rsid w:val="00DE781E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99B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877"/>
    <w:rsid w:val="00E15909"/>
    <w:rsid w:val="00E15CCF"/>
    <w:rsid w:val="00E15E33"/>
    <w:rsid w:val="00E16677"/>
    <w:rsid w:val="00E1690B"/>
    <w:rsid w:val="00E17355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457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2E7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4350"/>
    <w:rsid w:val="00E44E4B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4B80"/>
    <w:rsid w:val="00E55A0E"/>
    <w:rsid w:val="00E55BF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382E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11DA"/>
    <w:rsid w:val="00E91F05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6CCD"/>
    <w:rsid w:val="00EA7A16"/>
    <w:rsid w:val="00EA7D1F"/>
    <w:rsid w:val="00EA7EF6"/>
    <w:rsid w:val="00EB0AED"/>
    <w:rsid w:val="00EB0F64"/>
    <w:rsid w:val="00EB10AB"/>
    <w:rsid w:val="00EB118A"/>
    <w:rsid w:val="00EB1719"/>
    <w:rsid w:val="00EB195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FA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B19"/>
    <w:rsid w:val="00ED1E9D"/>
    <w:rsid w:val="00ED1EDB"/>
    <w:rsid w:val="00ED2CE4"/>
    <w:rsid w:val="00ED2DCC"/>
    <w:rsid w:val="00ED2E8A"/>
    <w:rsid w:val="00ED2F1F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6A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109"/>
    <w:rsid w:val="00EE4E3D"/>
    <w:rsid w:val="00EE531B"/>
    <w:rsid w:val="00EE55DC"/>
    <w:rsid w:val="00EE5D3C"/>
    <w:rsid w:val="00EE61A9"/>
    <w:rsid w:val="00EE61B5"/>
    <w:rsid w:val="00EE64A3"/>
    <w:rsid w:val="00EE6BB7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AD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596C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290"/>
    <w:rsid w:val="00F108AF"/>
    <w:rsid w:val="00F11154"/>
    <w:rsid w:val="00F11346"/>
    <w:rsid w:val="00F115BE"/>
    <w:rsid w:val="00F11DE0"/>
    <w:rsid w:val="00F11FCF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3833"/>
    <w:rsid w:val="00F2440A"/>
    <w:rsid w:val="00F24AA5"/>
    <w:rsid w:val="00F24BF9"/>
    <w:rsid w:val="00F24E2E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5B18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09FF"/>
    <w:rsid w:val="00F613B4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1D"/>
    <w:rsid w:val="00F6746D"/>
    <w:rsid w:val="00F677A2"/>
    <w:rsid w:val="00F67981"/>
    <w:rsid w:val="00F67A51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5F73"/>
    <w:rsid w:val="00F7617C"/>
    <w:rsid w:val="00F76215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7ED"/>
    <w:rsid w:val="00F82B59"/>
    <w:rsid w:val="00F835B3"/>
    <w:rsid w:val="00F83D0E"/>
    <w:rsid w:val="00F83EC9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083"/>
    <w:rsid w:val="00FB425D"/>
    <w:rsid w:val="00FB45EB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69C"/>
    <w:rsid w:val="00FB7719"/>
    <w:rsid w:val="00FB7A80"/>
    <w:rsid w:val="00FC017F"/>
    <w:rsid w:val="00FC1430"/>
    <w:rsid w:val="00FC18A9"/>
    <w:rsid w:val="00FC1944"/>
    <w:rsid w:val="00FC1A80"/>
    <w:rsid w:val="00FC2480"/>
    <w:rsid w:val="00FC24D2"/>
    <w:rsid w:val="00FC25ED"/>
    <w:rsid w:val="00FC26F1"/>
    <w:rsid w:val="00FC2C5D"/>
    <w:rsid w:val="00FC34F5"/>
    <w:rsid w:val="00FC3506"/>
    <w:rsid w:val="00FC395C"/>
    <w:rsid w:val="00FC3A37"/>
    <w:rsid w:val="00FC44CF"/>
    <w:rsid w:val="00FC4C7B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1CE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4F5B"/>
    <w:rsid w:val="00FE5157"/>
    <w:rsid w:val="00FE525D"/>
    <w:rsid w:val="00FE548A"/>
    <w:rsid w:val="00FE5A06"/>
    <w:rsid w:val="00FE6575"/>
    <w:rsid w:val="00FE6752"/>
    <w:rsid w:val="00FE68C7"/>
    <w:rsid w:val="00FE695E"/>
    <w:rsid w:val="00FE70A6"/>
    <w:rsid w:val="00FE7925"/>
    <w:rsid w:val="00FF01FF"/>
    <w:rsid w:val="00FF0379"/>
    <w:rsid w:val="00FF0706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2D01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A287A8C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84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3F084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F084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F084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F084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F084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F084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3F084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3F084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3F084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F084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3F084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3F084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F0842"/>
  </w:style>
  <w:style w:type="paragraph" w:styleId="BlockText">
    <w:name w:val="Block Text"/>
    <w:basedOn w:val="Normal"/>
    <w:rsid w:val="003F084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F084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F084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3F084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347E5"/>
    <w:rPr>
      <w:color w:val="0000FF"/>
      <w:u w:val="single"/>
    </w:rPr>
  </w:style>
  <w:style w:type="character" w:styleId="FollowedHyperlink">
    <w:name w:val="FollowedHyperlink"/>
    <w:rsid w:val="00B347E5"/>
    <w:rPr>
      <w:color w:val="800080"/>
      <w:u w:val="single"/>
    </w:rPr>
  </w:style>
  <w:style w:type="character" w:customStyle="1" w:styleId="Heading7Char">
    <w:name w:val="Heading 7 Char"/>
    <w:link w:val="Heading7"/>
    <w:rsid w:val="00B347E5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B347E5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B347E5"/>
    <w:rPr>
      <w:b/>
      <w:bCs/>
      <w:i/>
      <w:iCs/>
      <w:noProof/>
      <w:szCs w:val="24"/>
      <w:lang w:val="ro-RO"/>
    </w:rPr>
  </w:style>
  <w:style w:type="character" w:customStyle="1" w:styleId="Heading1Char">
    <w:name w:val="Heading 1 Char"/>
    <w:aliases w:val="BAR Char"/>
    <w:link w:val="Heading1"/>
    <w:rsid w:val="00B347E5"/>
    <w:rPr>
      <w:b/>
      <w:bCs/>
      <w:noProof/>
      <w:sz w:val="24"/>
      <w:szCs w:val="24"/>
      <w:lang w:val="ro-RO"/>
    </w:rPr>
  </w:style>
  <w:style w:type="character" w:customStyle="1" w:styleId="HeaderChar">
    <w:name w:val="Header Char"/>
    <w:link w:val="Header"/>
    <w:rsid w:val="00B347E5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B347E5"/>
    <w:rPr>
      <w:noProof/>
      <w:sz w:val="24"/>
      <w:szCs w:val="24"/>
      <w:lang w:val="ro-RO"/>
    </w:rPr>
  </w:style>
  <w:style w:type="character" w:customStyle="1" w:styleId="BodyTextChar">
    <w:name w:val="Body Text Char"/>
    <w:link w:val="BodyText"/>
    <w:rsid w:val="00B347E5"/>
    <w:rPr>
      <w:rFonts w:ascii="Helvetica-R" w:hAnsi="Helvetica-R"/>
      <w:b/>
      <w:bCs/>
      <w:noProof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7E5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B347E5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link w:val="Heading2"/>
    <w:rsid w:val="00B347E5"/>
    <w:rPr>
      <w:rFonts w:ascii="Helvetica-R" w:hAnsi="Helvetica-R"/>
      <w:b/>
      <w:bCs/>
      <w:noProof/>
      <w:szCs w:val="24"/>
      <w:lang w:val="ro-RO"/>
    </w:rPr>
  </w:style>
  <w:style w:type="paragraph" w:customStyle="1" w:styleId="Style1">
    <w:name w:val="Style1"/>
    <w:basedOn w:val="Normal"/>
    <w:rsid w:val="00B347E5"/>
    <w:pPr>
      <w:numPr>
        <w:numId w:val="3"/>
      </w:numPr>
      <w:tabs>
        <w:tab w:val="clear" w:pos="96"/>
        <w:tab w:val="num" w:pos="720"/>
        <w:tab w:val="num" w:pos="1102"/>
      </w:tabs>
      <w:ind w:left="0" w:firstLine="742"/>
    </w:pPr>
    <w:rPr>
      <w:noProof w:val="0"/>
      <w:lang w:val="en-GB"/>
    </w:rPr>
  </w:style>
  <w:style w:type="paragraph" w:styleId="ListBullet">
    <w:name w:val="List Bullet"/>
    <w:basedOn w:val="Normal"/>
    <w:uiPriority w:val="99"/>
    <w:unhideWhenUsed/>
    <w:rsid w:val="0056634D"/>
    <w:pPr>
      <w:numPr>
        <w:numId w:val="30"/>
      </w:numPr>
      <w:tabs>
        <w:tab w:val="clear" w:pos="360"/>
      </w:tabs>
      <w:ind w:left="0" w:firstLine="0"/>
      <w:contextualSpacing/>
    </w:pPr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5EDEE-E04E-4AE7-ACCE-CACA46F5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5</TotalTime>
  <Pages>1</Pages>
  <Words>15085</Words>
  <Characters>85991</Characters>
  <Application>Microsoft Office Word</Application>
  <DocSecurity>0</DocSecurity>
  <Lines>716</Lines>
  <Paragraphs>201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2012-08-09T06:05:00Z</cp:lastPrinted>
  <dcterms:created xsi:type="dcterms:W3CDTF">2026-10-22T07:16:00Z</dcterms:created>
  <dcterms:modified xsi:type="dcterms:W3CDTF">2026-10-22T08:56:00Z</dcterms:modified>
</cp:coreProperties>
</file>