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631BF" w14:textId="77777777" w:rsidR="00010462" w:rsidRPr="00B26C8D" w:rsidRDefault="00010462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70A3BD16" w14:textId="49EF22D6" w:rsidR="00010462" w:rsidRPr="00B26C8D" w:rsidRDefault="00010462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5499D69F" w14:textId="77777777" w:rsidR="00010462" w:rsidRDefault="00010462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2CCB85AD" w14:textId="77777777" w:rsidR="00010462" w:rsidRDefault="00010462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16D4179D" w14:textId="77777777" w:rsidR="00010462" w:rsidRDefault="00010462">
      <w:pPr>
        <w:jc w:val="center"/>
        <w:rPr>
          <w:sz w:val="28"/>
        </w:rPr>
      </w:pPr>
    </w:p>
    <w:p w14:paraId="619AACBD" w14:textId="77777777" w:rsidR="00010462" w:rsidRDefault="00010462">
      <w:pPr>
        <w:jc w:val="center"/>
        <w:rPr>
          <w:sz w:val="28"/>
        </w:rPr>
      </w:pPr>
    </w:p>
    <w:p w14:paraId="3D96E1D6" w14:textId="77777777" w:rsidR="00010462" w:rsidRDefault="00010462">
      <w:pPr>
        <w:jc w:val="center"/>
        <w:rPr>
          <w:sz w:val="28"/>
        </w:rPr>
      </w:pPr>
    </w:p>
    <w:p w14:paraId="60629E04" w14:textId="77777777" w:rsidR="00010462" w:rsidRDefault="00010462">
      <w:pPr>
        <w:jc w:val="center"/>
        <w:rPr>
          <w:sz w:val="28"/>
        </w:rPr>
      </w:pPr>
    </w:p>
    <w:p w14:paraId="4254E009" w14:textId="77777777" w:rsidR="00010462" w:rsidRDefault="00010462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IAȘI</w:t>
      </w:r>
    </w:p>
    <w:p w14:paraId="4D239847" w14:textId="77777777" w:rsidR="00010462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69D0742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6995C1EB" w14:textId="77777777" w:rsidR="00010462" w:rsidRDefault="00010462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313D4451" w14:textId="77777777" w:rsidR="00010462" w:rsidRDefault="00010462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octombrie 2026</w:t>
      </w:r>
    </w:p>
    <w:p w14:paraId="16729924" w14:textId="77777777" w:rsidR="00010462" w:rsidRDefault="00010462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010462" w14:paraId="25BD6C44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4569B905" w14:textId="77777777" w:rsidR="00010462" w:rsidRDefault="00010462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03EBBE7A" w14:textId="77777777" w:rsidR="00010462" w:rsidRDefault="00010462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05F6F0A4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6D7A7E65" w14:textId="77777777" w:rsidR="00010462" w:rsidRDefault="00010462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0F4FD916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0547E628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25532BF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0988954B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57D411CC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7DBB97BF" w14:textId="77777777" w:rsidR="00010462" w:rsidRDefault="00010462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20B97605" w14:textId="77777777" w:rsidR="00010462" w:rsidRDefault="00010462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05F16C92" w14:textId="77777777" w:rsidR="00010462" w:rsidRDefault="00010462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19DECCD9" w14:textId="77777777" w:rsidR="00010462" w:rsidRDefault="00010462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13654FF7" w14:textId="77777777" w:rsidR="00010462" w:rsidRDefault="00010462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30B973E0" w14:textId="77777777" w:rsidR="00010462" w:rsidRDefault="00010462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559F143E" w14:textId="77777777" w:rsidR="00010462" w:rsidRDefault="00010462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52D86D62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53E920CB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319BDD92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438FEB01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03374B5A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7B5261D5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228013AE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267FC8F6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F4D5B8A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010462" w14:paraId="0F086440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6EEF29D8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682525B3" w14:textId="77777777" w:rsidR="00010462" w:rsidRDefault="00010462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742422F5" w14:textId="77777777" w:rsidR="00010462" w:rsidRDefault="00010462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295E1687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199306E5" w14:textId="77777777" w:rsidR="00010462" w:rsidRDefault="00010462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387C4E77" w14:textId="77777777" w:rsidR="00010462" w:rsidRDefault="00010462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13DB0BD1" w14:textId="77777777" w:rsidR="00010462" w:rsidRDefault="00010462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5610992" w14:textId="77777777" w:rsidR="00010462" w:rsidRDefault="00010462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06B90C2C" w14:textId="77777777" w:rsidR="00010462" w:rsidRDefault="00010462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4149734" w14:textId="77777777" w:rsidR="00010462" w:rsidRDefault="00010462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24F9679B" w14:textId="77777777" w:rsidR="00010462" w:rsidRDefault="00010462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4FFAB4E7" w14:textId="77777777" w:rsidR="00010462" w:rsidRDefault="00010462">
      <w:pPr>
        <w:spacing w:line="192" w:lineRule="auto"/>
        <w:jc w:val="center"/>
      </w:pPr>
    </w:p>
    <w:p w14:paraId="5FFAF0F6" w14:textId="77777777" w:rsidR="00010462" w:rsidRDefault="00010462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38FAEE8D" w14:textId="77777777" w:rsidR="00010462" w:rsidRPr="006310EB" w:rsidRDefault="00010462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0D9E6141" w14:textId="77777777" w:rsidR="00010462" w:rsidRPr="006310EB" w:rsidRDefault="00010462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1005BFC6" w14:textId="77777777" w:rsidR="00010462" w:rsidRPr="006310EB" w:rsidRDefault="00010462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29DFA185" w14:textId="77777777" w:rsidR="00010462" w:rsidRPr="00A8307A" w:rsidRDefault="00010462" w:rsidP="00516DD3">
      <w:pPr>
        <w:pStyle w:val="Heading1"/>
        <w:spacing w:line="360" w:lineRule="auto"/>
      </w:pPr>
      <w:r w:rsidRPr="00A8307A">
        <w:t>LINIA 100</w:t>
      </w:r>
    </w:p>
    <w:p w14:paraId="0344289D" w14:textId="77777777" w:rsidR="00010462" w:rsidRPr="00A8307A" w:rsidRDefault="00010462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010462" w:rsidRPr="00AB76B4" w14:paraId="7B413556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6B27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9C8F1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E8F22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F5CD10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2DC8C41E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87C8E" w14:textId="77777777" w:rsidR="00010462" w:rsidRPr="00AB76B4" w:rsidRDefault="0001046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86F1C44" w14:textId="77777777" w:rsidR="00010462" w:rsidRPr="00AB76B4" w:rsidRDefault="0001046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C3DE4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EF77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9884B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E9830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5B56FF25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8248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DDAF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5BE46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315207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0D24C524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BAD73" w14:textId="77777777" w:rsidR="00010462" w:rsidRPr="00AB76B4" w:rsidRDefault="0001046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329F789" w14:textId="77777777" w:rsidR="00010462" w:rsidRPr="00AB76B4" w:rsidRDefault="0001046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A05AE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8C5EB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D9CD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5CC9A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2943A1F3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080F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CE437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BF7BC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BBB465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5F04835F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0B6F1" w14:textId="77777777" w:rsidR="00010462" w:rsidRPr="00AB76B4" w:rsidRDefault="0001046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26E716D1" w14:textId="77777777" w:rsidR="00010462" w:rsidRPr="00AB76B4" w:rsidRDefault="0001046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30C8C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50851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CBA68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7FD5A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8F29C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010462" w:rsidRPr="00AB76B4" w14:paraId="0BFAAE2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8A02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4A67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35389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E897F8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701ADFD4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9C6F2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2005D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4D072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D6507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99F8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4CA58EC6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8D8E8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5FD9C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F2340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F81AB7" w14:textId="77777777" w:rsidR="00010462" w:rsidRPr="00AB76B4" w:rsidRDefault="00010462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1425B31D" w14:textId="77777777" w:rsidR="00010462" w:rsidRPr="00AB76B4" w:rsidRDefault="00010462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52C6A" w14:textId="77777777" w:rsidR="00010462" w:rsidRPr="00AB76B4" w:rsidRDefault="0001046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2F959FEC" w14:textId="77777777" w:rsidR="00010462" w:rsidRPr="00AB76B4" w:rsidRDefault="0001046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1A24EA2B" w14:textId="77777777" w:rsidR="00010462" w:rsidRPr="00AB76B4" w:rsidRDefault="0001046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15382766" w14:textId="77777777" w:rsidR="00010462" w:rsidRPr="00AB76B4" w:rsidRDefault="0001046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C3B3D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95C10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DC7E7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AA69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52ABCFA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2A7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08CE4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9DE20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9B1632" w14:textId="77777777" w:rsidR="00010462" w:rsidRPr="00AB76B4" w:rsidRDefault="00010462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1DAF21DB" w14:textId="77777777" w:rsidR="00010462" w:rsidRPr="00AB76B4" w:rsidRDefault="00010462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2900B" w14:textId="77777777" w:rsidR="00010462" w:rsidRPr="00AB76B4" w:rsidRDefault="00010462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774CECC1" w14:textId="77777777" w:rsidR="00010462" w:rsidRPr="00AB76B4" w:rsidRDefault="00010462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3A47E" w14:textId="77777777" w:rsidR="00010462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A63B2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F690B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DD2D7" w14:textId="77777777" w:rsidR="00010462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BE6814" w14:textId="77777777" w:rsidR="00010462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010462" w:rsidRPr="00AB76B4" w14:paraId="1AFDC3C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96A2C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AD82D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4070C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4F22E2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6BFA3BE6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</w:p>
          <w:p w14:paraId="79D8D3DF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512D1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F98B2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1A40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33BF7A30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F59C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3248A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Cap București Nord semnalizată numai cu paleta cu diagonală.</w:t>
            </w:r>
          </w:p>
        </w:tc>
      </w:tr>
      <w:tr w:rsidR="00010462" w:rsidRPr="00AB76B4" w14:paraId="30847C4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BCC9C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53C10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6D0DFEE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92D53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4CAC96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2E85AB65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590CFE4F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4F483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5414C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6D62D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366D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C6466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09B104B6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F78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5BFCD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C04AB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AC1539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60B70458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682E9F99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DA58B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4B418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DB417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19A2B91D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45073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F071F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4549272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E626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2E52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E2F82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F1715C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749695E2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0F98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1CF1D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37D47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9DC4B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4F85F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5C05C25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010C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0AE0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15FE5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A898C1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74F8DF4E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BA036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0F5DE840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20A38E4F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3D9722DF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1AB5D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7ED4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64BC8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5F7B7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DD334C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010462" w:rsidRPr="00AB76B4" w14:paraId="0174987C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DC51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E1D3B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4242C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5C6740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18F1F618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AA327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1DDFF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E366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A2B83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44AD6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57AC2A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010462" w:rsidRPr="00AB76B4" w14:paraId="58C67E5B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A7CA0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BED14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73A2ED4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6CFC2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0D1A39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62B3C0E4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24FBCFE9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3D264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B41BC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5A96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1BC98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D190A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7ABCD00D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4E4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A2F92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FC0D6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E5D8E9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10BF5690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176885B7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E8830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B5096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F585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521CF73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5E61B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978D1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59F43A00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72AB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9CBFC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34F6C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4ACA03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59349E85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22E74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8AD05B0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40BFF9D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1FE0A332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172D5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F1BA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50AC5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B0274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6A02A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010462" w:rsidRPr="00AB76B4" w14:paraId="7BCD18DD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E57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D13C6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09DC4AFB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52D90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21D7DD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4F62F800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0F31D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B7494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431D2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8403F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58D7F" w14:textId="77777777" w:rsidR="00010462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0522E7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7D23FD22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D8B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A8747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4869C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3CE404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7A044305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C014B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A521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B3C61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825CA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E73F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0787D0D4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304D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DF0A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5AE6E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516630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0FCA0A12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104B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ED8D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098D4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3BAC3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071BB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7B8F00C8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309D8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D591D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0AFD6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F6882C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61D2DB3F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1E2DD" w14:textId="77777777" w:rsidR="00010462" w:rsidRPr="00AB76B4" w:rsidRDefault="0001046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93677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B4893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C04F9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78891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6DD59C1C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DFE4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FD85B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C059C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3FF08A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09FBA0D3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57C19" w14:textId="77777777" w:rsidR="00010462" w:rsidRPr="00AB76B4" w:rsidRDefault="0001046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67C77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1893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AE936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1A6B7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7F4E62DE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D203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F900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58608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83B5CD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76E24B97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AE30E" w14:textId="77777777" w:rsidR="00010462" w:rsidRPr="00AB76B4" w:rsidRDefault="0001046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56C06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DF727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142F45E6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93AE7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5B285" w14:textId="77777777" w:rsidR="00010462" w:rsidRPr="00AB76B4" w:rsidRDefault="00010462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4D7DD8FA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3D49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F54BC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72128CD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1ADBB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62BD91" w14:textId="77777777" w:rsidR="00010462" w:rsidRPr="00AB76B4" w:rsidRDefault="0001046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020F4D54" w14:textId="77777777" w:rsidR="00010462" w:rsidRPr="00AB76B4" w:rsidRDefault="0001046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64757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B9473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AC0F7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99E9E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6F9E7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6B375B6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9C24A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F780F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DB5F0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C96D89" w14:textId="77777777" w:rsidR="00010462" w:rsidRPr="00AB76B4" w:rsidRDefault="00010462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C0733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CEE9E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AFAFE" w14:textId="77777777" w:rsidR="00010462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600BA2B6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E020D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16FB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564679C2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B5B4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9CE92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682B7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B191DB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62353D46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C818B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5682868A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68703C30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1F865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3174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1D24B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D619C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6D6E495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EA6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18273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64F3F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AAD2B8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7662A479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CA8AC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4EFABEC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3439D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5D7CB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466F4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E812B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369DC23C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0EFEA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0C557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F7292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FB2E51" w14:textId="77777777" w:rsidR="00010462" w:rsidRPr="00AB76B4" w:rsidRDefault="00010462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CCD31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89CB5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07F4E" w14:textId="77777777" w:rsidR="00010462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5790ABFA" w14:textId="77777777" w:rsidR="00010462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26B16" w14:textId="77777777" w:rsidR="00010462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31FF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052673A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15588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B252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D7F2B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C47654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C48F6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7087D40A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25DE7932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2DC4CDA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387D314B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35D8EBE1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DE436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8E4C7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D751E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2DD0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7D912237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F3E7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BED37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2748213C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FD4DD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05E27F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67CF1586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9AB6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102E0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84CA0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07CB3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CD26B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0A33359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AA5E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B1D3B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D2E82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2E1568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41F80B00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ADF22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78DEF6E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34780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AC0E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76218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AF614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9F426C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C3E4F4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010462" w:rsidRPr="00AB76B4" w14:paraId="398F8CF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AB5BE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B317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543DF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69B149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7BC2E6E0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029C4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FEF30ED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4BD27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95ED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7C6CD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293DF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5386C30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0512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60216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AD352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29B5A7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4D2A785F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8B0E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73FF8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DF3D2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F9A54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0569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12A9068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5047C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A0F8C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32323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97AED0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511A24C6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1972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1F1050C4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73F73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A0D3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A138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B26DD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0EAE72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47342A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010462" w:rsidRPr="00AB76B4" w14:paraId="4A9C22D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D1A2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1163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52+500</w:t>
            </w:r>
          </w:p>
          <w:p w14:paraId="7E0E4A44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41070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37445F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2646C662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5573A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FF356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6E49D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D219E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F884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77991B0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1BFD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A63BD" w14:textId="77777777" w:rsidR="00010462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52+600</w:t>
            </w:r>
          </w:p>
          <w:p w14:paraId="79B13D6C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E4A8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CCEA7D" w14:textId="77777777" w:rsidR="00010462" w:rsidRPr="00AB76B4" w:rsidRDefault="00010462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C9D0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099F6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F67B5" w14:textId="77777777" w:rsidR="00010462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A4F77" w14:textId="77777777" w:rsidR="00010462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7515C" w14:textId="77777777" w:rsidR="00010462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1F4197B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F9977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F38A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154E4BDF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1699F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FE0121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187E3F4F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3E4F77E4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7368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3A492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D527A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1D934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6734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78962E3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69D1A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5C2D1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F93A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3F812C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264B4E3A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4C75C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0E86A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11C1A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075FD303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ECB19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2299D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735A56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3F5D47BF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130CB00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1CC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7548F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3C51F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FE0190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4E8EE035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C247F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114C5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6B457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59+500</w:t>
            </w:r>
          </w:p>
          <w:p w14:paraId="1D91413A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01CD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E7A76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4198E78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8AD2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7204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278F558F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2274A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3A21A4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26296FAA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D937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00E3C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ED5E3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020E2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A5983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245E4B0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635C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ACF90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6B79BC33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5D827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B2321A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4338D26E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DAEA2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1738A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A442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68AC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5D31F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5213144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6BD1D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010462" w:rsidRPr="00AB76B4" w14:paraId="4FE96CA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FF85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639E7" w14:textId="77777777" w:rsidR="00010462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08384423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AB7DF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8CD8F3" w14:textId="77777777" w:rsidR="00010462" w:rsidRPr="00AB76B4" w:rsidRDefault="00010462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516BD4B1" w14:textId="77777777" w:rsidR="00010462" w:rsidRPr="00AB76B4" w:rsidRDefault="00010462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B7227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71292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01AB2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CE638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8DE18" w14:textId="77777777" w:rsidR="00010462" w:rsidRPr="00AB76B4" w:rsidRDefault="00010462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5CF9D5" w14:textId="77777777" w:rsidR="00010462" w:rsidRPr="00AB76B4" w:rsidRDefault="00010462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10462" w:rsidRPr="00AB76B4" w14:paraId="6F4C8A2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D0FB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2FB43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DF727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FF8DC0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3DEDDEE2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C5FA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493ED53F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0A87BF96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14CD8DF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C50F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9EBF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E4855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9CA6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B6D66A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010462" w:rsidRPr="00AB76B4" w14:paraId="27A71AD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FEB7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498C3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521FD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75ED1B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02160AF1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E62D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712C12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4588C6FD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6BF3D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34D24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350F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518D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010462" w:rsidRPr="00AB76B4" w14:paraId="4B07D7A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8EEA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D7FCC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C985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8C21C8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8E500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607D8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7B0F2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68+300</w:t>
            </w:r>
          </w:p>
          <w:p w14:paraId="3FEC3F0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BE1C3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0E256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44C7F261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114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53C7C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E58A2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6B14CC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5E0996B2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71A89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CF1B484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6EF03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C35BB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6398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8B2ED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E4F641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010462" w:rsidRPr="00AB76B4" w14:paraId="3CE108CE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5A1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FF370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ACE8E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12E045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1332AA3C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97A52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B9649F1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F9E8E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29F1A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E8967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A0FE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010462" w:rsidRPr="00AB76B4" w14:paraId="12EE42D2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B924B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80E5A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B7B00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0A5C7B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148ABE58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4F06A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7E010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B7937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70C5FDAE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20015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A19D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0A4C9C3E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6337A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1AA36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B99C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666D8A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6784F450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D8F34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BBE8B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9AFB1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3975E0EF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2FD2C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784B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10AAFA2F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10462" w:rsidRPr="00AB76B4" w14:paraId="4A82904C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2AEB8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5AB86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1D5215FD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24A5F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8C18F2" w14:textId="77777777" w:rsidR="00010462" w:rsidRDefault="0001046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58A5CE42" w14:textId="77777777" w:rsidR="00010462" w:rsidRDefault="0001046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,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6BE6ABB7" w14:textId="77777777" w:rsidR="00010462" w:rsidRPr="00AB76B4" w:rsidRDefault="0001046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4 directă Cap X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68159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CDC2C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7373C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EDBEE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7F8D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010462" w:rsidRPr="00AB76B4" w14:paraId="1FCD9CFC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89EE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62C87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7124D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F61D52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34CF8451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3F3BD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A6B1B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BD5A9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5AF0689E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A6664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6E0D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10462" w:rsidRPr="00AB76B4" w14:paraId="25F13BD7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3E73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47F85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CDE9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D344EF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080839A7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3E987151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79400C5C" w14:textId="77777777" w:rsidR="00010462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292720C1" w14:textId="77777777" w:rsidR="00010462" w:rsidRPr="00075656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0655A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D1459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26E54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552F57BE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5FBF4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F70A4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10462" w:rsidRPr="00AB76B4" w14:paraId="0BC432C5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16F0A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D947F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69903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F8EFDE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0B16E128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87647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306E44DB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11544ED7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6A615A4E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25820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B8BC8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E4E6D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36C1D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1A75713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010462" w:rsidRPr="00AB76B4" w14:paraId="2BA8B9A6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C724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7FFEB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1A377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A8E5B1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6C80B2DB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A698E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79038F0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02E52C8D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2CEADD23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25F3C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C5145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6A10E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D5986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7802F71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010462" w:rsidRPr="00AB76B4" w14:paraId="61A736A8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E69B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97EDB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47A65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082F36" w14:textId="77777777" w:rsidR="00010462" w:rsidRPr="00AB76B4" w:rsidRDefault="00010462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6807FF22" w14:textId="77777777" w:rsidR="00010462" w:rsidRPr="00AB76B4" w:rsidRDefault="00010462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3B75C" w14:textId="77777777" w:rsidR="00010462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62E0F7F" w14:textId="77777777" w:rsidR="00010462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0157B7D" w14:textId="77777777" w:rsidR="00010462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332F4A18" w14:textId="77777777" w:rsidR="00010462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83A52D6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8A699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C00AB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265BB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586F5" w14:textId="77777777" w:rsidR="00010462" w:rsidRPr="00AB76B4" w:rsidRDefault="0001046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8773E8C" w14:textId="77777777" w:rsidR="00010462" w:rsidRPr="00AB76B4" w:rsidRDefault="0001046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010462" w:rsidRPr="00AB76B4" w14:paraId="5218F06A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8B4E7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0F503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42790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1EB759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3C6CAADF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4092D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0C6DB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9B2A7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2EE76425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9B11D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C95ED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50E0909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10462" w:rsidRPr="00AB76B4" w14:paraId="0926CFAA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BE56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B9008" w14:textId="77777777" w:rsidR="00010462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101+000</w:t>
            </w:r>
          </w:p>
          <w:p w14:paraId="70415BEB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03E7C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19D51D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1B0F8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F089E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A45CE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4B05A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E2F3B" w14:textId="77777777" w:rsidR="00010462" w:rsidRPr="001C2009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1C2009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010462" w:rsidRPr="00AB76B4" w14:paraId="4D3D2310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6F7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53537" w14:textId="77777777" w:rsidR="00010462" w:rsidRPr="00AB76B4" w:rsidRDefault="00010462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75FCA" w14:textId="77777777" w:rsidR="00010462" w:rsidRPr="00AB76B4" w:rsidRDefault="0001046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3295EF" w14:textId="77777777" w:rsidR="00010462" w:rsidRPr="00AB76B4" w:rsidRDefault="0001046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ECB96" w14:textId="77777777" w:rsidR="00010462" w:rsidRPr="00AB76B4" w:rsidRDefault="00010462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52A8F" w14:textId="77777777" w:rsidR="00010462" w:rsidRPr="00AB76B4" w:rsidRDefault="0001046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E8D88" w14:textId="77777777" w:rsidR="00010462" w:rsidRPr="00AB76B4" w:rsidRDefault="00010462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12889597" w14:textId="77777777" w:rsidR="00010462" w:rsidRPr="00AB76B4" w:rsidRDefault="00010462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F8D03" w14:textId="77777777" w:rsidR="00010462" w:rsidRPr="00AB76B4" w:rsidRDefault="0001046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166AF" w14:textId="77777777" w:rsidR="00010462" w:rsidRPr="00AB76B4" w:rsidRDefault="00010462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010462" w:rsidRPr="00AB76B4" w14:paraId="7373A99C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EE5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224B3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6972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C0BE5B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1C537C15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BEEFF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F9C7D69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2183F7A5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5EC027E4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74374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362A6" w14:textId="77777777" w:rsidR="00010462" w:rsidRPr="00AB76B4" w:rsidRDefault="0001046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C6C46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2777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DE1FB7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010462" w:rsidRPr="00AB76B4" w14:paraId="45A1056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EC8B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72F34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AE176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386A91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275D42E0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B4B24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ADE6DA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2221AE1C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1271E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64D30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C197B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A706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170ED6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010462" w:rsidRPr="00AB76B4" w14:paraId="7001B70A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91C3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BE44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1A5D9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94743D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653C0C1E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9D16F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4CD476CD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0DDE6A6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28A468F4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465B1E53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72D25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BB9DD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60975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5B3DB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20959A80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7FCB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6922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2D429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3226D9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7E0939B5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42F7BDBB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674D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52D4802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0176B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F418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1DA32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C7733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69DD5F08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4D21B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D12BA" w14:textId="77777777" w:rsidR="00010462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539436E5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ADA69" w14:textId="77777777" w:rsidR="00010462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69EB93" w14:textId="77777777" w:rsidR="00010462" w:rsidRPr="00AB76B4" w:rsidRDefault="00010462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F42F1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7D78B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4A79E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F341D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EFC9A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69D7378C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B3DC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7E5B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4CC24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784423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5DDAE25B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AAFA0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4DA05C8C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B5562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74101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5AA3D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0CF22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010462" w:rsidRPr="00AB76B4" w14:paraId="660BAE07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ADACB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84490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AFF3D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7E8B9A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5CBE759B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1B2A57C" w14:textId="77777777" w:rsidR="00010462" w:rsidRPr="00AB76B4" w:rsidRDefault="0001046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3484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078E1E1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E218C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9C32A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0F641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3E6D8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3EF1034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0404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E8F54" w14:textId="77777777" w:rsidR="00010462" w:rsidRDefault="0001046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D5173" w14:textId="77777777" w:rsidR="00010462" w:rsidRDefault="0001046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8A6AA4" w14:textId="77777777" w:rsidR="00010462" w:rsidRPr="00AB76B4" w:rsidRDefault="0001046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3329E275" w14:textId="77777777" w:rsidR="00010462" w:rsidRPr="00AB76B4" w:rsidRDefault="0001046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68E17AEB" w14:textId="77777777" w:rsidR="00010462" w:rsidRPr="00AB76B4" w:rsidRDefault="0001046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57019" w14:textId="77777777" w:rsidR="00010462" w:rsidRPr="00AB76B4" w:rsidRDefault="0001046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A4A0B" w14:textId="77777777" w:rsidR="00010462" w:rsidRPr="00AB76B4" w:rsidRDefault="0001046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77577" w14:textId="77777777" w:rsidR="00010462" w:rsidRPr="00AB76B4" w:rsidRDefault="0001046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72823E9A" w14:textId="77777777" w:rsidR="00010462" w:rsidRPr="00AB76B4" w:rsidRDefault="0001046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89B20" w14:textId="77777777" w:rsidR="00010462" w:rsidRPr="00AB76B4" w:rsidRDefault="0001046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3D3CC" w14:textId="77777777" w:rsidR="00010462" w:rsidRDefault="00010462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54C8059C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800FB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A6185" w14:textId="77777777" w:rsidR="00010462" w:rsidRDefault="0001046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BF7F8" w14:textId="77777777" w:rsidR="00010462" w:rsidRDefault="0001046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54B7F7" w14:textId="77777777" w:rsidR="00010462" w:rsidRPr="00AB76B4" w:rsidRDefault="0001046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25225486" w14:textId="77777777" w:rsidR="00010462" w:rsidRDefault="0001046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171B2" w14:textId="77777777" w:rsidR="00010462" w:rsidRPr="00AB76B4" w:rsidRDefault="0001046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5438B6A" w14:textId="77777777" w:rsidR="00010462" w:rsidRPr="00AB76B4" w:rsidRDefault="0001046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81B81" w14:textId="77777777" w:rsidR="00010462" w:rsidRPr="00AB76B4" w:rsidRDefault="0001046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3EDF7" w14:textId="77777777" w:rsidR="00010462" w:rsidRPr="00AB76B4" w:rsidRDefault="0001046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D0F38" w14:textId="77777777" w:rsidR="00010462" w:rsidRPr="00AB76B4" w:rsidRDefault="0001046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DC62A" w14:textId="77777777" w:rsidR="00010462" w:rsidRDefault="00010462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1B0339AC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0F0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98C2F" w14:textId="77777777" w:rsidR="00010462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64F3BE97" w14:textId="77777777" w:rsidR="00010462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386B0" w14:textId="77777777" w:rsidR="00010462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B2F3FE" w14:textId="77777777" w:rsidR="00010462" w:rsidRPr="00AB76B4" w:rsidRDefault="00010462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71A09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E9F0A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81F51" w14:textId="77777777" w:rsidR="00010462" w:rsidRPr="00AB76B4" w:rsidRDefault="0001046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65AB6" w14:textId="77777777" w:rsidR="00010462" w:rsidRPr="00AB76B4" w:rsidRDefault="0001046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2F4B9" w14:textId="77777777" w:rsidR="00010462" w:rsidRDefault="0001046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3139CA31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348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31B78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1A5EE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978568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 xml:space="preserve">, </w:t>
            </w:r>
            <w:r>
              <w:rPr>
                <w:b/>
                <w:bCs/>
                <w:sz w:val="20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5E0D8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F6DD2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509B3" w14:textId="77777777" w:rsidR="00010462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0D61EDE6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04A2E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A6DFA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187C07F9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E8BE3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949A2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ABCF5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9FD0DA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631C30D5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A3BF6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12B2B61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BE801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037F1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F00A0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7DF81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F6287C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010462" w:rsidRPr="00AB76B4" w14:paraId="56B9A849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A96A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24B2C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AD444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FE0326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7DCBCFD2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0B7C8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43C73D50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7EEBE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ED034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64B48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2F4AD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D183C9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010462" w:rsidRPr="00AB76B4" w14:paraId="49697CF9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D26F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AC4F6" w14:textId="77777777" w:rsidR="00010462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15B30D00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687C1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92A6EB" w14:textId="77777777" w:rsidR="00010462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0F1A5ADE" w14:textId="77777777" w:rsidR="00010462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011CB3CB" w14:textId="77777777" w:rsidR="00010462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452A2E9D" w14:textId="77777777" w:rsidR="00010462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B1BE4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A03D9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265C9" w14:textId="77777777" w:rsidR="00010462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7B493" w14:textId="77777777" w:rsidR="00010462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73C19" w14:textId="77777777" w:rsidR="00010462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3D14DFF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C39E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5CD12" w14:textId="77777777" w:rsidR="00010462" w:rsidRDefault="0001046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92572" w14:textId="77777777" w:rsidR="00010462" w:rsidRDefault="0001046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2E74A1" w14:textId="77777777" w:rsidR="00010462" w:rsidRDefault="0001046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D4C2E" w14:textId="77777777" w:rsidR="00010462" w:rsidRPr="00AB76B4" w:rsidRDefault="0001046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07F1D" w14:textId="77777777" w:rsidR="00010462" w:rsidRPr="00AB76B4" w:rsidRDefault="0001046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965C9" w14:textId="77777777" w:rsidR="00010462" w:rsidRDefault="0001046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143+300</w:t>
            </w:r>
          </w:p>
          <w:p w14:paraId="46029939" w14:textId="77777777" w:rsidR="00010462" w:rsidRDefault="0001046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D0B4D" w14:textId="77777777" w:rsidR="00010462" w:rsidRDefault="0001046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782E2" w14:textId="77777777" w:rsidR="00010462" w:rsidRDefault="00010462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7FB9299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09B4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12A57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20CA6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9BE2E6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0E5C3394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02336AB5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163F5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29B460B2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07EE65B6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5FC0A9EB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37C0D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AFD34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07EBE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B2A78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78E9C09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C6FC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8DF84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383AE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DF4A95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0E3CFB98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C9FC4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31DA0479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3EA6516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2234A947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EC9AE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BFD97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C5A7C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7E53E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F25D14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010462" w:rsidRPr="00AB76B4" w14:paraId="7879C7A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EA2FF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FDC65" w14:textId="77777777" w:rsidR="00010462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6B44E" w14:textId="77777777" w:rsidR="00010462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BFF538" w14:textId="77777777" w:rsidR="00010462" w:rsidRPr="00AB76B4" w:rsidRDefault="00010462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152F39DE" w14:textId="77777777" w:rsidR="00010462" w:rsidRPr="00AB76B4" w:rsidRDefault="00010462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BA8ED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C7D8A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8F120" w14:textId="77777777" w:rsidR="00010462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7D1711DE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56928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018F2" w14:textId="77777777" w:rsidR="00010462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0D74128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DB718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61B1E" w14:textId="77777777" w:rsidR="00010462" w:rsidRDefault="0001046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2D9B0A11" w14:textId="77777777" w:rsidR="00010462" w:rsidRDefault="0001046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E028C" w14:textId="77777777" w:rsidR="00010462" w:rsidRDefault="0001046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147C90" w14:textId="77777777" w:rsidR="00010462" w:rsidRPr="00AB76B4" w:rsidRDefault="0001046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B99FE" w14:textId="77777777" w:rsidR="00010462" w:rsidRPr="00AB76B4" w:rsidRDefault="0001046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FA4E1" w14:textId="77777777" w:rsidR="00010462" w:rsidRPr="00AB76B4" w:rsidRDefault="0001046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50C1B" w14:textId="77777777" w:rsidR="00010462" w:rsidRDefault="0001046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E1C69" w14:textId="77777777" w:rsidR="00010462" w:rsidRDefault="0001046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4AF40" w14:textId="77777777" w:rsidR="00010462" w:rsidRDefault="00010462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1D80A04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7F1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F92D5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2C20BF2F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344B0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7F133E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7E11FC60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130BDA53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8C367E9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6339C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6929B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32139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E442D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A3C3A" w14:textId="77777777" w:rsidR="00010462" w:rsidRPr="00AB76B4" w:rsidRDefault="0001046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14E55AA9" w14:textId="77777777" w:rsidR="00010462" w:rsidRPr="00AB76B4" w:rsidRDefault="0001046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3DD3B3DA" w14:textId="77777777" w:rsidR="00010462" w:rsidRPr="00AB76B4" w:rsidRDefault="0001046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7DA77D58" w14:textId="77777777" w:rsidR="00010462" w:rsidRPr="00AB76B4" w:rsidRDefault="0001046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0034C88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2128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D57C7" w14:textId="77777777" w:rsidR="00010462" w:rsidRPr="00AB76B4" w:rsidRDefault="0001046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D3081" w14:textId="77777777" w:rsidR="00010462" w:rsidRPr="00AB76B4" w:rsidRDefault="00010462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BA9C15" w14:textId="77777777" w:rsidR="00010462" w:rsidRPr="00AB76B4" w:rsidRDefault="00010462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102A10D" w14:textId="77777777" w:rsidR="00010462" w:rsidRPr="00AB76B4" w:rsidRDefault="00010462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95E3D" w14:textId="77777777" w:rsidR="00010462" w:rsidRPr="00AB76B4" w:rsidRDefault="0001046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1474A" w14:textId="77777777" w:rsidR="00010462" w:rsidRPr="00AB76B4" w:rsidRDefault="00010462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8C8E9" w14:textId="77777777" w:rsidR="00010462" w:rsidRPr="00AB76B4" w:rsidRDefault="0001046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2830631F" w14:textId="77777777" w:rsidR="00010462" w:rsidRPr="00AB76B4" w:rsidRDefault="0001046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752E2" w14:textId="77777777" w:rsidR="00010462" w:rsidRPr="00AB76B4" w:rsidRDefault="00010462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391E7" w14:textId="77777777" w:rsidR="00010462" w:rsidRPr="00AB76B4" w:rsidRDefault="00010462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1D110AE" w14:textId="77777777" w:rsidR="00010462" w:rsidRPr="00AB76B4" w:rsidRDefault="00010462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1C799ACF" w14:textId="77777777" w:rsidR="00010462" w:rsidRPr="00AB76B4" w:rsidRDefault="00010462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010462" w:rsidRPr="00AB76B4" w14:paraId="76B904D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C8D0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BE832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7780D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5572FD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5929110D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001F5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7CC80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D22B2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8B220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63697" w14:textId="77777777" w:rsidR="00010462" w:rsidRPr="00AB76B4" w:rsidRDefault="0001046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010462" w:rsidRPr="00AB76B4" w14:paraId="56375ED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B789C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EBDAE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FA138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688F20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14797CA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72970010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A644B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65C1A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81687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2CE52504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9DA8D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233BA" w14:textId="77777777" w:rsidR="00010462" w:rsidRPr="00AB76B4" w:rsidRDefault="0001046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21764F9" w14:textId="77777777" w:rsidR="00010462" w:rsidRPr="00AB76B4" w:rsidRDefault="0001046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898EC8" w14:textId="77777777" w:rsidR="00010462" w:rsidRPr="00AB76B4" w:rsidRDefault="0001046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010462" w:rsidRPr="00AB76B4" w14:paraId="163BA1FB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D27E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0FFB1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E13ED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EF30C8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92F3FA6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998BA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4954CDBE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5D860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AB95C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5DA22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E30C8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8227BF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010462" w:rsidRPr="00AB76B4" w14:paraId="2D486718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DAA0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CE7B2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15AA7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7F7AFC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C9DBF82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8AD46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2FAC4879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50F1D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1BE79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51A5F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1965C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F23E30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010462" w:rsidRPr="00AB76B4" w14:paraId="12C60BE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7CB4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E282D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827D4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ACD5EB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0977369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35138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4BFB585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29A3A9FA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06BC9C90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EF165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F6231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6DBFA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1C822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8790AC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010462" w:rsidRPr="00AB76B4" w14:paraId="7E1EA49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423B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0BCCF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80FD8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B47F41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982936B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E2931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45F14EA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24639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CE427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99824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E6D2D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544F37DB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010462" w:rsidRPr="00AB76B4" w14:paraId="4E2FAEA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D6BD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E93BC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6668A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88B4C5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C8BADFA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E2371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3EC274CD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7B2A4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D1312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17D0B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6F13B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311CEE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010462" w:rsidRPr="00AB76B4" w14:paraId="2DCF6C0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0E7E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4B8BC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FF0A5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7FB697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D8CB816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F204C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6EAA4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43FB0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C1FED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18A89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7C6F87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010462" w:rsidRPr="00AB76B4" w14:paraId="3A4CFBB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F33AA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DB74F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E0E2B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425181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23D7916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B15D1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0AEB8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BA0BB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2289C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CBA1F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010462" w:rsidRPr="00AB76B4" w14:paraId="4B1D421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2A8FA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94974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39752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50F6C2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F177CBF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96010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713E3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2CFA6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4C129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32207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010462" w:rsidRPr="00AB76B4" w14:paraId="3610790D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DDE4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5F74E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D422E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D0A631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8848A95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5355E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B9D3CAE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D9768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65376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CB82C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255D0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22E0A2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010462" w:rsidRPr="00AB76B4" w14:paraId="6D53CA2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A52A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D1401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51260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1EC691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9B477E1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3B67A5FD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7BE0B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26B63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E8212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09C7E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07135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73BD800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F3A7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2000E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8EE5B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DCE7A9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4B006A1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6FFB05DC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CABAE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2F546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847B5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3DD52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E624A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7C6973D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49F5F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2E6D7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581E8C16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11ADC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A02EDC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3E326598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0507C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C7DD7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45DF3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4F9A3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9AB31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307EE6B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E7877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05A41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32E2E" w14:textId="77777777" w:rsidR="00010462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8F67E4" w14:textId="77777777" w:rsidR="00010462" w:rsidRDefault="0001046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</w:t>
            </w:r>
          </w:p>
          <w:p w14:paraId="2F914CC0" w14:textId="77777777" w:rsidR="00010462" w:rsidRPr="00AB76B4" w:rsidRDefault="0001046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A410E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EB815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90386" w14:textId="77777777" w:rsidR="00010462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157+660</w:t>
            </w:r>
          </w:p>
          <w:p w14:paraId="3C191C4C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F69C0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8B1EF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2B66612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663A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A080F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29E41419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3C518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0D0489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0C73B4F1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14BBB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31808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DAF3D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8AA2D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55337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7FAA051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54CF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73B8E" w14:textId="77777777" w:rsidR="00010462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04246C77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1B55A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76DFF0" w14:textId="77777777" w:rsidR="00010462" w:rsidRPr="00AB76B4" w:rsidRDefault="00010462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7279D466" w14:textId="77777777" w:rsidR="00010462" w:rsidRPr="00AB76B4" w:rsidRDefault="00010462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64191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E42E6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9489F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3D826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80239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010462" w:rsidRPr="00AB76B4" w14:paraId="3369AB2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15E8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3421F" w14:textId="77777777" w:rsidR="00010462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186C6F23" w14:textId="77777777" w:rsidR="00010462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05D52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38D0D5" w14:textId="77777777" w:rsidR="00010462" w:rsidRPr="00AB76B4" w:rsidRDefault="00010462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60B03E23" w14:textId="77777777" w:rsidR="00010462" w:rsidRPr="00AB76B4" w:rsidRDefault="00010462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CBED9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26784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A273D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04BC5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77AAA" w14:textId="77777777" w:rsidR="00010462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7259B7C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766AE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B22EA" w14:textId="77777777" w:rsidR="00010462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  <w:p w14:paraId="7DC72EAA" w14:textId="77777777" w:rsidR="00010462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630C8" w14:textId="77777777" w:rsidR="00010462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9A60C4" w14:textId="77777777" w:rsidR="00010462" w:rsidRPr="00AB76B4" w:rsidRDefault="0001046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137F1F90" w14:textId="77777777" w:rsidR="00010462" w:rsidRPr="00AB76B4" w:rsidRDefault="0001046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AA16B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F51FF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99275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45EC9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4F50D" w14:textId="77777777" w:rsidR="00010462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45070B2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B649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FE4D4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287A745B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E8AA4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A9AFA4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7AC3D601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5E3BE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EC1C6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C82EC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78833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0FF17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00B8811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3529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48E59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6695D335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48128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6B9A66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7E0EFDBD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92ED4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63588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09D4B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EF587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E0720" w14:textId="77777777" w:rsidR="00010462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9D40A41" w14:textId="77777777" w:rsidR="00010462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69A18DC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010462" w:rsidRPr="00AB76B4" w14:paraId="6EA0894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5E8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2B2AA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CF85A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20714E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4CA7AAA8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AC965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D03C7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6CC33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12749161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9E958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983CD" w14:textId="77777777" w:rsidR="00010462" w:rsidRDefault="00010462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2C2171A" w14:textId="77777777" w:rsidR="00010462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AFD3329" w14:textId="77777777" w:rsidR="00010462" w:rsidRPr="00AB76B4" w:rsidRDefault="00010462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010462" w:rsidRPr="00AB76B4" w14:paraId="3B84ADB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68E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ACA6B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451AD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7E156A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1A086CDC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5044F63C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72C20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8547050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578BE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5E189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A1218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50DF1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3BB7A2E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842A7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1FB54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45438654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522ED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99B2D7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ECCA7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E07E5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1C53E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8A852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E58F6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0A1CBF9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EB23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6686A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0AE62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DEB375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3497386A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C1B18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8375D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0EE36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687F582B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65F8E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CC70C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3AF5356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F18D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7C14C" w14:textId="77777777" w:rsidR="00010462" w:rsidRPr="00AB76B4" w:rsidRDefault="0001046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4EDF635D" w14:textId="77777777" w:rsidR="00010462" w:rsidRPr="00AB76B4" w:rsidRDefault="0001046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3D035" w14:textId="77777777" w:rsidR="00010462" w:rsidRPr="00AB76B4" w:rsidRDefault="0001046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8770E6" w14:textId="77777777" w:rsidR="00010462" w:rsidRPr="00AB76B4" w:rsidRDefault="0001046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3502F3E8" w14:textId="77777777" w:rsidR="00010462" w:rsidRPr="00AB76B4" w:rsidRDefault="0001046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4D53E8A4" w14:textId="77777777" w:rsidR="00010462" w:rsidRDefault="0001046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2710C1DB" w14:textId="77777777" w:rsidR="00010462" w:rsidRPr="0068517F" w:rsidRDefault="0001046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9C613" w14:textId="77777777" w:rsidR="00010462" w:rsidRPr="00AB76B4" w:rsidRDefault="0001046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0A6BC" w14:textId="77777777" w:rsidR="00010462" w:rsidRPr="00AB76B4" w:rsidRDefault="0001046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96059" w14:textId="77777777" w:rsidR="00010462" w:rsidRPr="00AB76B4" w:rsidRDefault="0001046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21F4E" w14:textId="77777777" w:rsidR="00010462" w:rsidRPr="00AB76B4" w:rsidRDefault="0001046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7DF88" w14:textId="77777777" w:rsidR="00010462" w:rsidRDefault="00010462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3E74955" w14:textId="77777777" w:rsidR="00010462" w:rsidRPr="00AB76B4" w:rsidRDefault="00010462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7443DF8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2728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E08D8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5FBBE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17877B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02B56343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DB232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3999EC21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46ECA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B30E0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EADA8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8ED48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010462" w:rsidRPr="00AB76B4" w14:paraId="2A47E24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78B0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9E3C3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37201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F952C0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44E8670B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5DBED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B92DF27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79CA7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1A96E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DB70D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4629D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010462" w:rsidRPr="00AB76B4" w14:paraId="1C81970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5F78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83A9C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D5F77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F44E8A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7F75FD23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D3554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A73BD0C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82DA1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B6323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713E7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344C2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027B703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A523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AEF08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196+000</w:t>
            </w:r>
          </w:p>
          <w:p w14:paraId="7FC0CC09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07613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9E73AB" w14:textId="77777777" w:rsidR="00010462" w:rsidRPr="00AB76B4" w:rsidRDefault="0001046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84CDF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9FA79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AF0B6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16083" w14:textId="77777777" w:rsidR="00010462" w:rsidRPr="00AB76B4" w:rsidRDefault="0001046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07F18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4789F12" w14:textId="77777777" w:rsidR="00010462" w:rsidRPr="00AB76B4" w:rsidRDefault="0001046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35F334E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154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8A92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DE04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3317CE" w14:textId="77777777" w:rsidR="00010462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6A252342" w14:textId="77777777" w:rsidR="00010462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 Cap. X</w:t>
            </w:r>
          </w:p>
          <w:p w14:paraId="2DC68A9F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0C1F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DF02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2F6B1" w14:textId="77777777" w:rsidR="00010462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203+250</w:t>
            </w:r>
          </w:p>
          <w:p w14:paraId="7BCE94B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BA44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9ADAE" w14:textId="77777777" w:rsidR="00010462" w:rsidRDefault="0001046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D98B20C" w14:textId="77777777" w:rsidR="00010462" w:rsidRPr="00AB76B4" w:rsidRDefault="0001046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7BE560BA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2354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029BB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1C9AC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6B1306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02C5864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BD150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6DB9E9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125F952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77EA60B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758C70D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27D1E2C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39F53A0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BF89D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18B80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58CF1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0D8A6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75849F6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0013A38C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CC61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0755D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73EC0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32656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4068848C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4B1B2D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3025F27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3AD3805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EF83E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A3861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5BE60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94E4A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6FD1DAB9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5E80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53614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C70D1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4F0DFE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11D897E0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47349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FB9FC0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0714C0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B3F32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84CEA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F7C2B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F4CFB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010462" w:rsidRPr="00AB76B4" w14:paraId="320B80AF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E85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9E124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2FB18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BAD81F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2D01E0B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15F8C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F614F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8FB27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BEF598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E0AB0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0EDB9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010462" w:rsidRPr="00AB76B4" w14:paraId="50584508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475F7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3E798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C83A5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729B01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0FB1642F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5D2B5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54F21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D8206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5F7378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DDA60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370F7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010462" w:rsidRPr="00AB76B4" w14:paraId="7DD875B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D1BCC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0003D6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644129A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E8E30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5B910A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72D7F742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2359BE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A9FF2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AE2AA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A7E87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8E113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1E37721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202FD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010462" w:rsidRPr="00AB76B4" w14:paraId="3CD5F056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8DE2B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E01F0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12BEF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359DEC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4F8081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A5ABA9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35B4E5B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DE1D9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21D77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54A1B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CCB20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010462" w:rsidRPr="00AB76B4" w14:paraId="2B7E2B9D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1E59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819D3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979D67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24B07A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9302B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6DC5B3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2EA3DE9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9F14A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4E7532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6E0A3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8B7E6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010462" w:rsidRPr="00AB76B4" w14:paraId="14CAD2B1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DDDC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5B00C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39096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29FEEB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C256332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5B6FA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4BD7F2A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84A9F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7A270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38026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C0C82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010462" w:rsidRPr="00AB76B4" w14:paraId="4A7F6629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79F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B0ABE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BFBF72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203BE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1A7BFD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B76DB7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19CF427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F34E8F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BD9B4C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FA065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D2512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010462" w:rsidRPr="00AB76B4" w14:paraId="22B91B0B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F0073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0EF2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4826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ABFA0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0A35FAB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9F266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AF4ED45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213F7571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1A892FD1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1BFC2E82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3490F2F1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4C67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F996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DD9A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349C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B187F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10462" w:rsidRPr="00AB76B4" w14:paraId="0C3318A9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F3D7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5576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77A4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8A46B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FC897C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476D3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7FF7775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6B89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55BA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97F0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B820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97B62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10462" w:rsidRPr="00AB76B4" w14:paraId="21EBEDCA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5CADC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42DF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53B7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274E66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0FF776C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53E7D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AF4B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BBA6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A965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5BBA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0FE99E3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E1587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CD04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E435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59AEC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492EA26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D9631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6E775E0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78A1BBF6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6FB4B5EE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02B459D6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5BE70948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495C053F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6A42168E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0468292B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2B001975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D783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ABB1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82FA8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912D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B41DD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10462" w:rsidRPr="00AB76B4" w14:paraId="6A0B17F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881E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C121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E1B40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483081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A799EE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2D0AE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609C49DF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66CAE5B9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BD1C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ADA5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8084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2C4F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1A250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10462" w:rsidRPr="00AB76B4" w14:paraId="3046483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449AF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B935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F74F8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775989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2B2B7F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80E03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E8B6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6505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54862C9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8B1C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9303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D3B1FF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0056A8C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EE4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EB9A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1205A9B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CAE1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BF95A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6DDE848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3A251B9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FB556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C836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9D41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B6A9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5586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5ED6C0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:rsidRPr="00AB76B4" w14:paraId="7C88C0ED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B34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7F5A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891A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0841E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4D47071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A63C4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F01F8F9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79B926B8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4F0F5EDF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1BB77EEF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D5C3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73EB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E9832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1B79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DC03B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010462" w:rsidRPr="00AB76B4" w14:paraId="5D506AC7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E3EC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A594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04A4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0EF3FE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0B31B76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13C95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5EDFB3D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45CC4E91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EF0C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910C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4E15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5414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066B5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010462" w:rsidRPr="00AB76B4" w14:paraId="264F753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D386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96E4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98AA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A97DEA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65051E6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2C0DE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18DD618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B4192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F324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8255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D046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010462" w:rsidRPr="00AB76B4" w14:paraId="45CC2B06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4127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0594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D9FA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73BA78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58C5426B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1DEE3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5120600A" w14:textId="77777777" w:rsidR="00010462" w:rsidRPr="00AB76B4" w:rsidRDefault="0001046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1349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BD10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F1EF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485C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4D3A8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34CA091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10462" w:rsidRPr="00AB76B4" w14:paraId="037A640C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B535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8A8A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B51D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101F12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784A73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FD33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752747C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9E38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B8A0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B782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E285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2DA0B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010462" w:rsidRPr="00AB76B4" w14:paraId="18EE9760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CD4E3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FC89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FA85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0AF19E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0E421B9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EA28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FDEEE3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16666D1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4819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B92E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0AD0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A7CB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010462" w:rsidRPr="00AB76B4" w14:paraId="3A297A27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2082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EB40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E3D4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828000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5C754F59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1F0E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D32E8F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2521186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01B2609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F6E2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1689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76AC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9793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7D04A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010462" w:rsidRPr="00AB76B4" w14:paraId="1B9667B1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F61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FEA7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37623CC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299E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97E7B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50A08642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B6FB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97BE0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2034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4E93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42A8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592FD8A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60DE3029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A48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9985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69A8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72DAC0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323EC9F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2DD62CB8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0C7E669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256D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B5C5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2395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4B6EA03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611B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24CE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79AC44F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010462" w:rsidRPr="00AB76B4" w14:paraId="7E3996E6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A87E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CC88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545C0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61896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60E1062A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6599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7598CC8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01EA3CF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1232A4B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3BE6663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0EC130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23B6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E763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965C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3838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03AB75F1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F2F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C8A1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A2DF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72EBAC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22C7F822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6C86F13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0FE1968B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8FCD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842E8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B9BB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1A8B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2BAF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7053F690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5AB7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D193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D1AB0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D5A55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1A348E1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BC48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F1D0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A439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F660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9C55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6C65C02A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6E45A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33C3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2FF9FCE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8B5A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0D0821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6EFDB2A0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A9FC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FA43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C1B3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07CDC8A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7922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F843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7D1010E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78584384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FF7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A944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85BE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A9EE5A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2A29D93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E3F9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A30F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5348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6B8D96E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3170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72BC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010462" w:rsidRPr="00AB76B4" w14:paraId="6323D51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31C7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797E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C872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BA19EA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1781271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50C635D0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B41D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956F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AA36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BF73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8E84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208C6FF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1CEE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A888B" w14:textId="77777777" w:rsidR="00010462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5C35319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D03E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4C0479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2C544F21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C6F2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197B8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6322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FDB5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F51A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75D2D6C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08A6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AA7A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E6C6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51E192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5047676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660D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EC99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86E6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3E4F9F3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BACE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46B3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09055D41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68568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8BD0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86BA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8651F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0C032D0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70E407AA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6EA9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250A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C567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D86C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8EDB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1AA8EF21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482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8BDB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7F92E76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33C2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E825D8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5A00C2B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A81A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DC79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E4AA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323B0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CFF2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76C5BB2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2AEADEF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A8E7E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958E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3992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97A98B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324FDF56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7B5A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1D4134C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29BB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DC5F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0EE9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F2BB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9C0EA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010462" w:rsidRPr="00AB76B4" w14:paraId="54911FD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91383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E314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53C78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4DB2F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66D792CF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7EA4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5154D41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9EFF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6CC1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14D0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4CCE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44843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010462" w:rsidRPr="00AB76B4" w14:paraId="0886D794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EC69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50F4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9009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19B31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16F7952E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2BEC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56FECE6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1695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3D8B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EE790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6406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B2698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010462" w:rsidRPr="00AB76B4" w14:paraId="7128F26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90E73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C28C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4E2F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F4BA1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3E939DFB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084A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E6FD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524C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1D84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3667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4F16C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010462" w:rsidRPr="00AB76B4" w14:paraId="71FAA58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692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5FFD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3ACD2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09E176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121B384C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394B799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3DE9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20FDEBD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D736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1A15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68B4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9D70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1687AD1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BCD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4DED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1976B9E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7737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A5892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798C6161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0C4D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D519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FD8A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6A37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A7D5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10AD45AF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89C4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F535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CEF78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4BB7A4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3DD101E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2769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0ECBAAB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3660E2A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3DE3248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4DFC904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6DF3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DED0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B6AF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3EAA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641F399C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71593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3A1C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27FC0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ABB986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0AF91C2E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1BAC3AA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1180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3215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25F1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7E66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DE10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024D05CA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14FA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B859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50E1230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AE68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3B3226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4AFF9281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4294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FFDB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4C0B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26D5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9B7C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01C8CA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010462" w:rsidRPr="00AB76B4" w14:paraId="1470AAF6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DA6B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F120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65A2F77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BC202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4E884A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6FCF563F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CA72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524C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2086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8E1D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C8BB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71097F9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483340CB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507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9FE4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CD3F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2C9354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6D1CED3B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09C5EA0C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07A5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75524D5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E1ED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1A09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A277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8773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5D6538E8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7938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C528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5EDC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6F35F1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6875522A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77DDF99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CD1A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BC3A55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B0B38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A2CB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1A23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849D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5134B929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15E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59E1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F0FD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C0182E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0C6C6B7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36636409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182C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3B02565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63B7503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C936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F152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B715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8710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59561E78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04CE8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3598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560DF2E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C223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298ED1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1D58C510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CC82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896F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3ED6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83FD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5313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2C9E8B6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08AD6745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BC2B3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9367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AC96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4E0070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5373981C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F58B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401A551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E540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B5F9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03BF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A420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94271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010462" w:rsidRPr="00AB76B4" w14:paraId="2885B070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F6C7A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16DD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E85A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0B11C4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39B576D4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C68C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686C51E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E692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3D90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8AFD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D9E1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36EF4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010462" w:rsidRPr="00AB76B4" w14:paraId="7A546B22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E7D1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1FBB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0041F72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2F63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9DA461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1BB80F3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C224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C805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5905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FD6B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CF44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5EDF3CDE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EF6A8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955E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0AA8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6BA8D4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5738C36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37AD1FF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FD62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FB7F32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72C1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2D51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63E7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7CE3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10FCDF0E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EFA8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DB36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8769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1B836E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C8E12B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0C4B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4E371F8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08A3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2CDC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CF97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A866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23A85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010462" w:rsidRPr="00AB76B4" w14:paraId="0BD8F02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5D55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5EF0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FAE8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16E90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3F67AA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CFD1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5017193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EA74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4EC6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EAE9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CE26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85389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010462" w:rsidRPr="00AB76B4" w14:paraId="7D4D0EA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7583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5F3A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188C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489009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A720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4085385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51CEDAC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07AC3CE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9CC6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44F4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172E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24FF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699302E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47E37D5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010462" w:rsidRPr="00AB76B4" w14:paraId="17778198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833E0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AE12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B972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B205F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5E9C8071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34F85E78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CFF4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1FE93C6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51BF027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DD71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2252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792F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F0DF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10320EFA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54EC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DBE2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383A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DF6A92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2308645E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13FF3169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732A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54FF22A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0854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4F7B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0E16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515C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759B13DD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5347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A49B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AC9D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3D5D0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40277472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44AB002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1774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7B92DC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E8050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D666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EB2F8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4B25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423BC162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5F813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AD53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31A9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CFEABF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2F6D7DB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C0D7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301DC5C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A4A6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6023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0419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2018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B0B5D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010462" w:rsidRPr="00AB76B4" w14:paraId="02A0BFB5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697C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8A81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5244960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C5C1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A4C3A1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25F1CDF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6FB0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84EC0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1D91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324A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2ACF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6882F29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AB76B4" w14:paraId="73AE01CF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2F1C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7336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724B7B9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117C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8A623E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7BE7D7C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084D3BC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15FAA5A6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4BB183CE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741A6002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2155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900D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33E2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55C6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5BDC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59CE6AAE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85AD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1884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6D39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10AEC9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740E27D0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A4BC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8E1E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E92D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0F33FFA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25578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5CD3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1FA59B53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F7BF0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2812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17C4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4971BC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0E9CE6C8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344E43F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18B1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17B40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1F8D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3723A7C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8FB3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AA9C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450ED1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010462" w:rsidRPr="00AB76B4" w14:paraId="75985C10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4898F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DF49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CFCD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FC1EDE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6A38F9FF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B9331" w14:textId="77777777" w:rsidR="00010462" w:rsidRPr="00AB76B4" w:rsidRDefault="0001046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50AA7353" w14:textId="77777777" w:rsidR="00010462" w:rsidRPr="00AB76B4" w:rsidRDefault="0001046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36171DA8" w14:textId="77777777" w:rsidR="00010462" w:rsidRPr="00AB76B4" w:rsidRDefault="0001046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2FD97C17" w14:textId="77777777" w:rsidR="00010462" w:rsidRPr="00AB76B4" w:rsidRDefault="0001046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457A51D3" w14:textId="77777777" w:rsidR="00010462" w:rsidRPr="00AB76B4" w:rsidRDefault="0001046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00A1F2D5" w14:textId="77777777" w:rsidR="00010462" w:rsidRPr="00AB76B4" w:rsidRDefault="0001046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D8D6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7635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AF69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3E87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99C14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010462" w:rsidRPr="00AB76B4" w14:paraId="0BADF07F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0D68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22D7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6176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0C8B9B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49432" w14:textId="77777777" w:rsidR="00010462" w:rsidRPr="00AB76B4" w:rsidRDefault="0001046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8C628AB" w14:textId="77777777" w:rsidR="00010462" w:rsidRPr="00AB76B4" w:rsidRDefault="0001046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5512EE2E" w14:textId="77777777" w:rsidR="00010462" w:rsidRPr="00AB76B4" w:rsidRDefault="0001046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82E2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081E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3BFE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4C91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246E7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010462" w:rsidRPr="00AB76B4" w14:paraId="1648CD0C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ECE3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F958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77C4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67D11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20CE2226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0D2C4" w14:textId="77777777" w:rsidR="00010462" w:rsidRPr="00AB76B4" w:rsidRDefault="0001046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DA25D33" w14:textId="77777777" w:rsidR="00010462" w:rsidRPr="00AB76B4" w:rsidRDefault="0001046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58DE6FFA" w14:textId="77777777" w:rsidR="00010462" w:rsidRPr="00AB76B4" w:rsidRDefault="0001046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687AACCC" w14:textId="77777777" w:rsidR="00010462" w:rsidRPr="00AB76B4" w:rsidRDefault="0001046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45440C4A" w14:textId="77777777" w:rsidR="00010462" w:rsidRPr="00AB76B4" w:rsidRDefault="0001046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5E984839" w14:textId="77777777" w:rsidR="00010462" w:rsidRPr="00AB76B4" w:rsidRDefault="0001046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7AEA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38DB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F770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6E69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7929E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010462" w:rsidRPr="00AB76B4" w14:paraId="65C6B4E3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F084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D20C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F2060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09E88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492B55B8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1E844E49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C033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BD40D6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2F9A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FDE8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87B4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DCFB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6D168A9D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49A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42F5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8BB6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EA2AFF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748044B0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77D7FBC9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344E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8427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BA20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4DB7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418C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40D0A82E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0957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27D0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42380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52E62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3E543B5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6266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0FACA33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E9F1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9357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47AB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53EC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17742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010462" w:rsidRPr="00AB76B4" w14:paraId="771D2FAF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0D1A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74DC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EC26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B4A25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3EC5A56C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7FFB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13C912E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5F298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8752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435E2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4069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010462" w:rsidRPr="00AB76B4" w14:paraId="3DDB267C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3733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1654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77F7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4262FC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0CDC1419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BBF8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61F04E1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1192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FDC7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9AA8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EF8A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05AD6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010462" w:rsidRPr="00AB76B4" w14:paraId="0EBFA0B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02E8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4BAF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5871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7C9D1A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0FA3D22E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2D91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0104CC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4C5D87C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3B2F3E0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A7C3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CFBC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34C3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0CFA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3AE71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010462" w:rsidRPr="00AB76B4" w14:paraId="4B58EFED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64E8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F38A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E486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1D2F9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01B6FA2A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7D5F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8C8C4E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093747D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B95C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D3C7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4BCC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9FBB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09D5B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010462" w:rsidRPr="00AB76B4" w14:paraId="7C051EA0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292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C464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4E1224A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61B3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1E5442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369354EC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4D2DBF9E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6F1D011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FB06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EA87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2E48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516E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DA23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06F9FB23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C9B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AAF5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4A7C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35E9D8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1558C7CE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5F67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3BFDEC4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175E5BF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A524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3D8F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868A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2D8F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1453B0D1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40FCF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F447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2D2B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0A7A8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0B0AF119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0092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70FBD21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07B6B92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07EA0B6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38C50A8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7A326E4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7BBE912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492D0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10E3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AB62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B11A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B0BD1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010462" w:rsidRPr="00AB76B4" w14:paraId="28513C05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30D00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6B95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1914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302E7B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1C741A06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71CE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C1FF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2DEA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3C48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6E9B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4108B757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84F2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2568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D4E9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FC7B0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7709822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3099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4477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676F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FFB8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0B97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58D5A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010462" w:rsidRPr="00AB76B4" w14:paraId="5C457DFC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E586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1378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D5D3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EEC36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66CB22E1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5F12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014D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D63F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1A49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34FB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17542672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255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8003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D7C8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DEF72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61BC37F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B92F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1D9D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F956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2768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97C5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4A828C42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39B2A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4532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5EDA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9B299C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60982EDF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AFBC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CA8CD5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96AB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0344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2E91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56BC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34894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010462" w:rsidRPr="00AB76B4" w14:paraId="13E1489F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8D4E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8AE3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F8B3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4D32D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4DA37AC7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A11F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0EDC0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DCC9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EC82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126F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010462" w:rsidRPr="00AB76B4" w14:paraId="61DF34CF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BC2B8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9E73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7B85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37C482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3D7AA670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FF03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FBD3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B6A5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A256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AA07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29BA5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010462" w:rsidRPr="00AB76B4" w14:paraId="6A136796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9DDCA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E5A2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1794BCB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7B35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47A65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1FC4FEA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9CBC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B1782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1D95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C26B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700B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2251083B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9D00B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EF4B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EC53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913D7B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67F05174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1AAB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68AE93E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C0C70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5D52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F9A1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7BC3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7CBC4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010462" w:rsidRPr="00AB76B4" w14:paraId="2BB27FEE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77A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B3E2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CD9E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513EEE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69E7DE2A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2E9D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4510DAB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40FA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A2E3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C1A6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D7EC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95ED0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010462" w:rsidRPr="00AB76B4" w14:paraId="7DB21FA6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2A067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0928C" w14:textId="77777777" w:rsidR="00010462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458+000</w:t>
            </w:r>
          </w:p>
          <w:p w14:paraId="1072B38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E9532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8E4D66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Slatina Timiș - </w:t>
            </w:r>
            <w:r w:rsidRPr="00AB76B4">
              <w:rPr>
                <w:b/>
                <w:bCs/>
                <w:sz w:val="20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BF84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18F4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30AA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DBEA2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7054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7E7E4DEB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51F9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A8AB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7C57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209C7D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72202AEB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B6C7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21CC4B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3256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F9FF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97B2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5B97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A78FC9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010462" w:rsidRPr="00AB76B4" w14:paraId="7C97F2CE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02B4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8324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237CD90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FC81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CB608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704252BC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CEBA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8911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25CF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5727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5B119" w14:textId="77777777" w:rsidR="00010462" w:rsidRPr="00AB76B4" w:rsidRDefault="00010462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2ED7020B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CA2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A748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4BBE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F95F7E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0ED11EB2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355C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F69B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7A64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334A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8E236" w14:textId="77777777" w:rsidR="00010462" w:rsidRPr="00AB76B4" w:rsidRDefault="00010462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742AF3C7" w14:textId="77777777" w:rsidR="00010462" w:rsidRPr="00AB76B4" w:rsidRDefault="00010462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010462" w:rsidRPr="00AB76B4" w14:paraId="25911BF1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6377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99C8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7B76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83864B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4CC3B49A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44B1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58F2893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6B86586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AFA7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8130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EE548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EF10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0DAA04B8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9BF3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8C86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D6FE2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8A2816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3A30BEEA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8F89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0804993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5771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59C9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54FC2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1857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213D2E7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3BC3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78A3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EB88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59C446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02CB71DF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C339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39E1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5BE3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F0B3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EF30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BE6BE0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010462" w:rsidRPr="00AB76B4" w14:paraId="6E2B249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618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2618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3BBA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22C012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6A2F5A8A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13E7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6BB64F5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FB7D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BB1B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D2BF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D94C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C25B0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010462" w:rsidRPr="00AB76B4" w14:paraId="4D28F4B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770C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F27E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BF64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33145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3D9F7F88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C6AE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4ACE32B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637BF6D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25BA3D1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74C6C67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08B9A48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54E9469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445617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84FC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90DF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A591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8610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F03B8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010462" w:rsidRPr="00AB76B4" w14:paraId="580662F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440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AE2A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63062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EAE1EB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7BE99E54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BF1E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D0336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120F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A37E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ED3F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17403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010462" w:rsidRPr="00AB76B4" w14:paraId="3E235BB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0B9A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CC81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42C0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AB2D43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09F46040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D22D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F20D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AFC77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45BD0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31AB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83FA3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010462" w:rsidRPr="00AB76B4" w14:paraId="1F33CCC0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822A6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0E69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A10FA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2A51E4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1394501A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1B8B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8BC1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5B11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802F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7AE3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010462" w:rsidRPr="00AB76B4" w14:paraId="0CC9CA0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142A7F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2436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0F21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63C86C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3F0CCB4C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00A6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5FB416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430899D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3C0247A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3081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A25F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F0C6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BDAE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5F9B917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59316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9571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E23C8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4F8C1F" w14:textId="77777777" w:rsidR="00010462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54BF3A48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BBEC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21A2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31A4C" w14:textId="77777777" w:rsidR="00010462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5744A97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5AAC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61DE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2B8670A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010462" w:rsidRPr="00AB76B4" w14:paraId="7882223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27D51F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7F92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D2BF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DDBAA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DF9B9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2075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1A733" w14:textId="77777777" w:rsidR="00010462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80147" w14:textId="77777777" w:rsidR="00010462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5F20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</w:rPr>
              <w:br/>
              <w:t>S 15 și S 40</w:t>
            </w:r>
          </w:p>
        </w:tc>
      </w:tr>
      <w:tr w:rsidR="00010462" w:rsidRPr="00AB76B4" w14:paraId="10DD925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68BDD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73A1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B860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A18AF1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C159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44998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837F8" w14:textId="77777777" w:rsidR="00010462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7E037" w14:textId="77777777" w:rsidR="00010462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15D85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23,  și S 34</w:t>
            </w:r>
          </w:p>
        </w:tc>
      </w:tr>
      <w:tr w:rsidR="00010462" w:rsidRPr="00AB76B4" w14:paraId="2249769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447B23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4AB88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5549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AC5E41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8E59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D979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C8638" w14:textId="77777777" w:rsidR="00010462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5E570" w14:textId="77777777" w:rsidR="00010462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FE463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25,  și S 34</w:t>
            </w:r>
          </w:p>
        </w:tc>
      </w:tr>
      <w:tr w:rsidR="00010462" w:rsidRPr="00AB76B4" w14:paraId="62392E2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585E4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552D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89B02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8F9ACE" w14:textId="77777777" w:rsidR="00010462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2AD13" w14:textId="77777777" w:rsidR="00010462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67C62" w14:textId="77777777" w:rsidR="00010462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E8435" w14:textId="77777777" w:rsidR="00010462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523+150</w:t>
            </w:r>
          </w:p>
          <w:p w14:paraId="52A2BF77" w14:textId="77777777" w:rsidR="00010462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82CBE" w14:textId="77777777" w:rsidR="00010462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9602D" w14:textId="77777777" w:rsidR="00010462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9EB4815" w14:textId="77777777" w:rsidR="00010462" w:rsidRPr="00344E0A" w:rsidRDefault="00010462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010462" w:rsidRPr="00AB76B4" w14:paraId="37B1B843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6ABCCC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AF25D" w14:textId="77777777" w:rsidR="00010462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  <w:p w14:paraId="3590A2F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9AF83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5EE1C6" w14:textId="77777777" w:rsidR="00010462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830B7" w14:textId="77777777" w:rsidR="00010462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19069" w14:textId="77777777" w:rsidR="00010462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DBAE7" w14:textId="77777777" w:rsidR="00010462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7F096" w14:textId="77777777" w:rsidR="00010462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5549A" w14:textId="77777777" w:rsidR="00010462" w:rsidRDefault="00010462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7AB74EE" w14:textId="77777777" w:rsidR="00010462" w:rsidRDefault="00010462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010462" w:rsidRPr="00AB76B4" w14:paraId="616B38F6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F6A81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BA50C" w14:textId="77777777" w:rsidR="00010462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  <w:p w14:paraId="4A17684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8E22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D8FB5D" w14:textId="77777777" w:rsidR="00010462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FE8BE" w14:textId="77777777" w:rsidR="00010462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07F37" w14:textId="77777777" w:rsidR="00010462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D31AD" w14:textId="77777777" w:rsidR="00010462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7ABBD" w14:textId="77777777" w:rsidR="00010462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44F18" w14:textId="77777777" w:rsidR="00010462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2F66A55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752F46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37E93" w14:textId="77777777" w:rsidR="00010462" w:rsidRPr="00AB76B4" w:rsidRDefault="0001046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BA7B1" w14:textId="77777777" w:rsidR="00010462" w:rsidRPr="00AB76B4" w:rsidRDefault="0001046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9D066B" w14:textId="77777777" w:rsidR="00010462" w:rsidRDefault="0001046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Belinț,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C1DE5" w14:textId="77777777" w:rsidR="00010462" w:rsidRPr="00AB76B4" w:rsidRDefault="0001046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BE3D107" w14:textId="77777777" w:rsidR="00010462" w:rsidRDefault="0001046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6D687" w14:textId="77777777" w:rsidR="00010462" w:rsidRDefault="0001046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0E2D8" w14:textId="77777777" w:rsidR="00010462" w:rsidRDefault="0001046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B3E39" w14:textId="77777777" w:rsidR="00010462" w:rsidRDefault="0001046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F1507" w14:textId="77777777" w:rsidR="00010462" w:rsidRDefault="00010462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</w:rPr>
              <w:t>S12</w:t>
            </w:r>
          </w:p>
        </w:tc>
      </w:tr>
      <w:tr w:rsidR="00010462" w:rsidRPr="00AB76B4" w14:paraId="477C9F5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E2589F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E86F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C2B84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5E1795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B848D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FD8CB6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FC80C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A2C7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9466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E771E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010462" w:rsidRPr="00AB76B4" w14:paraId="5A2F12D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FA1770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1F211" w14:textId="77777777" w:rsidR="00010462" w:rsidRDefault="0001046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02981" w14:textId="77777777" w:rsidR="00010462" w:rsidRDefault="0001046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94FD99" w14:textId="77777777" w:rsidR="00010462" w:rsidRPr="00AB76B4" w:rsidRDefault="0001046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1B836" w14:textId="77777777" w:rsidR="00010462" w:rsidRPr="00AB76B4" w:rsidRDefault="0001046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294E375" w14:textId="77777777" w:rsidR="00010462" w:rsidRPr="00AB76B4" w:rsidRDefault="0001046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6D24D" w14:textId="77777777" w:rsidR="00010462" w:rsidRDefault="0001046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EA2CD" w14:textId="77777777" w:rsidR="00010462" w:rsidRPr="00AB76B4" w:rsidRDefault="0001046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8493F" w14:textId="77777777" w:rsidR="00010462" w:rsidRPr="00AB76B4" w:rsidRDefault="0001046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EC742" w14:textId="77777777" w:rsidR="00010462" w:rsidRDefault="00010462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010462" w:rsidRPr="00AB76B4" w14:paraId="06F6E6E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F33A4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F335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0AADB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1753C6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59FF4" w14:textId="77777777" w:rsidR="00010462" w:rsidRPr="00AB76B4" w:rsidRDefault="0001046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F06495A" w14:textId="77777777" w:rsidR="00010462" w:rsidRPr="00AB76B4" w:rsidRDefault="0001046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8E93E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8F0C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9C281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7C25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S20</w:t>
            </w:r>
          </w:p>
        </w:tc>
      </w:tr>
      <w:tr w:rsidR="00010462" w:rsidRPr="00AB76B4" w14:paraId="6B5FA6E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9053CAE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5B65A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17E0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2D8D04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7B98F" w14:textId="77777777" w:rsidR="00010462" w:rsidRPr="00AB76B4" w:rsidRDefault="0001046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FE65408" w14:textId="77777777" w:rsidR="00010462" w:rsidRPr="00AB76B4" w:rsidRDefault="0001046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26968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2A4F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F0D3D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BCCE1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S9, S14 și S16</w:t>
            </w:r>
          </w:p>
        </w:tc>
      </w:tr>
      <w:tr w:rsidR="00010462" w:rsidRPr="00AB76B4" w14:paraId="0F543D1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9303F2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B49E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E3D52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231A93" w14:textId="77777777" w:rsidR="00010462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F648C" w14:textId="77777777" w:rsidR="00010462" w:rsidRPr="00AB76B4" w:rsidRDefault="0001046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14552" w14:textId="77777777" w:rsidR="00010462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D3B5F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B8A85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DF672" w14:textId="77777777" w:rsidR="00010462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</w:rPr>
              <w:br/>
              <w:t>Cu acces la linia abătută</w:t>
            </w:r>
          </w:p>
        </w:tc>
      </w:tr>
      <w:tr w:rsidR="00010462" w:rsidRPr="00AB76B4" w14:paraId="3E76DCA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B7A43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3D986" w14:textId="77777777" w:rsidR="00010462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569+300</w:t>
            </w:r>
          </w:p>
          <w:p w14:paraId="6F5CDA1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6D00F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08C276" w14:textId="77777777" w:rsidR="00010462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9221A" w14:textId="77777777" w:rsidR="00010462" w:rsidRPr="00AB76B4" w:rsidRDefault="0001046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E153D" w14:textId="77777777" w:rsidR="00010462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19E2C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DF618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6D714" w14:textId="77777777" w:rsidR="00010462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0E5E45E" w14:textId="77777777" w:rsidR="00010462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010462" w:rsidRPr="00AB76B4" w14:paraId="190BF843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4808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74D8B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7A36CA66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FA377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2EE22C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55A798EF" w14:textId="77777777" w:rsidR="00010462" w:rsidRPr="00AB76B4" w:rsidRDefault="0001046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2F8B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B7F6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3A234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29489" w14:textId="77777777" w:rsidR="00010462" w:rsidRPr="00AB76B4" w:rsidRDefault="0001046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917F9" w14:textId="77777777" w:rsidR="00010462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16997AE2" w14:textId="77777777" w:rsidR="00010462" w:rsidRPr="00AB76B4" w:rsidRDefault="0001046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010462" w:rsidRPr="00AB76B4" w14:paraId="65D4C128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FD2BE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4A9E6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6C588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84B83E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CE118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3FC89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BCAB2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BC79C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58750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</w:rPr>
              <w:br/>
              <w:t>Cu acces la linia abătută</w:t>
            </w:r>
          </w:p>
        </w:tc>
      </w:tr>
      <w:tr w:rsidR="00010462" w:rsidRPr="00AB76B4" w14:paraId="2A392FA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3051B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7B406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23482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D50909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4C885C0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FC461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6DDAED5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8E2F0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70EEB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41F6C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621BE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AB76B4" w14:paraId="760C369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9A9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78D68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8BBCE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398C67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2CC1898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85C82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4961A02C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A939F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E1A38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0BFEA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F7196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D571D0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0C7C2F1A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1327B9B6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010462" w:rsidRPr="00AB76B4" w14:paraId="10AD049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7E10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19C98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14A24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85EF29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234FEEB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43D22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74A314C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1F253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A1918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17760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D668F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1436C5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2985ED99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11F8CBBE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010462" w:rsidRPr="00AB76B4" w14:paraId="6E7E9A6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653D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B85C0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6C907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BAE6D0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935882A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57B7D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E4F4826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F9633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1E571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BDB64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C8623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22BB77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010462" w:rsidRPr="00AB76B4" w14:paraId="2AAE745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108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5AE70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1E7E2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09CA33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E9F0575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127F4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69C4C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6F597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85D80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7C174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6563B1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010462" w:rsidRPr="00AB76B4" w14:paraId="5544DA9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DF64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0BD5E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DA846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8D7035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D164E83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EC656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BCDC6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1FA92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6A47B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0DCAD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DE9218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289773DE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010462" w:rsidRPr="00AB76B4" w14:paraId="002AC4B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3F0D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B0ADF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CF1A3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EEF83E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CB65072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8EACD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47598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007C2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67884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A2E08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B4A6B8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196CDB6E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010462" w:rsidRPr="00AB76B4" w14:paraId="012E8E3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A1580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781A0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4D332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C6E06F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A9CCFCD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CBE44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B7C2BE5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05ACA6F8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E231A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58054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8CEDC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4BE8A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010462" w:rsidRPr="00AB76B4" w14:paraId="63E3582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1FABD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D180D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0859C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B2982C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4BC69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83CB554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0C051F4D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E80E6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3CCAC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FC982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27711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4CFE7DF3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5A32A4A6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010462" w:rsidRPr="00AB76B4" w14:paraId="369C1EE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E1C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4A646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BA57E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A8B959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BDB7EB9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94E8F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78522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B6A9A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57C85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6EDC7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3CE7F9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010462" w:rsidRPr="00AB76B4" w14:paraId="476D103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9C5BB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3538C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9200B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3EF4FA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8F064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7D3AF06F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926D6CC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B2F58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417A3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BABCB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A73F2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666EE5A6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010462" w:rsidRPr="00AB76B4" w14:paraId="4848EAE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9C1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53DCE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0CFB1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FC9A90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230F3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7DC9B51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F5661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1ACEB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37995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C042C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010462" w:rsidRPr="00AB76B4" w14:paraId="5926DD1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92F89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15F67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5DAF2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6D384E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5B944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047130A3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056382E8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1BFC5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6B8F7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2B1BF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9DA4E" w14:textId="77777777" w:rsidR="00010462" w:rsidRPr="007B5A25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3898CE15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010462" w:rsidRPr="00AB76B4" w14:paraId="32577CF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6113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1F0F2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51BA0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01AD4E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3625D8E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BF0B7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023E9E69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FD46C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50882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42277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B14C3" w14:textId="77777777" w:rsidR="00010462" w:rsidRPr="00AB76B4" w:rsidRDefault="00010462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38350A" w14:textId="77777777" w:rsidR="00010462" w:rsidRPr="00AB76B4" w:rsidRDefault="00010462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010462" w:rsidRPr="00AB76B4" w14:paraId="6A6B85E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15895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031F4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95813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14A340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7C799A1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D84FC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3AD09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204EA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36C43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D0582" w14:textId="77777777" w:rsidR="00010462" w:rsidRPr="00AB76B4" w:rsidRDefault="00010462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39046D" w14:textId="77777777" w:rsidR="00010462" w:rsidRPr="00AB76B4" w:rsidRDefault="00010462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010462" w:rsidRPr="00AB76B4" w14:paraId="57F8F3D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5B5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50F30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47955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EF8400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AA7D0D5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37D9B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67176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B80A8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356C3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47DB5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A78729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010462" w:rsidRPr="00AB76B4" w14:paraId="686C171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FE8BC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03568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DD111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9A3D6F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733B75E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E8E82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DC05B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94690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4E48C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0875B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35863F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010462" w:rsidRPr="00AB76B4" w14:paraId="30DF947B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DF4DE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7AEA2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2BA3495B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1ECFE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2DAA4F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40EB70F7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98C86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0AD86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DB40A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0AC9D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AD9BA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:rsidRPr="00AB76B4" w14:paraId="0B29C94C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F958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D6375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D6C13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A7F662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25A3F382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176E7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1FB49FF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27974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A2B5C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E488F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24B26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010462" w:rsidRPr="00AB76B4" w14:paraId="3DAE8BBA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C2FF1" w14:textId="77777777" w:rsidR="00010462" w:rsidRPr="00AB76B4" w:rsidRDefault="00010462" w:rsidP="00010462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80765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0752C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CBFDC4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6DD30771" w14:textId="77777777" w:rsidR="00010462" w:rsidRPr="00AB76B4" w:rsidRDefault="0001046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15F94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C8F67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625B3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14893" w14:textId="77777777" w:rsidR="00010462" w:rsidRPr="00AB76B4" w:rsidRDefault="0001046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A15AE" w14:textId="77777777" w:rsidR="00010462" w:rsidRPr="00AB76B4" w:rsidRDefault="0001046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6C333E67" w14:textId="77777777" w:rsidR="00010462" w:rsidRPr="00A8307A" w:rsidRDefault="00010462" w:rsidP="008B25EE">
      <w:pPr>
        <w:spacing w:before="40" w:after="40" w:line="192" w:lineRule="auto"/>
        <w:ind w:right="57"/>
        <w:rPr>
          <w:sz w:val="20"/>
        </w:rPr>
      </w:pPr>
    </w:p>
    <w:p w14:paraId="6C42383D" w14:textId="77777777" w:rsidR="00010462" w:rsidRDefault="00010462" w:rsidP="0095691E">
      <w:pPr>
        <w:pStyle w:val="Heading1"/>
        <w:spacing w:line="360" w:lineRule="auto"/>
      </w:pPr>
      <w:r>
        <w:t>LINIA 300</w:t>
      </w:r>
    </w:p>
    <w:p w14:paraId="43745BD8" w14:textId="77777777" w:rsidR="00010462" w:rsidRDefault="00010462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010462" w14:paraId="26128E07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445A8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3637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9C34E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73C2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903ACF2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A718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CFBC4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62F3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C877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23BF3" w14:textId="77777777" w:rsidR="00010462" w:rsidRPr="00D344C9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26BAF483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F7796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958E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16D1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92C8A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6DE7117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59B9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C3ED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645D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33AFF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B222D" w14:textId="77777777" w:rsidR="00010462" w:rsidRPr="00D344C9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12054696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30919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0F72C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72CD2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6C54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34B858B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EF3B8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6E8CBF6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56857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D8DA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F7CB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DCFF" w14:textId="77777777" w:rsidR="00010462" w:rsidRPr="00D344C9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663E999" w14:textId="77777777" w:rsidR="00010462" w:rsidRPr="00D344C9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Acces la liniile 11 şi 12.</w:t>
            </w:r>
          </w:p>
        </w:tc>
      </w:tr>
      <w:tr w:rsidR="00010462" w14:paraId="1DE3308E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19E37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F86E2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8350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6D9A" w14:textId="77777777" w:rsidR="00010462" w:rsidRDefault="0001046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3B1891B" w14:textId="77777777" w:rsidR="00010462" w:rsidRDefault="0001046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5BAAE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7984C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9BD1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4C4F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4530F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2A214AB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A83B7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CBF1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8277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8E5A0" w14:textId="77777777" w:rsidR="00010462" w:rsidRDefault="0001046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DEF2A" w14:textId="77777777" w:rsidR="00010462" w:rsidRPr="00E4222D" w:rsidRDefault="0001046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22ACCF0A" w14:textId="77777777" w:rsidR="00010462" w:rsidRPr="00E4222D" w:rsidRDefault="0001046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5A8F6FA0" w14:textId="77777777" w:rsidR="00010462" w:rsidRPr="00E4222D" w:rsidRDefault="0001046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4BBA216B" w14:textId="77777777" w:rsidR="00010462" w:rsidRDefault="0001046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0ECF9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FE3E6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C76B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D3E0B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34577BC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FDAE2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CE632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7DAB0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D7991" w14:textId="77777777" w:rsidR="00010462" w:rsidRPr="00E4222D" w:rsidRDefault="0001046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6B3E" w14:textId="77777777" w:rsidR="00010462" w:rsidRPr="00E4222D" w:rsidRDefault="0001046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812E0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8DDB0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16+200</w:t>
            </w:r>
          </w:p>
          <w:p w14:paraId="4D8D7943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1CE64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79E01" w14:textId="77777777" w:rsidR="00010462" w:rsidRPr="00E4222D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bookmarkEnd w:id="2"/>
      <w:tr w:rsidR="00010462" w14:paraId="719E757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F4C5F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D9FE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93F5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D7B2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1B1BC2A0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62A73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E974BB3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0EA2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E3963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C7151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40EE9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5 - 7 Cap X.</w:t>
            </w:r>
          </w:p>
          <w:p w14:paraId="1AFCDC5C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457EB2C8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DFB7F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6353E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559E6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6A63E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1E1482A0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3EF65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A63C32B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1B6B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FA6B2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AD7CC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5A4D9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4B1D67F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6 și 7 Cap X.</w:t>
            </w:r>
          </w:p>
        </w:tc>
      </w:tr>
      <w:tr w:rsidR="00010462" w14:paraId="61E2DB6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D8B08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B8CB8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24E60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5A96B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1411D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BEE2B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CD265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47404050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00BD1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200BB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4E8F906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8C81A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16FAE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61EB4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DDF2" w14:textId="77777777" w:rsidR="00010462" w:rsidRDefault="00010462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10235ED0" w14:textId="77777777" w:rsidR="00010462" w:rsidRDefault="00010462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197F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3DEFF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ECFE1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50+500</w:t>
            </w:r>
          </w:p>
          <w:p w14:paraId="1D99AC27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E1D99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250B9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5BFF0FF4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153B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6E86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6C858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C49E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06C3A36A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0CDF6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A0F8A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2EB4F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2F28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FFC4E" w14:textId="77777777" w:rsidR="00010462" w:rsidRPr="00D344C9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7E47903C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3F8C0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ADA49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D1A6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BB0CF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633AD76E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75D1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131FD17C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39, 41 şi TDJ </w:t>
            </w:r>
          </w:p>
          <w:p w14:paraId="46B42D81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/ 37,</w:t>
            </w:r>
          </w:p>
          <w:p w14:paraId="09429531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56,</w:t>
            </w:r>
          </w:p>
          <w:p w14:paraId="5A623EC8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F7186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E69E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F312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D1CE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Afectează intrări - ieşiri </w:t>
            </w:r>
          </w:p>
          <w:p w14:paraId="1CAFA4A1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9 - 13.</w:t>
            </w:r>
          </w:p>
          <w:p w14:paraId="194B7155" w14:textId="77777777" w:rsidR="00010462" w:rsidRPr="004870EE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010462" w14:paraId="57BF0D54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53D25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764EC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  <w:p w14:paraId="7CA77936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59+500</w:t>
            </w:r>
          </w:p>
          <w:p w14:paraId="3FE217C2" w14:textId="77777777" w:rsidR="00010462" w:rsidRDefault="00010462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(ax st. Ploiești Sud)</w:t>
            </w:r>
          </w:p>
          <w:p w14:paraId="5FB65327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EBA9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DB332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0684C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DEAFF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D2C19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1B7C4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39744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5CE6ABBC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32A5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C9B1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47EC5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FFB85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100BF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7AA6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C1549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6FE96955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ADD95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39923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5669ECB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ram. Ploiești Triaj.</w:t>
            </w:r>
          </w:p>
        </w:tc>
      </w:tr>
      <w:tr w:rsidR="00010462" w14:paraId="3C7D4FD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72AE8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5D76D" w14:textId="77777777" w:rsidR="00010462" w:rsidRDefault="00010462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57F665EF" w14:textId="77777777" w:rsidR="00010462" w:rsidRDefault="00010462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16CE6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B7CB0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B2A34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EE48F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3095A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C5DF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5BF5F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CDB84AA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 Ploiești Vest.</w:t>
            </w:r>
          </w:p>
        </w:tc>
      </w:tr>
      <w:tr w:rsidR="00010462" w14:paraId="1FCA3E7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CBC1B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918D9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B09C8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32C66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B30E1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E9D4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D256F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60+000-</w:t>
            </w:r>
          </w:p>
          <w:p w14:paraId="6201EEBC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09336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C748F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86041D3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intrările dinspre Ploiești Vest.</w:t>
            </w:r>
          </w:p>
        </w:tc>
      </w:tr>
      <w:tr w:rsidR="00010462" w14:paraId="57609B1E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BADDB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974BD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5D6049C1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A5BCF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10738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E9BDB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CFFE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F5ED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756D9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B7CD4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1E0DA189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BC064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084C9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DF4B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3D01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A137A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9E712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25669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6439CED0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FE525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67F48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16662BA8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AB6FA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A3CC2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9B133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FB963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Predeal</w:t>
            </w:r>
          </w:p>
          <w:p w14:paraId="66D7C5DB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E59EA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D5C73C6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23FE1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9897C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C1F82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18051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2845ED9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7B375FE1" w14:textId="77777777" w:rsidR="00010462" w:rsidRPr="00D344C9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9 directă.</w:t>
            </w:r>
          </w:p>
        </w:tc>
      </w:tr>
      <w:tr w:rsidR="00010462" w14:paraId="1727B778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9BAE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23F46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22AD5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21561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Timişu de Sus</w:t>
            </w:r>
          </w:p>
          <w:p w14:paraId="433B0893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BD2D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A5603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2BC28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9292B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19E8" w14:textId="77777777" w:rsidR="00010462" w:rsidRPr="00D344C9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79060A48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366E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310E0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1EF8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FCF68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4B546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B3F3B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59D91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163+500</w:t>
            </w:r>
          </w:p>
          <w:p w14:paraId="08FA8312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2F048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AA1C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45B2D79A" w14:textId="77777777" w:rsidR="00010462" w:rsidRPr="00D344C9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010462" w14:paraId="547577E8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561A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51DA7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163+360</w:t>
            </w:r>
          </w:p>
          <w:p w14:paraId="55CF7366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AE0D5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FF782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35E7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BCC8A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29A02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0A54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81CEC" w14:textId="77777777" w:rsidR="00010462" w:rsidRDefault="00010462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629A4C7E" w14:textId="77777777" w:rsidR="00010462" w:rsidRPr="00D344C9" w:rsidRDefault="00010462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010462" w14:paraId="58EF70B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5DBF8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8705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48CCA10F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B98E9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60208" w14:textId="77777777" w:rsidR="00010462" w:rsidRDefault="00010462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1AF8A93A" w14:textId="77777777" w:rsidR="00010462" w:rsidRDefault="00010462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0D203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905A2EA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43, 45, 61, 63 T.D.J.</w:t>
            </w:r>
          </w:p>
          <w:p w14:paraId="6847E570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 / 51, 55 / 59, 65 / 67,</w:t>
            </w:r>
          </w:p>
          <w:p w14:paraId="2939F266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</w:t>
            </w:r>
          </w:p>
          <w:p w14:paraId="2F14FE6F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371B7D3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5E8C7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FECF1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10919A71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EA011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F7CCC" w14:textId="77777777" w:rsidR="00010462" w:rsidRDefault="0001046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E538908" w14:textId="77777777" w:rsidR="00010462" w:rsidRDefault="0001046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25BCD977" w14:textId="77777777" w:rsidR="00010462" w:rsidRPr="00D344C9" w:rsidRDefault="0001046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1 - 8 și 21 – 23 Cap X.</w:t>
            </w:r>
          </w:p>
        </w:tc>
      </w:tr>
      <w:tr w:rsidR="00010462" w14:paraId="5FBC34F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4D993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D137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60BB7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C3211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65896DB2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2365B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B2C2217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4AED0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32EF6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858F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991E6" w14:textId="77777777" w:rsidR="00010462" w:rsidRDefault="0001046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D9EDAF3" w14:textId="77777777" w:rsidR="00010462" w:rsidRDefault="0001046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52429789" w14:textId="77777777" w:rsidR="00010462" w:rsidRDefault="0001046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X.</w:t>
            </w:r>
          </w:p>
        </w:tc>
      </w:tr>
      <w:tr w:rsidR="00010462" w14:paraId="06467905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8CB89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51E83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55F7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EBE6B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306BF8F9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B23BA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2CD6640C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C5F0A">
              <w:rPr>
                <w:b/>
                <w:bCs/>
                <w:sz w:val="19"/>
                <w:szCs w:val="19"/>
              </w:rPr>
              <w:t>3T, 9T, 11T,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 xml:space="preserve">3T 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>7T,19T23T</w:t>
            </w:r>
            <w:r>
              <w:rPr>
                <w:b/>
                <w:bCs/>
                <w:sz w:val="19"/>
                <w:szCs w:val="19"/>
              </w:rPr>
              <w:t>,25T2</w:t>
            </w:r>
            <w:r w:rsidRPr="005C5F0A">
              <w:rPr>
                <w:b/>
                <w:bCs/>
                <w:sz w:val="19"/>
                <w:szCs w:val="19"/>
              </w:rPr>
              <w:t>7T,</w:t>
            </w:r>
            <w:r>
              <w:rPr>
                <w:b/>
                <w:bCs/>
                <w:sz w:val="19"/>
                <w:szCs w:val="19"/>
              </w:rPr>
              <w:t>3</w:t>
            </w:r>
            <w:r w:rsidRPr="005C5F0A">
              <w:rPr>
                <w:b/>
                <w:bCs/>
                <w:sz w:val="19"/>
                <w:szCs w:val="19"/>
              </w:rPr>
              <w:t>5T</w:t>
            </w:r>
            <w:r>
              <w:rPr>
                <w:b/>
                <w:bCs/>
                <w:sz w:val="19"/>
                <w:szCs w:val="19"/>
              </w:rPr>
              <w:t>37T,3</w:t>
            </w:r>
            <w:r w:rsidRPr="005C5F0A">
              <w:rPr>
                <w:b/>
                <w:bCs/>
                <w:sz w:val="19"/>
                <w:szCs w:val="19"/>
              </w:rPr>
              <w:t>9T</w:t>
            </w:r>
            <w:r>
              <w:rPr>
                <w:b/>
                <w:bCs/>
                <w:sz w:val="19"/>
                <w:szCs w:val="19"/>
              </w:rPr>
              <w:t>41T,4</w:t>
            </w:r>
            <w:r w:rsidRPr="005C5F0A">
              <w:rPr>
                <w:b/>
                <w:bCs/>
                <w:sz w:val="19"/>
                <w:szCs w:val="19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8F328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5145B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AC432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58389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0E402A6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2-12 Grupa Tehnică.</w:t>
            </w:r>
          </w:p>
        </w:tc>
      </w:tr>
      <w:tr w:rsidR="00010462" w14:paraId="1893B534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58B5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0F1D2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9C581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AB2E3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7575CA">
              <w:rPr>
                <w:b/>
                <w:bCs/>
                <w:sz w:val="20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DA42E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39E7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A0772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170+290</w:t>
            </w:r>
          </w:p>
          <w:p w14:paraId="5DCC608D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0EDA6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9A66A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4F01F152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10462" w14:paraId="741C68DA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B3A45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7539D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F9344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15A64" w14:textId="77777777" w:rsidR="00010462" w:rsidRDefault="00010462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57B22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181CB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D3CA8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CF93C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2448B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6E74063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F63AB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F3CF5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278CA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0D772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0015DFD9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93A7B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578CB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7F1BE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1D25F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8A3C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7763E66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9E3B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6426E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F5FB0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6A1CE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552A1E85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1C77B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9A7E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9A153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EC6EA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1F013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1BF103B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B3E5C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41EC5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531F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A80CA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795B8585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2BBD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B80DC22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40</w:t>
            </w:r>
          </w:p>
          <w:p w14:paraId="4989E276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9C1A81A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AC21E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5B61E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85FBD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8A09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1E553D6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15CE070C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Y.</w:t>
            </w:r>
          </w:p>
        </w:tc>
      </w:tr>
      <w:tr w:rsidR="00010462" w14:paraId="26A75CB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871B4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EC14A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9DE84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A555B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14F95103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A879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D3CEF44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3DE38" w14:textId="77777777" w:rsidR="00010462" w:rsidRPr="00600D25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0CE01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BD706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4F924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0D6AC93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13 - 15.</w:t>
            </w:r>
          </w:p>
        </w:tc>
      </w:tr>
      <w:tr w:rsidR="00010462" w14:paraId="35D360A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C619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8A353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4D5DBD">
              <w:rPr>
                <w:b/>
                <w:bCs/>
                <w:sz w:val="20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E4C8C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3C79" w14:textId="77777777" w:rsidR="00010462" w:rsidRDefault="0001046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0EABE5D7" w14:textId="77777777" w:rsidR="00010462" w:rsidRDefault="0001046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2D10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6B559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FEF6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DEF0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1602D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i/>
                <w:iCs/>
                <w:sz w:val="20"/>
                <w:szCs w:val="20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010462" w14:paraId="11ADE4D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003B9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78E5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8911CF">
              <w:rPr>
                <w:b/>
                <w:bCs/>
                <w:sz w:val="20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9B4DE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C9406" w14:textId="77777777" w:rsidR="00010462" w:rsidRDefault="0001046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Brașov</w:t>
            </w:r>
          </w:p>
          <w:p w14:paraId="119768D3" w14:textId="77777777" w:rsidR="00010462" w:rsidRDefault="0001046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D146E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5BF7D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FE3E" w14:textId="77777777" w:rsidR="00010462" w:rsidRDefault="0001046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97694" w14:textId="77777777" w:rsidR="00010462" w:rsidRDefault="0001046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6CE87" w14:textId="77777777" w:rsidR="00010462" w:rsidRDefault="0001046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010462" w14:paraId="0C8CC0A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FDC3F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1512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40197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DDA51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131D34D0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FCBE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D590B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E0D4" w14:textId="77777777" w:rsidR="00010462" w:rsidRPr="00E731A9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350</w:t>
            </w:r>
            <w:r w:rsidRPr="00E731A9">
              <w:rPr>
                <w:b/>
                <w:bCs/>
                <w:sz w:val="16"/>
                <w:szCs w:val="16"/>
              </w:rPr>
              <w:t xml:space="preserve"> Km </w:t>
            </w:r>
            <w:r>
              <w:rPr>
                <w:b/>
                <w:bCs/>
                <w:sz w:val="16"/>
                <w:szCs w:val="16"/>
              </w:rPr>
              <w:t>pr</w:t>
            </w:r>
            <w:r w:rsidRPr="00E731A9">
              <w:rPr>
                <w:b/>
                <w:bCs/>
                <w:sz w:val="16"/>
                <w:szCs w:val="16"/>
              </w:rPr>
              <w:t>.</w:t>
            </w:r>
          </w:p>
          <w:p w14:paraId="5176D2B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567ED56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DB439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7C673" w14:textId="77777777" w:rsidR="00010462" w:rsidRDefault="00010462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 în capătul dinspre</w:t>
            </w:r>
          </w:p>
          <w:p w14:paraId="13D4F828" w14:textId="77777777" w:rsidR="00010462" w:rsidRDefault="00010462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Brașov. Fără inductori.</w:t>
            </w:r>
          </w:p>
          <w:bookmarkEnd w:id="3"/>
          <w:p w14:paraId="6C40C9DB" w14:textId="77777777" w:rsidR="00010462" w:rsidRPr="001D4392" w:rsidRDefault="00010462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010462" w14:paraId="774B19F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CEAB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1D3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E5997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EB0B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Brașov</w:t>
            </w:r>
          </w:p>
          <w:p w14:paraId="7728E221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03B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3B43C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4E84" w14:textId="77777777" w:rsidR="00010462" w:rsidRPr="00E731A9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169+864 Km ex.</w:t>
            </w:r>
          </w:p>
          <w:p w14:paraId="304F0D5F" w14:textId="77777777" w:rsidR="00010462" w:rsidRPr="00E731A9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171+041 Km pr.</w:t>
            </w:r>
          </w:p>
          <w:p w14:paraId="63C0D32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77721AC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9E4F6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192B3" w14:textId="77777777" w:rsidR="00010462" w:rsidRPr="00616BAF" w:rsidRDefault="00010462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E75B511" w14:textId="77777777" w:rsidR="00010462" w:rsidRDefault="00010462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04B0376E" w14:textId="77777777" w:rsidR="00010462" w:rsidRPr="003B726B" w:rsidRDefault="00010462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marfă </w:t>
            </w:r>
          </w:p>
        </w:tc>
      </w:tr>
      <w:tr w:rsidR="00010462" w14:paraId="4B4FBB0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F78D0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A8F0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D62EC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8C2BC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17F39FAF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B9F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72354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2F9C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176+030</w:t>
            </w:r>
          </w:p>
          <w:p w14:paraId="6B15EE5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24CD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E9D2C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20006C8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10462" w14:paraId="1E350C0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C26D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A2F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2CA7C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EB337" w14:textId="77777777" w:rsidR="00010462" w:rsidRDefault="00010462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4ECE27B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6E48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218F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33C1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55A0F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CB628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59169DF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B26CE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CAAD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3CE35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A8CA2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 -</w:t>
            </w:r>
          </w:p>
          <w:p w14:paraId="64E22AB2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CD4A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67995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3397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76+450</w:t>
            </w:r>
          </w:p>
          <w:p w14:paraId="592FAEF7" w14:textId="77777777" w:rsidR="00010462" w:rsidRPr="00E731A9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</w:t>
            </w:r>
            <w:r w:rsidRPr="00E731A9">
              <w:rPr>
                <w:b/>
                <w:bCs/>
                <w:sz w:val="16"/>
                <w:szCs w:val="16"/>
              </w:rPr>
              <w:t>m ex.</w:t>
            </w:r>
          </w:p>
          <w:p w14:paraId="155830CB" w14:textId="77777777" w:rsidR="00010462" w:rsidRPr="00E731A9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7354A745" w14:textId="77777777" w:rsidR="00010462" w:rsidRPr="001D439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05DE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7DC9C" w14:textId="77777777" w:rsidR="00010462" w:rsidRDefault="0001046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16700AD" w14:textId="77777777" w:rsidR="00010462" w:rsidRDefault="0001046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6791A292" w14:textId="77777777" w:rsidR="00010462" w:rsidRPr="003B726B" w:rsidRDefault="00010462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010462" w14:paraId="55A7AD6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6293A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8678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81DCC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C1C10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Stupini - </w:t>
            </w:r>
          </w:p>
          <w:p w14:paraId="6CFD5C83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117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D016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884E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450</w:t>
            </w:r>
          </w:p>
          <w:p w14:paraId="46FF7280" w14:textId="77777777" w:rsidR="00010462" w:rsidRPr="00E731A9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Km ex.</w:t>
            </w:r>
          </w:p>
          <w:p w14:paraId="50D87782" w14:textId="77777777" w:rsidR="00010462" w:rsidRPr="00E731A9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1B6D9C5B" w14:textId="77777777" w:rsidR="00010462" w:rsidRPr="001D439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418A3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20D4A" w14:textId="77777777" w:rsidR="00010462" w:rsidRPr="00616BAF" w:rsidRDefault="0001046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EC4B530" w14:textId="77777777" w:rsidR="00010462" w:rsidRDefault="0001046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7B67BC17" w14:textId="77777777" w:rsidR="00010462" w:rsidRPr="003B726B" w:rsidRDefault="00010462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Valabil pentru toate trenurile de mafă</w:t>
            </w:r>
          </w:p>
        </w:tc>
      </w:tr>
      <w:tr w:rsidR="00010462" w14:paraId="48F23D6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40364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2C4E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C1BE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A635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Stupini -</w:t>
            </w:r>
          </w:p>
          <w:p w14:paraId="7792388D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076A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4C135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4CE3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178+800</w:t>
            </w:r>
          </w:p>
          <w:p w14:paraId="0638FF03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CB70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86E1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C0533FC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6EA84880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provozoriu.</w:t>
            </w:r>
          </w:p>
        </w:tc>
      </w:tr>
      <w:tr w:rsidR="00010462" w14:paraId="4221A95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974DA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4950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1279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F7923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Stupini – Bod și </w:t>
            </w:r>
          </w:p>
          <w:p w14:paraId="6F56EAA2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74744E8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5D6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CC920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CBDD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182+100</w:t>
            </w:r>
          </w:p>
          <w:p w14:paraId="3F5CE76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6110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8C4F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</w:t>
            </w:r>
          </w:p>
        </w:tc>
      </w:tr>
      <w:tr w:rsidR="00010462" w14:paraId="7E6F7C53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92A25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29D3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1829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69F0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62D0C4D5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C1D0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2AD33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B499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9A9D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26FF2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34D7ADE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și 6 abătute.</w:t>
            </w:r>
          </w:p>
        </w:tc>
      </w:tr>
      <w:tr w:rsidR="00010462" w14:paraId="5DC0DDD0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168BA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B62B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184+000</w:t>
            </w:r>
          </w:p>
          <w:p w14:paraId="68A5DFD6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91625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35785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Bod și linia 2 directă  și</w:t>
            </w:r>
          </w:p>
          <w:p w14:paraId="62E14721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2B79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3C2D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3FA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39639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CBEB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0B29CD97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10462" w14:paraId="7400A59E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A6B19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B858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59FF92D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23946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F81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478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6DB76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E1A6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C7C4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AF0D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</w:t>
            </w:r>
          </w:p>
          <w:p w14:paraId="40436183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10462" w14:paraId="41347539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EA618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6BEC3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02BA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262C7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- Feldioara</w:t>
            </w:r>
          </w:p>
          <w:p w14:paraId="19443188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linia 3 directă </w:t>
            </w:r>
          </w:p>
          <w:p w14:paraId="682CDB9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F7A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90282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E3F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6C53FB3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91716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7AA7D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010462" w14:paraId="3B0FD999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1D032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CC263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A40F6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ACD8C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      </w:t>
            </w:r>
          </w:p>
          <w:p w14:paraId="582C45D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FCB4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2A646E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AB2CE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A6D1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FD8D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B6CE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08E71365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B9779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EF57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ACCE2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2FC5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</w:t>
            </w:r>
          </w:p>
          <w:p w14:paraId="0AD6F085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5D52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F849A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C16A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  <w:p w14:paraId="22FEE59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87ED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54EF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6FC27BF5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B082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32226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1EB1D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932D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BDE7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17EA1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3975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194+500</w:t>
            </w:r>
          </w:p>
          <w:p w14:paraId="41D1CEE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C50A3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3E53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 </w:t>
            </w:r>
          </w:p>
          <w:p w14:paraId="2199F070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29A9BCF3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</w:rPr>
              <w:t>și lipsă vizibilitate trecere la nivel km 194+630</w:t>
            </w:r>
          </w:p>
        </w:tc>
      </w:tr>
      <w:tr w:rsidR="00010462" w14:paraId="1CB42793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A635D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95E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E1583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C24D3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</w:t>
            </w:r>
          </w:p>
          <w:p w14:paraId="388D6B2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4690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CDED8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DE70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201+000</w:t>
            </w:r>
          </w:p>
          <w:p w14:paraId="0D63BF5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16738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1AE2B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6D13691B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10462" w14:paraId="48871130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EE222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00E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C7901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D6DB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Apaţa</w:t>
            </w:r>
          </w:p>
          <w:p w14:paraId="3B8171F1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CF0F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5B5C37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 </w:t>
            </w:r>
          </w:p>
          <w:p w14:paraId="3919B1C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9C62CE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5A5A9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1150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02561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B582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din firul I în firul II.</w:t>
            </w:r>
          </w:p>
          <w:p w14:paraId="4FBE09B4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789DE7FC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B2D44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4407A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A59B1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FCAA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Apaţa - Augustin și </w:t>
            </w:r>
          </w:p>
          <w:p w14:paraId="177DF2A3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210D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CAF5D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89E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211+600</w:t>
            </w:r>
          </w:p>
          <w:p w14:paraId="45F669C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1C55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FAF1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FECC06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10462" w14:paraId="095754A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9B411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DE46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298F9F9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AB788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F950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5F9D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EE9C7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B390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5706C0AA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A29C7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7FF9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4EDFE52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6E19B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9E2D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234+050</w:t>
            </w:r>
          </w:p>
          <w:p w14:paraId="421FD20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94FDA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93AF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79DE6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152AE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93A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77C70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DA2B1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617172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provizoriu.</w:t>
            </w:r>
          </w:p>
        </w:tc>
      </w:tr>
      <w:tr w:rsidR="00010462" w14:paraId="6167ECF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69C32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32F9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660D7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E0AE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4D78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007CEB7A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258D9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592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3BD5A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4088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5D7D948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BD730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B437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9511A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936D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A0BF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3BF989C6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74D9D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97453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06A66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E8128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0EBD861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8C7D4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6EB5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FC5A5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1EA2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28E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49512AD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682E1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7D1B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573D6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9931D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00200648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F0AC9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D8B5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5A37B65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BF051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F27CC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</w:t>
            </w:r>
          </w:p>
          <w:p w14:paraId="364684D1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2193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F5F21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1354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3285B8CA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EE89C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E909A" w14:textId="77777777" w:rsidR="00010462" w:rsidRPr="0019324E" w:rsidRDefault="00010462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5FE14F4" w14:textId="77777777" w:rsidR="00010462" w:rsidRPr="000160B5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243+941.</w:t>
            </w:r>
          </w:p>
          <w:p w14:paraId="7F76802C" w14:textId="77777777" w:rsidR="00010462" w:rsidRPr="006B78FD" w:rsidRDefault="00010462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9B67BB5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DBA04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1EB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6277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233D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4ACC8DCF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26F3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15 </w:t>
            </w:r>
          </w:p>
          <w:p w14:paraId="71080F9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A1EF7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DC2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45F4B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890CB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3FF79FB3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8 abătute.</w:t>
            </w:r>
          </w:p>
        </w:tc>
      </w:tr>
      <w:tr w:rsidR="00010462" w14:paraId="140A505A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494E4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A2E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65AFA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CE13D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3B69D8C0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 și 2 abătute,</w:t>
            </w:r>
          </w:p>
          <w:p w14:paraId="66AD0455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C0EC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F3F89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5257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A1C24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684D8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B831E4B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502E1C8E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la liniile 1 şi 2 abătute.</w:t>
            </w:r>
          </w:p>
        </w:tc>
      </w:tr>
      <w:tr w:rsidR="00010462" w14:paraId="05773489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93B39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1F23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1EA3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2F1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506BE04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76DEA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790825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2 - 8</w:t>
            </w:r>
          </w:p>
          <w:p w14:paraId="0DE5701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60A017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12C9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6E7A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A26C5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E357F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1C7327D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71E8A7B8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II.</w:t>
            </w:r>
          </w:p>
        </w:tc>
      </w:tr>
      <w:tr w:rsidR="00010462" w14:paraId="78656994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71475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8982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0816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9F2B5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4BC0E4D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EDB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12 </w:t>
            </w:r>
          </w:p>
          <w:p w14:paraId="51637F5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9C103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931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CBA22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D84B7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37093C91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5 - 8.</w:t>
            </w:r>
          </w:p>
        </w:tc>
      </w:tr>
      <w:tr w:rsidR="00010462" w14:paraId="24FD1FE8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49F9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D55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00696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96C2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1F76EED5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332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732FC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BB7A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4DCB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25391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798CAE06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010462" w14:paraId="3B0E0105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DC759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606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E6D3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4137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012B2B13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  <w:p w14:paraId="70203AE3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1F7FFF25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E40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7426D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C025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202DD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4DAE3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71F8F87F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EC64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E8E6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93C2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3611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0EE10461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  <w:p w14:paraId="6971C039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4BE83362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806E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8126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D5A7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50C0F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5A18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46E8C4C8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21FAA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5AAD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79575A6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4E5B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EB53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756B4670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A24C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0F9DE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EC03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7C8106D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193BE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D9A1" w14:textId="77777777" w:rsidR="00010462" w:rsidRPr="0019324E" w:rsidRDefault="00010462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052EE33" w14:textId="77777777" w:rsidR="00010462" w:rsidRPr="000160B5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245+050.</w:t>
            </w:r>
          </w:p>
          <w:p w14:paraId="4888E5E8" w14:textId="77777777" w:rsidR="00010462" w:rsidRPr="005C2BB7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48F14FB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1FBC7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4FA4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251+100</w:t>
            </w:r>
          </w:p>
          <w:p w14:paraId="7DF3434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A6F4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6D1A9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3A15ECF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0F9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9C06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646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9AAE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DCF5" w14:textId="77777777" w:rsidR="00010462" w:rsidRPr="00DE4F3A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5CCF4B0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177DB225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4C27F92D" w14:textId="77777777" w:rsidR="00010462" w:rsidRPr="00DE4F3A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010462" w14:paraId="103DC0F3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4AEA8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D5C3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252+400</w:t>
            </w:r>
          </w:p>
          <w:p w14:paraId="14D692B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6C123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029B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262CB23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și</w:t>
            </w:r>
          </w:p>
          <w:p w14:paraId="1BBD29B8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62D7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C16B5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0191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3A3B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9D016" w14:textId="77777777" w:rsidR="00010462" w:rsidRPr="00DE4F3A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76F0AFFC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0A9C482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28884EA4" w14:textId="77777777" w:rsidR="00010462" w:rsidRPr="00DE4F3A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010462" w14:paraId="1B88AE6D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FD5D0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A547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84E00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22E1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Cața </w:t>
            </w:r>
          </w:p>
          <w:p w14:paraId="6A97D32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C489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EFB8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536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1EC3B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898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1B214424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84FC8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990B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255+400</w:t>
            </w:r>
          </w:p>
          <w:p w14:paraId="7E72576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02C31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C0D92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7CA17599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96D6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82919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D5B8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D33C4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7CB5B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44D6125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FEA00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E26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260+650</w:t>
            </w:r>
          </w:p>
          <w:p w14:paraId="65FB8D6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4A0F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10A5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1C2552B3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5ED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C3DD6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D004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6CD9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9E7F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4F9238F" w14:textId="77777777" w:rsidR="00010462" w:rsidRPr="00CB2A7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3A857C24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AA9AF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981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43579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451D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7EC4EB70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205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9D4B7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22BA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2525C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440D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2DEBC398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84D9E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666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2C273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A917D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57AC4ED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94D46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64F62EA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92CE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CB2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909E8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DDD5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0E197E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798CE9A1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010462" w14:paraId="16A7981C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B6CAB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BCC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B0445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AD12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Beia - </w:t>
            </w:r>
          </w:p>
          <w:p w14:paraId="708F7BDB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F651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6DA62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4BB1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273+700</w:t>
            </w:r>
          </w:p>
          <w:p w14:paraId="4CD9505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1425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A9BC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010462" w14:paraId="20219897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32A3D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8254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DFD8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D21E8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539AA33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37F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B93E76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1512D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427C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D870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708EC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14CDFD1C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de pe firul I </w:t>
            </w:r>
          </w:p>
          <w:p w14:paraId="3D73D791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010462" w14:paraId="1D76EB1D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79433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D3CF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EB22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1468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1EEC68D7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BCD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F209CC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AD874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EBE66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B0408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66A7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8603777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1E3CCC50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010462" w14:paraId="5710AE99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66709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BCA9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8DD1A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EFC8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4399B47B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B0F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469FAB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457B6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5A62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FEA2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3AA1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4493205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linia 4 abătută.</w:t>
            </w:r>
          </w:p>
        </w:tc>
      </w:tr>
      <w:tr w:rsidR="00010462" w14:paraId="74EDCE08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1A0B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EF88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44E8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3C2B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738106D3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FB84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27C42C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B53E3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E2C1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F6705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008C7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19D8B96" w14:textId="77777777" w:rsidR="00010462" w:rsidRPr="00D344C9" w:rsidRDefault="00010462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 Cu acces de pe firul I </w:t>
            </w:r>
          </w:p>
          <w:p w14:paraId="4400FCC4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010462" w14:paraId="27B43277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5F926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4048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271+650</w:t>
            </w:r>
          </w:p>
          <w:p w14:paraId="589F04E3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B61BD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1715D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Vânători, linia 2 și </w:t>
            </w:r>
          </w:p>
          <w:p w14:paraId="28D6F798" w14:textId="77777777" w:rsidR="00010462" w:rsidRDefault="00010462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 –</w:t>
            </w:r>
          </w:p>
          <w:p w14:paraId="59E550E4" w14:textId="77777777" w:rsidR="00010462" w:rsidRDefault="00010462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D306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45F2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11A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125F6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A41FB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2C21E6F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  <w:p w14:paraId="1C1689E1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Poziții kilometrice noi.</w:t>
            </w:r>
          </w:p>
        </w:tc>
      </w:tr>
      <w:tr w:rsidR="00010462" w14:paraId="29A5B4A2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BBC6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06BC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281+743</w:t>
            </w:r>
          </w:p>
          <w:p w14:paraId="16A38AC3" w14:textId="77777777" w:rsidR="00010462" w:rsidRPr="001F1B3D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</w:rPr>
            </w:pPr>
            <w:r w:rsidRPr="001F1B3D">
              <w:rPr>
                <w:b/>
                <w:bCs/>
                <w:sz w:val="19"/>
                <w:szCs w:val="19"/>
              </w:rPr>
              <w:t>Km vechi</w:t>
            </w:r>
          </w:p>
          <w:p w14:paraId="1B0F09A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277+133</w:t>
            </w:r>
          </w:p>
          <w:p w14:paraId="2AF2EA1F" w14:textId="77777777" w:rsidR="00010462" w:rsidRPr="001F1B3D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F1B3D">
              <w:rPr>
                <w:b/>
                <w:bCs/>
                <w:sz w:val="20"/>
                <w:szCs w:val="20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C6A8C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05B0C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Mureni –</w:t>
            </w:r>
          </w:p>
          <w:p w14:paraId="2A919B33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BC41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F0DC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DE73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CD54C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78AF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3297FF8F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F6346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045A7" w14:textId="77777777" w:rsidR="00010462" w:rsidRDefault="00010462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275+951</w:t>
            </w:r>
          </w:p>
          <w:p w14:paraId="6A5CED9C" w14:textId="77777777" w:rsidR="00010462" w:rsidRDefault="00010462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460A1" w14:textId="77777777" w:rsidR="00010462" w:rsidRPr="00600D25" w:rsidRDefault="00010462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A3A1" w14:textId="77777777" w:rsidR="00010462" w:rsidRDefault="00010462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13899" w14:textId="77777777" w:rsidR="00010462" w:rsidRDefault="00010462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508A5" w14:textId="77777777" w:rsidR="00010462" w:rsidRPr="00600D25" w:rsidRDefault="00010462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96B3A" w14:textId="77777777" w:rsidR="00010462" w:rsidRDefault="00010462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3416A" w14:textId="77777777" w:rsidR="00010462" w:rsidRPr="00600D25" w:rsidRDefault="00010462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13738" w14:textId="77777777" w:rsidR="00010462" w:rsidRDefault="00010462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ED027EA" w14:textId="77777777" w:rsidR="00010462" w:rsidRPr="00E134F4" w:rsidRDefault="00010462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</w:rPr>
              <w:t>Poziții kilometrice noi.</w:t>
            </w:r>
          </w:p>
        </w:tc>
      </w:tr>
      <w:tr w:rsidR="00010462" w14:paraId="410B4032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3CDFB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1DAC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2FC84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E2B9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C3A2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2B0618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828E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2629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29DC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83F6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6CC3F9DF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911C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DBBF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F94B7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28F7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 -</w:t>
            </w:r>
          </w:p>
          <w:p w14:paraId="1C956892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Albeşti Târnava și linia 3 directă </w:t>
            </w:r>
          </w:p>
          <w:p w14:paraId="2AD95E8A" w14:textId="77777777" w:rsidR="00010462" w:rsidRDefault="00010462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CA22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4CF90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9FA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288+300</w:t>
            </w:r>
          </w:p>
          <w:p w14:paraId="7578A96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899AF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C9562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41FB9D07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10462" w14:paraId="6C5289AE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5C22B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C3AA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14A5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DC72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  <w:p w14:paraId="27ADC20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9CD2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1257E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82D1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297+700</w:t>
            </w:r>
          </w:p>
          <w:p w14:paraId="76F593E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8F87D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1A3F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E1BD1F5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10462" w14:paraId="78BDBE16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C4B5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F2E3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F0DB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E07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4A1820EF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43E8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FCF826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9AC11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AC013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75FB5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958C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348D9D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3CD955CF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1 și 2</w:t>
            </w:r>
          </w:p>
        </w:tc>
      </w:tr>
      <w:tr w:rsidR="00010462" w14:paraId="70AB6F52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254AB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6F59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7A686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C3D6B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347D0A70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638F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5C514A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552B6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2CB03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30317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4A6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3C4D1A5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călători.</w:t>
            </w:r>
          </w:p>
        </w:tc>
      </w:tr>
      <w:tr w:rsidR="00010462" w14:paraId="4324F1BD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8875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F176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E036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2EC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7B24E30D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75F5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E822D2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1E1E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F1C9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7E54F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4BA21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FD540D4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marfă.</w:t>
            </w:r>
          </w:p>
        </w:tc>
      </w:tr>
      <w:tr w:rsidR="00010462" w14:paraId="63E336F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AA8A3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4724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0A10D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F3D5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60F16010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F32C3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74B1A5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2C1E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359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FDE22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8BC0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1B217ED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F8E80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A7AE6" w14:textId="77777777" w:rsidR="00010462" w:rsidRDefault="0001046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99E73" w14:textId="77777777" w:rsidR="00010462" w:rsidRPr="00600D25" w:rsidRDefault="0001046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073E6" w14:textId="77777777" w:rsidR="00010462" w:rsidRDefault="0001046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2C8B1B64" w14:textId="77777777" w:rsidR="00010462" w:rsidRDefault="0001046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6A730" w14:textId="77777777" w:rsidR="00010462" w:rsidRDefault="0001046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768D0CD" w14:textId="77777777" w:rsidR="00010462" w:rsidRDefault="0001046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F25C2" w14:textId="77777777" w:rsidR="00010462" w:rsidRPr="00600D25" w:rsidRDefault="0001046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62C9" w14:textId="77777777" w:rsidR="00010462" w:rsidRDefault="0001046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294A8" w14:textId="77777777" w:rsidR="00010462" w:rsidRPr="00600D25" w:rsidRDefault="0001046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D07D" w14:textId="77777777" w:rsidR="00010462" w:rsidRPr="00D344C9" w:rsidRDefault="0001046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E7434FD" w14:textId="77777777" w:rsidR="00010462" w:rsidRPr="00D344C9" w:rsidRDefault="0001046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9 şi 10.</w:t>
            </w:r>
          </w:p>
        </w:tc>
      </w:tr>
      <w:tr w:rsidR="00010462" w14:paraId="359CB5B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BC908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2A53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636073B6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40ADA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0F8B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5232E5DD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9378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36977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E20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83027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C48AB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010462" w14:paraId="362ECFE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509F9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C680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FB4D4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8EC3B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419B4449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78ED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FC4A4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AF3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6B493FB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64C4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9A012" w14:textId="77777777" w:rsidR="00010462" w:rsidRPr="00FF6B4A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010462" w14:paraId="7B2629A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59AF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721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4B80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525FF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F7FD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7B9D6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12E1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411+700</w:t>
            </w:r>
          </w:p>
          <w:p w14:paraId="76A12E8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972F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EAB15" w14:textId="77777777" w:rsidR="00010462" w:rsidRPr="00FF6B4A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4</w:t>
            </w:r>
          </w:p>
        </w:tc>
      </w:tr>
      <w:tr w:rsidR="00010462" w14:paraId="440EB02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80000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4B2E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411+750</w:t>
            </w:r>
          </w:p>
          <w:p w14:paraId="2E0F220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519E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CE388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Teiuș - Aiud, </w:t>
            </w:r>
            <w:r>
              <w:rPr>
                <w:b/>
                <w:bCs/>
                <w:sz w:val="20"/>
              </w:rPr>
              <w:br/>
              <w:t xml:space="preserve">linia 4 directă Aiud </w:t>
            </w:r>
            <w:r>
              <w:rPr>
                <w:b/>
                <w:bCs/>
                <w:sz w:val="20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196A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1C27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ACBB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663F5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691F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7306B0E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9164D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2FA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730C2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6475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Aiud </w:t>
            </w:r>
            <w:r>
              <w:rPr>
                <w:b/>
                <w:bCs/>
                <w:sz w:val="20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B854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60416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7986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EB483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BA30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1359499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9C94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CD3FA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DB1D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EB15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62D3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  <w:r>
              <w:rPr>
                <w:b/>
                <w:bCs/>
                <w:sz w:val="20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1BCA7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EF716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9C51C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B8CE6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3CB1579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1CCF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628F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D3CB4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A419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20BA43B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4041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EDDCCF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BB9D9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5AF8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4F1F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43A1F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FF67347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2 abătută.</w:t>
            </w:r>
          </w:p>
        </w:tc>
      </w:tr>
      <w:tr w:rsidR="00010462" w14:paraId="7EF1ADE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A0BCD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3B06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36636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51D0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86A3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0A34B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534E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B9F1E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41EE2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</w:rPr>
              <w:br/>
              <w:t>Cu acces de pe fir I pe fir II și invers</w:t>
            </w:r>
          </w:p>
        </w:tc>
      </w:tr>
      <w:tr w:rsidR="00010462" w14:paraId="015206D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93CAE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996E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4C6E345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BD2F0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82465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6AD8FD0C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0A4B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B643B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194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39DB8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68F61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</w:p>
          <w:p w14:paraId="57D77FE3" w14:textId="77777777" w:rsidR="00010462" w:rsidRPr="00F10273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10273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010462" w14:paraId="795ECB2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D9570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C50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6C98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3CEE6" w14:textId="77777777" w:rsidR="00010462" w:rsidRDefault="0001046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55E51290" w14:textId="77777777" w:rsidR="00010462" w:rsidRDefault="0001046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6035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A0E93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DD03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57B93A93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F184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6462C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 Valabil numai pentru trenurile cu tracțiune electrică</w:t>
            </w:r>
          </w:p>
        </w:tc>
      </w:tr>
      <w:tr w:rsidR="00010462" w14:paraId="5E3272D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41705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E6D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417+141</w:t>
            </w:r>
          </w:p>
          <w:p w14:paraId="248CBA8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B90E6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29D93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3D7F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0BDC0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503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ECD6A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172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0A3FD1F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10462" w14:paraId="30C90A6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B8CC6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616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934E2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EB01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7B6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A2EAF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DD60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425+640</w:t>
            </w:r>
          </w:p>
          <w:p w14:paraId="3CA7A38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9509B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606A0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3</w:t>
            </w:r>
          </w:p>
        </w:tc>
      </w:tr>
      <w:tr w:rsidR="00010462" w14:paraId="3AE10DE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203CA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8307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425+650</w:t>
            </w:r>
          </w:p>
          <w:p w14:paraId="7AE7A45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5B0D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BEA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366E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F9723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6173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5A2B3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F8153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58AD89F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EBB44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1EE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67AA3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B8173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7942087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C34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CED792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DA3B5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E4F1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CF442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345B9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8867117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5 abătută.</w:t>
            </w:r>
          </w:p>
        </w:tc>
      </w:tr>
      <w:tr w:rsidR="00010462" w14:paraId="05AC621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2FC30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1720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B0BE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2AF7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Unirea</w:t>
            </w:r>
          </w:p>
          <w:p w14:paraId="2E21F337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424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413C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716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1C873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AE8E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416616D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AEFE8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266E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16039586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0016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C0DA0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4DD3B7D3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E78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10F24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924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F4C9E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2F87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31B17A0" w14:textId="77777777" w:rsidR="00010462" w:rsidRPr="00056F61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56F61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010462" w14:paraId="2E8E620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6F50D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3AE0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7B56F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81EF8" w14:textId="77777777" w:rsidR="00010462" w:rsidRDefault="0001046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7A38DA0B" w14:textId="77777777" w:rsidR="00010462" w:rsidRDefault="0001046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1E2E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FBDB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DA1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4BA7CD3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9AD8B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3AE85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A4B1C6C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numai pentru trenurile cu tracțiune electrică</w:t>
            </w:r>
          </w:p>
        </w:tc>
      </w:tr>
      <w:tr w:rsidR="00010462" w14:paraId="12D0977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9E0E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34E0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68086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D5DCF" w14:textId="77777777" w:rsidR="00010462" w:rsidRDefault="00010462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Unirea -</w:t>
            </w:r>
          </w:p>
          <w:p w14:paraId="0234B2D5" w14:textId="77777777" w:rsidR="00010462" w:rsidRDefault="00010462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46A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D6EFD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787F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429+575</w:t>
            </w:r>
          </w:p>
          <w:p w14:paraId="5119224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7D39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D5B7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10462" w14:paraId="2543BF7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E61E0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DC570" w14:textId="77777777" w:rsidR="00010462" w:rsidRDefault="0001046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3C5C2537" w14:textId="77777777" w:rsidR="00010462" w:rsidRDefault="0001046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C8C6B" w14:textId="77777777" w:rsidR="00010462" w:rsidRDefault="0001046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ABC2" w14:textId="77777777" w:rsidR="00010462" w:rsidRDefault="00010462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Unirea -</w:t>
            </w:r>
          </w:p>
          <w:p w14:paraId="6290DE82" w14:textId="77777777" w:rsidR="00010462" w:rsidRDefault="00010462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5016F" w14:textId="77777777" w:rsidR="00010462" w:rsidRDefault="0001046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4E1DB" w14:textId="77777777" w:rsidR="00010462" w:rsidRDefault="0001046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962ED" w14:textId="77777777" w:rsidR="00010462" w:rsidRDefault="0001046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23350C2B" w14:textId="77777777" w:rsidR="00010462" w:rsidRDefault="0001046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0A104" w14:textId="77777777" w:rsidR="00010462" w:rsidRDefault="0001046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DF6AA" w14:textId="77777777" w:rsidR="00010462" w:rsidRDefault="0001046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Nesemnalizată pe teren.</w:t>
            </w:r>
          </w:p>
          <w:p w14:paraId="6B7C93EC" w14:textId="77777777" w:rsidR="00010462" w:rsidRDefault="0001046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Valabil numai pentru trenurile tip automotor (trecere la nivel Unirea hc.)</w:t>
            </w:r>
          </w:p>
        </w:tc>
      </w:tr>
      <w:tr w:rsidR="00010462" w14:paraId="08AB0C4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52673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0EB0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58943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DD1C" w14:textId="77777777" w:rsidR="00010462" w:rsidRDefault="00010462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Unirea -</w:t>
            </w:r>
          </w:p>
          <w:p w14:paraId="54F221C2" w14:textId="77777777" w:rsidR="00010462" w:rsidRDefault="00010462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5FE3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9604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5F1F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431+940</w:t>
            </w:r>
          </w:p>
          <w:p w14:paraId="2E807AC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18C8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D5BE5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010462" w14:paraId="26A679A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1C599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649F6" w14:textId="77777777" w:rsidR="00010462" w:rsidRDefault="0001046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31DE" w14:textId="77777777" w:rsidR="00010462" w:rsidRDefault="0001046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5E0C6" w14:textId="77777777" w:rsidR="00010462" w:rsidRDefault="00010462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CDE93" w14:textId="77777777" w:rsidR="00010462" w:rsidRPr="00DF66C9" w:rsidRDefault="0001046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</w:rPr>
            </w:pPr>
            <w:r w:rsidRPr="00DF66C9">
              <w:rPr>
                <w:b/>
                <w:bCs/>
                <w:sz w:val="19"/>
                <w:szCs w:val="19"/>
              </w:rPr>
              <w:t>433+160</w:t>
            </w:r>
          </w:p>
          <w:p w14:paraId="675394A7" w14:textId="77777777" w:rsidR="00010462" w:rsidRDefault="0001046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F66C9">
              <w:rPr>
                <w:b/>
                <w:bCs/>
                <w:sz w:val="19"/>
                <w:szCs w:val="19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AB00D" w14:textId="77777777" w:rsidR="00010462" w:rsidRDefault="0001046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8CFB" w14:textId="77777777" w:rsidR="00010462" w:rsidRDefault="0001046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D641B" w14:textId="77777777" w:rsidR="00010462" w:rsidRDefault="0001046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6415E" w14:textId="77777777" w:rsidR="00010462" w:rsidRDefault="00010462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26A5D4E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5F8F2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C50BB" w14:textId="77777777" w:rsidR="00010462" w:rsidRDefault="0001046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1D03A" w14:textId="77777777" w:rsidR="00010462" w:rsidRDefault="0001046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E270C" w14:textId="77777777" w:rsidR="00010462" w:rsidRDefault="00010462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D972" w14:textId="77777777" w:rsidR="00010462" w:rsidRDefault="0001046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E94FA" w14:textId="77777777" w:rsidR="00010462" w:rsidRDefault="0001046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5F4E4" w14:textId="77777777" w:rsidR="00010462" w:rsidRDefault="0001046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09FE6" w14:textId="77777777" w:rsidR="00010462" w:rsidRDefault="0001046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328EC" w14:textId="77777777" w:rsidR="00010462" w:rsidRDefault="00010462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38B8E8E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67737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86122" w14:textId="77777777" w:rsidR="00010462" w:rsidRDefault="0001046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31B43" w14:textId="77777777" w:rsidR="00010462" w:rsidRDefault="0001046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99EE0" w14:textId="77777777" w:rsidR="00010462" w:rsidRDefault="00010462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0C06F" w14:textId="77777777" w:rsidR="00010462" w:rsidRDefault="0001046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3199F" w14:textId="77777777" w:rsidR="00010462" w:rsidRDefault="0001046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C48E" w14:textId="77777777" w:rsidR="00010462" w:rsidRDefault="0001046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32AA5" w14:textId="77777777" w:rsidR="00010462" w:rsidRDefault="0001046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B21E" w14:textId="77777777" w:rsidR="00010462" w:rsidRDefault="00010462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0BBE1239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B2AF3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87F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CDB57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757B2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064C1F42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7E76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455AF7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450A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D52F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DE3D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9935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A2F784B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0A26C0C6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și 8.</w:t>
            </w:r>
          </w:p>
        </w:tc>
      </w:tr>
      <w:tr w:rsidR="00010462" w14:paraId="6AA34ECA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C138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A30C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DF4F3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AB9A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Războieni - </w:t>
            </w:r>
          </w:p>
          <w:p w14:paraId="55D168C0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C7E3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2F679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6486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434+050</w:t>
            </w:r>
          </w:p>
          <w:p w14:paraId="34F4D6C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0B390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56D48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1A4E586C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4AA2E4F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și terasament - lucrări în </w:t>
            </w:r>
          </w:p>
          <w:p w14:paraId="66371812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firul I.</w:t>
            </w:r>
          </w:p>
        </w:tc>
      </w:tr>
      <w:tr w:rsidR="00010462" w14:paraId="4D307332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29CF0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58D6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E5AE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7192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DD2C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CDB30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19CA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46353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35645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</w:t>
            </w:r>
          </w:p>
          <w:p w14:paraId="4D017D4B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la linia 2 Cap Y. </w:t>
            </w:r>
          </w:p>
        </w:tc>
      </w:tr>
      <w:tr w:rsidR="00010462" w14:paraId="00A2F42B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033E8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436F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D0928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0731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Călăraşi Turda – </w:t>
            </w:r>
          </w:p>
          <w:p w14:paraId="7191BD7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4FD3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94A83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5CF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448+500</w:t>
            </w:r>
          </w:p>
          <w:p w14:paraId="78E7D76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FA2E5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1D9C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50 km/h -  Protectie muncitori intre orele</w:t>
            </w:r>
          </w:p>
          <w:p w14:paraId="42D1AB3C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7.00-19.00</w:t>
            </w:r>
          </w:p>
        </w:tc>
      </w:tr>
      <w:tr w:rsidR="00010462" w14:paraId="2CD5F448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C129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7E37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1997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889BD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6A48EB9D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E75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14FA1E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29020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15D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27B7F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89F4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35C39FCB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Turda. </w:t>
            </w:r>
          </w:p>
        </w:tc>
      </w:tr>
      <w:tr w:rsidR="00010462" w14:paraId="27191124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3737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7F04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AF95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1AE29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55833C3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550A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1D8C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3778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E2114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7F9B2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6A42FE0C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Turda.</w:t>
            </w:r>
          </w:p>
        </w:tc>
      </w:tr>
      <w:tr w:rsidR="00010462" w14:paraId="3F3AFCC8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35272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E940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1248E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46A40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ED1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09560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4DA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E2D4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1B7F5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5 - 9.</w:t>
            </w:r>
          </w:p>
        </w:tc>
      </w:tr>
      <w:tr w:rsidR="00010462" w14:paraId="5B8D19D9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6922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2D73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3E0F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C8DF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E03E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629911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/ 33</w:t>
            </w:r>
          </w:p>
          <w:p w14:paraId="33B0BC3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1E32145A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02439046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27D28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85C6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E7393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AE3D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04103960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582CE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8050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5E8D6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26FF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75DEC28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9903A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1E7F0386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6E84D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836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0C1F1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D101E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7 - 10.</w:t>
            </w:r>
          </w:p>
        </w:tc>
      </w:tr>
      <w:tr w:rsidR="00010462" w14:paraId="1B410D67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CF9E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E5F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63C61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3FC9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62A6E719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și 7 </w:t>
            </w:r>
          </w:p>
          <w:p w14:paraId="37FC8532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EA43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E6551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182C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40362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2ABA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33C56206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BDE11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0E1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14380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84F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45D6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1282A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EBFFA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7C93C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006E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28B33C48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E4A0F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BFF08" w14:textId="77777777" w:rsidR="00010462" w:rsidRDefault="0001046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3D116" w14:textId="77777777" w:rsidR="00010462" w:rsidRDefault="00010462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2A82" w14:textId="77777777" w:rsidR="00010462" w:rsidRDefault="00010462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Câmpia Turzii – </w:t>
            </w:r>
          </w:p>
          <w:p w14:paraId="33D09E2F" w14:textId="77777777" w:rsidR="00010462" w:rsidRDefault="00010462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Ax. Hm Valea Florilor (cuprinde linia III </w:t>
            </w:r>
          </w:p>
          <w:p w14:paraId="65514C8F" w14:textId="77777777" w:rsidR="00010462" w:rsidRDefault="00010462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301D5" w14:textId="77777777" w:rsidR="00010462" w:rsidRDefault="0001046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A3A32" w14:textId="77777777" w:rsidR="00010462" w:rsidRDefault="00010462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766B5" w14:textId="77777777" w:rsidR="00010462" w:rsidRDefault="0001046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  <w:p w14:paraId="60EBFFB9" w14:textId="77777777" w:rsidR="00010462" w:rsidRDefault="0001046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E5178" w14:textId="77777777" w:rsidR="00010462" w:rsidRDefault="00010462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84CB3" w14:textId="77777777" w:rsidR="00010462" w:rsidRDefault="00010462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4F1B2DFE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C540B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12B8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75F1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9A7E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Florilor</w:t>
            </w:r>
          </w:p>
          <w:p w14:paraId="04EAD41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7060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E9FDF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7EE6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0B3D6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00637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64A786C8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4416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DF8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C0838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45CD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Cojocna</w:t>
            </w:r>
          </w:p>
          <w:p w14:paraId="7896B43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DA88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D8651F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13</w:t>
            </w:r>
          </w:p>
          <w:p w14:paraId="2503B9FD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2F48E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CB6AA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871BE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8BF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799569A3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A9C13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2A3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A6B5B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540B3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FE72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5C26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FFD7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C7C88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211E6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3345BC7D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27E2F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C78A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B35A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B62B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–</w:t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Ax Hm</w:t>
            </w:r>
            <w:r w:rsidRPr="003C5F64">
              <w:rPr>
                <w:b/>
                <w:bCs/>
                <w:sz w:val="20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6798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0ACE6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5B54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484+604</w:t>
            </w:r>
          </w:p>
          <w:p w14:paraId="1AC7D70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03161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34548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7387BCEE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CDF61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2492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484+604</w:t>
            </w:r>
          </w:p>
          <w:p w14:paraId="37ED50D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CCC8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3EBBA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–</w:t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Ax Hm</w:t>
            </w:r>
            <w:r w:rsidRPr="003C5F64">
              <w:rPr>
                <w:b/>
                <w:bCs/>
                <w:sz w:val="20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6F49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243A3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9849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FFCBA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F590B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5DC65C22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F0AB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8B3D9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882F9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53697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182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călcâi</w:t>
            </w:r>
          </w:p>
          <w:p w14:paraId="13F8173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FA07566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24 / 26 și </w:t>
            </w:r>
          </w:p>
          <w:p w14:paraId="39C495A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326F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B573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D08B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F678B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circulația la </w:t>
            </w:r>
          </w:p>
          <w:p w14:paraId="0F8433DD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linia 1.</w:t>
            </w:r>
          </w:p>
        </w:tc>
      </w:tr>
      <w:tr w:rsidR="00010462" w14:paraId="7BD980B7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95CB2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5D20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8688A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1680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Apahida -</w:t>
            </w:r>
          </w:p>
          <w:p w14:paraId="68AF1852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4F5B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D428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CD3B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490+600</w:t>
            </w:r>
          </w:p>
          <w:p w14:paraId="508B544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288E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6787F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0410790B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BF1DA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A1E52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495+307</w:t>
            </w:r>
          </w:p>
          <w:p w14:paraId="129A1FBC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03102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4FF08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89F8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1FFF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E347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F3688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BEAEF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27465C55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0408B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8B8AE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AB87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357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940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DD306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5634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499+350</w:t>
            </w:r>
          </w:p>
          <w:p w14:paraId="449E42F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B7245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B7C8F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010462" w14:paraId="0D9E0E04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EF50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A003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65AA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4E4A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AA58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4F4E894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B6435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03B90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9FC53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1BD0B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01A7D650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C681A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6D36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7A32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0B83E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  <w:p w14:paraId="6FD8E189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3BC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4609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1A8E7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7364" w14:textId="77777777" w:rsidR="00010462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CBC7D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23EE403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78CE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84416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8EFBF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25C44" w14:textId="77777777" w:rsidR="00010462" w:rsidRDefault="0001046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A431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18, 28, 76, diag. </w:t>
            </w:r>
          </w:p>
          <w:p w14:paraId="020BBD0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18 - 28 și </w:t>
            </w:r>
          </w:p>
          <w:p w14:paraId="175F1421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3593E90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065F23AF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8B344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1DE25" w14:textId="77777777" w:rsidR="00010462" w:rsidRDefault="0001046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3EBE3" w14:textId="77777777" w:rsidR="00010462" w:rsidRPr="00600D25" w:rsidRDefault="0001046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D3104" w14:textId="77777777" w:rsidR="00010462" w:rsidRPr="00D344C9" w:rsidRDefault="0001046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10462" w14:paraId="1A875E83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26F0D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AFCDE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3C4DD" w14:textId="77777777" w:rsidR="00010462" w:rsidRPr="00600D25" w:rsidRDefault="0001046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21A3" w14:textId="77777777" w:rsidR="00010462" w:rsidRDefault="0001046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Cluj Napoca, </w:t>
            </w:r>
          </w:p>
          <w:p w14:paraId="0DBB2B68" w14:textId="77777777" w:rsidR="00010462" w:rsidRDefault="0001046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E94F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330F52D8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cuprin-să </w:t>
            </w:r>
          </w:p>
          <w:p w14:paraId="6DE9E575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114B429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52507012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32/34</w:t>
            </w:r>
          </w:p>
          <w:p w14:paraId="72E840F2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3107F05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CD71" w14:textId="77777777" w:rsidR="00010462" w:rsidRDefault="0001046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72DBD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5C4A" w14:textId="77777777" w:rsidR="00010462" w:rsidRPr="00600D25" w:rsidRDefault="0001046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584D" w14:textId="77777777" w:rsidR="00010462" w:rsidRDefault="0001046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30FFD46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8794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B1740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7CDF5" w14:textId="77777777" w:rsidR="00010462" w:rsidRPr="00600D25" w:rsidRDefault="0001046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53CCC" w14:textId="77777777" w:rsidR="00010462" w:rsidRDefault="0001046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Aleşd </w:t>
            </w:r>
          </w:p>
          <w:p w14:paraId="39DA1D46" w14:textId="77777777" w:rsidR="00010462" w:rsidRDefault="0001046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1E4FC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A098" w14:textId="77777777" w:rsidR="00010462" w:rsidRDefault="0001046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A33C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62198" w14:textId="77777777" w:rsidR="00010462" w:rsidRPr="00600D25" w:rsidRDefault="0001046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39FA2" w14:textId="77777777" w:rsidR="00010462" w:rsidRDefault="0001046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30F881B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4695A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A9E27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0CB2" w14:textId="77777777" w:rsidR="00010462" w:rsidRPr="00600D25" w:rsidRDefault="0001046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DC9ED" w14:textId="77777777" w:rsidR="00010462" w:rsidRDefault="0001046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6AF5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03BF506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 </w:t>
            </w:r>
          </w:p>
          <w:p w14:paraId="3733AD9D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82FFC" w14:textId="77777777" w:rsidR="00010462" w:rsidRDefault="0001046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5A91E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5C42E" w14:textId="77777777" w:rsidR="00010462" w:rsidRPr="00600D25" w:rsidRDefault="0001046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0248" w14:textId="77777777" w:rsidR="00010462" w:rsidRDefault="0001046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liinile 5 – 7 Cap Y.</w:t>
            </w:r>
          </w:p>
        </w:tc>
      </w:tr>
      <w:tr w:rsidR="00010462" w14:paraId="6D8CF23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5F39F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EAF0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622+468</w:t>
            </w:r>
          </w:p>
          <w:p w14:paraId="66D4BA4C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BEFE5" w14:textId="77777777" w:rsidR="00010462" w:rsidRPr="00600D25" w:rsidRDefault="0001046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EE874" w14:textId="77777777" w:rsidR="00010462" w:rsidRDefault="0001046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Aleşd-</w:t>
            </w:r>
          </w:p>
          <w:p w14:paraId="1F986FD4" w14:textId="77777777" w:rsidR="00010462" w:rsidRDefault="0001046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C8A5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C375C" w14:textId="77777777" w:rsidR="00010462" w:rsidRDefault="0001046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4A0F6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FBD5B" w14:textId="77777777" w:rsidR="00010462" w:rsidRDefault="0001046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02A8A" w14:textId="77777777" w:rsidR="00010462" w:rsidRDefault="0001046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2D04171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C1AE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715BE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9D239" w14:textId="77777777" w:rsidR="00010462" w:rsidRDefault="0001046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9107" w14:textId="77777777" w:rsidR="00010462" w:rsidRDefault="0001046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757D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1FBE0" w14:textId="77777777" w:rsidR="00010462" w:rsidRDefault="0001046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89471" w14:textId="77777777" w:rsidR="00010462" w:rsidRDefault="0001046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AB9D" w14:textId="77777777" w:rsidR="00010462" w:rsidRDefault="0001046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637A" w14:textId="77777777" w:rsidR="00010462" w:rsidRDefault="0001046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657C48F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58F31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2FE21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633+700</w:t>
            </w:r>
          </w:p>
          <w:p w14:paraId="375BFBB9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4C9D6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00A95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2DB2C8ED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2FAEC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0CDF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79862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CB7C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40C65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16F07F8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745FA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46E65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636+190</w:t>
            </w:r>
          </w:p>
          <w:p w14:paraId="20DC0C28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B30ED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B821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6C44C77E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1035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8763A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C7906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88AA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69F0C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10462" w14:paraId="74F4245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934AA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61056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638+000</w:t>
            </w:r>
          </w:p>
          <w:p w14:paraId="0AED7E06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86A4B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2AF56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506D6C41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ED6AD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E7540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50041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77597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C945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10462" w14:paraId="4C3181A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43537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A5D9D" w14:textId="77777777" w:rsidR="00010462" w:rsidRDefault="0001046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39AF" w14:textId="77777777" w:rsidR="00010462" w:rsidRDefault="0001046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FCCC2" w14:textId="77777777" w:rsidR="00010462" w:rsidRDefault="00010462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F14AD" w14:textId="77777777" w:rsidR="00010462" w:rsidRDefault="0001046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27C2" w14:textId="77777777" w:rsidR="00010462" w:rsidRDefault="0001046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216E" w14:textId="77777777" w:rsidR="00010462" w:rsidRDefault="0001046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644+700</w:t>
            </w:r>
          </w:p>
          <w:p w14:paraId="19DA5EA4" w14:textId="77777777" w:rsidR="00010462" w:rsidRDefault="0001046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7FB5" w14:textId="77777777" w:rsidR="00010462" w:rsidRDefault="0001046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438F" w14:textId="77777777" w:rsidR="00010462" w:rsidRDefault="00010462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5572D47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74F5D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7402" w14:textId="77777777" w:rsidR="00010462" w:rsidRDefault="0001046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B46AB" w14:textId="77777777" w:rsidR="00010462" w:rsidRDefault="0001046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2F512" w14:textId="77777777" w:rsidR="00010462" w:rsidRDefault="00010462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0A38F" w14:textId="77777777" w:rsidR="00010462" w:rsidRDefault="0001046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6DA1" w14:textId="77777777" w:rsidR="00010462" w:rsidRDefault="0001046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9AAB" w14:textId="77777777" w:rsidR="00010462" w:rsidRDefault="0001046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647+700</w:t>
            </w:r>
          </w:p>
          <w:p w14:paraId="62E38283" w14:textId="77777777" w:rsidR="00010462" w:rsidRDefault="0001046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C71D" w14:textId="77777777" w:rsidR="00010462" w:rsidRDefault="0001046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701C" w14:textId="77777777" w:rsidR="00010462" w:rsidRDefault="00010462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5A95D65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A69A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3A95" w14:textId="77777777" w:rsidR="00010462" w:rsidRDefault="0001046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461C2" w14:textId="77777777" w:rsidR="00010462" w:rsidRDefault="0001046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74471" w14:textId="77777777" w:rsidR="00010462" w:rsidRDefault="00010462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6B5A" w14:textId="77777777" w:rsidR="00010462" w:rsidRDefault="0001046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66C4" w14:textId="77777777" w:rsidR="00010462" w:rsidRDefault="0001046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B2579" w14:textId="77777777" w:rsidR="00010462" w:rsidRDefault="0001046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649+550</w:t>
            </w:r>
          </w:p>
          <w:p w14:paraId="3D797C9B" w14:textId="77777777" w:rsidR="00010462" w:rsidRDefault="0001046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E247E" w14:textId="77777777" w:rsidR="00010462" w:rsidRDefault="0001046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ADBFA" w14:textId="77777777" w:rsidR="00010462" w:rsidRDefault="00010462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10462" w14:paraId="198091C0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DB81A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A31F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  <w:p w14:paraId="5D2AC8C2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494EA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1B811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1C9A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8EACF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B6C7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651+950</w:t>
            </w:r>
          </w:p>
          <w:p w14:paraId="03A4D740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5564" w14:textId="77777777" w:rsidR="00010462" w:rsidRPr="00600D25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2BE70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5B79DE00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43C07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FCB1C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FC0AC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F559C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3CD41451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4EAE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32839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B09B1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FB63A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E8A44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3 A, 4 A, 7 A, 1 B, </w:t>
            </w:r>
          </w:p>
          <w:p w14:paraId="7A2B1935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 B, 3 B,  Cap Y.</w:t>
            </w:r>
          </w:p>
          <w:p w14:paraId="62730388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15B6D37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010462" w14:paraId="12D788CF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68C20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9791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7DE6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D3CC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5E48FA85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B01C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FC50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503F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A49CB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DC079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 A, 1B - 3B, </w:t>
            </w:r>
          </w:p>
          <w:p w14:paraId="002D9FA1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 Cap Y.</w:t>
            </w:r>
          </w:p>
          <w:p w14:paraId="71518368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F2B1528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010462" w14:paraId="254857B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288A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830F0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A5C4D" w14:textId="77777777" w:rsidR="00010462" w:rsidRPr="00600D25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3CC24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5A1B5692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5028B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F70BA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46E6E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D4A28" w14:textId="77777777" w:rsidR="00010462" w:rsidRPr="00600D25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28BFD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7A, 1B - 3B și </w:t>
            </w:r>
          </w:p>
          <w:p w14:paraId="4FC1503C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Cap Y.</w:t>
            </w:r>
          </w:p>
          <w:p w14:paraId="462FFA38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99F09D1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010462" w14:paraId="0ECB762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ACC11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3A349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BEBB3" w14:textId="77777777" w:rsidR="00010462" w:rsidRPr="00600D25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3D77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8FFC9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977AB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B710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8F6B" w14:textId="77777777" w:rsidR="00010462" w:rsidRPr="00600D25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9D4F6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A, Cap Y.</w:t>
            </w:r>
          </w:p>
          <w:p w14:paraId="1E2BBA16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E8E93DE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10462" w14:paraId="4BC35C6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F9898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DD96E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B4579" w14:textId="77777777" w:rsidR="00010462" w:rsidRPr="00600D25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51E2D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03E3A1C8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22BD4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84A5F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D6A2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E091" w14:textId="77777777" w:rsidR="00010462" w:rsidRPr="00600D25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DABD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A, Cap Y.</w:t>
            </w:r>
          </w:p>
          <w:p w14:paraId="22CE6A1D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3C9B220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10462" w14:paraId="11A8F1B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A388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5B65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9F401" w14:textId="77777777" w:rsidR="00010462" w:rsidRPr="00600D25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29AAF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168520FD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5597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346DD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7149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0F807" w14:textId="77777777" w:rsidR="00010462" w:rsidRPr="00600D25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7FDB6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 și Depoul Oradea.</w:t>
            </w:r>
          </w:p>
          <w:p w14:paraId="291CE870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50DE8CD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10462" w14:paraId="4173B09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CD863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61393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9BE6D" w14:textId="77777777" w:rsidR="00010462" w:rsidRPr="00600D25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B3524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5BE1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bretea Cap X</w:t>
            </w:r>
          </w:p>
          <w:p w14:paraId="438B8A40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3917A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0DDC5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8B059" w14:textId="77777777" w:rsidR="00010462" w:rsidRPr="00600D25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21BE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8E566F1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33AAFB33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7 - 17, Cap X.</w:t>
            </w:r>
          </w:p>
        </w:tc>
      </w:tr>
      <w:tr w:rsidR="00010462" w14:paraId="68D14473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A5B43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BDAFA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3+772</w:t>
            </w:r>
          </w:p>
          <w:p w14:paraId="572C8727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9D74E" w14:textId="77777777" w:rsidR="00010462" w:rsidRPr="00600D25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5BA01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9D11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F73CF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B5D8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F2404" w14:textId="77777777" w:rsidR="00010462" w:rsidRPr="00600D25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593BB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14:paraId="3F75740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CF9C" w14:textId="77777777" w:rsidR="00010462" w:rsidRDefault="00010462" w:rsidP="0001046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879B9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4+884</w:t>
            </w:r>
          </w:p>
          <w:p w14:paraId="1882972F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EABFB" w14:textId="77777777" w:rsidR="00010462" w:rsidRPr="00600D25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8A815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F6B0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8753D" w14:textId="77777777" w:rsidR="00010462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5A96" w14:textId="77777777" w:rsidR="00010462" w:rsidRDefault="0001046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DF386" w14:textId="77777777" w:rsidR="00010462" w:rsidRPr="00600D25" w:rsidRDefault="0001046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3D03" w14:textId="77777777" w:rsidR="00010462" w:rsidRDefault="0001046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17F2205E" w14:textId="77777777" w:rsidR="00010462" w:rsidRPr="00836022" w:rsidRDefault="00010462" w:rsidP="0095691E">
      <w:pPr>
        <w:spacing w:before="40" w:line="192" w:lineRule="auto"/>
        <w:ind w:right="57"/>
        <w:rPr>
          <w:sz w:val="20"/>
          <w:lang w:val="en-US"/>
        </w:rPr>
      </w:pPr>
    </w:p>
    <w:p w14:paraId="62BD4A5A" w14:textId="77777777" w:rsidR="00010462" w:rsidRDefault="00010462" w:rsidP="00956F37">
      <w:pPr>
        <w:pStyle w:val="Heading1"/>
        <w:spacing w:line="360" w:lineRule="auto"/>
      </w:pPr>
      <w:r>
        <w:t>LINIA 301 N</w:t>
      </w:r>
    </w:p>
    <w:p w14:paraId="12DA3C82" w14:textId="77777777" w:rsidR="00010462" w:rsidRDefault="00010462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010462" w14:paraId="34074423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00A96" w14:textId="77777777" w:rsidR="00010462" w:rsidRDefault="00010462" w:rsidP="0001046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301A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2F905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82C2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633A1C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10FB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434C7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9553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7DFAC" w14:textId="77777777" w:rsidR="00010462" w:rsidRPr="0022092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C1E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A53F63B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B34E" w14:textId="77777777" w:rsidR="00010462" w:rsidRDefault="00010462" w:rsidP="0001046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480D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9937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5960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9A9ED4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892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A2DCD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BF7E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21803" w14:textId="77777777" w:rsidR="00010462" w:rsidRPr="0022092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FDC5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7105DA9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9F101" w14:textId="77777777" w:rsidR="00010462" w:rsidRDefault="00010462" w:rsidP="0001046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F765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C1D02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1A60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9AC0FC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5EA9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627AF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D234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FA8FF" w14:textId="77777777" w:rsidR="00010462" w:rsidRPr="0022092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13A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A6DA45" w14:textId="77777777" w:rsidR="00010462" w:rsidRPr="00474FB0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010462" w14:paraId="00C7336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F902" w14:textId="77777777" w:rsidR="00010462" w:rsidRDefault="00010462" w:rsidP="0001046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E88A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E7BF0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8246" w14:textId="77777777" w:rsidR="00010462" w:rsidRDefault="00010462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5E39A56" w14:textId="77777777" w:rsidR="00010462" w:rsidRDefault="00010462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4A61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499D3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DE2A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366D" w14:textId="77777777" w:rsidR="00010462" w:rsidRPr="0022092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0A85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73D0997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AC9EE" w14:textId="77777777" w:rsidR="00010462" w:rsidRDefault="00010462" w:rsidP="0001046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1AA6C" w14:textId="77777777" w:rsidR="00010462" w:rsidRDefault="0001046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3B31A" w14:textId="77777777" w:rsidR="00010462" w:rsidRDefault="0001046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A92F4" w14:textId="77777777" w:rsidR="00010462" w:rsidRDefault="00010462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4A8C7" w14:textId="77777777" w:rsidR="00010462" w:rsidRPr="00E4222D" w:rsidRDefault="0001046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15CBCA2A" w14:textId="77777777" w:rsidR="00010462" w:rsidRPr="00E4222D" w:rsidRDefault="0001046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46176800" w14:textId="77777777" w:rsidR="00010462" w:rsidRPr="00E4222D" w:rsidRDefault="0001046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0AFDB16D" w14:textId="77777777" w:rsidR="00010462" w:rsidRDefault="0001046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C6BE1" w14:textId="77777777" w:rsidR="00010462" w:rsidRDefault="0001046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362F1" w14:textId="77777777" w:rsidR="00010462" w:rsidRDefault="0001046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786F9" w14:textId="77777777" w:rsidR="00010462" w:rsidRPr="0022092F" w:rsidRDefault="0001046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1ECFA" w14:textId="77777777" w:rsidR="00010462" w:rsidRDefault="00010462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B40E2F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A65F" w14:textId="77777777" w:rsidR="00010462" w:rsidRDefault="00010462" w:rsidP="0001046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C4D0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AA96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1258A" w14:textId="77777777" w:rsidR="00010462" w:rsidRDefault="00010462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A1273" w14:textId="77777777" w:rsidR="00010462" w:rsidRDefault="00010462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8E3C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7601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D8F4C" w14:textId="77777777" w:rsidR="00010462" w:rsidRPr="0022092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F1AB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465D48F9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89E0" w14:textId="77777777" w:rsidR="00010462" w:rsidRDefault="00010462" w:rsidP="0001046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92B0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06A5289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2789B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986A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16A0C02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7F36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0A2F5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87F3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58EF7" w14:textId="77777777" w:rsidR="00010462" w:rsidRPr="0022092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A6AB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653763A7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5456A" w14:textId="77777777" w:rsidR="00010462" w:rsidRDefault="00010462" w:rsidP="0001046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4958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215A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543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33F85F4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C017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C80B71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D32DD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540F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4217" w14:textId="77777777" w:rsidR="00010462" w:rsidRPr="0022092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342D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8F6F70E" w14:textId="77777777" w:rsidR="00010462" w:rsidRDefault="00010462">
      <w:pPr>
        <w:spacing w:before="40" w:after="40" w:line="192" w:lineRule="auto"/>
        <w:ind w:right="57"/>
        <w:rPr>
          <w:sz w:val="20"/>
        </w:rPr>
      </w:pPr>
    </w:p>
    <w:p w14:paraId="72D9016C" w14:textId="77777777" w:rsidR="00010462" w:rsidRDefault="00010462" w:rsidP="003260D9">
      <w:pPr>
        <w:pStyle w:val="Heading1"/>
        <w:spacing w:line="360" w:lineRule="auto"/>
      </w:pPr>
      <w:r>
        <w:t>LINIA 301 P</w:t>
      </w:r>
    </w:p>
    <w:p w14:paraId="0A18773C" w14:textId="77777777" w:rsidR="00010462" w:rsidRDefault="00010462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10462" w14:paraId="14F5C17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2FAF5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271C0" w14:textId="77777777" w:rsidR="00010462" w:rsidRDefault="0001046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2D068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1F0C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84F220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9BD5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698E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8657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9FCE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7702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8DD8CB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AD8B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08EC1" w14:textId="77777777" w:rsidR="00010462" w:rsidRDefault="0001046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1531B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E409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4C0145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AF7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C475D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A6EE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B0D9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4F7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5F459C52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CDAB7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F9730" w14:textId="77777777" w:rsidR="00010462" w:rsidRDefault="0001046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7FE2D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EFA5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787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5F774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2DEC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956A2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D2C5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7AD4E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010462" w:rsidRPr="00A8307A" w14:paraId="20BEBE8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AD4CD" w14:textId="77777777" w:rsidR="00010462" w:rsidRPr="00A75A00" w:rsidRDefault="00010462" w:rsidP="00010462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27C3D" w14:textId="77777777" w:rsidR="00010462" w:rsidRPr="00A8307A" w:rsidRDefault="0001046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4F9BD" w14:textId="77777777" w:rsidR="00010462" w:rsidRPr="00A8307A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DAFB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5D2BA4AC" w14:textId="77777777" w:rsidR="00010462" w:rsidRPr="00A8307A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9517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75383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BD097" w14:textId="77777777" w:rsidR="00010462" w:rsidRPr="00A8307A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D80B" w14:textId="77777777" w:rsidR="00010462" w:rsidRPr="00A8307A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5F7C3" w14:textId="77777777" w:rsidR="00010462" w:rsidRPr="00A8307A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706C1D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0B802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F294" w14:textId="77777777" w:rsidR="00010462" w:rsidRDefault="0001046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9E70B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4B3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269F5BF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8DF0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65B14C3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9BB1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2BA9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D95F6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ED6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D7E2D4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82AA1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83955" w14:textId="77777777" w:rsidR="00010462" w:rsidRDefault="0001046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C395D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633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D97812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1B48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BB70A8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B2645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077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28D35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209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010462" w14:paraId="7C75BF7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AA53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DCDD" w14:textId="77777777" w:rsidR="00010462" w:rsidRDefault="0001046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9D24B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5501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DFDD80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51FF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2B8330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972FA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8A7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6A3A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CE8D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DE768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010462" w14:paraId="6EDF196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FB27E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5953" w14:textId="77777777" w:rsidR="00010462" w:rsidRDefault="0001046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9EEA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681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A807E6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E765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48F76B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96B3F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42EF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ACD31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E964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A74A6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010462" w14:paraId="37CD8DE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79A6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0C638" w14:textId="77777777" w:rsidR="00010462" w:rsidRDefault="0001046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485B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1A83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56E578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106A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F08ED0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7CB5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05D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0980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66E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33082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010462" w14:paraId="47781B8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8B71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548D" w14:textId="77777777" w:rsidR="00010462" w:rsidRDefault="00010462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91A5" w14:textId="77777777" w:rsidR="00010462" w:rsidRPr="001B37B8" w:rsidRDefault="0001046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3A6A" w14:textId="77777777" w:rsidR="00010462" w:rsidRDefault="00010462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278B553" w14:textId="77777777" w:rsidR="00010462" w:rsidRDefault="00010462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0E932" w14:textId="77777777" w:rsidR="00010462" w:rsidRDefault="0001046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88F1E46" w14:textId="77777777" w:rsidR="00010462" w:rsidRDefault="0001046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3E9E" w14:textId="77777777" w:rsidR="00010462" w:rsidRDefault="0001046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40F68" w14:textId="77777777" w:rsidR="00010462" w:rsidRDefault="0001046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0B16" w14:textId="77777777" w:rsidR="00010462" w:rsidRPr="001B37B8" w:rsidRDefault="0001046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5F9AD" w14:textId="77777777" w:rsidR="00010462" w:rsidRDefault="00010462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D1AC95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8397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62327" w14:textId="77777777" w:rsidR="00010462" w:rsidRDefault="0001046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F6D34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D3C2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CD9A35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641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11AD3F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9060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CAC2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66F73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E699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45A56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E6B78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010462" w14:paraId="1DC3704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397D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C3D0F" w14:textId="77777777" w:rsidR="00010462" w:rsidRDefault="0001046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F61AE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4C8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89B4AF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84FA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634BD0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70442C4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7F60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D3D8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EFC20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B476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FFAE0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010462" w14:paraId="769B5A8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6F655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510F8" w14:textId="77777777" w:rsidR="00010462" w:rsidRDefault="0001046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8B7C3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E7A1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FCFDFA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4B0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3222B1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B6872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2B08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A55EC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F31C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6465A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010462" w14:paraId="6953891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DD29A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52FB0" w14:textId="77777777" w:rsidR="00010462" w:rsidRDefault="00010462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379AA" w14:textId="77777777" w:rsidR="00010462" w:rsidRPr="001B37B8" w:rsidRDefault="0001046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F12A7" w14:textId="77777777" w:rsidR="00010462" w:rsidRDefault="00010462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5CB445E" w14:textId="77777777" w:rsidR="00010462" w:rsidRDefault="00010462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AB0BA" w14:textId="77777777" w:rsidR="00010462" w:rsidRDefault="0001046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F2A9C99" w14:textId="77777777" w:rsidR="00010462" w:rsidRDefault="0001046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668EF" w14:textId="77777777" w:rsidR="00010462" w:rsidRDefault="0001046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45A04" w14:textId="77777777" w:rsidR="00010462" w:rsidRDefault="0001046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FFFA" w14:textId="77777777" w:rsidR="00010462" w:rsidRPr="001B37B8" w:rsidRDefault="0001046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20053" w14:textId="77777777" w:rsidR="00010462" w:rsidRDefault="00010462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533636" w14:textId="77777777" w:rsidR="00010462" w:rsidRDefault="00010462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010462" w14:paraId="0516023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EF82B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36807" w14:textId="77777777" w:rsidR="00010462" w:rsidRDefault="0001046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ACFA6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CFDE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9A6592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B76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55A7F2B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83F90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B374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56376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55B3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59336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010462" w14:paraId="25B6B072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8F8A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F6F81" w14:textId="77777777" w:rsidR="00010462" w:rsidRDefault="0001046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5A7EB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7A62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60F1B5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956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BFD0B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75A4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00480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99C1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0A0D533B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BC9D2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7746" w14:textId="77777777" w:rsidR="00010462" w:rsidRDefault="0001046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E872E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4C5E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B581E3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CA0F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406F96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B5CBC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4A2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57F73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1FB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49820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010462" w14:paraId="5AF1C0B9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EC35E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9CB2F" w14:textId="77777777" w:rsidR="00010462" w:rsidRDefault="0001046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4A258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4BC6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B1C51E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EAAE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E6F9BF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00F9A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366D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A637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70E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4E67D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010462" w14:paraId="4E1C0B26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B6675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651E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A627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CA5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FE2FB0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DEBC" w14:textId="77777777" w:rsidR="00010462" w:rsidRDefault="00010462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22447A76" w14:textId="77777777" w:rsidR="00010462" w:rsidRDefault="00010462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381AC221" w14:textId="77777777" w:rsidR="00010462" w:rsidRDefault="0001046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64DD7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39D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926B3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E9E4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534AAE8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49177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41D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DD79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45B46" w14:textId="77777777" w:rsidR="00010462" w:rsidRDefault="00010462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2CFE70F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3841443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F06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58AEFF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3DDCC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AE8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6B13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F741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366B257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D745A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5740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096B1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1EAF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E6F66C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7062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84518C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3A298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16C1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BD9FC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848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575C4B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48D25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7B79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B9631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AA65" w14:textId="77777777" w:rsidR="00010462" w:rsidRDefault="00010462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74EC14E" w14:textId="77777777" w:rsidR="00010462" w:rsidRDefault="00010462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A944B" w14:textId="77777777" w:rsidR="00010462" w:rsidRDefault="00010462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4F7DB9D" w14:textId="77777777" w:rsidR="00010462" w:rsidRDefault="00010462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CBC2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B46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5E473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9E93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8B3A7AD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8E79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EAAA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65D8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F5E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CBF37A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68C8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20A2FB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5234C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EDB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6FD16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8280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E5EF305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44E40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A9BC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719C8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C42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2B501D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4E49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D92009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9B18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0BE8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B61CB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8DA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0DE45BAD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E0A78" w14:textId="77777777" w:rsidR="00010462" w:rsidRDefault="00010462" w:rsidP="0001046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4569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BA7A4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19E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07E0FF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FDB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BAF91B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1E6F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75E3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5DC9" w14:textId="77777777" w:rsidR="00010462" w:rsidRPr="001B37B8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B5A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C9DC26F" w14:textId="77777777" w:rsidR="00010462" w:rsidRDefault="00010462">
      <w:pPr>
        <w:spacing w:before="40" w:after="40" w:line="192" w:lineRule="auto"/>
        <w:ind w:right="57"/>
        <w:rPr>
          <w:sz w:val="20"/>
        </w:rPr>
      </w:pPr>
    </w:p>
    <w:p w14:paraId="1EDCF7AA" w14:textId="77777777" w:rsidR="00010462" w:rsidRDefault="00010462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304</w:t>
      </w:r>
    </w:p>
    <w:p w14:paraId="1E15E9E2" w14:textId="77777777" w:rsidR="00010462" w:rsidRDefault="00010462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10462" w14:paraId="2F446548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54A0" w14:textId="77777777" w:rsidR="00010462" w:rsidRDefault="00010462" w:rsidP="0001046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D499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893D" w14:textId="77777777" w:rsidR="00010462" w:rsidRPr="00594E5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8DC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1BC1C47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739BF98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F9AA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6E9C31D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7931AC2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1A6F98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F539" w14:textId="77777777" w:rsidR="00010462" w:rsidRPr="00594E5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755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D0DC9" w14:textId="77777777" w:rsidR="00010462" w:rsidRPr="00594E5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696D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5A1758ED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E4C14" w14:textId="77777777" w:rsidR="00010462" w:rsidRDefault="00010462" w:rsidP="0001046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97BB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B532D" w14:textId="77777777" w:rsidR="00010462" w:rsidRPr="00594E5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B45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24FC98D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09811F6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F0A2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B862" w14:textId="77777777" w:rsidR="00010462" w:rsidRPr="00594E5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24F0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DDD8A" w14:textId="77777777" w:rsidR="00010462" w:rsidRPr="00594E5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BA7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5A3338E1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B5E2E" w14:textId="77777777" w:rsidR="00010462" w:rsidRDefault="00010462" w:rsidP="0001046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8DBA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EB64A" w14:textId="77777777" w:rsidR="00010462" w:rsidRPr="00594E5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3DF9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33F5923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6EF783E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288BFDA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F97B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EDFF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6110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8E928" w14:textId="77777777" w:rsidR="00010462" w:rsidRPr="00594E5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5574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5148904D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FF01" w14:textId="77777777" w:rsidR="00010462" w:rsidRDefault="00010462" w:rsidP="0001046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BF7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582CF" w14:textId="77777777" w:rsidR="00010462" w:rsidRPr="00594E5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8057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00A7281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27B8A24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5C3D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36A83E0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180DD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9A01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E505E" w14:textId="77777777" w:rsidR="00010462" w:rsidRPr="00594E5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DF5B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55F3163F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4A87F" w14:textId="77777777" w:rsidR="00010462" w:rsidRDefault="00010462" w:rsidP="0001046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F7C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DD5B3" w14:textId="77777777" w:rsidR="00010462" w:rsidRPr="00594E5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BF00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274C2C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1B5B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3384405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3FDF3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238A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55BA" w14:textId="77777777" w:rsidR="00010462" w:rsidRPr="00594E5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B28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2E623D1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95EFA" w14:textId="77777777" w:rsidR="00010462" w:rsidRDefault="00010462" w:rsidP="0001046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D92D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6D271" w14:textId="77777777" w:rsidR="00010462" w:rsidRPr="00594E5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4037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14A5612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278C806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7304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7E7428D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F0B5B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380B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EFF4" w14:textId="77777777" w:rsidR="00010462" w:rsidRPr="00594E5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E1B9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1F8C1DE" w14:textId="77777777" w:rsidR="00010462" w:rsidRDefault="00010462">
      <w:pPr>
        <w:spacing w:before="40" w:after="40" w:line="192" w:lineRule="auto"/>
        <w:ind w:right="57"/>
        <w:rPr>
          <w:sz w:val="20"/>
          <w:lang w:val="en-US"/>
        </w:rPr>
      </w:pPr>
    </w:p>
    <w:p w14:paraId="6FE33E7C" w14:textId="77777777" w:rsidR="00010462" w:rsidRDefault="00010462" w:rsidP="003A5387">
      <w:pPr>
        <w:pStyle w:val="Heading1"/>
        <w:spacing w:line="360" w:lineRule="auto"/>
      </w:pPr>
      <w:r>
        <w:t>LINIA 316</w:t>
      </w:r>
    </w:p>
    <w:p w14:paraId="7BE117B9" w14:textId="77777777" w:rsidR="00010462" w:rsidRDefault="00010462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10462" w14:paraId="24F23271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81E01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3C15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EA30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12D8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Călători </w:t>
            </w:r>
          </w:p>
          <w:p w14:paraId="5ACB36E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217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C1711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DC78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9CDF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B098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F18625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580B02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3 Cap X, staţia Braşov Călători. </w:t>
            </w:r>
          </w:p>
        </w:tc>
      </w:tr>
      <w:tr w:rsidR="00010462" w14:paraId="57A797F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5D8F6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1533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377B9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4B3F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9210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BC</w:t>
            </w:r>
          </w:p>
          <w:p w14:paraId="38C53E5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1F59B4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57,</w:t>
            </w:r>
          </w:p>
          <w:p w14:paraId="4652961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59,</w:t>
            </w:r>
          </w:p>
          <w:p w14:paraId="695492A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67</w:t>
            </w:r>
          </w:p>
          <w:p w14:paraId="6C8BC8A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 69 și T.D.J.</w:t>
            </w:r>
          </w:p>
          <w:p w14:paraId="499E2F7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F14D6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293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CE3CC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BC12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6DF04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3 - 8 Cap X.</w:t>
            </w:r>
          </w:p>
        </w:tc>
      </w:tr>
      <w:tr w:rsidR="00010462" w14:paraId="7AB5F19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E36E6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CF0A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9A52B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21C5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</w:t>
            </w:r>
          </w:p>
          <w:p w14:paraId="11C5240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3B06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F9432E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3BBD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A776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CD82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2C51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8F435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18425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8B.</w:t>
            </w:r>
          </w:p>
        </w:tc>
      </w:tr>
      <w:tr w:rsidR="00010462" w14:paraId="7B4DA9A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26D4C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7DA0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4C53E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FAEE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12964D9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094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07CFB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770E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2AE27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FC10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7F406B7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2194C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16A4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6EE66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4994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40B8BA3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CBB3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690F6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3E36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74BBF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9EC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6E5100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26197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69FC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36+000</w:t>
            </w:r>
          </w:p>
          <w:p w14:paraId="533D029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93E82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FF16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Sfântu Gheorghe -</w:t>
            </w:r>
          </w:p>
          <w:p w14:paraId="38DC864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5DA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A275C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4B2A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7E19A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6BED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0058D5F4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E463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8FD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E12B0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FB80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32F4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93E5C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A368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A8A1E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1A02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052BD5A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9B86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522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4B1E73C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B266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1E9F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Tușnad Sat –</w:t>
            </w:r>
          </w:p>
          <w:p w14:paraId="47398CA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6FB4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B2C0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23D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38B5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6568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0A02D41B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2201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410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83+925</w:t>
            </w:r>
          </w:p>
          <w:p w14:paraId="0F6B7A0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4C871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A5A7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Sânsimion – </w:t>
            </w:r>
          </w:p>
          <w:p w14:paraId="676E332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DD69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DE36C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AA98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C310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8E05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1CC0692C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BE57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5E1B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17968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B66A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Miercurea Ciuc</w:t>
            </w:r>
          </w:p>
          <w:p w14:paraId="166D95F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1BD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EC00C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8E5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43EF4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0072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0BF00CD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F8152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F37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808EC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1B8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BE30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CD2883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sch.17</w:t>
            </w:r>
          </w:p>
          <w:p w14:paraId="23BFC68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0F2FCCC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37D0072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0543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A79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02ECB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E5C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E5AFA8C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E7577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2A8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53DC9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F91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65B40CF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18A1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03FB569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</w:t>
            </w:r>
            <w:r>
              <w:rPr>
                <w:b/>
                <w:bCs/>
                <w:sz w:val="18"/>
                <w:szCs w:val="18"/>
              </w:rPr>
              <w:t>ele</w:t>
            </w:r>
          </w:p>
          <w:p w14:paraId="5C35CE9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B093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C2B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66248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55DC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  <w:tr w:rsidR="00010462" w14:paraId="59EBCD44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ABE9B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EE99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105+100</w:t>
            </w:r>
          </w:p>
          <w:p w14:paraId="50D4494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C308F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E34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Siculeni -</w:t>
            </w:r>
          </w:p>
          <w:p w14:paraId="7FADC71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CC4EE" w14:textId="77777777" w:rsidR="00010462" w:rsidRPr="00273EC0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BC232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5A29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B3E7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57D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74544E2E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A004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D8C0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1A276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2725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Mădăraş Ciuc</w:t>
            </w:r>
          </w:p>
          <w:p w14:paraId="38DA506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212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30B84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8B9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0E205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B9C3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B3562A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82C00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CEE6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3405B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8D9D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3739234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C554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F8A5C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CCE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9FD1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165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5567FF5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FEE8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DF16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140B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7C2D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3DEB5C1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8ED5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52C24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B5A9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0457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462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77EA92F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7D2A4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A224" w14:textId="77777777" w:rsidR="00010462" w:rsidRDefault="00010462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  <w:p w14:paraId="26D0FA4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E15F0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C6F1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Oltului  -</w:t>
            </w:r>
          </w:p>
          <w:p w14:paraId="3C7F2D4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81DA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5B5D4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681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5801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FEC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35E91151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D3814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467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E59F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9ECF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37C572C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70C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10B89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4874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64FAF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E2D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271DAA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1C67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07C4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D6A7E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B396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4D2688F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0AC4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8C50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CAA3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A897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293E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9DB4E2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E975B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519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131+311</w:t>
            </w:r>
          </w:p>
          <w:p w14:paraId="02846F1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69FCC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D11C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30247">
              <w:rPr>
                <w:b/>
                <w:bCs/>
                <w:sz w:val="19"/>
                <w:szCs w:val="19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DB4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86180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11BE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853CC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37BA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3EA935D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B0AB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0834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146+300</w:t>
            </w:r>
          </w:p>
          <w:p w14:paraId="73C9686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70BF1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1CBD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D4385">
              <w:rPr>
                <w:b/>
                <w:bCs/>
                <w:sz w:val="20"/>
                <w:szCs w:val="20"/>
              </w:rPr>
              <w:t>Voșlobeni</w:t>
            </w:r>
            <w:r>
              <w:rPr>
                <w:b/>
                <w:bCs/>
                <w:sz w:val="20"/>
                <w:szCs w:val="20"/>
              </w:rPr>
              <w:t xml:space="preserve"> -</w:t>
            </w:r>
          </w:p>
          <w:p w14:paraId="32057575" w14:textId="77777777" w:rsidR="00010462" w:rsidRPr="00830247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20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7E37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F3863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2D8C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20CB9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004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515C12D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1C04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3BF5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11AA5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E6E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49F2509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B53F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9BF7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5B5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5E16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E512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0D1626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B659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C5D2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EA5CA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238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1B0FCB1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EF65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32CA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438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E6B34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3AFF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61AC62D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7F50F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127C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C359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6272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Lăzarea</w:t>
            </w:r>
          </w:p>
          <w:p w14:paraId="4DE95D6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249B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3860B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A182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E81CB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5FD7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B96CE7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1B2D7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6E41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BF58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E5D2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Ditrău</w:t>
            </w:r>
          </w:p>
          <w:p w14:paraId="2FC84DE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5B4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69943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2989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1532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DF82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24B2F3A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3EDC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76E6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2BE88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36D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Subcetate Mureș</w:t>
            </w:r>
          </w:p>
          <w:p w14:paraId="2188518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CB8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2DA5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FBD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24C56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41E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B91442" w14:textId="77777777" w:rsidR="00010462" w:rsidRPr="000D7AA7" w:rsidRDefault="0001046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0D7AA7">
              <w:rPr>
                <w:b/>
                <w:bCs/>
                <w:iCs/>
                <w:sz w:val="20"/>
              </w:rPr>
              <w:t>Se interzice circulația t</w:t>
            </w:r>
            <w:r>
              <w:rPr>
                <w:b/>
                <w:bCs/>
                <w:iCs/>
                <w:sz w:val="20"/>
              </w:rPr>
              <w:t>r</w:t>
            </w:r>
            <w:r w:rsidRPr="000D7AA7">
              <w:rPr>
                <w:b/>
                <w:bCs/>
                <w:iCs/>
                <w:sz w:val="20"/>
              </w:rPr>
              <w:t>enurilor de marfă.</w:t>
            </w:r>
          </w:p>
        </w:tc>
      </w:tr>
      <w:tr w:rsidR="00010462" w14:paraId="0A5AE0D5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F724D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0D09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ED173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6032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17E3582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A262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EA1C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FE74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3DA0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0EAC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303510E1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00273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AE305" w14:textId="77777777" w:rsidR="00010462" w:rsidRDefault="00010462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43093" w14:textId="77777777" w:rsidR="00010462" w:rsidRPr="00F6236C" w:rsidRDefault="00010462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857B0" w14:textId="77777777" w:rsidR="00010462" w:rsidRDefault="00010462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6558BE12" w14:textId="77777777" w:rsidR="00010462" w:rsidRDefault="00010462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AF27" w14:textId="77777777" w:rsidR="00010462" w:rsidRDefault="00010462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C3340" w14:textId="77777777" w:rsidR="00010462" w:rsidRDefault="00010462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6EE0D" w14:textId="77777777" w:rsidR="00010462" w:rsidRDefault="00010462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2D5B" w14:textId="77777777" w:rsidR="00010462" w:rsidRPr="00F6236C" w:rsidRDefault="00010462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3E495" w14:textId="77777777" w:rsidR="00010462" w:rsidRDefault="00010462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863FB2D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5F07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80D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183+950</w:t>
            </w:r>
          </w:p>
          <w:p w14:paraId="007A5DC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D1C98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E9F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323D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1D668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B173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6851A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D1468" w14:textId="77777777" w:rsidR="00010462" w:rsidRPr="007F77BB" w:rsidRDefault="00010462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</w:rPr>
              <w:t xml:space="preserve">Semnalizatăpe teren numai în capătul X. </w:t>
            </w:r>
          </w:p>
          <w:p w14:paraId="3F44AB14" w14:textId="77777777" w:rsidR="00010462" w:rsidRDefault="00010462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</w:rPr>
              <w:t xml:space="preserve">Fără inductori. Linia 3 stația Toplița protecție lucrări și muncitori liniile 1 și 2 </w:t>
            </w:r>
          </w:p>
        </w:tc>
      </w:tr>
      <w:tr w:rsidR="00010462" w14:paraId="2C4C4B5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7D02E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A3E9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00471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737D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Aluniş Mureş</w:t>
            </w:r>
          </w:p>
          <w:p w14:paraId="61D7312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F93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9B68E7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4631E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415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6F029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464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45CDDCB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EC28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764F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245+050</w:t>
            </w:r>
          </w:p>
          <w:p w14:paraId="0BA8440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759C0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E8F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Aluniş Mureş -</w:t>
            </w:r>
          </w:p>
          <w:p w14:paraId="09D88A9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8F56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A6B1F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58C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6C64D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2430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Cu inductori de </w:t>
            </w:r>
          </w:p>
          <w:p w14:paraId="369323B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2000 Hz. Valabilă doar pentru trenurile tip automotor</w:t>
            </w:r>
          </w:p>
        </w:tc>
      </w:tr>
      <w:tr w:rsidR="00010462" w14:paraId="4DCE261D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99CB9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E0DD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F600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E273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3D12E17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14BF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BBDC8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CA24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B85D2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89F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589EBA05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03AB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EAED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6EB97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C62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6096151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3EE2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4C728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13C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E015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96C5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59F95A23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33F49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FBBD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53B22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6B0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4868011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E51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B2749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ED34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B6F1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5E9D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010462" w14:paraId="4717C858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D9FD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A09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A1D9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AA2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Dumbrăvioara</w:t>
            </w:r>
          </w:p>
          <w:p w14:paraId="16191CA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993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CFEE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EC33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3E214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515F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010462" w14:paraId="0AA688C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DB33A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1C16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5D766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5405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3279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C12DD1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AFC3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EBCD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0DEC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5E8B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9.</w:t>
            </w:r>
          </w:p>
          <w:p w14:paraId="1C7D36A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156228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9E12F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085F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02FEB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B266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598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C83D81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63689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6FE7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DB749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D35F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7.</w:t>
            </w:r>
          </w:p>
          <w:p w14:paraId="71FD669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BACC40E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73CD6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7C2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275B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BA2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  <w:p w14:paraId="42BE54A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31BC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A0DA49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F3183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B121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27366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BE8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A4672B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7 .</w:t>
            </w:r>
          </w:p>
        </w:tc>
      </w:tr>
      <w:tr w:rsidR="00010462" w14:paraId="222C139F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2F8B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B4E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A763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82D8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 Sud</w:t>
            </w:r>
          </w:p>
          <w:p w14:paraId="6888309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E18A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</w:t>
            </w:r>
          </w:p>
          <w:p w14:paraId="56C4B72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3001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5723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BE912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34C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19821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A08C1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010462" w14:paraId="1F186323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9817F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AA9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71AC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8F0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 Mureş Sud</w:t>
            </w:r>
          </w:p>
          <w:p w14:paraId="4BEFCF1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7CE3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de cale </w:t>
            </w:r>
          </w:p>
          <w:p w14:paraId="5CDEE44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95362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C8A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E271B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EDD0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F1FB1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3A2E8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010462" w14:paraId="012140B5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0AFD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2342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433+660</w:t>
            </w:r>
          </w:p>
          <w:p w14:paraId="06275E0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F5D02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FD21F" w14:textId="77777777" w:rsidR="00010462" w:rsidRDefault="00010462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CB22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C23B1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211B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F9B10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C840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45B2D1F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1C85" w14:textId="77777777" w:rsidR="00010462" w:rsidRDefault="00010462" w:rsidP="0001046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F001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28B2D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238F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61C0C3E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7DF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1D34EC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198B5" w14:textId="77777777" w:rsidR="00010462" w:rsidRPr="00514DA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39F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5768" w14:textId="77777777" w:rsidR="00010462" w:rsidRPr="00F6236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B08F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940A4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și  8.</w:t>
            </w:r>
          </w:p>
        </w:tc>
      </w:tr>
    </w:tbl>
    <w:p w14:paraId="28DEC452" w14:textId="77777777" w:rsidR="00010462" w:rsidRDefault="00010462">
      <w:pPr>
        <w:spacing w:before="40" w:after="40" w:line="192" w:lineRule="auto"/>
        <w:ind w:right="57"/>
        <w:rPr>
          <w:sz w:val="20"/>
        </w:rPr>
      </w:pPr>
    </w:p>
    <w:p w14:paraId="09E31862" w14:textId="77777777" w:rsidR="00010462" w:rsidRDefault="00010462" w:rsidP="00503CFC">
      <w:pPr>
        <w:pStyle w:val="Heading1"/>
        <w:spacing w:line="360" w:lineRule="auto"/>
      </w:pPr>
      <w:r>
        <w:t>LINIA 412</w:t>
      </w:r>
    </w:p>
    <w:p w14:paraId="682B281D" w14:textId="77777777" w:rsidR="00010462" w:rsidRDefault="00010462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10462" w14:paraId="1BA82642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C96F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28C8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6E647" w14:textId="77777777" w:rsidR="00010462" w:rsidRPr="005C35B0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D86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5EFF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călcâi TDJ </w:t>
            </w:r>
          </w:p>
          <w:p w14:paraId="64145BD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BB12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8B9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BEE0E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414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la </w:t>
            </w:r>
          </w:p>
          <w:p w14:paraId="7DED822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1.</w:t>
            </w:r>
          </w:p>
        </w:tc>
      </w:tr>
      <w:tr w:rsidR="00010462" w14:paraId="65DD0344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07C15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4FDC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7C3EE" w14:textId="77777777" w:rsidR="00010462" w:rsidRPr="005C35B0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4741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6DFD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5FF23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DF3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0+100</w:t>
            </w:r>
          </w:p>
          <w:p w14:paraId="60D54AB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F8952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3F5E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Afectează Parcurs 2</w:t>
            </w:r>
          </w:p>
        </w:tc>
      </w:tr>
      <w:tr w:rsidR="00010462" w14:paraId="40DC1B8A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346EE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02A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E987" w14:textId="77777777" w:rsidR="00010462" w:rsidRPr="005C35B0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5B05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Apahida</w:t>
            </w:r>
          </w:p>
          <w:p w14:paraId="21DBD53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ED14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F8322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903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3AE8225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95311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4A49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03ED656C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94450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EA05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AC9A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73F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</w:t>
            </w:r>
          </w:p>
          <w:p w14:paraId="2F31042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A21C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66E39D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EAF13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F32E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1DC29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7C27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AD7DAF6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88732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77462" w14:textId="77777777" w:rsidR="00010462" w:rsidRDefault="0001046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0048D109" w14:textId="77777777" w:rsidR="00010462" w:rsidRDefault="0001046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7FC72" w14:textId="77777777" w:rsidR="00010462" w:rsidRDefault="00010462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C6167" w14:textId="77777777" w:rsidR="00010462" w:rsidRDefault="00010462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 Cap Y</w:t>
            </w:r>
          </w:p>
          <w:p w14:paraId="5A619946" w14:textId="77777777" w:rsidR="00010462" w:rsidRDefault="00010462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F8DB" w14:textId="77777777" w:rsidR="00010462" w:rsidRDefault="0001046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4CF04" w14:textId="77777777" w:rsidR="00010462" w:rsidRPr="00396332" w:rsidRDefault="00010462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7DD5" w14:textId="77777777" w:rsidR="00010462" w:rsidRDefault="0001046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1C0622C2" w14:textId="77777777" w:rsidR="00010462" w:rsidRDefault="0001046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01FCE" w14:textId="77777777" w:rsidR="00010462" w:rsidRDefault="00010462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E593" w14:textId="77777777" w:rsidR="00010462" w:rsidRDefault="00010462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5F3F3AB" w14:textId="77777777" w:rsidR="00010462" w:rsidRDefault="00010462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3BCC110B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7E250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1F3D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12+880</w:t>
            </w:r>
          </w:p>
          <w:p w14:paraId="22E3BA8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85EFC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0B706" w14:textId="77777777" w:rsidR="00010462" w:rsidRDefault="00010462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58DA33F9" w14:textId="77777777" w:rsidR="00010462" w:rsidRDefault="00010462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CCA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FB313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D7A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6C18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5B36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D114D3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(zona TN km 12+908)</w:t>
            </w:r>
          </w:p>
        </w:tc>
      </w:tr>
      <w:tr w:rsidR="00010462" w14:paraId="5EFEB335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6B993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096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14+650</w:t>
            </w:r>
          </w:p>
          <w:p w14:paraId="2D48905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0E40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0882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56C38D3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D636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B39E3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8A0A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791FD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86BA7" w14:textId="77777777" w:rsidR="00010462" w:rsidRDefault="00010462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2FD6D038" w14:textId="77777777" w:rsidR="00010462" w:rsidRDefault="00010462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14+685)</w:t>
            </w:r>
          </w:p>
        </w:tc>
      </w:tr>
      <w:tr w:rsidR="00010462" w14:paraId="1E6F581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DE14D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93A2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3199" w14:textId="77777777" w:rsidR="00010462" w:rsidRPr="005C35B0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38F1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2015AE1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4736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D8D435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C33C0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9FE8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65B7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C08E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78B0507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27A90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4BFD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0EA5B" w14:textId="77777777" w:rsidR="00010462" w:rsidRPr="005C35B0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B8F1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2B8CF34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E55D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31011E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  <w:p w14:paraId="6A8B2A2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77DDCBB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2DD6E1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477BD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2674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0CB90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E12B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FDC557B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CC818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FDC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16+254</w:t>
            </w:r>
          </w:p>
          <w:p w14:paraId="6568E34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42424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2A87" w14:textId="77777777" w:rsidR="00010462" w:rsidRPr="007239CA" w:rsidRDefault="00010462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  <w:r w:rsidRPr="007239CA">
              <w:rPr>
                <w:b/>
                <w:bCs/>
                <w:sz w:val="20"/>
              </w:rPr>
              <w:t>St.</w:t>
            </w:r>
            <w:r>
              <w:rPr>
                <w:b/>
                <w:bCs/>
                <w:sz w:val="20"/>
              </w:rPr>
              <w:t xml:space="preserve"> </w:t>
            </w:r>
            <w:r w:rsidRPr="007239CA">
              <w:rPr>
                <w:b/>
                <w:bCs/>
                <w:sz w:val="20"/>
              </w:rPr>
              <w:t xml:space="preserve">Bonțida </w:t>
            </w:r>
            <w:r>
              <w:rPr>
                <w:b/>
                <w:bCs/>
                <w:sz w:val="20"/>
              </w:rPr>
              <w:t xml:space="preserve">-semnal intrare St. </w:t>
            </w:r>
            <w:r w:rsidRPr="007239CA">
              <w:rPr>
                <w:b/>
                <w:bCs/>
                <w:sz w:val="20"/>
              </w:rPr>
              <w:t>Bonțida</w:t>
            </w:r>
          </w:p>
          <w:p w14:paraId="78AB78BF" w14:textId="77777777" w:rsidR="00010462" w:rsidRPr="007239CA" w:rsidRDefault="00010462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</w:t>
            </w:r>
            <w:r w:rsidRPr="007239CA">
              <w:rPr>
                <w:b/>
                <w:bCs/>
                <w:sz w:val="20"/>
              </w:rPr>
              <w:t>inclusiv linia 2 directă și schimbătoarele</w:t>
            </w:r>
          </w:p>
          <w:p w14:paraId="65443351" w14:textId="77777777" w:rsidR="00010462" w:rsidRDefault="00010462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7239CA">
              <w:rPr>
                <w:b/>
                <w:bCs/>
                <w:sz w:val="20"/>
              </w:rPr>
              <w:t>13,</w:t>
            </w:r>
            <w:r>
              <w:rPr>
                <w:b/>
                <w:bCs/>
                <w:sz w:val="20"/>
              </w:rPr>
              <w:t xml:space="preserve"> </w:t>
            </w:r>
            <w:r w:rsidRPr="007239CA">
              <w:rPr>
                <w:b/>
                <w:bCs/>
                <w:sz w:val="20"/>
              </w:rPr>
              <w:t>1 și 3A</w:t>
            </w:r>
            <w:r>
              <w:rPr>
                <w:b/>
                <w:bCs/>
                <w:sz w:val="20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1950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FD969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441C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C1E59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518D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B47E30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4C35B591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51C2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565E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2653347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D7F9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D4E2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</w:t>
            </w:r>
          </w:p>
          <w:p w14:paraId="400B770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E0A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3EE02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EBB4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58E3C36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BFEC4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6F7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 (zonă pod km 21+537)</w:t>
            </w:r>
          </w:p>
        </w:tc>
      </w:tr>
      <w:tr w:rsidR="00010462" w14:paraId="212F43D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36241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D24A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22+190</w:t>
            </w:r>
          </w:p>
          <w:p w14:paraId="6A5376E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649A7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44031" w14:textId="77777777" w:rsidR="00010462" w:rsidRDefault="00010462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</w:t>
            </w:r>
          </w:p>
          <w:p w14:paraId="085F7E4E" w14:textId="77777777" w:rsidR="00010462" w:rsidRDefault="00010462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D3C6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2C22A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861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3EF3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6C50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04613B5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22+212)</w:t>
            </w:r>
          </w:p>
        </w:tc>
      </w:tr>
      <w:tr w:rsidR="00010462" w14:paraId="13CF54F7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5066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82E1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D5523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81AA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4152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D06FC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CEC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21+900</w:t>
            </w:r>
          </w:p>
          <w:p w14:paraId="6C25C0D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F1C1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1859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3C7205FA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B506A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8AD5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E398C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2750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Iclod linia 4 abătută</w:t>
            </w:r>
          </w:p>
          <w:p w14:paraId="52300D6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A7B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4DF60BE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60C5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761F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56ED6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CD3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4682C9D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29C0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A9419" w14:textId="77777777" w:rsidR="00010462" w:rsidRDefault="0001046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24+820</w:t>
            </w:r>
          </w:p>
          <w:p w14:paraId="37D06BE8" w14:textId="77777777" w:rsidR="00010462" w:rsidRDefault="0001046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8818A" w14:textId="77777777" w:rsidR="00010462" w:rsidRDefault="00010462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E784E" w14:textId="77777777" w:rsidR="00010462" w:rsidRDefault="00010462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A14C3" w14:textId="77777777" w:rsidR="00010462" w:rsidRDefault="0001046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B612B" w14:textId="77777777" w:rsidR="00010462" w:rsidRPr="00396332" w:rsidRDefault="00010462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B90DA" w14:textId="77777777" w:rsidR="00010462" w:rsidRDefault="0001046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0DA0D" w14:textId="77777777" w:rsidR="00010462" w:rsidRDefault="00010462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A2348" w14:textId="77777777" w:rsidR="00010462" w:rsidRDefault="00010462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</w:rPr>
              <w:br/>
              <w:t>(zonă pod km 24+848)</w:t>
            </w:r>
          </w:p>
        </w:tc>
      </w:tr>
      <w:tr w:rsidR="00010462" w14:paraId="2D88E66A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46A5C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137C4" w14:textId="77777777" w:rsidR="00010462" w:rsidRDefault="0001046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25+790</w:t>
            </w:r>
          </w:p>
          <w:p w14:paraId="2DF54D38" w14:textId="77777777" w:rsidR="00010462" w:rsidRDefault="0001046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03037" w14:textId="77777777" w:rsidR="00010462" w:rsidRDefault="0001046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683C6" w14:textId="77777777" w:rsidR="00010462" w:rsidRDefault="00010462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A1BF3" w14:textId="77777777" w:rsidR="00010462" w:rsidRDefault="0001046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EE4AA" w14:textId="77777777" w:rsidR="00010462" w:rsidRPr="00396332" w:rsidRDefault="0001046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707C1" w14:textId="77777777" w:rsidR="00010462" w:rsidRDefault="0001046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25+790</w:t>
            </w:r>
          </w:p>
          <w:p w14:paraId="3C014138" w14:textId="77777777" w:rsidR="00010462" w:rsidRDefault="0001046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FCD79" w14:textId="77777777" w:rsidR="00010462" w:rsidRPr="00396332" w:rsidRDefault="0001046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A636A" w14:textId="77777777" w:rsidR="00010462" w:rsidRDefault="00010462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</w:t>
            </w:r>
          </w:p>
          <w:p w14:paraId="7DF4A5C8" w14:textId="77777777" w:rsidR="00010462" w:rsidRDefault="00010462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25+811)</w:t>
            </w:r>
          </w:p>
        </w:tc>
      </w:tr>
      <w:tr w:rsidR="00010462" w14:paraId="200A1D5C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C349D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B6F83" w14:textId="77777777" w:rsidR="00010462" w:rsidRDefault="0001046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AD77" w14:textId="77777777" w:rsidR="00010462" w:rsidRDefault="0001046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5C88" w14:textId="77777777" w:rsidR="00010462" w:rsidRDefault="00010462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2D759" w14:textId="77777777" w:rsidR="00010462" w:rsidRDefault="0001046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C5A9B" w14:textId="77777777" w:rsidR="00010462" w:rsidRPr="00396332" w:rsidRDefault="0001046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CE03" w14:textId="77777777" w:rsidR="00010462" w:rsidRDefault="0001046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29+280</w:t>
            </w:r>
          </w:p>
          <w:p w14:paraId="609843E5" w14:textId="77777777" w:rsidR="00010462" w:rsidRDefault="0001046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30+741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19D4E" w14:textId="77777777" w:rsidR="00010462" w:rsidRDefault="0001046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8F81" w14:textId="77777777" w:rsidR="00010462" w:rsidRDefault="00010462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5C4BE1F7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0F90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E98C" w14:textId="77777777" w:rsidR="00010462" w:rsidRDefault="0001046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29+308</w:t>
            </w:r>
          </w:p>
          <w:p w14:paraId="58C6585B" w14:textId="77777777" w:rsidR="00010462" w:rsidRDefault="0001046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87340" w14:textId="77777777" w:rsidR="00010462" w:rsidRDefault="0001046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3013" w14:textId="77777777" w:rsidR="00010462" w:rsidRDefault="00010462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09DE" w14:textId="77777777" w:rsidR="00010462" w:rsidRDefault="0001046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E4FA2" w14:textId="77777777" w:rsidR="00010462" w:rsidRPr="00396332" w:rsidRDefault="0001046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1C65B" w14:textId="77777777" w:rsidR="00010462" w:rsidRDefault="0001046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55FF" w14:textId="77777777" w:rsidR="00010462" w:rsidRDefault="0001046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6CF4E" w14:textId="77777777" w:rsidR="00010462" w:rsidRDefault="00010462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0EEAE82B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899AB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C2643" w14:textId="77777777" w:rsidR="00010462" w:rsidRDefault="0001046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31+770</w:t>
            </w:r>
          </w:p>
          <w:p w14:paraId="0774BCD3" w14:textId="77777777" w:rsidR="00010462" w:rsidRDefault="0001046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C8E05" w14:textId="77777777" w:rsidR="00010462" w:rsidRDefault="0001046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12577" w14:textId="77777777" w:rsidR="00010462" w:rsidRDefault="00010462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 xml:space="preserve">St. Gherla </w:t>
            </w:r>
          </w:p>
          <w:p w14:paraId="7EE7234A" w14:textId="77777777" w:rsidR="00010462" w:rsidRDefault="00010462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1BEA7" w14:textId="77777777" w:rsidR="00010462" w:rsidRDefault="0001046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BCE61" w14:textId="77777777" w:rsidR="00010462" w:rsidRPr="00396332" w:rsidRDefault="0001046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9448B" w14:textId="77777777" w:rsidR="00010462" w:rsidRDefault="0001046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5226" w14:textId="77777777" w:rsidR="00010462" w:rsidRDefault="0001046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6ADA" w14:textId="77777777" w:rsidR="00010462" w:rsidRDefault="00010462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010462" w14:paraId="5517325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96B39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4CF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533D" w14:textId="77777777" w:rsidR="00010462" w:rsidRPr="005C35B0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F100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52A666E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5C8A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2AEFB9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5C829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CA89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D28BD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099B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5EBF7EF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31A7B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BC99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13E5C" w14:textId="77777777" w:rsidR="00010462" w:rsidRPr="005C35B0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2121C" w14:textId="77777777" w:rsidR="00010462" w:rsidRDefault="00010462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4EBD88F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C9943" w14:textId="77777777" w:rsidR="00010462" w:rsidRDefault="00010462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7D09341" w14:textId="77777777" w:rsidR="00010462" w:rsidRDefault="00010462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7ADFE62" w14:textId="77777777" w:rsidR="00010462" w:rsidRDefault="00010462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499F1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2901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D83AB" w14:textId="77777777" w:rsidR="00010462" w:rsidRPr="0039633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E00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3C6401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79D9A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61A26" w14:textId="77777777" w:rsidR="00010462" w:rsidRDefault="0001046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11B9" w14:textId="77777777" w:rsidR="00010462" w:rsidRPr="005C35B0" w:rsidRDefault="00010462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2D1F4" w14:textId="77777777" w:rsidR="00010462" w:rsidRDefault="00010462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3E5B67">
              <w:rPr>
                <w:b/>
                <w:bCs/>
                <w:sz w:val="20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D5F45" w14:textId="77777777" w:rsidR="00010462" w:rsidRDefault="0001046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CCDFB" w14:textId="77777777" w:rsidR="00010462" w:rsidRDefault="00010462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EFF2" w14:textId="77777777" w:rsidR="00010462" w:rsidRDefault="0001046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31+750</w:t>
            </w:r>
          </w:p>
          <w:p w14:paraId="46C007FB" w14:textId="77777777" w:rsidR="00010462" w:rsidRDefault="0001046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05C5" w14:textId="77777777" w:rsidR="00010462" w:rsidRPr="00396332" w:rsidRDefault="00010462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D2B64" w14:textId="77777777" w:rsidR="00010462" w:rsidRDefault="00010462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010462" w14:paraId="3EC7022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9FDB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F700C" w14:textId="77777777" w:rsidR="00010462" w:rsidRPr="00003CB6" w:rsidRDefault="0001046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A4DE2" w14:textId="77777777" w:rsidR="00010462" w:rsidRPr="00003CB6" w:rsidRDefault="0001046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AA28F" w14:textId="77777777" w:rsidR="00010462" w:rsidRPr="00003CB6" w:rsidRDefault="00010462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F80E" w14:textId="77777777" w:rsidR="00010462" w:rsidRDefault="0001046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AFC18" w14:textId="77777777" w:rsidR="00010462" w:rsidRDefault="0001046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5D161" w14:textId="77777777" w:rsidR="00010462" w:rsidRDefault="0001046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339A" w14:textId="77777777" w:rsidR="00010462" w:rsidRDefault="0001046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E9214" w14:textId="77777777" w:rsidR="00010462" w:rsidRDefault="00010462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03CB6">
              <w:rPr>
                <w:b/>
                <w:bCs/>
                <w:i/>
                <w:iCs/>
                <w:sz w:val="20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18,00.</w:t>
            </w:r>
          </w:p>
        </w:tc>
      </w:tr>
      <w:tr w:rsidR="00010462" w14:paraId="13B6CEE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95F03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EAAE" w14:textId="77777777" w:rsidR="00010462" w:rsidRPr="00003CB6" w:rsidRDefault="0001046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DE0F7" w14:textId="77777777" w:rsidR="00010462" w:rsidRPr="00003CB6" w:rsidRDefault="0001046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2FB6" w14:textId="77777777" w:rsidR="00010462" w:rsidRPr="00003CB6" w:rsidRDefault="00010462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13A2" w14:textId="77777777" w:rsidR="00010462" w:rsidRPr="00003CB6" w:rsidRDefault="0001046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128BC" w14:textId="77777777" w:rsidR="00010462" w:rsidRPr="00003CB6" w:rsidRDefault="0001046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89F1" w14:textId="77777777" w:rsidR="00010462" w:rsidRPr="00003CB6" w:rsidRDefault="0001046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ADA2" w14:textId="77777777" w:rsidR="00010462" w:rsidRPr="00003CB6" w:rsidRDefault="0001046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DD37B" w14:textId="77777777" w:rsidR="00010462" w:rsidRPr="00003CB6" w:rsidRDefault="00010462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010462" w14:paraId="1A43232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D519B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09CA5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3CA65104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ECF95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E6BC2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8C924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957DA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BFDA4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664D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7D1F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06816B5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</w:t>
            </w:r>
          </w:p>
          <w:p w14:paraId="543BEEC0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42+327)</w:t>
            </w:r>
          </w:p>
        </w:tc>
      </w:tr>
      <w:tr w:rsidR="00010462" w14:paraId="566F706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85C1F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D9A6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44+985</w:t>
            </w:r>
          </w:p>
          <w:p w14:paraId="76C4543F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0F5C4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13AF1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Cap X </w:t>
            </w:r>
            <w:r w:rsidRPr="00EF5BBB">
              <w:rPr>
                <w:b/>
                <w:bCs/>
                <w:sz w:val="20"/>
              </w:rPr>
              <w:t xml:space="preserve">(zona TN km </w:t>
            </w:r>
            <w:r>
              <w:rPr>
                <w:b/>
                <w:bCs/>
                <w:sz w:val="20"/>
              </w:rPr>
              <w:t>45</w:t>
            </w:r>
            <w:r w:rsidRPr="00EF5BBB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035</w:t>
            </w:r>
            <w:r w:rsidRPr="00EF5BBB">
              <w:rPr>
                <w:b/>
                <w:bCs/>
                <w:sz w:val="20"/>
              </w:rPr>
              <w:t>)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F081D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3532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B840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371B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E810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F0AA52B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35F9738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752EB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4C9C1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CB66C" w14:textId="77777777" w:rsidR="00010462" w:rsidRPr="005C35B0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F27C0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4B46A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E49FACF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</w:t>
            </w:r>
          </w:p>
          <w:p w14:paraId="1727A8CD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6C87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76FC1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70A7E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A5346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35D370B3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2E13B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7BAF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0CDF4" w14:textId="77777777" w:rsidR="00010462" w:rsidRPr="005C35B0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DA43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74D72742" w14:textId="77777777" w:rsidR="00010462" w:rsidRDefault="00010462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A16E5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71D3C37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BC88D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97008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BE68F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8B4F9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30B2100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75E5E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FFBC" w14:textId="77777777" w:rsidR="00010462" w:rsidRDefault="0001046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A2FD" w14:textId="77777777" w:rsidR="00010462" w:rsidRPr="005C35B0" w:rsidRDefault="00010462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FBFFF" w14:textId="77777777" w:rsidR="00010462" w:rsidRDefault="00010462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54552" w14:textId="77777777" w:rsidR="00010462" w:rsidRDefault="0001046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59130A8" w14:textId="77777777" w:rsidR="00010462" w:rsidRDefault="0001046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47D05" w14:textId="77777777" w:rsidR="00010462" w:rsidRPr="00396332" w:rsidRDefault="00010462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CD014" w14:textId="77777777" w:rsidR="00010462" w:rsidRDefault="0001046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77001" w14:textId="77777777" w:rsidR="00010462" w:rsidRPr="00396332" w:rsidRDefault="00010462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7696" w14:textId="77777777" w:rsidR="00010462" w:rsidRDefault="00010462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93BF42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3F49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9CD7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47+071</w:t>
            </w:r>
          </w:p>
          <w:p w14:paraId="31BAA0A6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1D127" w14:textId="77777777" w:rsidR="00010462" w:rsidRPr="005C35B0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19EA2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B85537">
              <w:rPr>
                <w:b/>
                <w:bCs/>
                <w:sz w:val="20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820C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CCDFE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55A1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CB87C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E5354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5FF85AB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16B7EE41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(inclusiv zonă pod Km 47 + 488)</w:t>
            </w:r>
          </w:p>
        </w:tc>
      </w:tr>
      <w:tr w:rsidR="00010462" w14:paraId="2E4CD919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5885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DF1E8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48+800</w:t>
            </w:r>
          </w:p>
          <w:p w14:paraId="3AB63A68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B7B8C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FACE9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Călători -</w:t>
            </w:r>
          </w:p>
          <w:p w14:paraId="6CC934A4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57B26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25F82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6DE10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1CB80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D679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CC8CC28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010462" w14:paraId="0BBF6BB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6142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CFE43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32FA7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CEF2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Cășeiu – </w:t>
            </w:r>
          </w:p>
          <w:p w14:paraId="043AD303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DD4D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FAA31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DDC3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52+889</w:t>
            </w:r>
          </w:p>
          <w:p w14:paraId="6C985203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2491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AA2AB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867467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40D0B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5365D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53+300</w:t>
            </w:r>
          </w:p>
          <w:p w14:paraId="5BC35FAE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8481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A3116" w14:textId="77777777" w:rsidR="00010462" w:rsidRDefault="00010462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 -</w:t>
            </w:r>
          </w:p>
          <w:p w14:paraId="553A0C4E" w14:textId="77777777" w:rsidR="00010462" w:rsidRDefault="00010462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FB28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DF9CF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55098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9B42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DE3C2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010462" w14:paraId="5D6B5B9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3DE3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E1491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67C7D61D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E15C3" w14:textId="77777777" w:rsidR="00010462" w:rsidRPr="005C35B0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5C404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 -</w:t>
            </w:r>
          </w:p>
          <w:p w14:paraId="397D8FC4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2287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6418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B865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0E611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6D8E4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78B7DF2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010462" w14:paraId="5F69E223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5B646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E9663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C30A6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4499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  <w:p w14:paraId="713B5175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0F855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38E0D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D52E8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  <w:p w14:paraId="20C23B04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ECCC9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32E0A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29A2A5F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554DE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C806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74+000</w:t>
            </w:r>
          </w:p>
          <w:p w14:paraId="30B7864A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7A53E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B05A1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3F93BD9E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E1EDB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83D5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87F23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25C0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0DE5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D44C730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7EC8AA0E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83F41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F51B1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  <w:p w14:paraId="7A6DCC2A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E516E" w14:textId="77777777" w:rsidR="00010462" w:rsidRPr="005C35B0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6D1A3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1C652A8A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BF2E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C39C1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6645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05802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D10A1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693CA67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010462" w14:paraId="1E9CC39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0D6B7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1F98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AE077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EB55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Ileanda</w:t>
            </w:r>
          </w:p>
          <w:p w14:paraId="323DD4E7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5E2A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263B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18F62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764D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1754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7A71FDA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7412D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C61B1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91+450</w:t>
            </w:r>
          </w:p>
          <w:p w14:paraId="771CB75D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3527D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047DF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21446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0883E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75897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56D3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9871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826254E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>Fără inductori.                              (zona pod km 91+469)</w:t>
            </w:r>
          </w:p>
        </w:tc>
      </w:tr>
      <w:tr w:rsidR="00010462" w14:paraId="5268332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9AC1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9A2AD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93+360</w:t>
            </w:r>
          </w:p>
          <w:p w14:paraId="5592820B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3BD81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9F213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3A28B89E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F46A9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6A340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B0A2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FD48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A979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07E5B66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FB28B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141A1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95+002</w:t>
            </w:r>
          </w:p>
          <w:p w14:paraId="7D6FB419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2888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8B037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FA68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4C1C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B054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5E69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9818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B55A22A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F3B101B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010462" w14:paraId="00F486B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331B0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5DD1E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98+590</w:t>
            </w:r>
          </w:p>
          <w:p w14:paraId="146099DF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BCEE9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A4C0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62701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0F41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0BCC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A937C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8D7FC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6E2B383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20DA80C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</w:rPr>
              <w:t>+6</w:t>
            </w:r>
            <w:r>
              <w:rPr>
                <w:b/>
                <w:bCs/>
                <w:i/>
                <w:iCs/>
                <w:sz w:val="20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010462" w14:paraId="5DC75CE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0D05B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5FD8A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105+320</w:t>
            </w:r>
          </w:p>
          <w:p w14:paraId="30FC6B34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7C16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3BCC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4EA4D8DA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km 105+343</w:t>
            </w:r>
          </w:p>
          <w:p w14:paraId="251FF193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347BA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94AC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45C2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FCA97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BD5A7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BD0367E" w14:textId="77777777" w:rsidR="00010462" w:rsidRDefault="00010462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26DEF83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42804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0556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6C97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7A71C" w14:textId="77777777" w:rsidR="00010462" w:rsidRDefault="00010462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4C02B73C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5F60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A23B2E6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31744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7342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5FA7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C57BF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22AAD6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B71C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18D4E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111+200</w:t>
            </w:r>
          </w:p>
          <w:p w14:paraId="72A6C4E5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C840D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287C4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21DF4805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A9BD2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7D04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0BEFE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C0D7B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2796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D9181BA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3E552B7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841E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26BF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111+700</w:t>
            </w:r>
          </w:p>
          <w:p w14:paraId="5F9361E6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F9FB4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E8C7D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Băbuțeni – </w:t>
            </w:r>
          </w:p>
          <w:p w14:paraId="46A077EB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4A6A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48864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53E6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C63C9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D0FED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DF8E552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08235C3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010462" w14:paraId="4572E8F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07154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9734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113+820</w:t>
            </w:r>
          </w:p>
          <w:p w14:paraId="6C8D911C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4DC9B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DC7B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090A410A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D4E7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8B91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017DD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0391F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C512C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010462" w14:paraId="309EE83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F24DD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61EC8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B918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B0C7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E7AB7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68FB5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3C255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1DD4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C3DE2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 Nesemnalizată pe teren.</w:t>
            </w:r>
          </w:p>
        </w:tc>
      </w:tr>
      <w:tr w:rsidR="00010462" w14:paraId="5F8B341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F22AD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367E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116+200</w:t>
            </w:r>
          </w:p>
          <w:p w14:paraId="5B914BF9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C853E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08A0C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  <w:p w14:paraId="0E2C9ED7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116+224 </w:t>
            </w:r>
          </w:p>
          <w:p w14:paraId="60D66596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1046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10CAB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FE1A6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7BDD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CAFF8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0177909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0CAC59C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A7726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9E55C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5A0104AA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CC8A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FC1B9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161785CA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56F9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957F6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597A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56062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58E1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FB1A24D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010462" w14:paraId="563A1A1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C55FF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BEE67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119+700</w:t>
            </w:r>
          </w:p>
          <w:p w14:paraId="2675CC4C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B4226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6AAB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0D2A0B2D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Jibou </w:t>
            </w:r>
          </w:p>
          <w:p w14:paraId="20FB63CA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FF6D3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F091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C471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DEDC2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6E2A0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990E1FA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486ED58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8089A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EB56A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8990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41BED" w14:textId="77777777" w:rsidR="00010462" w:rsidRDefault="00010462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775018EE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94763" w14:textId="77777777" w:rsidR="00010462" w:rsidRDefault="00010462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8949494" w14:textId="77777777" w:rsidR="00010462" w:rsidRDefault="00010462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4D606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5901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A5760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6D9D0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93EA56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29B7F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42FDB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C9A6E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D5ECE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0B6AE473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ABA90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 </w:t>
            </w:r>
          </w:p>
          <w:p w14:paraId="6263F549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2FC5DC98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C7C59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B46F5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E2309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D7D3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0C11FC4E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C1B89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3CC0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4D78" w14:textId="77777777" w:rsidR="00010462" w:rsidRPr="005C35B0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4C584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574A3962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1 - 4 </w:t>
            </w:r>
          </w:p>
          <w:p w14:paraId="55885C09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FB3A3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5DB636A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17BE6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B0EB5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FBA9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6E4B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27E4F9B0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F3A2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69A3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C7F9D" w14:textId="77777777" w:rsidR="00010462" w:rsidRPr="005C35B0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6501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7AF54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0CCC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DBB83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F5C6B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947D2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9 şi 10 abătute.</w:t>
            </w:r>
          </w:p>
        </w:tc>
      </w:tr>
      <w:tr w:rsidR="00010462" w14:paraId="39B7E675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BA9D6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227F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122+835</w:t>
            </w:r>
          </w:p>
          <w:p w14:paraId="129B6557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B702D" w14:textId="77777777" w:rsidR="00010462" w:rsidRPr="005C35B0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B69AD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Jibou</w:t>
            </w:r>
          </w:p>
          <w:p w14:paraId="2BF21174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44F82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AE2D3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CA620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DE707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C35F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601CB6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10F343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514C99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F45BB4" w14:textId="77777777" w:rsidR="00010462" w:rsidRPr="005C35B0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6EE53B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 Sălaj</w:t>
            </w:r>
          </w:p>
          <w:p w14:paraId="075CBDF0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EF47D4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5A346DC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E264A1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3B2DF5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C5EF60E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126035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0FD3D7F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471CD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EA156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169+000</w:t>
            </w:r>
          </w:p>
          <w:p w14:paraId="10B02E3F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DDBC" w14:textId="77777777" w:rsidR="00010462" w:rsidRPr="005C35B0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94DA3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293445FA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D408A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1DB3A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2BE4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4B248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2FB9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0ABB58F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Cu inductori de 2000 Hz </w:t>
            </w:r>
          </w:p>
          <w:p w14:paraId="2660F143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paleta de 70 / 375 </w:t>
            </w:r>
          </w:p>
          <w:p w14:paraId="701467A9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</w:rPr>
              <w:t xml:space="preserve">8+625 </w:t>
            </w:r>
          </w:p>
          <w:p w14:paraId="59D9B3CE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4672B">
              <w:rPr>
                <w:b/>
                <w:bCs/>
                <w:i/>
                <w:iCs/>
                <w:sz w:val="20"/>
              </w:rPr>
              <w:t>dinspre</w:t>
            </w:r>
            <w:r w:rsidRPr="0094672B">
              <w:rPr>
                <w:b/>
                <w:bCs/>
                <w:i/>
                <w:sz w:val="20"/>
              </w:rPr>
              <w:t xml:space="preserve"> Satulung pe Someş.</w:t>
            </w:r>
          </w:p>
        </w:tc>
      </w:tr>
      <w:tr w:rsidR="00010462" w14:paraId="66635F5D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0779E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9C949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172+530</w:t>
            </w:r>
          </w:p>
          <w:p w14:paraId="573BA3AD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F97E" w14:textId="77777777" w:rsidR="00010462" w:rsidRPr="005C35B0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A21DA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7A61822E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C24B0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81EB8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F6E2F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2C5EE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038E5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4CD33EA6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E5924" w14:textId="77777777" w:rsidR="00010462" w:rsidRDefault="00010462" w:rsidP="0001046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E7DAB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175+445</w:t>
            </w:r>
          </w:p>
          <w:p w14:paraId="53E7B674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55DB" w14:textId="77777777" w:rsidR="0001046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DAAF8" w14:textId="77777777" w:rsidR="00010462" w:rsidRDefault="00010462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14B4C20A" w14:textId="77777777" w:rsidR="00010462" w:rsidRDefault="00010462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4BA38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E635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486CD" w14:textId="77777777" w:rsidR="00010462" w:rsidRDefault="0001046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3095" w14:textId="77777777" w:rsidR="00010462" w:rsidRPr="00396332" w:rsidRDefault="0001046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869E5" w14:textId="77777777" w:rsidR="00010462" w:rsidRDefault="0001046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5F173295" w14:textId="77777777" w:rsidR="00010462" w:rsidRDefault="00010462">
      <w:pPr>
        <w:spacing w:before="40" w:after="40" w:line="192" w:lineRule="auto"/>
        <w:ind w:right="57"/>
        <w:rPr>
          <w:sz w:val="20"/>
        </w:rPr>
      </w:pPr>
    </w:p>
    <w:p w14:paraId="0C987E3D" w14:textId="77777777" w:rsidR="00010462" w:rsidRDefault="00010462" w:rsidP="0002281B">
      <w:pPr>
        <w:pStyle w:val="Heading1"/>
        <w:spacing w:line="360" w:lineRule="auto"/>
      </w:pPr>
      <w:r>
        <w:t>LINIA 416</w:t>
      </w:r>
    </w:p>
    <w:p w14:paraId="512FA8E0" w14:textId="77777777" w:rsidR="00010462" w:rsidRDefault="00010462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10462" w14:paraId="417115A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747D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B47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2A633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C71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71E9CCD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1Th, 2Th, </w:t>
            </w:r>
          </w:p>
          <w:p w14:paraId="31657455" w14:textId="77777777" w:rsidR="00010462" w:rsidRDefault="00010462">
            <w:pPr>
              <w:spacing w:before="40"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BB5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B1AF57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4E78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722E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261BD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727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09930BD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8541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CE36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DE47B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2FD4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3B5B684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B, </w:t>
            </w:r>
          </w:p>
          <w:p w14:paraId="3CBC63A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8D5A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  <w:p w14:paraId="5F39B13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2B-26B</w:t>
            </w:r>
          </w:p>
          <w:p w14:paraId="4350C91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D3EB0E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3916317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7301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CBFD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9343C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5CF6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EF04360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49DC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5D3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B7D64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6359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617236D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A+D, </w:t>
            </w:r>
          </w:p>
          <w:p w14:paraId="75AEF2A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- 10A şi </w:t>
            </w:r>
          </w:p>
          <w:p w14:paraId="539EF57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C7E9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toate liniile </w:t>
            </w:r>
          </w:p>
          <w:p w14:paraId="6FD08FC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1A-10A,</w:t>
            </w:r>
          </w:p>
          <w:p w14:paraId="2F290FA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  <w:p w14:paraId="554B2AD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FB7C03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0755E1B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1A-55A</w:t>
            </w:r>
          </w:p>
          <w:p w14:paraId="04C0D3E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48DA45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5DD77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E0BD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97A26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B00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2FAE69A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57D04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9AC5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1+100</w:t>
            </w:r>
          </w:p>
          <w:p w14:paraId="1C454DB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3FBE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4179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086191">
              <w:rPr>
                <w:b/>
                <w:bCs/>
                <w:sz w:val="20"/>
              </w:rPr>
              <w:t xml:space="preserve"> Linia 1C din St. Dej Triaj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(inclusiv peste schimbătoarele 19T,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35T,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37T,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45T,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47T,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49T, 6A,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 xml:space="preserve">4A din </w:t>
            </w:r>
          </w:p>
          <w:p w14:paraId="49D9E53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086191">
              <w:rPr>
                <w:b/>
                <w:bCs/>
                <w:sz w:val="20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AE49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F5F00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520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8867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9C6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37BF8AE2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D7617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298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B300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DF1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52644CC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14D3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 sch. </w:t>
            </w:r>
          </w:p>
          <w:p w14:paraId="1A5B632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25T</w:t>
            </w:r>
          </w:p>
          <w:p w14:paraId="3EF705D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vârf</w:t>
            </w:r>
          </w:p>
          <w:p w14:paraId="25A6DD1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0D7BD39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0BF03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C5A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7A9A0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3590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0B762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1C, 3C spre Grupa A, între sch. 25 T - 31 T - 33 T - 43 T - 51 T - 9A.</w:t>
            </w:r>
          </w:p>
        </w:tc>
      </w:tr>
      <w:tr w:rsidR="00010462" w14:paraId="0C6CBB2A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FD119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5937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7C900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6CD6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1EDE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DE28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78E8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7+600</w:t>
            </w:r>
          </w:p>
          <w:p w14:paraId="1DB4B85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20B8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012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6150D29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021D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EF3C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83BE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F76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Reteag</w:t>
            </w:r>
          </w:p>
          <w:p w14:paraId="33B5DD8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1329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1403A">
              <w:rPr>
                <w:b/>
                <w:bCs/>
                <w:sz w:val="20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F299E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6CE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B10AC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B4AC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12+300 pana la varf R9</w:t>
            </w:r>
          </w:p>
        </w:tc>
      </w:tr>
      <w:tr w:rsidR="00010462" w14:paraId="17B1F14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CC9E4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A2F8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12+700</w:t>
            </w:r>
          </w:p>
          <w:p w14:paraId="1E8D557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545EC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83A5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2D9A5" w14:textId="77777777" w:rsidR="00010462" w:rsidRPr="0011403A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47811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F7F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DB99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70E0" w14:textId="77777777" w:rsidR="00010462" w:rsidRPr="0011403A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2263CF6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12714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4E34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04A20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888F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2F5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30A1E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1CF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13+000</w:t>
            </w:r>
          </w:p>
          <w:p w14:paraId="6FEC9B3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FC60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DD5E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5B4F7EF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80C50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D42D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271ADE0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529F5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76D4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4358FFE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D63E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F91B4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583F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E2A3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778B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193CE19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6AC30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87AD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D55EE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684C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16D0566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F894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25D29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CA4B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7C18E55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008B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5B3B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2A3BFDF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7B486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561E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8CF7B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C53F6" w14:textId="77777777" w:rsidR="00010462" w:rsidRDefault="00010462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113DD9A4" w14:textId="77777777" w:rsidR="00010462" w:rsidRDefault="00010462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27D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BAB627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CDAB4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E7B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BED0F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3E4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11A4AF8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B95A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8916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25+030</w:t>
            </w:r>
          </w:p>
          <w:p w14:paraId="280E0E5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83EA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6D1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7FA3F75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4218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784AC" w14:textId="77777777" w:rsidR="00010462" w:rsidRPr="00C4423F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996A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521D0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F1BA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6A63ED2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DDFE5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353F2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83938" w14:textId="77777777" w:rsidR="00010462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7C5B4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5E58523F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81C24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C8871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B182B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AD72E" w14:textId="77777777" w:rsidR="00010462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C3F8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</w:rPr>
              <w:br/>
              <w:t>în abatere la liniile 5 - 12</w:t>
            </w:r>
          </w:p>
        </w:tc>
      </w:tr>
      <w:tr w:rsidR="00010462" w14:paraId="25F934F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D5513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568F5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85B8B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A37C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6718AA88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2FF1F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20853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63D9B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63AE6" w14:textId="77777777" w:rsidR="00010462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705B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7289058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2B742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47A7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A1FD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5C53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Năsăud</w:t>
            </w:r>
          </w:p>
          <w:p w14:paraId="777BA7E7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53B42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E1F3402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B132F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BBF79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D7725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0BFBF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– ieşiri la liniile 1 şi 2.</w:t>
            </w:r>
          </w:p>
        </w:tc>
      </w:tr>
      <w:tr w:rsidR="00010462" w14:paraId="508F2DF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547A3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9F1FD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30+150</w:t>
            </w:r>
          </w:p>
          <w:p w14:paraId="30852C1C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06A9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6F17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Rebrișoara - </w:t>
            </w:r>
          </w:p>
          <w:p w14:paraId="31589C33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1803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EE982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0DF78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9BDC2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19A09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15337FD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2A596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2AF5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7CD13" w14:textId="77777777" w:rsidR="00010462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2419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454CB6E3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0FA35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75A50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575A50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575A50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91A1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EA72D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05372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E1E0B" w14:textId="77777777" w:rsidR="00010462" w:rsidRPr="00620605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14:paraId="4459BBF4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0789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A07F6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01F23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77973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6CCB14A8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44FBE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3F647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DBDB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4724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BD6D0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3CE63F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– 12.</w:t>
            </w:r>
          </w:p>
        </w:tc>
      </w:tr>
      <w:tr w:rsidR="00010462" w14:paraId="3BC7FC28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C5AE7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832E6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5795F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06DC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EB9D521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2171A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CF831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A4F0A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6E0F0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3AC5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FB5A66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010462" w14:paraId="405F14C3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1632D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6440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0E038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7D36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9BE7BA8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A89F6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2AB8978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59809" w14:textId="77777777" w:rsidR="00010462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66A23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28487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2F148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0F2083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– 10.</w:t>
            </w:r>
          </w:p>
        </w:tc>
      </w:tr>
      <w:tr w:rsidR="00010462" w14:paraId="08008F0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4825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7BF8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D2B5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815AA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4C3DF2B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5483D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4146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F09A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7F313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50368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E9FB8D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B44F4" w14:textId="77777777" w:rsidR="00010462" w:rsidRDefault="00010462" w:rsidP="0001046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0F678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2B6A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A68D5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4849FBA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6F12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1F0D6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11FC8" w14:textId="77777777" w:rsidR="00010462" w:rsidRDefault="0001046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CED8F" w14:textId="77777777" w:rsidR="00010462" w:rsidRPr="00C4423F" w:rsidRDefault="0001046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25FBD" w14:textId="77777777" w:rsidR="00010462" w:rsidRDefault="0001046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</w:rPr>
              <w:t>0 pana la calcai R14</w:t>
            </w:r>
          </w:p>
        </w:tc>
      </w:tr>
    </w:tbl>
    <w:p w14:paraId="1083E302" w14:textId="77777777" w:rsidR="00010462" w:rsidRDefault="00010462">
      <w:pPr>
        <w:spacing w:before="40" w:after="40" w:line="192" w:lineRule="auto"/>
        <w:ind w:right="57"/>
        <w:rPr>
          <w:sz w:val="20"/>
        </w:rPr>
      </w:pPr>
    </w:p>
    <w:p w14:paraId="58AD9872" w14:textId="77777777" w:rsidR="00010462" w:rsidRDefault="00010462" w:rsidP="00380064">
      <w:pPr>
        <w:pStyle w:val="Heading1"/>
        <w:spacing w:line="360" w:lineRule="auto"/>
      </w:pPr>
      <w:r>
        <w:t>LINIA 500</w:t>
      </w:r>
    </w:p>
    <w:p w14:paraId="16BE2F59" w14:textId="77777777" w:rsidR="00010462" w:rsidRPr="00071303" w:rsidRDefault="00010462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010462" w14:paraId="75CAB87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B2C52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081A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39DC5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5D9E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4A8C4213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01CFBE47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36870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788A3E78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71C2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81C89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B6D51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8316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B2F8934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4508C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31375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2813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4400F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419A7383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5D4E504A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B0FB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46467103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A6D43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E6FC4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29689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C18F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FCBFBBF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F6C47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9B835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407CAFF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0B26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077EA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0DF2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4D0C3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98622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B9028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2525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2D4047E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5993D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4A49B" w14:textId="77777777" w:rsidR="00010462" w:rsidRDefault="0001046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BBA6F" w14:textId="77777777" w:rsidR="00010462" w:rsidRPr="00D33E71" w:rsidRDefault="00010462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EBFF" w14:textId="77777777" w:rsidR="00010462" w:rsidRDefault="00010462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6DE7" w14:textId="77777777" w:rsidR="00010462" w:rsidRDefault="0001046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A0FB5" w14:textId="77777777" w:rsidR="00010462" w:rsidRDefault="00010462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975F6" w14:textId="77777777" w:rsidR="00010462" w:rsidRDefault="0001046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18FF24BA" w14:textId="77777777" w:rsidR="00010462" w:rsidRDefault="0001046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0BC8E" w14:textId="77777777" w:rsidR="00010462" w:rsidRPr="00D33E71" w:rsidRDefault="00010462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E43EA" w14:textId="77777777" w:rsidR="00010462" w:rsidRDefault="00010462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1AC8C06F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C908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3F66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68E06D43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84C0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D7252" w14:textId="77777777" w:rsidR="00010462" w:rsidRPr="0008670B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5FE792F2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51FD41FA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8FB85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60624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716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9BD48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61D4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:rsidRPr="00456545" w14:paraId="149668E3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B2191" w14:textId="77777777" w:rsidR="00010462" w:rsidRPr="00456545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376D7" w14:textId="77777777" w:rsidR="00010462" w:rsidRPr="00456545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2F4AB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10070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326AAAFF" w14:textId="77777777" w:rsidR="00010462" w:rsidRPr="00456545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EB81A" w14:textId="77777777" w:rsidR="00010462" w:rsidRPr="00456545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99184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4726" w14:textId="77777777" w:rsidR="00010462" w:rsidRPr="00456545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6609C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5186B" w14:textId="77777777" w:rsidR="00010462" w:rsidRPr="00456545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:rsidRPr="00456545" w14:paraId="180FB58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7FCA" w14:textId="77777777" w:rsidR="00010462" w:rsidRPr="00456545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527B" w14:textId="77777777" w:rsidR="00010462" w:rsidRPr="00456545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21A50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62E8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52770AB7" w14:textId="77777777" w:rsidR="00010462" w:rsidRPr="00456545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2DD4E" w14:textId="77777777" w:rsidR="00010462" w:rsidRPr="00456545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0D67A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0B153" w14:textId="77777777" w:rsidR="00010462" w:rsidRPr="00456545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FC765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4C79" w14:textId="77777777" w:rsidR="00010462" w:rsidRPr="00456545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:rsidRPr="00456545" w14:paraId="2FFDC908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46B71" w14:textId="77777777" w:rsidR="00010462" w:rsidRPr="00456545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A8EA3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78EF315" w14:textId="77777777" w:rsidR="00010462" w:rsidRPr="00456545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04DCF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5EE97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B1F0260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B0FD1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A90FB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AEAB" w14:textId="77777777" w:rsidR="00010462" w:rsidRPr="00456545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1CCE3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DDB95" w14:textId="77777777" w:rsidR="00010462" w:rsidRPr="00456545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0462" w:rsidRPr="00456545" w14:paraId="667B479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612F2" w14:textId="77777777" w:rsidR="00010462" w:rsidRPr="00456545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19BFE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752A1D16" w14:textId="77777777" w:rsidR="00010462" w:rsidRPr="00456545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CF93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A1A8A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3A08D568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FD63C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ACBBC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6C29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F43E5C9" w14:textId="77777777" w:rsidR="00010462" w:rsidRPr="00456545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31C13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C664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00FBABA" w14:textId="77777777" w:rsidR="00010462" w:rsidRPr="00A3090B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:rsidRPr="00456545" w14:paraId="6C1546E3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6336A" w14:textId="77777777" w:rsidR="00010462" w:rsidRPr="00456545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F2EE5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6C250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9369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46E08CFC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2F8D6DA0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5FB350F0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501C4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C2B2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728A9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60FE14C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C480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93C90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:rsidRPr="00456545" w14:paraId="024C7088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65DC" w14:textId="77777777" w:rsidR="00010462" w:rsidRPr="00456545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951E8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818D4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7E44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0521DD49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E02E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DCF3A6C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128DC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961C8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8F1D2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20007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27AE08" w14:textId="77777777" w:rsidR="00010462" w:rsidRPr="005F21B7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010462" w:rsidRPr="00456545" w14:paraId="32148CB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5C794" w14:textId="77777777" w:rsidR="00010462" w:rsidRPr="00456545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65F1F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BF763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639D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63103EEC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C91E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D122E29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19F75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F1232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A03B0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C27F1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451A73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010462" w:rsidRPr="00456545" w14:paraId="39F0364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015A" w14:textId="77777777" w:rsidR="00010462" w:rsidRPr="00456545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BAE5D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D095D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D1DFD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5B242749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3F41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3B7BE4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C15F7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92F4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95588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339C5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FBFB9C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010462" w:rsidRPr="00456545" w14:paraId="0DD2C12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70B8" w14:textId="77777777" w:rsidR="00010462" w:rsidRPr="00456545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72E83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5878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EB741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91348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5C65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3ABF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2A98AA19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4C89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EFA3C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010462" w:rsidRPr="00456545" w14:paraId="78ABDC9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3B47" w14:textId="77777777" w:rsidR="00010462" w:rsidRPr="00456545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F68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54374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98BA4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5B2EC587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B9AA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C4B7EA1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5D873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DBE9E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6A391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C84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09BE2F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29D20238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010462" w14:paraId="02332BEC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B2456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DE52A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41B8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EF1EF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FA4193E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3AF0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2106D3BE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1DF5EF9A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596AC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23960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D924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F592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00EC46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19229AC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5F555511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67AD661C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010462" w14:paraId="49A681AF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8B7DB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20C1A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70D1D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F1303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C892F23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0B69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BDC8FBC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0783224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9E63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1653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709A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CA6ED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ACA9E9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06FF4B5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0AFA9158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010462" w14:paraId="1E780094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9F091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A3EC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438365E2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85E14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DE9FA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5EB5E4F3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031D22E9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0F5F3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32AF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5863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4AEA0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BEFBE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0907A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010462" w14:paraId="2F39673D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FAA4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E4D5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075A6591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7266C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9C04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4CA2ECE4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6B32F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C911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29DD0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3284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7D8D5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249625E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010462" w14:paraId="18F5F4C7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A51D9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2BEA3" w14:textId="77777777" w:rsidR="00010462" w:rsidRDefault="0001046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82DA8" w14:textId="77777777" w:rsidR="00010462" w:rsidRDefault="00010462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C79F2" w14:textId="77777777" w:rsidR="00010462" w:rsidRDefault="00010462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381F2111" w14:textId="77777777" w:rsidR="00010462" w:rsidRDefault="00010462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4F3C" w14:textId="77777777" w:rsidR="00010462" w:rsidRDefault="0001046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08444" w14:textId="77777777" w:rsidR="00010462" w:rsidRDefault="00010462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F0BE2" w14:textId="77777777" w:rsidR="00010462" w:rsidRDefault="0001046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3B779526" w14:textId="77777777" w:rsidR="00010462" w:rsidRDefault="0001046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1A78C" w14:textId="77777777" w:rsidR="00010462" w:rsidRPr="00D33E71" w:rsidRDefault="00010462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59068" w14:textId="77777777" w:rsidR="00010462" w:rsidRDefault="00010462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4BA1CB02" w14:textId="77777777" w:rsidR="00010462" w:rsidRDefault="00010462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010462" w14:paraId="1AAE0910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4319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6D088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0E5A9899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D8FC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D0640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5025A2C3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E0B1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5B593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3A8FD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6AA8F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EFB8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2178EFB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E6C87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635F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4A41CE33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06992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E739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6693FBC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EFAD1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16DE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F0EB4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D0E0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1823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4F7CCCF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955672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73D5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943C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A42D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3F26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29323E64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054E7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DBD6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F8A3E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7F873CC5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34004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B830B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74EE935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54BDF53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3DBC7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31E22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7EB13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00F5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5ACB94AA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3198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7D6E5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BCA29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75EDC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0134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14:paraId="3B25488C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52A35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0E3F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60A63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76BF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47ED3DC0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6C9B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3896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BADE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7DD5B175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DB68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EC8AD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14:paraId="223A84D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0970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FDAB7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66DD5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4590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1499A691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C8E3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29FDC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B63E7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4A2D4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A06B" w14:textId="77777777" w:rsidR="00010462" w:rsidRPr="00534A55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3671F706" w14:textId="77777777" w:rsidR="00010462" w:rsidRPr="00534A55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D1E65F7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010462" w14:paraId="19F6623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9986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81B9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95A17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13ED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43933068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4E04C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D8745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3CB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5AF00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7370A" w14:textId="77777777" w:rsidR="00010462" w:rsidRPr="00534A55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29C762A3" w14:textId="77777777" w:rsidR="00010462" w:rsidRPr="00534A55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11FBF2F" w14:textId="77777777" w:rsidR="00010462" w:rsidRPr="00534A55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010462" w14:paraId="7E6E0E41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2A04A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BF538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B6A58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7554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5270FCA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A0E34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FB1D0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58FF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2963FFB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5B11F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8E174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14:paraId="49AB032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5E233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3B1D7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A73D9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3782" w14:textId="77777777" w:rsidR="00010462" w:rsidRPr="000C4604" w:rsidRDefault="00010462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2A60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74F8EE7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6229E84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5DCF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C2DD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6B15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0D375" w14:textId="77777777" w:rsidR="00010462" w:rsidRPr="000C4604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42CCE647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010462" w14:paraId="10B3485F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54623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8B6D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19EDB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7EB43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4239298E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BF99D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CB62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E562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2CFBF10F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B8CA9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022C9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14:paraId="35900F62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C25B3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1EE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1001DD83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BB0A6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A3C7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0D9BCA1C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2CA54C38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D51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0978A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26E35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AE8BA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22FB" w14:textId="77777777" w:rsidR="00010462" w:rsidRPr="00BB30B6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75DB0F5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505A5C34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010462" w14:paraId="224E1D78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E9EE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D4CA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303AE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0EF98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71347BB3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A67EF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1F080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2C94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EE795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71359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7238323F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D39CB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EF93D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607E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989D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2621ACE2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21884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3658F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DE1D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3C04DD18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2C467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55F5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67D45247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C9564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C1CEE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1A5EBD31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CB567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7F787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FB7FA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1EC08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8AC45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5CA34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AFF64" w14:textId="77777777" w:rsidR="00010462" w:rsidRPr="000C4604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010462" w14:paraId="1B531BDA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55B69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0C161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9835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6E74C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41160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B3D49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CFD8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71845F64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C7BEE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B5C5C" w14:textId="77777777" w:rsidR="00010462" w:rsidRPr="000C4604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010462" w14:paraId="3C99F9AC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03949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27D1D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250681FA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0F64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C3251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6AC30FBC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F95F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9B399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C042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17AB8F5A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72E56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96D63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9D64821" w14:textId="77777777" w:rsidR="00010462" w:rsidRPr="006C1F61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8CF5431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C1399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8C5CD" w14:textId="77777777" w:rsidR="00010462" w:rsidRDefault="00010462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90EA2" w14:textId="77777777" w:rsidR="00010462" w:rsidRDefault="00010462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3296D" w14:textId="77777777" w:rsidR="00010462" w:rsidRDefault="00010462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2CDE" w14:textId="77777777" w:rsidR="00010462" w:rsidRDefault="00010462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AF433" w14:textId="77777777" w:rsidR="00010462" w:rsidRDefault="00010462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7212C" w14:textId="77777777" w:rsidR="00010462" w:rsidRDefault="00010462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043E4" w14:textId="77777777" w:rsidR="00010462" w:rsidRDefault="00010462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9506E" w14:textId="77777777" w:rsidR="00010462" w:rsidRPr="004143AF" w:rsidRDefault="00010462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14:paraId="491F087A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DB988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9F8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BC11A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F229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6086D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E2F44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80C3C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A2D0B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ED145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14:paraId="15E1BCB1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503F1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034D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6A1C7723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37592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2458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0082C7B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5096E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79926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4A7E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3E5936C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734D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4F504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0A85C17" w14:textId="77777777" w:rsidR="00010462" w:rsidRPr="00D84BDE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72D5671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A014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E792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0A95B0BF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47A9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BE1AE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75DAE66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83EE4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1A7BD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CE1B0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B09A8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E6172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14:paraId="0F398091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9E2A0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7E918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16CF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5DBE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A027C3E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5475E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FA9C1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02B55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6F1B03AA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87BE7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64388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14:paraId="065205B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5EB15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4524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15EFB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5820C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49AEF68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F5C19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1DCF37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4E189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45A5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5B4F8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C4265" w14:textId="77777777" w:rsidR="00010462" w:rsidRPr="00534C03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25EBEE4A" w14:textId="77777777" w:rsidR="00010462" w:rsidRPr="00534C03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7215F4D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010462" w14:paraId="3DD5E6F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D5F5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CC125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3E5A5134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A0A8A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32807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18434A7E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D9538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27032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6E263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5717E0F5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DED8C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EE5D4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733EB48" w14:textId="77777777" w:rsidR="00010462" w:rsidRPr="00D84BDE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B33E7A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B2AD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76FA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586256BF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B607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1FFD0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6DF9D29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2B9D1C7E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AC525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9FF32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00A71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4C66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9322" w14:textId="77777777" w:rsidR="00010462" w:rsidRPr="001F07B1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6917465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152AEF88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010462" w14:paraId="5BADCAF7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FB2A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39A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A6268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E1199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0D60CA0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F1B22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EB0CC5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C9334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80B0E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CF7C5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A18AF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48B1BC6D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65968D0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010462" w14:paraId="540602B2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05C1E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C470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ED8D9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1E6B5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90C7A7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39A8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10BD85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7CE15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9F038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16019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6B0F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17FF55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45AB3466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010462" w14:paraId="1382B4DE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581C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ADDCC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BBAB7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6F5FD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247E040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2BC1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EA7553D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DE18D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2904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B428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3D91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2FD81E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010462" w14:paraId="086FEA0F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16472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71AF0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16BDE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3CEBC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79EC6C8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CC13F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E5883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6967F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8581B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8F913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480BA4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3BF38631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10462" w14:paraId="1D44D836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2F646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EB770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45FD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9CFF4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A2BA3B3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3DEA0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0565F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E67D4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230D1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7A50E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F3EFD8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010462" w14:paraId="094DB526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73F92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A777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81EF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4717D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7227CB5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723B8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FC1F5F9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5122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37E83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9367D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C3D84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7CC0BE33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010462" w14:paraId="63E40F12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B27C8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E73D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0938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7F10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6865AD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7FCA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D2B485E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40BC7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48BA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EBF58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4A7E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898E1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6B1D737A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010462" w14:paraId="0D209167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31A34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0F9D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C1E4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2917" w14:textId="77777777" w:rsidR="00010462" w:rsidRPr="00AD0C48" w:rsidRDefault="0001046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A3401FE" w14:textId="77777777" w:rsidR="00010462" w:rsidRPr="00AD0C48" w:rsidRDefault="0001046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D2E4F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E268003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9E1EA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73EC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7FB20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9E506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73EE53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8AA326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77A196BC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10462" w14:paraId="2F0E0725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6CD7F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5A01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9C2C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2C95" w14:textId="77777777" w:rsidR="00010462" w:rsidRDefault="0001046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6FE3FD9" w14:textId="77777777" w:rsidR="00010462" w:rsidRDefault="0001046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02E43B02" w14:textId="77777777" w:rsidR="00010462" w:rsidRDefault="0001046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08B860AB" w14:textId="77777777" w:rsidR="00010462" w:rsidRPr="002532C4" w:rsidRDefault="0001046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148A8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18E8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15C9A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A59B5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65D1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CF06DF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50479445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650FED43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010462" w14:paraId="054ADBA2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EE2F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24F73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C878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6755" w14:textId="77777777" w:rsidR="00010462" w:rsidRDefault="0001046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3A1E326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3F648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BFAF3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3178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17F5E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00A86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907433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27C680E0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10462" w14:paraId="78DE4598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898E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CCCD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AA180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27AD9" w14:textId="77777777" w:rsidR="00010462" w:rsidRDefault="0001046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BBFBE62" w14:textId="77777777" w:rsidR="00010462" w:rsidRPr="0037264C" w:rsidRDefault="0001046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7907E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F1E9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36411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2B3A5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2A81E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48654F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42635C71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10462" w14:paraId="1268CB57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0E3AA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A595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F2124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75504" w14:textId="77777777" w:rsidR="00010462" w:rsidRDefault="0001046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0B56CDE" w14:textId="77777777" w:rsidR="00010462" w:rsidRPr="003A070D" w:rsidRDefault="0001046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6880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BC6E6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3B93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C3DF6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1CBC1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92663C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010462" w14:paraId="417C0B40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D7D47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C013C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8189E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51342" w14:textId="77777777" w:rsidR="00010462" w:rsidRDefault="0001046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4B084C0" w14:textId="77777777" w:rsidR="00010462" w:rsidRPr="00F401CD" w:rsidRDefault="0001046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6EF4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3D6A38C5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0A4E6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E26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42A8A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AE8D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951676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6C8B9265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10462" w14:paraId="5C86A5DB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7914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9E481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2CCF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3FC74" w14:textId="77777777" w:rsidR="00010462" w:rsidRDefault="0001046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8D8E6B3" w14:textId="77777777" w:rsidR="00010462" w:rsidRDefault="0001046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641744E8" w14:textId="77777777" w:rsidR="00010462" w:rsidRDefault="0001046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B56FD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51888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ACD2F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E4B42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9EBE2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6B0CD3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08D7DEAF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10462" w14:paraId="27854523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AAEF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B6DA3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9E5BF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FC100" w14:textId="77777777" w:rsidR="00010462" w:rsidRDefault="0001046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60C1D6E" w14:textId="77777777" w:rsidR="00010462" w:rsidRDefault="0001046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69D1C552" w14:textId="77777777" w:rsidR="00010462" w:rsidRDefault="0001046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2F8BDC1E" w14:textId="77777777" w:rsidR="00010462" w:rsidRPr="002532C4" w:rsidRDefault="0001046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3202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38AA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A59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AE89A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A25C0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970D5E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7BE8A816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010462" w14:paraId="5BA087E3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A0DFB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2DD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6CB9A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DB0C2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E92DCD6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F0031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73AC9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6E27A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114C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38C8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417374C2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0552FC2A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010462" w14:paraId="73434F9A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E4E2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8EA4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2E991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3E29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5F78869B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0CEBD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E7C0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28857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55868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D6FB6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35238278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2E50F7E8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010462" w14:paraId="6057BB90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BC5B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3E12C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4766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9FBFC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114A3A1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609FE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1916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2EB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A93F0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31C4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6E8430F9" w14:textId="77777777" w:rsidR="00010462" w:rsidRPr="00CB3447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010462" w14:paraId="2745890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36DF0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D55E0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42302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FB2C9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276A7F32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E6127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1F3A7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D2961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4C5954AA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E337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66635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6CBE60F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D4C8ADF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47CE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6C26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ABE21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CC70A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C9650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3E3F4012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9D78C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EC3A5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443BE" w14:textId="77777777" w:rsidR="00010462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7AFB4" w14:textId="77777777" w:rsidR="00010462" w:rsidRPr="004143AF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14:paraId="0CA96351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857DE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FA4BB" w14:textId="77777777" w:rsidR="00010462" w:rsidRDefault="00010462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F85E9" w14:textId="77777777" w:rsidR="00010462" w:rsidRPr="00D33E71" w:rsidRDefault="00010462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0E560" w14:textId="77777777" w:rsidR="00010462" w:rsidRDefault="00010462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7A9C9ABE" w14:textId="77777777" w:rsidR="00010462" w:rsidRDefault="00010462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9696D" w14:textId="77777777" w:rsidR="00010462" w:rsidRDefault="00010462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E64EB" w14:textId="77777777" w:rsidR="00010462" w:rsidRDefault="00010462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281E9" w14:textId="77777777" w:rsidR="00010462" w:rsidRDefault="00010462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E88C1" w14:textId="77777777" w:rsidR="00010462" w:rsidRDefault="00010462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14E65" w14:textId="77777777" w:rsidR="00010462" w:rsidRPr="004143AF" w:rsidRDefault="00010462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010462" w14:paraId="41893FC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3E01C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692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445AE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1DA63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68A3DEF4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D326B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435C6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ACFF" w14:textId="77777777" w:rsidR="00010462" w:rsidRDefault="0001046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71B9" w14:textId="77777777" w:rsidR="00010462" w:rsidRPr="00D33E71" w:rsidRDefault="0001046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3C42A" w14:textId="77777777" w:rsidR="00010462" w:rsidRDefault="0001046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10462" w14:paraId="4172BD27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05177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22776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2C509C8E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C064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B76C6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5F38577B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0E373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7D7B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4B532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80D04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821BA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010462" w14:paraId="24B2227D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602D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98479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C05E7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B30A1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4AD575CA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4B666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6561A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1DE6B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6079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7E53D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7D3ED25D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DA44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F6022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D4BD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92F13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681FD2A0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04574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3A3F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86B30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4E448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681CF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1DCD8C30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36C3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6D624" w14:textId="77777777" w:rsidR="00010462" w:rsidRDefault="0001046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1662144C" w14:textId="77777777" w:rsidR="00010462" w:rsidRDefault="0001046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16CB1" w14:textId="77777777" w:rsidR="00010462" w:rsidRPr="00D33E71" w:rsidRDefault="00010462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3AE45" w14:textId="77777777" w:rsidR="00010462" w:rsidRDefault="00010462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18374" w14:textId="77777777" w:rsidR="00010462" w:rsidRDefault="0001046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CD2AF" w14:textId="77777777" w:rsidR="00010462" w:rsidRPr="00D33E71" w:rsidRDefault="00010462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B395F" w14:textId="77777777" w:rsidR="00010462" w:rsidRDefault="0001046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2444DB64" w14:textId="77777777" w:rsidR="00010462" w:rsidRDefault="0001046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48B3" w14:textId="77777777" w:rsidR="00010462" w:rsidRPr="00D33E71" w:rsidRDefault="00010462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EA570" w14:textId="77777777" w:rsidR="00010462" w:rsidRDefault="00010462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010462" w14:paraId="4EF2A36B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7CBDA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4FCD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2AA4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E8DC6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38C1D31D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CCA3C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17763AD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78B56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93184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D7589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2E7C8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756E213F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2FD0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26A2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62085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A57F9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578DB423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483E5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984D895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B7A8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34E3F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92CA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294C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1270639D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6985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E210" w14:textId="77777777" w:rsidR="00010462" w:rsidRDefault="0001046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77C58" w14:textId="77777777" w:rsidR="00010462" w:rsidRPr="00D33E71" w:rsidRDefault="00010462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A1177" w14:textId="77777777" w:rsidR="00010462" w:rsidRDefault="00010462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12FCBF60" w14:textId="77777777" w:rsidR="00010462" w:rsidRDefault="00010462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681BF" w14:textId="77777777" w:rsidR="00010462" w:rsidRDefault="0001046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CEC34E1" w14:textId="77777777" w:rsidR="00010462" w:rsidRDefault="0001046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59A4C" w14:textId="77777777" w:rsidR="00010462" w:rsidRPr="00D33E71" w:rsidRDefault="00010462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0125" w14:textId="77777777" w:rsidR="00010462" w:rsidRDefault="0001046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B05F" w14:textId="77777777" w:rsidR="00010462" w:rsidRPr="00D33E71" w:rsidRDefault="00010462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814BC" w14:textId="77777777" w:rsidR="00010462" w:rsidRDefault="00010462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051555B6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A467D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1C0D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F543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503AD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78AD2E6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8D3B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63BFBCE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637F2D8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2B6BF640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7D2CE6A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9832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67EB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B6D3A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A0F28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A43723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2EE4301A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03162EFD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010462" w14:paraId="10A119FD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5EAA2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0636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60724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CD724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1E6672F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12726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7DC09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12028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B8509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B7054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010462" w14:paraId="1376CF23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EBFBA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DFA9E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5424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CD3A1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52F8635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C5401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46F7F68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98D8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F44B2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63A3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A5189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4C432542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2770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6D699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35611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9A3A4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26E79FC6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3690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73DEFEA9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4CDC9D1E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46846E53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94B9B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650E6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A6E5B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87AFE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57A8108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3DA7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EFFFD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F8252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775D4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4EA03163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387F7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0D4093E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01734267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3DC729B5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7D8C1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31472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12F5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82E07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A4462B5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FC7B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6B5BA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67F81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65706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4D854EE1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FF571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B283" w14:textId="77777777" w:rsidR="00010462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829DA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A5701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88DCA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171D7757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C246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8CF79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C18D7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1DFAC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4DAEB515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5BA2D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3A41821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593E8447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E656CE9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24100DAC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4FF6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D46FE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941B6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AA8DF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A02EE63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7EFB0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31DC8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829B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1655F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45DAF163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B30D0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A3C9133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B3242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FAEC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E0D9F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D5717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34C2CF64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02E6C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1B2A2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EE30A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8EFF1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3029CD50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4AF5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42666B20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88775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195BB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F516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C11C6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6CFBD9B9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0FD6" w14:textId="77777777" w:rsidR="00010462" w:rsidRDefault="00010462" w:rsidP="0001046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B5CC8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34EE7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6E37D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4061F7B8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0969285C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E1516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BA14B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78BD8" w14:textId="77777777" w:rsidR="00010462" w:rsidRDefault="0001046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AFE5" w14:textId="77777777" w:rsidR="00010462" w:rsidRPr="00D33E71" w:rsidRDefault="0001046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4902D" w14:textId="77777777" w:rsidR="00010462" w:rsidRDefault="0001046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4DC8412" w14:textId="77777777" w:rsidR="00010462" w:rsidRPr="00BA7DAE" w:rsidRDefault="00010462" w:rsidP="000A5D7E">
      <w:pPr>
        <w:tabs>
          <w:tab w:val="left" w:pos="2748"/>
        </w:tabs>
        <w:rPr>
          <w:sz w:val="20"/>
        </w:rPr>
      </w:pPr>
    </w:p>
    <w:p w14:paraId="099EC24B" w14:textId="77777777" w:rsidR="00010462" w:rsidRDefault="00010462" w:rsidP="00E7698F">
      <w:pPr>
        <w:pStyle w:val="Heading1"/>
        <w:spacing w:line="360" w:lineRule="auto"/>
      </w:pPr>
      <w:r>
        <w:t>LINIA 504</w:t>
      </w:r>
    </w:p>
    <w:p w14:paraId="2A906C42" w14:textId="77777777" w:rsidR="00010462" w:rsidRPr="00A16A49" w:rsidRDefault="00010462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10462" w14:paraId="227CAE36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FA3B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D67E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2+500</w:t>
            </w:r>
          </w:p>
          <w:p w14:paraId="2477456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D294D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6360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322A5B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B75A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84C4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5DE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FC6B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49A1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56547">
              <w:rPr>
                <w:b/>
                <w:bCs/>
                <w:i/>
                <w:iCs/>
                <w:sz w:val="20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</w:rPr>
              <w:t xml:space="preserve">firul II </w:t>
            </w:r>
          </w:p>
          <w:p w14:paraId="32A8630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Adjud - Urechești.</w:t>
            </w:r>
          </w:p>
          <w:p w14:paraId="00ED1649" w14:textId="77777777" w:rsidR="00010462" w:rsidRPr="004C4194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5 N.</w:t>
            </w:r>
          </w:p>
        </w:tc>
      </w:tr>
      <w:tr w:rsidR="00010462" w14:paraId="46876C8C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4103B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78C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75A8EAC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3C85B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32D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 -</w:t>
            </w:r>
          </w:p>
          <w:p w14:paraId="282D0540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231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13391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42D3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6446CA1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439B7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D508" w14:textId="77777777" w:rsidR="00010462" w:rsidRPr="004C4194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14:paraId="12A5B5DF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C0C20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A1C9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9516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F4AB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2DC2A45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6ED6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504E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894C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9+600</w:t>
            </w:r>
          </w:p>
          <w:p w14:paraId="57208B5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0B15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D7E1" w14:textId="77777777" w:rsidR="00010462" w:rsidRPr="004C4194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14:paraId="36134D35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EB66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99B8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693013B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0F126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03C50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5476862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47B4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9293B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F944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57D7309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00CC9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7657E" w14:textId="77777777" w:rsidR="00010462" w:rsidRPr="004C4194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C4194">
              <w:rPr>
                <w:b/>
                <w:bCs/>
                <w:iCs/>
                <w:sz w:val="20"/>
              </w:rPr>
              <w:t>*Valabil pentru trenurile remorcate cu două locomotive cuplate.</w:t>
            </w:r>
          </w:p>
          <w:p w14:paraId="3EED70F5" w14:textId="77777777" w:rsidR="00010462" w:rsidRPr="00D0576C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27A0F8E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5BACE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C2E6E" w14:textId="77777777" w:rsidR="00010462" w:rsidRDefault="00010462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18+650</w:t>
            </w:r>
          </w:p>
          <w:p w14:paraId="216DF147" w14:textId="77777777" w:rsidR="00010462" w:rsidRDefault="00010462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DF6E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BC8A" w14:textId="77777777" w:rsidR="00010462" w:rsidRDefault="00010462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3CFBB6D3" w14:textId="77777777" w:rsidR="00010462" w:rsidRDefault="00010462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9B7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4E8EA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8089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497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463EC" w14:textId="77777777" w:rsidR="00010462" w:rsidRPr="004C4194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14:paraId="77EA8240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3849D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669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24888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52EF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836D3D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13 </w:t>
            </w:r>
          </w:p>
          <w:p w14:paraId="3A6944A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B64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D7692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AADB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DD88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900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0A18B834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D62B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C38D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C73E1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6634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B3C04F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6838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435B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4E32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C55D8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1C4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010462" w14:paraId="69FC6F7F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F4A86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FA4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67F3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3DB7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3E67971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BF09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F91D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9B2D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EABC2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0208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010462" w14:paraId="5CE7F627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E4B88" w14:textId="77777777" w:rsidR="00010462" w:rsidRDefault="00010462" w:rsidP="00010462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4659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3841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FE18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2DB5ED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3434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4328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14C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3AF19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0A5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9 - 12</w:t>
            </w:r>
          </w:p>
          <w:p w14:paraId="2357085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10462" w14:paraId="61167984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B1C5F" w14:textId="77777777" w:rsidR="00010462" w:rsidRDefault="00010462" w:rsidP="00010462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C390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5D868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BCD3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68DBDF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D323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B255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53E9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2823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0A06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10 - 12 Cap X.</w:t>
            </w:r>
          </w:p>
        </w:tc>
      </w:tr>
      <w:tr w:rsidR="00010462" w14:paraId="4DA6E120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9E96" w14:textId="77777777" w:rsidR="00010462" w:rsidRDefault="00010462" w:rsidP="00010462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0ADF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ED5E3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05AA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5FF295C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D14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EA202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9DB1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74D02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3A6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și 12 Cap X.</w:t>
            </w:r>
          </w:p>
        </w:tc>
      </w:tr>
      <w:tr w:rsidR="00010462" w14:paraId="4575EE4D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75774" w14:textId="77777777" w:rsidR="00010462" w:rsidRDefault="00010462" w:rsidP="00010462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2B3E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CE961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2121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760DE79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15EE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304FF3D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08E58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8EE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2F719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5E1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CED44D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11 -  13 Cap Y.</w:t>
            </w:r>
          </w:p>
        </w:tc>
      </w:tr>
      <w:tr w:rsidR="00010462" w14:paraId="6C8A6FA8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DAC9" w14:textId="77777777" w:rsidR="00010462" w:rsidRDefault="00010462" w:rsidP="00010462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D308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C81C3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B0F4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7486C14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2C05A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48A2692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67BD8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C7E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7298F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2CB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FFA332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și 12 Cap Y.</w:t>
            </w:r>
          </w:p>
        </w:tc>
      </w:tr>
      <w:tr w:rsidR="00010462" w14:paraId="7A1234FE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A7B4B" w14:textId="77777777" w:rsidR="00010462" w:rsidRDefault="00010462" w:rsidP="00010462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8981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F1B13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E594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- </w:t>
            </w:r>
          </w:p>
          <w:p w14:paraId="71B3ED8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5419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306E4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C416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31+400</w:t>
            </w:r>
          </w:p>
          <w:p w14:paraId="5CF6E250" w14:textId="77777777" w:rsidR="00010462" w:rsidRDefault="00010462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5109A" w14:textId="77777777" w:rsidR="00010462" w:rsidRPr="00D0473F" w:rsidRDefault="00010462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88E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291B9E50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7EDE2" w14:textId="77777777" w:rsidR="00010462" w:rsidRDefault="00010462" w:rsidP="00010462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C97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60C28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D2A0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4409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8B98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33D7A" w14:textId="77777777" w:rsidR="00010462" w:rsidRDefault="00010462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  <w:p w14:paraId="013A3057" w14:textId="77777777" w:rsidR="00010462" w:rsidRDefault="00010462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D23DE" w14:textId="77777777" w:rsidR="00010462" w:rsidRDefault="00010462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C03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2653F30D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53839" w14:textId="77777777" w:rsidR="00010462" w:rsidRDefault="00010462" w:rsidP="00010462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AA20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32+200</w:t>
            </w:r>
          </w:p>
          <w:p w14:paraId="7D47F63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EBA72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38AB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BC - </w:t>
            </w:r>
          </w:p>
          <w:p w14:paraId="3EEC9BF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92423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036B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BFC4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94864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B0B0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121D1883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00FA" w14:textId="77777777" w:rsidR="00010462" w:rsidRDefault="00010462" w:rsidP="00010462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6D0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EA434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E2AF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42A2476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0AD0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E9DC9F2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91078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B75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B6616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3FE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680F3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6 - 8, Cap X.</w:t>
            </w:r>
          </w:p>
        </w:tc>
      </w:tr>
      <w:tr w:rsidR="00010462" w14:paraId="2BA2611C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2178F" w14:textId="77777777" w:rsidR="00010462" w:rsidRDefault="00010462" w:rsidP="00010462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E84B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744EA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ACC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1ED0648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D49CA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1F48D73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317B2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0D3D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CD214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4085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3162A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7, Cap X.</w:t>
            </w:r>
          </w:p>
        </w:tc>
      </w:tr>
      <w:tr w:rsidR="00010462" w14:paraId="61543E4F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42ABE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87E0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FB67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76ED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7BB31DF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0947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CAB6A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E9F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43DC9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3236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6 - 8 </w:t>
            </w:r>
          </w:p>
          <w:p w14:paraId="081323E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010462" w14:paraId="5531069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75927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4220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13AB5AB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3D9FA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E135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 -</w:t>
            </w:r>
          </w:p>
          <w:p w14:paraId="7088C5A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C14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86671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EAAC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A6AC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BF84A" w14:textId="77777777" w:rsidR="00010462" w:rsidRPr="004C4194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14:paraId="0BA7201E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7F680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8663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51+500</w:t>
            </w:r>
          </w:p>
          <w:p w14:paraId="4F15298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4E66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92E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528B2E2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5D17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20A38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B21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36C4A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F90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14:paraId="3E570335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7D692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774D" w14:textId="77777777" w:rsidR="00010462" w:rsidRDefault="00010462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54+190</w:t>
            </w:r>
          </w:p>
          <w:p w14:paraId="08D0C421" w14:textId="77777777" w:rsidR="00010462" w:rsidRDefault="00010462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E2D4" w14:textId="77777777" w:rsidR="00010462" w:rsidRDefault="00010462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ACBBC" w14:textId="77777777" w:rsidR="00010462" w:rsidRDefault="00010462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0E36DAA5" w14:textId="77777777" w:rsidR="00010462" w:rsidRDefault="00010462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E9C45" w14:textId="77777777" w:rsidR="00010462" w:rsidRDefault="00010462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DE2F9" w14:textId="77777777" w:rsidR="00010462" w:rsidRPr="00D0473F" w:rsidRDefault="00010462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9577A" w14:textId="77777777" w:rsidR="00010462" w:rsidRDefault="00010462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DC82D" w14:textId="77777777" w:rsidR="00010462" w:rsidRPr="00D0473F" w:rsidRDefault="00010462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52C8E" w14:textId="77777777" w:rsidR="00010462" w:rsidRPr="004C4194" w:rsidRDefault="00010462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5ACB24FE" w14:textId="77777777" w:rsidR="00010462" w:rsidRDefault="00010462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DB9F03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2E76A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9B3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54+650</w:t>
            </w:r>
          </w:p>
          <w:p w14:paraId="329327F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0A477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2477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435D739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7E78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16EA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AF13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59006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E801" w14:textId="77777777" w:rsidR="00010462" w:rsidRPr="004C4194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D9B668D" w14:textId="77777777" w:rsidR="00010462" w:rsidRPr="00D0576C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622A2C7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276C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526B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55+060</w:t>
            </w:r>
          </w:p>
          <w:p w14:paraId="531BE59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3D640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F53E0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30C1B7A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591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5A643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81DF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1C34D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E3A82" w14:textId="77777777" w:rsidR="00010462" w:rsidRPr="004C4194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D078FC1" w14:textId="77777777" w:rsidR="00010462" w:rsidRPr="00D0576C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EAFC957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B6098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578D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60+400</w:t>
            </w:r>
          </w:p>
          <w:p w14:paraId="7638BC5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E74AD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F02A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42460A4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FDF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FBD0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3EA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8F360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D67C4" w14:textId="77777777" w:rsidR="00010462" w:rsidRPr="004C4194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4A2A564" w14:textId="77777777" w:rsidR="00010462" w:rsidRPr="00D0576C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13A73A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BEA8B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1AB7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CD52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09B8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801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2FEC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85FB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C569A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34676" w14:textId="77777777" w:rsidR="00010462" w:rsidRPr="00E03C2B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C22E1B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>la liniile 2 - 4 st. Dofteana, Cap Y.</w:t>
            </w:r>
          </w:p>
        </w:tc>
      </w:tr>
      <w:tr w:rsidR="00010462" w14:paraId="5801C087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310C1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67C1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65+570</w:t>
            </w:r>
          </w:p>
          <w:p w14:paraId="3FE3CFE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CB940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B934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 -</w:t>
            </w:r>
          </w:p>
          <w:p w14:paraId="405E127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81D7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EAF07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D68E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12B9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134DF" w14:textId="77777777" w:rsidR="00010462" w:rsidRPr="004C4194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B863DE8" w14:textId="77777777" w:rsidR="00010462" w:rsidRPr="00D0576C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4A81781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3CD50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60D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66+600</w:t>
            </w:r>
          </w:p>
          <w:p w14:paraId="6217C55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B4F8A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27F0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Valea Uzului</w:t>
            </w:r>
          </w:p>
          <w:p w14:paraId="113414F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59F2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756F6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FF34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40749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7355" w14:textId="77777777" w:rsidR="00010462" w:rsidRPr="00E4349C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44D485D" w14:textId="77777777" w:rsidR="00010462" w:rsidRPr="00E4349C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peste sch.  9 și 11, </w:t>
            </w:r>
          </w:p>
          <w:p w14:paraId="13DDF260" w14:textId="77777777" w:rsidR="00010462" w:rsidRPr="00E4349C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349C">
              <w:rPr>
                <w:b/>
                <w:bCs/>
                <w:i/>
                <w:iCs/>
                <w:sz w:val="20"/>
              </w:rPr>
              <w:t>Hm Valea Uzului, Cap X.</w:t>
            </w:r>
          </w:p>
        </w:tc>
      </w:tr>
      <w:tr w:rsidR="00010462" w14:paraId="1DB8DF90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A8667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15C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69+220</w:t>
            </w:r>
          </w:p>
          <w:p w14:paraId="6B065C2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A82EF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DF65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080F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1166A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5DCA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F3EDA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AE38D" w14:textId="77777777" w:rsidR="00010462" w:rsidRPr="004C4194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73584E18" w14:textId="77777777" w:rsidR="00010462" w:rsidRPr="00D0576C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42DEDD2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56011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5454" w14:textId="77777777" w:rsidR="00010462" w:rsidRDefault="0001046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75+120</w:t>
            </w:r>
          </w:p>
          <w:p w14:paraId="1A66E06D" w14:textId="77777777" w:rsidR="00010462" w:rsidRDefault="0001046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C7B21" w14:textId="77777777" w:rsidR="00010462" w:rsidRPr="00D0473F" w:rsidRDefault="0001046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906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06CCC38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81B5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DE607" w14:textId="77777777" w:rsidR="00010462" w:rsidRDefault="0001046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7C52" w14:textId="77777777" w:rsidR="00010462" w:rsidRDefault="00010462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5791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0203B" w14:textId="77777777" w:rsidR="00010462" w:rsidRPr="004C4194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76A14701" w14:textId="77777777" w:rsidR="00010462" w:rsidRPr="00D0576C" w:rsidRDefault="0001046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CFBD959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95FE4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0760F" w14:textId="77777777" w:rsidR="00010462" w:rsidRDefault="0001046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76+050</w:t>
            </w:r>
          </w:p>
          <w:p w14:paraId="1FADFB30" w14:textId="77777777" w:rsidR="00010462" w:rsidRDefault="0001046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A1CD4" w14:textId="77777777" w:rsidR="00010462" w:rsidRDefault="0001046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0DA49" w14:textId="77777777" w:rsidR="00010462" w:rsidRDefault="00010462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53432AAA" w14:textId="77777777" w:rsidR="00010462" w:rsidRDefault="00010462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8973F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F1D68" w14:textId="77777777" w:rsidR="00010462" w:rsidRDefault="0001046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81098" w14:textId="77777777" w:rsidR="00010462" w:rsidRDefault="00010462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941F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C61AC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linia curentă Comănești - Asău</w:t>
            </w:r>
          </w:p>
        </w:tc>
      </w:tr>
      <w:tr w:rsidR="00010462" w14:paraId="205A48FB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E31AD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4ADE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84+260</w:t>
            </w:r>
          </w:p>
          <w:p w14:paraId="2CA0AB5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A37CC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B450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 -</w:t>
            </w:r>
          </w:p>
          <w:p w14:paraId="2FB3248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D6833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32A7D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205EF" w14:textId="77777777" w:rsidR="00010462" w:rsidRDefault="00010462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5380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23FBF" w14:textId="77777777" w:rsidR="00010462" w:rsidRPr="004C4194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19C4721C" w14:textId="77777777" w:rsidR="00010462" w:rsidRPr="00D0576C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A8A9576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E907D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9D3F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97+960</w:t>
            </w:r>
          </w:p>
          <w:p w14:paraId="4E7497C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03F61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570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Simbrea - </w:t>
            </w:r>
          </w:p>
          <w:p w14:paraId="1462E1B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9D1DE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507D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9B26B" w14:textId="77777777" w:rsidR="00010462" w:rsidRDefault="00010462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E9661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C31A" w14:textId="77777777" w:rsidR="00010462" w:rsidRPr="004C4194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44D8C1AB" w14:textId="77777777" w:rsidR="00010462" w:rsidRPr="00D0576C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D3C5303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4AFA0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6C3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  <w:p w14:paraId="439E1A5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5B428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D330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A8A59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A622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781D" w14:textId="77777777" w:rsidR="00010462" w:rsidRDefault="00010462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A836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D18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intrări – ieşiri</w:t>
            </w:r>
          </w:p>
          <w:p w14:paraId="5CDAB41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  <w:r>
              <w:rPr>
                <w:b/>
                <w:bCs/>
                <w:iCs/>
                <w:sz w:val="20"/>
              </w:rPr>
              <w:t xml:space="preserve"> </w:t>
            </w:r>
          </w:p>
        </w:tc>
      </w:tr>
      <w:tr w:rsidR="00010462" w14:paraId="52558E0E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986D0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A28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105+720</w:t>
            </w:r>
          </w:p>
          <w:p w14:paraId="09F9853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6259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4B6F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 -</w:t>
            </w:r>
          </w:p>
          <w:p w14:paraId="56ECECC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3E16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5A8C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DB22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887C4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D3EE0" w14:textId="77777777" w:rsidR="00010462" w:rsidRPr="004C4194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0451D498" w14:textId="77777777" w:rsidR="00010462" w:rsidRPr="00D0576C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B1D0E9C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789D3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F3C3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5FEA5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D2A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286C8B9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E75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CD91D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210D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BEF53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93558" w14:textId="77777777" w:rsidR="00010462" w:rsidRPr="00423757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Nesemnalizată pe teren.</w:t>
            </w:r>
          </w:p>
          <w:p w14:paraId="7E3043E9" w14:textId="77777777" w:rsidR="00010462" w:rsidRPr="00423757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CAA44C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peste sch. 10 la liniile 4 și 5 Cap Y.</w:t>
            </w:r>
          </w:p>
        </w:tc>
      </w:tr>
      <w:tr w:rsidR="00010462" w14:paraId="3EA9572A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56BB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A188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BCFA8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26F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40A6924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6638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A1DD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245C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B7008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5B840" w14:textId="77777777" w:rsidR="00010462" w:rsidRPr="00F94F88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DA44D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la și de la liniile 4 și 5 </w:t>
            </w:r>
          </w:p>
          <w:p w14:paraId="188EF06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>st. Ghimeș, Cap Y.</w:t>
            </w:r>
          </w:p>
        </w:tc>
      </w:tr>
      <w:tr w:rsidR="00010462" w14:paraId="71B41806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1C57F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477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109+050</w:t>
            </w:r>
          </w:p>
          <w:p w14:paraId="22FB9DA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B1E27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090E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3A6342A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214D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6006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94A4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52BE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31C4" w14:textId="77777777" w:rsidR="00010462" w:rsidRPr="00F94F88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2046B969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A86B5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E903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109+070</w:t>
            </w:r>
          </w:p>
          <w:p w14:paraId="384F6C3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84D54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824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2582CEA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F31E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AB5E6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114D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5A18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3590" w14:textId="77777777" w:rsidR="00010462" w:rsidRPr="004C4194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BB6D644" w14:textId="77777777" w:rsidR="00010462" w:rsidRPr="00D0576C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580D734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3A84A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C131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755A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404A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2E6A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B87CE7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72</w:t>
            </w:r>
          </w:p>
          <w:p w14:paraId="14097D3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4B1628E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2C2B47E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18484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868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5F8CD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A690" w14:textId="77777777" w:rsidR="00010462" w:rsidRPr="006E4685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9F32791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CA727" w14:textId="77777777" w:rsidR="00010462" w:rsidRDefault="00010462" w:rsidP="0001046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650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1799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14FD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0170023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179B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5676CF0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F0CD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FC27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4087A" w14:textId="77777777" w:rsidR="00010462" w:rsidRPr="00D0473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6017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</w:tbl>
    <w:p w14:paraId="3041D0C0" w14:textId="77777777" w:rsidR="00010462" w:rsidRDefault="00010462" w:rsidP="00F340A3">
      <w:pPr>
        <w:spacing w:before="40" w:after="40" w:line="192" w:lineRule="auto"/>
        <w:ind w:right="57"/>
        <w:rPr>
          <w:sz w:val="20"/>
          <w:szCs w:val="20"/>
        </w:rPr>
      </w:pPr>
    </w:p>
    <w:p w14:paraId="21BB6F23" w14:textId="77777777" w:rsidR="00010462" w:rsidRDefault="00010462" w:rsidP="00EE4C95">
      <w:pPr>
        <w:pStyle w:val="Heading1"/>
        <w:spacing w:line="360" w:lineRule="auto"/>
      </w:pPr>
      <w:r>
        <w:t>LINIA 507</w:t>
      </w:r>
    </w:p>
    <w:p w14:paraId="2EA365B6" w14:textId="77777777" w:rsidR="00010462" w:rsidRPr="006A4B24" w:rsidRDefault="00010462" w:rsidP="00822D2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BACĂU - BICAZ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10462" w14:paraId="1B14B93E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C258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991E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ED58F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A0D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6FE6CC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5D1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1C2220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1347F" w14:textId="77777777" w:rsidR="00010462" w:rsidRPr="00E1695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7DBE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D139A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5C23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644814C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76,  </w:t>
            </w:r>
          </w:p>
          <w:p w14:paraId="3C516EC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010462" w14:paraId="0922B447" w14:textId="77777777">
        <w:trPr>
          <w:cantSplit/>
          <w:trHeight w:val="1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424A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2BE4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F991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23F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6B190F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7CE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7AC22C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E28B9" w14:textId="77777777" w:rsidR="00010462" w:rsidRPr="00E1695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CF62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D2CAA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73A2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6EDF573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 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40.</w:t>
            </w:r>
          </w:p>
        </w:tc>
      </w:tr>
      <w:tr w:rsidR="00010462" w14:paraId="204C3F9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AB7AD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51DF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AAC4C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0C23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0C7A0F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Y, </w:t>
            </w:r>
          </w:p>
          <w:p w14:paraId="75769CD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A2A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52/46-30/40-26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C6DBC" w14:textId="77777777" w:rsidR="00010462" w:rsidRPr="00E1695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AA98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7616A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D52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C4E3B7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spre staţia Gârleni.</w:t>
            </w:r>
          </w:p>
        </w:tc>
      </w:tr>
      <w:tr w:rsidR="00010462" w14:paraId="26C6F28E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5067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582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DEC96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275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Buhuși</w:t>
            </w:r>
          </w:p>
          <w:p w14:paraId="16B3D6D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1D0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2382" w14:textId="77777777" w:rsidR="00010462" w:rsidRPr="00E1695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1D6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BC20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4DFB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6F64BFA9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3F639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AAD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4BCEF6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F38F35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31+802</w:t>
            </w:r>
          </w:p>
          <w:p w14:paraId="46DC684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9E65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14A2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971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E331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965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0CCF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D1C5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5554355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A8EB28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D62DAF0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99A94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CDB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31F0CC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93992A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33+974</w:t>
            </w:r>
          </w:p>
          <w:p w14:paraId="10BB9CD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B8C04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72EA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47A4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4D56F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CC7A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46B0C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7E4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1AC9531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885BAF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680793C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62C63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1ADE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3C94BE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C711C8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43+047</w:t>
            </w:r>
          </w:p>
          <w:p w14:paraId="6A614C6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E215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05F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Podoleni - Roznov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B83E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F9885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B063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A5B9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B56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3760DCF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A096BF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610114F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F912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AEE3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0D905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25B0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3B2AD69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7176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A9B38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19F7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F7645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8E6F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B190E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9 abătută.</w:t>
            </w:r>
          </w:p>
        </w:tc>
      </w:tr>
      <w:tr w:rsidR="00010462" w14:paraId="53F89FF6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4CA0E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6A6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7D4A8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5EA9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50C4F66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722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E8270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EB99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374FB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B9CD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13, </w:t>
            </w:r>
          </w:p>
          <w:p w14:paraId="5C0C03B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vârf sch. 14.</w:t>
            </w:r>
          </w:p>
        </w:tc>
      </w:tr>
      <w:tr w:rsidR="00010462" w14:paraId="5084B66D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7796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797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D2750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A0FB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49B8B4D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91F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0CC4F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AE96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4A05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C472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61A85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liniile 3 - 5 abătute Cap Y.</w:t>
            </w:r>
          </w:p>
        </w:tc>
      </w:tr>
      <w:tr w:rsidR="00010462" w14:paraId="1F7123BB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47BF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81D3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49A1F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96F6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6402A71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108E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E6C50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E2B5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10F81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CA77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E19E1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5, 6 abătute </w:t>
            </w:r>
          </w:p>
          <w:p w14:paraId="7C7B40C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Y.</w:t>
            </w:r>
          </w:p>
        </w:tc>
      </w:tr>
      <w:tr w:rsidR="00010462" w14:paraId="16E1916D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48623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D84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159489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943507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72+300</w:t>
            </w:r>
          </w:p>
          <w:p w14:paraId="66724C6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AED14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FF4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Bistrița Neamț -</w:t>
            </w:r>
          </w:p>
          <w:p w14:paraId="196FB0B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5FD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831D1" w14:textId="77777777" w:rsidR="00010462" w:rsidRPr="00E1695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E4A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EB88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8B81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0B3A412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4E2ABB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36BA6D7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4BA31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E17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35148C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061DD2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74+658</w:t>
            </w:r>
          </w:p>
          <w:p w14:paraId="356CDE8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74+668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0D873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889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5D3120B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1AD4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7219" w14:textId="77777777" w:rsidR="00010462" w:rsidRPr="00E1695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20F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958C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4F25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3614B8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69B006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D1A47DC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C7920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F6D3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75+000</w:t>
            </w:r>
          </w:p>
          <w:p w14:paraId="793D670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D959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FFD8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Pângărați - </w:t>
            </w:r>
          </w:p>
          <w:p w14:paraId="4AFE07D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FE79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C0C7" w14:textId="77777777" w:rsidR="00010462" w:rsidRPr="00E1695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6BF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66648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EB9C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53B37405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95B9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382A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048B74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0AB305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76+339</w:t>
            </w:r>
          </w:p>
          <w:p w14:paraId="226AAA3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0B853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C38C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1D9AB7B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661E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FD17" w14:textId="77777777" w:rsidR="00010462" w:rsidRPr="00E1695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5517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4015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2BE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5A4E720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E7904A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E33C941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6D45C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DA08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0C3D2A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3751D5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76+891</w:t>
            </w:r>
          </w:p>
          <w:p w14:paraId="6EF2A5A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25B9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6289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1020D30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B50E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ADC8C" w14:textId="77777777" w:rsidR="00010462" w:rsidRPr="00E1695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B6A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3608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4931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5D5ADBE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1B3EA6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0E350C3B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CB508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9CC6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0A32C6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EEAA8C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77+421</w:t>
            </w:r>
          </w:p>
          <w:p w14:paraId="7B5AD4A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DFBFD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8FE9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00ABACF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405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97964" w14:textId="77777777" w:rsidR="00010462" w:rsidRPr="00E1695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2B53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C830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29EA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43EE000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C83FAB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B23A061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2E231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327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B38CFB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D85096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33C591A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25F9B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9B4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62B3775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707B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F1A7F" w14:textId="77777777" w:rsidR="00010462" w:rsidRPr="00E1695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440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2B0A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DF37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2B91744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627423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018D7270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C7AC3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E564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151B6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A47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Tarcău</w:t>
            </w:r>
          </w:p>
          <w:p w14:paraId="0CCAFC1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4FBE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0C40E" w14:textId="77777777" w:rsidR="00010462" w:rsidRPr="00E1695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E1F9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E7071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8CA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2434A68E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BDEE6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2D77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02131F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48662E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81+105</w:t>
            </w:r>
          </w:p>
          <w:p w14:paraId="128D006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81+265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9F0D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3869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310E688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BF20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1F114" w14:textId="77777777" w:rsidR="00010462" w:rsidRPr="00E1695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A7EF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409E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9DAB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B389F4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4643703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91E7808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64E62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9D34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90C18A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01B675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81+619</w:t>
            </w:r>
          </w:p>
          <w:p w14:paraId="36571FF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1E72D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842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62E0F86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5E3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63E0C" w14:textId="77777777" w:rsidR="00010462" w:rsidRPr="00E1695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12B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1E2C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451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5DD76BA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2C49DFE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3237B23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F94B7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8E0B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542653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F329FF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81+821</w:t>
            </w:r>
          </w:p>
          <w:p w14:paraId="342E9EA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81+941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CFD9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ADD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68D5149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44FC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489F6" w14:textId="77777777" w:rsidR="00010462" w:rsidRPr="00E1695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7CF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F8DA2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9566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8B432A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40872A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064750A6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BAF7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C79F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093E2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62F0D" w14:textId="77777777" w:rsidR="00010462" w:rsidRDefault="00010462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2DE7D96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CB39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279E7" w14:textId="77777777" w:rsidR="00010462" w:rsidRPr="00E1695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68C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FC702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23EF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06665DE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9E3C" w14:textId="77777777" w:rsidR="00010462" w:rsidRDefault="00010462" w:rsidP="0001046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C4AE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230FE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7F80" w14:textId="77777777" w:rsidR="00010462" w:rsidRDefault="00010462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29BE3BD3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DDD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F8FCF2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9F8E9" w14:textId="77777777" w:rsidR="00010462" w:rsidRPr="00E1695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EDDE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F042" w14:textId="77777777" w:rsidR="00010462" w:rsidRPr="002761C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5122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02C2FF2" w14:textId="77777777" w:rsidR="00010462" w:rsidRDefault="00010462">
      <w:pPr>
        <w:spacing w:before="40" w:after="40" w:line="192" w:lineRule="auto"/>
        <w:ind w:right="57"/>
        <w:rPr>
          <w:sz w:val="20"/>
        </w:rPr>
      </w:pPr>
    </w:p>
    <w:p w14:paraId="0DAE946D" w14:textId="77777777" w:rsidR="00010462" w:rsidRDefault="00010462" w:rsidP="00D430CA">
      <w:pPr>
        <w:pStyle w:val="Heading1"/>
        <w:spacing w:line="360" w:lineRule="auto"/>
      </w:pPr>
      <w:r>
        <w:t>LINIA 510</w:t>
      </w:r>
    </w:p>
    <w:p w14:paraId="7D80BEFC" w14:textId="77777777" w:rsidR="00010462" w:rsidRDefault="00010462" w:rsidP="006B5BFC">
      <w:pPr>
        <w:pStyle w:val="Heading1"/>
        <w:spacing w:line="360" w:lineRule="auto"/>
        <w:rPr>
          <w:b w:val="0"/>
          <w:bCs w:val="0"/>
          <w:sz w:val="8"/>
        </w:rPr>
      </w:pPr>
      <w:r>
        <w:t>LEORDA - DOROHOI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10462" w14:paraId="789E6DE4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BBE3" w14:textId="77777777" w:rsidR="00010462" w:rsidRDefault="00010462" w:rsidP="0001046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3D47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88BEE9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0A9E" w14:textId="77777777" w:rsidR="00010462" w:rsidRPr="003459D6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D419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Leorda - Dorohoi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10CC" w14:textId="77777777" w:rsidR="00010462" w:rsidRDefault="00010462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653B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F83D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AF2B" w14:textId="77777777" w:rsidR="00010462" w:rsidRPr="003459D6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9B2D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Ax. St. </w:t>
            </w:r>
            <w:r w:rsidRPr="00C8117C">
              <w:rPr>
                <w:b/>
                <w:bCs/>
                <w:i/>
                <w:iCs/>
                <w:sz w:val="20"/>
              </w:rPr>
              <w:t>Leorda</w:t>
            </w:r>
          </w:p>
          <w:p w14:paraId="6A4F31C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Ax. St.</w:t>
            </w:r>
            <w:r w:rsidRPr="00C8117C">
              <w:rPr>
                <w:b/>
                <w:bCs/>
                <w:i/>
                <w:iCs/>
                <w:sz w:val="20"/>
              </w:rPr>
              <w:t xml:space="preserve"> Dorohoi</w:t>
            </w:r>
          </w:p>
          <w:p w14:paraId="7B369927" w14:textId="77777777" w:rsidR="00010462" w:rsidRPr="00C8117C" w:rsidRDefault="00010462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0F74C984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AC66D" w14:textId="77777777" w:rsidR="00010462" w:rsidRDefault="00010462" w:rsidP="0001046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B348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A7B9B" w14:textId="77777777" w:rsidR="00010462" w:rsidRPr="003459D6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4A01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4F8E1700" w14:textId="77777777" w:rsidR="00010462" w:rsidRPr="00673810" w:rsidRDefault="00010462">
            <w:pPr>
              <w:spacing w:before="40" w:after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53EE2" w14:textId="77777777" w:rsidR="00010462" w:rsidRPr="00673810" w:rsidRDefault="00010462">
            <w:pPr>
              <w:spacing w:before="40" w:after="40" w:line="360" w:lineRule="auto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1C72" w14:textId="77777777" w:rsidR="00010462" w:rsidRPr="00673810" w:rsidRDefault="00010462">
            <w:pPr>
              <w:spacing w:before="12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2320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636F8" w14:textId="77777777" w:rsidR="00010462" w:rsidRPr="003459D6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7AEA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010462" w14:paraId="2996B518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375F1" w14:textId="77777777" w:rsidR="00010462" w:rsidRDefault="00010462" w:rsidP="0001046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05FB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5B08C" w14:textId="77777777" w:rsidR="00010462" w:rsidRPr="003459D6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2D15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5D06A2D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20BF0" w14:textId="77777777" w:rsidR="00010462" w:rsidRDefault="00010462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DD5C" w14:textId="77777777" w:rsidR="00010462" w:rsidRPr="003459D6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9173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BADE9" w14:textId="77777777" w:rsidR="00010462" w:rsidRPr="003459D6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B87D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15AE34D6" w14:textId="77777777" w:rsidR="00010462" w:rsidRDefault="00010462">
      <w:pPr>
        <w:spacing w:before="40" w:after="40" w:line="192" w:lineRule="auto"/>
        <w:ind w:right="57"/>
        <w:rPr>
          <w:sz w:val="20"/>
        </w:rPr>
      </w:pPr>
    </w:p>
    <w:p w14:paraId="7D3CE12F" w14:textId="77777777" w:rsidR="00010462" w:rsidRDefault="00010462" w:rsidP="007E1810">
      <w:pPr>
        <w:pStyle w:val="Heading1"/>
        <w:spacing w:line="360" w:lineRule="auto"/>
      </w:pPr>
      <w:r>
        <w:t>LINIA 511</w:t>
      </w:r>
    </w:p>
    <w:p w14:paraId="2397BF4A" w14:textId="77777777" w:rsidR="00010462" w:rsidRPr="009B4FEF" w:rsidRDefault="00010462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10462" w14:paraId="066C0A1F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2D10" w14:textId="77777777" w:rsidR="00010462" w:rsidRDefault="00010462" w:rsidP="0001046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749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6E8B" w14:textId="77777777" w:rsidR="00010462" w:rsidRPr="00D33E71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BDA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05EADD3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4E17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DB985D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014F6DA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5F2D971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988B8" w14:textId="77777777" w:rsidR="00010462" w:rsidRPr="00D33E71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EF7D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63297" w14:textId="77777777" w:rsidR="00010462" w:rsidRPr="00D33E71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FBBFF" w14:textId="77777777" w:rsidR="00010462" w:rsidRPr="009E7CE7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10462" w14:paraId="62BA6AA2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CEAA0" w14:textId="77777777" w:rsidR="00010462" w:rsidRDefault="00010462" w:rsidP="0001046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F22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305D9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44D9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54E097B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8C10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01825EA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175BAC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5DA7" w14:textId="77777777" w:rsidR="00010462" w:rsidRPr="00F02EF7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77EF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F544B" w14:textId="77777777" w:rsidR="00010462" w:rsidRPr="00BE2D76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168B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1CA5296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9AE15" w14:textId="77777777" w:rsidR="00010462" w:rsidRDefault="00010462" w:rsidP="0001046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1E5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506FD63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4FE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384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151748B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B2E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43B2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D2F3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91CBD" w14:textId="77777777" w:rsidR="00010462" w:rsidRPr="00BE2D76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02446" w14:textId="77777777" w:rsidR="00010462" w:rsidRPr="00193954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5A4C7250" w14:textId="77777777" w:rsidR="00010462" w:rsidRPr="0017685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2753878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F1113" w14:textId="77777777" w:rsidR="00010462" w:rsidRDefault="00010462" w:rsidP="0001046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EAB7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E7F6" w14:textId="77777777" w:rsidR="00010462" w:rsidRPr="002108A9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6C760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4F8B5CD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3076132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89D1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773FA63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5FD7850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7F03" w14:textId="77777777" w:rsidR="00010462" w:rsidRPr="00F02EF7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080A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D24B" w14:textId="77777777" w:rsidR="00010462" w:rsidRPr="00BE2D76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7625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5AFDE5EC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0D4B" w14:textId="77777777" w:rsidR="00010462" w:rsidRDefault="00010462" w:rsidP="0001046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A47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8B8EE" w14:textId="77777777" w:rsidR="00010462" w:rsidRPr="002108A9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6FC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69DC260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B69E7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740AA5D2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57886080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25EAE80B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4A3CC" w14:textId="77777777" w:rsidR="00010462" w:rsidRPr="00F02EF7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C8C9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B7C7E" w14:textId="77777777" w:rsidR="00010462" w:rsidRPr="00BE2D76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3A13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5007694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681F" w14:textId="77777777" w:rsidR="00010462" w:rsidRDefault="00010462" w:rsidP="0001046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961D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BB3F2" w14:textId="77777777" w:rsidR="00010462" w:rsidRPr="002108A9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33D4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6C61C77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27A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2112DA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21101" w14:textId="77777777" w:rsidR="00010462" w:rsidRPr="00F02EF7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30E0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E2B5D" w14:textId="77777777" w:rsidR="00010462" w:rsidRPr="00BE2D76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25C30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1F70EEDC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E28A6" w14:textId="77777777" w:rsidR="00010462" w:rsidRDefault="00010462" w:rsidP="0001046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A451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87211" w14:textId="77777777" w:rsidR="00010462" w:rsidRPr="002108A9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EEA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266CBD4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7597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FF4F0" w14:textId="77777777" w:rsidR="00010462" w:rsidRPr="00F02EF7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4525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77B17" w14:textId="77777777" w:rsidR="00010462" w:rsidRPr="00BE2D76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A16F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27D8DD3E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82691" w14:textId="77777777" w:rsidR="00010462" w:rsidRDefault="00010462" w:rsidP="0001046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6EC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39E69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1309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7801A98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72D0B0D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5FC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40EF50B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7CDD" w14:textId="77777777" w:rsidR="00010462" w:rsidRPr="00F02EF7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FD1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4DD73" w14:textId="77777777" w:rsidR="00010462" w:rsidRPr="00BE2D76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0884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5D4E168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C5802" w14:textId="77777777" w:rsidR="00010462" w:rsidRDefault="00010462" w:rsidP="0001046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1F5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3310D" w14:textId="77777777" w:rsidR="00010462" w:rsidRPr="002108A9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DBCA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132A3E8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DE3A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2C432" w14:textId="77777777" w:rsidR="00010462" w:rsidRPr="00F02EF7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DA62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06E6" w14:textId="77777777" w:rsidR="00010462" w:rsidRPr="00BE2D76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19280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568797F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35E0A" w14:textId="77777777" w:rsidR="00010462" w:rsidRDefault="00010462" w:rsidP="0001046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B580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E1AA8" w14:textId="77777777" w:rsidR="00010462" w:rsidRPr="002108A9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656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764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68B63" w14:textId="77777777" w:rsidR="00010462" w:rsidRPr="00F02EF7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E5B5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1D9C4" w14:textId="77777777" w:rsidR="00010462" w:rsidRPr="00BE2D76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BF58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35D83561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D7044" w14:textId="77777777" w:rsidR="00010462" w:rsidRDefault="00010462" w:rsidP="0001046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8A78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F1905" w14:textId="77777777" w:rsidR="00010462" w:rsidRPr="002108A9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92C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638EE4C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7BECD79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8193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F8B5C8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00692D7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5E02DFB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2F4D380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ACB9" w14:textId="77777777" w:rsidR="00010462" w:rsidRPr="00F02EF7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102A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0C65F" w14:textId="77777777" w:rsidR="00010462" w:rsidRPr="00BE2D76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F95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0E646F91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9B9C" w14:textId="77777777" w:rsidR="00010462" w:rsidRDefault="00010462" w:rsidP="0001046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2938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366EF" w14:textId="77777777" w:rsidR="00010462" w:rsidRPr="002108A9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A91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4C233E5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B033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3C7C" w14:textId="77777777" w:rsidR="00010462" w:rsidRPr="00F02EF7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54EA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C5FE" w14:textId="77777777" w:rsidR="00010462" w:rsidRPr="00BE2D76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933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602B3B7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8D070" w14:textId="77777777" w:rsidR="00010462" w:rsidRDefault="00010462" w:rsidP="0001046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2C7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36131" w14:textId="77777777" w:rsidR="00010462" w:rsidRPr="002108A9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462B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70CC4FC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BB0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9B4B6" w14:textId="77777777" w:rsidR="00010462" w:rsidRPr="00F02EF7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9AA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8187E" w14:textId="77777777" w:rsidR="00010462" w:rsidRPr="00BE2D76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05E1C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7724D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CC858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010462" w14:paraId="42C96B1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569F8" w14:textId="77777777" w:rsidR="00010462" w:rsidRDefault="00010462" w:rsidP="0001046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F473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B7652" w14:textId="77777777" w:rsidR="00010462" w:rsidRPr="002108A9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71F3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4225C9B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83C8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CF813F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1BDCD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B0C4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20EF4" w14:textId="77777777" w:rsidR="00010462" w:rsidRPr="00BE2D76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46B8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ACE49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010462" w14:paraId="4B4BEA3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D1D3A" w14:textId="77777777" w:rsidR="00010462" w:rsidRDefault="00010462" w:rsidP="0001046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20C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0D13" w14:textId="77777777" w:rsidR="00010462" w:rsidRPr="002108A9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C590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45DF8A0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F026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9CB739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F649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1E54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64730" w14:textId="77777777" w:rsidR="00010462" w:rsidRPr="00BE2D76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5C73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B86D7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4C119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010462" w14:paraId="7158EF0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5B67F" w14:textId="77777777" w:rsidR="00010462" w:rsidRDefault="00010462" w:rsidP="0001046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F08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C622" w14:textId="77777777" w:rsidR="00010462" w:rsidRPr="002108A9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E4B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14101B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B91C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B0CD" w14:textId="77777777" w:rsidR="00010462" w:rsidRPr="00F02EF7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F67B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A96A5" w14:textId="77777777" w:rsidR="00010462" w:rsidRPr="00BE2D76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2169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1FE449AE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A3E7" w14:textId="77777777" w:rsidR="00010462" w:rsidRDefault="00010462" w:rsidP="0001046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E19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5028B" w14:textId="77777777" w:rsidR="00010462" w:rsidRPr="002108A9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4EF0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89408C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BD7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1408B" w14:textId="77777777" w:rsidR="00010462" w:rsidRPr="00F02EF7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5E4D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1B56" w14:textId="77777777" w:rsidR="00010462" w:rsidRPr="00BE2D76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DA44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3EB64CA" w14:textId="77777777" w:rsidR="00010462" w:rsidRDefault="00010462">
      <w:pPr>
        <w:spacing w:before="40" w:after="40" w:line="192" w:lineRule="auto"/>
        <w:ind w:right="57"/>
        <w:rPr>
          <w:sz w:val="20"/>
        </w:rPr>
      </w:pPr>
    </w:p>
    <w:p w14:paraId="0649E891" w14:textId="77777777" w:rsidR="00010462" w:rsidRDefault="00010462" w:rsidP="00B86D21">
      <w:pPr>
        <w:pStyle w:val="Heading1"/>
        <w:spacing w:line="360" w:lineRule="auto"/>
      </w:pPr>
      <w:r>
        <w:t>LINIA 515</w:t>
      </w:r>
    </w:p>
    <w:p w14:paraId="5C6BC7E8" w14:textId="77777777" w:rsidR="00010462" w:rsidRDefault="00010462" w:rsidP="00862BF9">
      <w:pPr>
        <w:pStyle w:val="Heading1"/>
        <w:spacing w:line="360" w:lineRule="auto"/>
        <w:rPr>
          <w:b w:val="0"/>
          <w:bCs w:val="0"/>
          <w:sz w:val="8"/>
        </w:rPr>
      </w:pPr>
      <w:r>
        <w:t>DORNEŞTI - NISIPITU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0"/>
        <w:gridCol w:w="2207"/>
        <w:gridCol w:w="871"/>
        <w:gridCol w:w="750"/>
        <w:gridCol w:w="871"/>
        <w:gridCol w:w="750"/>
        <w:gridCol w:w="2497"/>
      </w:tblGrid>
      <w:tr w:rsidR="00010462" w14:paraId="486C242E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10931" w14:textId="77777777" w:rsidR="00010462" w:rsidRDefault="00010462" w:rsidP="0001046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A649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0+200</w:t>
            </w:r>
          </w:p>
          <w:p w14:paraId="4E61826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0+700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17FE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62BF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Dornești - Rădăuți</w:t>
            </w: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066A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F3E61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F90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6BA65" w14:textId="77777777" w:rsidR="00010462" w:rsidRPr="00412AB5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6C4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77B4D59E" w14:textId="77777777" w:rsidR="00010462" w:rsidRDefault="00010462">
      <w:pPr>
        <w:spacing w:before="40" w:after="40" w:line="192" w:lineRule="auto"/>
        <w:ind w:right="57"/>
        <w:rPr>
          <w:sz w:val="20"/>
          <w:szCs w:val="20"/>
        </w:rPr>
      </w:pPr>
    </w:p>
    <w:p w14:paraId="2262F96A" w14:textId="77777777" w:rsidR="00010462" w:rsidRDefault="00010462" w:rsidP="00072BF3">
      <w:pPr>
        <w:pStyle w:val="Heading1"/>
        <w:spacing w:line="360" w:lineRule="auto"/>
      </w:pPr>
      <w:bookmarkStart w:id="4" w:name="_Hlk182558800"/>
      <w:r>
        <w:t>LINIA 517</w:t>
      </w:r>
    </w:p>
    <w:p w14:paraId="4A0718B2" w14:textId="77777777" w:rsidR="00010462" w:rsidRDefault="00010462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010462" w14:paraId="07DD7B1D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3F8E" w14:textId="77777777" w:rsidR="00010462" w:rsidRDefault="00010462" w:rsidP="0001046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EAB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6A7A2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99EF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654042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4E2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EED4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8E5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AAF8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AE69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73E5CB0A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8C0DB" w14:textId="77777777" w:rsidR="00010462" w:rsidRDefault="00010462" w:rsidP="0001046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B69AC" w14:textId="77777777" w:rsidR="00010462" w:rsidRDefault="00010462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1DCB3" w14:textId="77777777" w:rsidR="00010462" w:rsidRDefault="00010462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CAA8D" w14:textId="77777777" w:rsidR="00010462" w:rsidRDefault="00010462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C57AFCC" w14:textId="77777777" w:rsidR="00010462" w:rsidRDefault="00010462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0175F" w14:textId="77777777" w:rsidR="00010462" w:rsidRDefault="00010462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D97DD" w14:textId="77777777" w:rsidR="00010462" w:rsidRDefault="00010462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7D8F8" w14:textId="77777777" w:rsidR="00010462" w:rsidRDefault="00010462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7A35" w14:textId="77777777" w:rsidR="00010462" w:rsidRDefault="00010462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3479" w14:textId="77777777" w:rsidR="00010462" w:rsidRDefault="00010462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17935FC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2A9B" w14:textId="77777777" w:rsidR="00010462" w:rsidRDefault="00010462" w:rsidP="0001046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E4C6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6124A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878EC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ED3DFFC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48FE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E51641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37991C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29DB88B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619B2F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4AF8A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FED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4A4A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C896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91F46CC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7FEBE3E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010462" w14:paraId="682D39B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D1734" w14:textId="77777777" w:rsidR="00010462" w:rsidRDefault="00010462" w:rsidP="0001046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E02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510D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41B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2986CE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251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E163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85A5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CC52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E4F8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010462" w14:paraId="6A4D443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D101B" w14:textId="77777777" w:rsidR="00010462" w:rsidRDefault="00010462" w:rsidP="0001046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FACB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625F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813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E5E2FB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9484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7EDD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B532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1CC1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089A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4A9D775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025C4" w14:textId="77777777" w:rsidR="00010462" w:rsidRDefault="00010462" w:rsidP="0001046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93D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65FF2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BEE0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36A669CC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5897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718E3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2659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09413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4930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499D5A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79089" w14:textId="77777777" w:rsidR="00010462" w:rsidRDefault="00010462" w:rsidP="0001046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820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3177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83C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BA2E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DBB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FCD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67E66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F52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096A656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64FBE" w14:textId="77777777" w:rsidR="00010462" w:rsidRDefault="00010462" w:rsidP="0001046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E116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E6D0B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A038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2857402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91F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7F9FEE3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3581C29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3E1C4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092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0D4B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C54B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1C08BA9" w14:textId="77777777" w:rsidR="00010462" w:rsidRDefault="00010462" w:rsidP="00F232A2">
      <w:pPr>
        <w:spacing w:before="40" w:after="40" w:line="192" w:lineRule="auto"/>
        <w:ind w:right="57"/>
        <w:rPr>
          <w:sz w:val="20"/>
        </w:rPr>
      </w:pPr>
    </w:p>
    <w:p w14:paraId="788998AC" w14:textId="77777777" w:rsidR="00010462" w:rsidRDefault="00010462" w:rsidP="00F04622">
      <w:pPr>
        <w:pStyle w:val="Heading1"/>
        <w:spacing w:line="360" w:lineRule="auto"/>
      </w:pPr>
      <w:r>
        <w:t>LINIA 600</w:t>
      </w:r>
    </w:p>
    <w:p w14:paraId="51B3038E" w14:textId="77777777" w:rsidR="00010462" w:rsidRDefault="00010462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10462" w14:paraId="029ED28F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C4F34" w14:textId="77777777" w:rsidR="00010462" w:rsidRDefault="00010462" w:rsidP="0001046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57F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4716123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5BB5F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FADD" w14:textId="77777777" w:rsidR="00010462" w:rsidRDefault="0001046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66F1B179" w14:textId="77777777" w:rsidR="00010462" w:rsidRDefault="0001046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249D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7C9F8" w14:textId="77777777" w:rsidR="00010462" w:rsidRPr="002F6CED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1B8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6A6C" w14:textId="77777777" w:rsidR="00010462" w:rsidRPr="00C1413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79869" w14:textId="77777777" w:rsidR="00010462" w:rsidRPr="009E2C90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4E0D7A24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6655" w14:textId="77777777" w:rsidR="00010462" w:rsidRDefault="00010462" w:rsidP="0001046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28F1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541754E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0A73E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A507" w14:textId="77777777" w:rsidR="00010462" w:rsidRDefault="00010462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1113DD88" w14:textId="77777777" w:rsidR="00010462" w:rsidRDefault="00010462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651A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EDDA" w14:textId="77777777" w:rsidR="00010462" w:rsidRPr="002F6CED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CB12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48FF6" w14:textId="77777777" w:rsidR="00010462" w:rsidRPr="00C1413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C10F" w14:textId="77777777" w:rsidR="00010462" w:rsidRPr="005D499E" w:rsidRDefault="00010462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0523D7B" w14:textId="77777777" w:rsidR="00010462" w:rsidRPr="009E2C90" w:rsidRDefault="00010462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701B58A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3847A" w14:textId="77777777" w:rsidR="00010462" w:rsidRDefault="00010462" w:rsidP="0001046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E2E8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31DB2A8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BA688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0844D" w14:textId="77777777" w:rsidR="00010462" w:rsidRDefault="0001046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44505018" w14:textId="77777777" w:rsidR="00010462" w:rsidRDefault="0001046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D858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97472" w14:textId="77777777" w:rsidR="00010462" w:rsidRPr="002F6CED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52DC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A0893" w14:textId="77777777" w:rsidR="00010462" w:rsidRPr="00C1413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F512" w14:textId="77777777" w:rsidR="00010462" w:rsidRPr="00DD03D3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010462" w14:paraId="156F8264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E4EAB" w14:textId="77777777" w:rsidR="00010462" w:rsidRDefault="00010462" w:rsidP="0001046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C04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A1D11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9FFE0" w14:textId="77777777" w:rsidR="00010462" w:rsidRDefault="00010462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A010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63C6A" w14:textId="77777777" w:rsidR="00010462" w:rsidRPr="002F6CED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844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856FD" w14:textId="77777777" w:rsidR="00010462" w:rsidRPr="00C1413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DF9A8" w14:textId="77777777" w:rsidR="00010462" w:rsidRPr="00DD03D3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010462" w14:paraId="4E4D6283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A006E" w14:textId="77777777" w:rsidR="00010462" w:rsidRDefault="00010462" w:rsidP="0001046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F6E7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05DD209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59DD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C2350" w14:textId="77777777" w:rsidR="00010462" w:rsidRDefault="0001046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3B439E76" w14:textId="77777777" w:rsidR="00010462" w:rsidRDefault="0001046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EC0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EC15" w14:textId="77777777" w:rsidR="00010462" w:rsidRPr="002F6CED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1B5E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D05D6" w14:textId="77777777" w:rsidR="00010462" w:rsidRPr="00C1413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BA2E" w14:textId="77777777" w:rsidR="00010462" w:rsidRPr="005D499E" w:rsidRDefault="0001046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6A475F0" w14:textId="77777777" w:rsidR="00010462" w:rsidRPr="009E2C90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7FCCBF1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90BC4" w14:textId="77777777" w:rsidR="00010462" w:rsidRDefault="00010462" w:rsidP="0001046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1F5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0B1F3A5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E2C98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9467" w14:textId="77777777" w:rsidR="00010462" w:rsidRDefault="0001046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1D371906" w14:textId="77777777" w:rsidR="00010462" w:rsidRDefault="0001046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7BA5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A087" w14:textId="77777777" w:rsidR="00010462" w:rsidRPr="002F6CED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F3DB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FC484" w14:textId="77777777" w:rsidR="00010462" w:rsidRPr="00C1413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2BB6C" w14:textId="77777777" w:rsidR="00010462" w:rsidRPr="005D20EA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10462" w14:paraId="425E9E43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8AEBF" w14:textId="77777777" w:rsidR="00010462" w:rsidRDefault="00010462" w:rsidP="0001046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4D03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5873DCE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D32C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83AD7" w14:textId="77777777" w:rsidR="00010462" w:rsidRDefault="0001046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7A662DAF" w14:textId="77777777" w:rsidR="00010462" w:rsidRDefault="0001046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37BC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35AA" w14:textId="77777777" w:rsidR="00010462" w:rsidRPr="002F6CED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B9B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B633D" w14:textId="77777777" w:rsidR="00010462" w:rsidRPr="00C1413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AEDE1" w14:textId="77777777" w:rsidR="00010462" w:rsidRPr="005D499E" w:rsidRDefault="0001046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2244BEF6" w14:textId="77777777" w:rsidR="00010462" w:rsidRPr="009E2C90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0DD2323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A4156" w14:textId="77777777" w:rsidR="00010462" w:rsidRDefault="00010462" w:rsidP="0001046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967A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4269F1E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1A692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01AB7" w14:textId="77777777" w:rsidR="00010462" w:rsidRDefault="0001046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18DD92B5" w14:textId="77777777" w:rsidR="00010462" w:rsidRDefault="0001046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F46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2A24" w14:textId="77777777" w:rsidR="00010462" w:rsidRPr="002F6CED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9F6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7490" w14:textId="77777777" w:rsidR="00010462" w:rsidRPr="00C1413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5DA0" w14:textId="77777777" w:rsidR="00010462" w:rsidRPr="005D499E" w:rsidRDefault="0001046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5BB2AE7F" w14:textId="77777777" w:rsidR="00010462" w:rsidRPr="009E2C90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08DA0B63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9F038" w14:textId="77777777" w:rsidR="00010462" w:rsidRDefault="00010462" w:rsidP="0001046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193F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2BB591A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1B8A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A6A9B" w14:textId="77777777" w:rsidR="00010462" w:rsidRDefault="0001046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2EC87E52" w14:textId="77777777" w:rsidR="00010462" w:rsidRDefault="0001046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2EA9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EF57A" w14:textId="77777777" w:rsidR="00010462" w:rsidRPr="002F6CED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C39D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4A688" w14:textId="77777777" w:rsidR="00010462" w:rsidRPr="00C1413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581AE" w14:textId="77777777" w:rsidR="00010462" w:rsidRPr="005D499E" w:rsidRDefault="0001046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79ECB49E" w14:textId="77777777" w:rsidR="00010462" w:rsidRPr="009E2C90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5499F672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37D5A" w14:textId="77777777" w:rsidR="00010462" w:rsidRDefault="00010462" w:rsidP="0001046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CBBD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268+200</w:t>
            </w:r>
          </w:p>
          <w:p w14:paraId="085FE2C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CFCC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FA757" w14:textId="77777777" w:rsidR="00010462" w:rsidRDefault="0001046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Ghidigeni - Tutova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3937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D146D" w14:textId="77777777" w:rsidR="00010462" w:rsidRPr="002F6CED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450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7116B" w14:textId="77777777" w:rsidR="00010462" w:rsidRPr="00C1413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3E3E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010462" w14:paraId="68235E24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046BC" w14:textId="77777777" w:rsidR="00010462" w:rsidRDefault="00010462" w:rsidP="0001046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6738A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37BB356C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443B" w14:textId="77777777" w:rsidR="00010462" w:rsidRDefault="0001046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F56A9" w14:textId="77777777" w:rsidR="00010462" w:rsidRDefault="00010462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C7953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71627" w14:textId="77777777" w:rsidR="00010462" w:rsidRPr="002F6CED" w:rsidRDefault="0001046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CE6D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19E4" w14:textId="77777777" w:rsidR="00010462" w:rsidRPr="00C14131" w:rsidRDefault="0001046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B280E" w14:textId="77777777" w:rsidR="00010462" w:rsidRDefault="00010462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2D4C6DF7" w14:textId="77777777" w:rsidR="00010462" w:rsidRDefault="00010462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010462" w14:paraId="333BAF31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F7ADF" w14:textId="77777777" w:rsidR="00010462" w:rsidRDefault="00010462" w:rsidP="0001046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9727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87A59" w14:textId="77777777" w:rsidR="00010462" w:rsidRPr="00C14131" w:rsidRDefault="0001046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A979A" w14:textId="77777777" w:rsidR="00010462" w:rsidRDefault="00010462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4846BEBE" w14:textId="77777777" w:rsidR="00010462" w:rsidRDefault="00010462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06A05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59C02A57" w14:textId="77777777" w:rsidR="00010462" w:rsidRDefault="00010462" w:rsidP="00010462">
            <w:pPr>
              <w:numPr>
                <w:ilvl w:val="0"/>
                <w:numId w:val="4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3C25345B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7A565E59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E6D9F" w14:textId="77777777" w:rsidR="00010462" w:rsidRPr="002F6CED" w:rsidRDefault="0001046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05F2D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2932" w14:textId="77777777" w:rsidR="00010462" w:rsidRPr="00C14131" w:rsidRDefault="0001046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959EE" w14:textId="77777777" w:rsidR="00010462" w:rsidRDefault="00010462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46CD14BE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B955" w14:textId="77777777" w:rsidR="00010462" w:rsidRDefault="00010462" w:rsidP="0001046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E9B2A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7752" w14:textId="77777777" w:rsidR="00010462" w:rsidRPr="00C14131" w:rsidRDefault="0001046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54F32" w14:textId="77777777" w:rsidR="00010462" w:rsidRDefault="00010462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76BF2CE" w14:textId="77777777" w:rsidR="00010462" w:rsidRDefault="00010462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534E80CE" w14:textId="77777777" w:rsidR="00010462" w:rsidRDefault="00010462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52FB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86C0920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43A6F554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E7626" w14:textId="77777777" w:rsidR="00010462" w:rsidRPr="002F6CED" w:rsidRDefault="0001046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77974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B357A" w14:textId="77777777" w:rsidR="00010462" w:rsidRPr="00C14131" w:rsidRDefault="0001046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F5718" w14:textId="77777777" w:rsidR="00010462" w:rsidRDefault="00010462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056D2264" w14:textId="77777777" w:rsidR="00010462" w:rsidRDefault="00010462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010462" w14:paraId="3726574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A2A0" w14:textId="77777777" w:rsidR="00010462" w:rsidRDefault="00010462" w:rsidP="0001046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8B9A8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71A3B" w14:textId="77777777" w:rsidR="00010462" w:rsidRPr="00C14131" w:rsidRDefault="0001046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605C1" w14:textId="77777777" w:rsidR="00010462" w:rsidRDefault="00010462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3EB7790E" w14:textId="77777777" w:rsidR="00010462" w:rsidRDefault="00010462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BF3EA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2B92C14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CCD77" w14:textId="77777777" w:rsidR="00010462" w:rsidRPr="002F6CED" w:rsidRDefault="0001046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30BAD" w14:textId="77777777" w:rsidR="00010462" w:rsidRDefault="0001046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9D39" w14:textId="77777777" w:rsidR="00010462" w:rsidRPr="00C14131" w:rsidRDefault="0001046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8871" w14:textId="77777777" w:rsidR="00010462" w:rsidRDefault="00010462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54EE2A5C" w14:textId="77777777" w:rsidR="00010462" w:rsidRDefault="00010462">
      <w:pPr>
        <w:spacing w:before="40" w:after="40" w:line="192" w:lineRule="auto"/>
        <w:ind w:right="57"/>
        <w:rPr>
          <w:sz w:val="20"/>
        </w:rPr>
      </w:pPr>
    </w:p>
    <w:p w14:paraId="3F1EB5EA" w14:textId="77777777" w:rsidR="00010462" w:rsidRDefault="00010462" w:rsidP="003C645F">
      <w:pPr>
        <w:pStyle w:val="Heading1"/>
        <w:spacing w:line="360" w:lineRule="auto"/>
      </w:pPr>
      <w:r>
        <w:lastRenderedPageBreak/>
        <w:t>LINIA 602</w:t>
      </w:r>
    </w:p>
    <w:p w14:paraId="1835B584" w14:textId="77777777" w:rsidR="00010462" w:rsidRDefault="00010462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10462" w14:paraId="1B43A83A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144D2" w14:textId="77777777" w:rsidR="00010462" w:rsidRDefault="00010462" w:rsidP="0001046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A0B2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36CA88F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67089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7FFB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4C295E4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1B07D" w14:textId="77777777" w:rsidR="00010462" w:rsidRPr="00406474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C9330" w14:textId="77777777" w:rsidR="00010462" w:rsidRPr="00DA41E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761D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20925BC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1B91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6529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21BAEDDB" w14:textId="77777777" w:rsidR="00010462" w:rsidRPr="0007619C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29566C6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97F5B" w14:textId="77777777" w:rsidR="00010462" w:rsidRDefault="00010462" w:rsidP="0001046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881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1FEBF55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05D3B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56A9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6F87DC2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C8C3" w14:textId="77777777" w:rsidR="00010462" w:rsidRPr="00406474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6B48A" w14:textId="77777777" w:rsidR="00010462" w:rsidRPr="00DA41E4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8C17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4393AA7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2073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C9C5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0D578BA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894A35A" w14:textId="77777777" w:rsidR="00010462" w:rsidRDefault="00010462">
      <w:pPr>
        <w:spacing w:before="40" w:after="40" w:line="192" w:lineRule="auto"/>
        <w:ind w:right="57"/>
        <w:rPr>
          <w:sz w:val="20"/>
        </w:rPr>
      </w:pPr>
    </w:p>
    <w:p w14:paraId="391030E0" w14:textId="77777777" w:rsidR="00010462" w:rsidRDefault="00010462" w:rsidP="00857B52">
      <w:pPr>
        <w:pStyle w:val="Heading1"/>
        <w:spacing w:line="360" w:lineRule="auto"/>
      </w:pPr>
      <w:r>
        <w:t>LINIA 605</w:t>
      </w:r>
    </w:p>
    <w:p w14:paraId="3D2FC88F" w14:textId="77777777" w:rsidR="00010462" w:rsidRDefault="00010462" w:rsidP="00C73ABA">
      <w:pPr>
        <w:pStyle w:val="Heading1"/>
        <w:spacing w:line="360" w:lineRule="auto"/>
        <w:rPr>
          <w:b w:val="0"/>
          <w:bCs w:val="0"/>
          <w:sz w:val="8"/>
        </w:rPr>
      </w:pPr>
      <w:r>
        <w:t>SOCOLA - UNGHENI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10462" w14:paraId="5FDF2F7A" w14:textId="77777777" w:rsidTr="0059466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DDEDA" w14:textId="77777777" w:rsidR="00010462" w:rsidRDefault="00010462" w:rsidP="0001046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B4749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A792F" w14:textId="77777777" w:rsidR="00010462" w:rsidRPr="002C1631" w:rsidRDefault="00010462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ECB9" w14:textId="77777777" w:rsidR="00010462" w:rsidRDefault="00010462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2A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1375F" w14:textId="77777777" w:rsidR="00010462" w:rsidRDefault="00010462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X2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5F9E7" w14:textId="77777777" w:rsidR="00010462" w:rsidRDefault="00010462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0C3D8" w14:textId="77777777" w:rsidR="00010462" w:rsidRDefault="0001046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626C2" w14:textId="77777777" w:rsidR="00010462" w:rsidRPr="002C1631" w:rsidRDefault="0001046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D2E5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BDC5CC1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Limitare de viteză.</w:t>
            </w:r>
          </w:p>
        </w:tc>
      </w:tr>
      <w:tr w:rsidR="00010462" w14:paraId="2A17D8F2" w14:textId="77777777" w:rsidTr="0059466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D5395" w14:textId="77777777" w:rsidR="00010462" w:rsidRDefault="00010462" w:rsidP="0001046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C4310" w14:textId="77777777" w:rsidR="00010462" w:rsidRDefault="00010462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7EAD" w14:textId="77777777" w:rsidR="00010462" w:rsidRPr="002C1631" w:rsidRDefault="00010462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97FB9" w14:textId="77777777" w:rsidR="00010462" w:rsidRDefault="00010462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3A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5C3FC" w14:textId="77777777" w:rsidR="00010462" w:rsidRDefault="00010462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C640D" w14:textId="77777777" w:rsidR="00010462" w:rsidRDefault="00010462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727D4" w14:textId="77777777" w:rsidR="00010462" w:rsidRDefault="00010462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FD971" w14:textId="77777777" w:rsidR="00010462" w:rsidRPr="002C1631" w:rsidRDefault="00010462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58D68" w14:textId="77777777" w:rsidR="00010462" w:rsidRDefault="00010462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7EA1F4" w14:textId="77777777" w:rsidR="00010462" w:rsidRDefault="00010462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Limitare de viteză.</w:t>
            </w:r>
          </w:p>
        </w:tc>
      </w:tr>
      <w:tr w:rsidR="00010462" w14:paraId="45593704" w14:textId="77777777" w:rsidTr="00594667">
        <w:trPr>
          <w:cantSplit/>
          <w:trHeight w:val="10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8471" w14:textId="77777777" w:rsidR="00010462" w:rsidRDefault="00010462" w:rsidP="0001046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7DCAA" w14:textId="77777777" w:rsidR="00010462" w:rsidRDefault="00010462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11BD" w14:textId="77777777" w:rsidR="00010462" w:rsidRPr="002C1631" w:rsidRDefault="00010462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7167" w14:textId="77777777" w:rsidR="00010462" w:rsidRDefault="00010462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5A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D4BEC" w14:textId="77777777" w:rsidR="00010462" w:rsidRDefault="00010462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X5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457F" w14:textId="77777777" w:rsidR="00010462" w:rsidRDefault="00010462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4EBC8" w14:textId="77777777" w:rsidR="00010462" w:rsidRDefault="00010462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63EE8" w14:textId="77777777" w:rsidR="00010462" w:rsidRPr="002C1631" w:rsidRDefault="00010462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82FA9" w14:textId="77777777" w:rsidR="00010462" w:rsidRDefault="00010462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25F53FC7" w14:textId="77777777" w:rsidTr="00594667">
        <w:trPr>
          <w:cantSplit/>
          <w:trHeight w:val="8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7F61" w14:textId="77777777" w:rsidR="00010462" w:rsidRDefault="00010462" w:rsidP="0001046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676E" w14:textId="77777777" w:rsidR="00010462" w:rsidRDefault="00010462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411+994</w:t>
            </w:r>
          </w:p>
          <w:p w14:paraId="16E3D3D6" w14:textId="77777777" w:rsidR="00010462" w:rsidRDefault="00010462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694C" w14:textId="77777777" w:rsidR="00010462" w:rsidRPr="002C1631" w:rsidRDefault="00010462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E570F" w14:textId="77777777" w:rsidR="00010462" w:rsidRDefault="00010462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6A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BB1C" w14:textId="77777777" w:rsidR="00010462" w:rsidRDefault="00010462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CE0C9" w14:textId="77777777" w:rsidR="00010462" w:rsidRDefault="00010462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6107" w14:textId="77777777" w:rsidR="00010462" w:rsidRDefault="00010462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F2A81" w14:textId="77777777" w:rsidR="00010462" w:rsidRPr="002C1631" w:rsidRDefault="00010462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E4BFD" w14:textId="77777777" w:rsidR="00010462" w:rsidRDefault="00010462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2D5FA6F" w14:textId="77777777" w:rsidR="00010462" w:rsidRDefault="00010462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semnal X6 și </w:t>
            </w:r>
            <w:r w:rsidRPr="00594667">
              <w:rPr>
                <w:b/>
                <w:bCs/>
                <w:i/>
                <w:iCs/>
                <w:sz w:val="20"/>
              </w:rPr>
              <w:t>semnal YCNF</w:t>
            </w:r>
          </w:p>
        </w:tc>
      </w:tr>
      <w:tr w:rsidR="00010462" w14:paraId="745F9DE5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8BC3" w14:textId="77777777" w:rsidR="00010462" w:rsidRDefault="00010462" w:rsidP="0001046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82D8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A6B7E" w14:textId="77777777" w:rsidR="00010462" w:rsidRPr="002C1631" w:rsidRDefault="00010462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A7E24" w14:textId="77777777" w:rsidR="00010462" w:rsidRDefault="00010462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1 CL</w:t>
            </w:r>
          </w:p>
          <w:p w14:paraId="24B5FBDA" w14:textId="77777777" w:rsidR="00010462" w:rsidRDefault="00010462" w:rsidP="00BB05C5">
            <w:pPr>
              <w:spacing w:before="40" w:line="276" w:lineRule="auto"/>
              <w:ind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BACB0" w14:textId="77777777" w:rsidR="00010462" w:rsidRDefault="00010462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D6CDB9E" w14:textId="77777777" w:rsidR="00010462" w:rsidRDefault="00010462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43203A8" w14:textId="77777777" w:rsidR="00010462" w:rsidRDefault="00010462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31 CL </w:t>
            </w:r>
          </w:p>
          <w:p w14:paraId="4DC313E7" w14:textId="77777777" w:rsidR="00010462" w:rsidRDefault="00010462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4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76E2" w14:textId="77777777" w:rsidR="00010462" w:rsidRDefault="00010462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0A081" w14:textId="77777777" w:rsidR="00010462" w:rsidRDefault="0001046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5DFD" w14:textId="77777777" w:rsidR="00010462" w:rsidRPr="002C1631" w:rsidRDefault="0001046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486AE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55055F58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4E7C" w14:textId="77777777" w:rsidR="00010462" w:rsidRDefault="00010462" w:rsidP="0001046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9AEE" w14:textId="77777777" w:rsidR="00010462" w:rsidRDefault="00010462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528F" w14:textId="77777777" w:rsidR="00010462" w:rsidRPr="002C1631" w:rsidRDefault="00010462" w:rsidP="00BB05C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41755" w14:textId="77777777" w:rsidR="00010462" w:rsidRDefault="00010462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2 CL</w:t>
            </w:r>
          </w:p>
          <w:p w14:paraId="3EBFFA7C" w14:textId="77777777" w:rsidR="00010462" w:rsidRDefault="00010462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94262" w14:textId="77777777" w:rsidR="00010462" w:rsidRDefault="00010462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674938D" w14:textId="77777777" w:rsidR="00010462" w:rsidRDefault="00010462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14D5BEA" w14:textId="77777777" w:rsidR="00010462" w:rsidRDefault="00010462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43 CL </w:t>
            </w:r>
          </w:p>
          <w:p w14:paraId="6FCC1C16" w14:textId="77777777" w:rsidR="00010462" w:rsidRDefault="00010462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10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7068" w14:textId="77777777" w:rsidR="00010462" w:rsidRDefault="00010462" w:rsidP="00BB05C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F55D" w14:textId="77777777" w:rsidR="00010462" w:rsidRDefault="00010462" w:rsidP="00BB05C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3B15F" w14:textId="77777777" w:rsidR="00010462" w:rsidRPr="002C1631" w:rsidRDefault="00010462" w:rsidP="00BB05C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7961" w14:textId="77777777" w:rsidR="00010462" w:rsidRDefault="00010462" w:rsidP="00BB05C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7C57ED9C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79C64" w14:textId="77777777" w:rsidR="00010462" w:rsidRDefault="00010462" w:rsidP="0001046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797F8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DF7A8" w14:textId="77777777" w:rsidR="00010462" w:rsidRPr="002C1631" w:rsidRDefault="00010462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2DDE5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60576964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expediere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FAF2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A11D2AF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8CC42F7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33 </w:t>
            </w:r>
          </w:p>
          <w:p w14:paraId="0F31CAD6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043F23B3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şi </w:t>
            </w:r>
          </w:p>
          <w:p w14:paraId="05494719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trav.</w:t>
            </w:r>
          </w:p>
          <w:p w14:paraId="67393EFB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 /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2062B" w14:textId="77777777" w:rsidR="00010462" w:rsidRDefault="00010462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5114" w14:textId="77777777" w:rsidR="00010462" w:rsidRDefault="0001046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1B3F" w14:textId="77777777" w:rsidR="00010462" w:rsidRPr="002C1631" w:rsidRDefault="0001046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41574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260ABC04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37E25" w14:textId="77777777" w:rsidR="00010462" w:rsidRDefault="00010462" w:rsidP="0001046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B30AD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3185" w14:textId="77777777" w:rsidR="00010462" w:rsidRPr="002C1631" w:rsidRDefault="00010462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37888" w14:textId="77777777" w:rsidR="00010462" w:rsidRDefault="00010462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3743E29B" w14:textId="77777777" w:rsidR="00010462" w:rsidRDefault="00010462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2F0C" w14:textId="77777777" w:rsidR="00010462" w:rsidRDefault="00010462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TDJ 82/72</w:t>
            </w:r>
          </w:p>
          <w:p w14:paraId="726EB7EC" w14:textId="77777777" w:rsidR="00010462" w:rsidRDefault="00010462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2CD66" w14:textId="77777777" w:rsidR="00010462" w:rsidRDefault="00010462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E94DA" w14:textId="77777777" w:rsidR="00010462" w:rsidRDefault="0001046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13E05" w14:textId="77777777" w:rsidR="00010462" w:rsidRPr="002C1631" w:rsidRDefault="0001046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522F4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19CE4723" w14:textId="77777777">
        <w:trPr>
          <w:cantSplit/>
          <w:trHeight w:val="8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A2F9" w14:textId="77777777" w:rsidR="00010462" w:rsidRDefault="00010462" w:rsidP="0001046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7E2CD" w14:textId="77777777" w:rsidR="00010462" w:rsidRDefault="00010462">
            <w:pPr>
              <w:spacing w:before="40" w:line="276" w:lineRule="auto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4C317" w14:textId="77777777" w:rsidR="00010462" w:rsidRPr="002C1631" w:rsidRDefault="00010462">
            <w:pPr>
              <w:spacing w:before="120" w:line="276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D237E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4F178651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8C0D8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D5AFC22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sch.10</w:t>
            </w:r>
          </w:p>
          <w:p w14:paraId="468759C6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</w:t>
            </w:r>
          </w:p>
          <w:p w14:paraId="518BEE53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C77D" w14:textId="77777777" w:rsidR="00010462" w:rsidRDefault="00010462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BB804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F2E60" w14:textId="77777777" w:rsidR="00010462" w:rsidRPr="002C1631" w:rsidRDefault="0001046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2CE39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2C297883" w14:textId="77777777">
        <w:trPr>
          <w:cantSplit/>
          <w:trHeight w:val="8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BC8E2" w14:textId="77777777" w:rsidR="00010462" w:rsidRDefault="00010462" w:rsidP="0001046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63E4D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CC4A" w14:textId="77777777" w:rsidR="00010462" w:rsidRPr="002C1631" w:rsidRDefault="00010462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1530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152BB845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Legătura  131 - intrare remiză marfă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8DCC6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B4A6A21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40D6316E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 și intrare remiză marfă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320B3" w14:textId="77777777" w:rsidR="00010462" w:rsidRDefault="00010462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A67C3" w14:textId="77777777" w:rsidR="00010462" w:rsidRDefault="0001046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A40B" w14:textId="77777777" w:rsidR="00010462" w:rsidRPr="002C1631" w:rsidRDefault="0001046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10BAA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3049EDE8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07E4" w14:textId="77777777" w:rsidR="00010462" w:rsidRDefault="00010462" w:rsidP="0001046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8888D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5115" w14:textId="77777777" w:rsidR="00010462" w:rsidRPr="002C1631" w:rsidRDefault="00010462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24D85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3604DEAE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Varianta Cântar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F7A3F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F61B633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125 și</w:t>
            </w:r>
          </w:p>
          <w:p w14:paraId="4297B159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B6F9C" w14:textId="77777777" w:rsidR="00010462" w:rsidRDefault="00010462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8A11" w14:textId="77777777" w:rsidR="00010462" w:rsidRDefault="0001046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7235" w14:textId="77777777" w:rsidR="00010462" w:rsidRPr="002C1631" w:rsidRDefault="0001046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058C2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4244E92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8B88C" w14:textId="77777777" w:rsidR="00010462" w:rsidRDefault="00010462" w:rsidP="0001046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C8F7A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91323" w14:textId="77777777" w:rsidR="00010462" w:rsidRPr="002C1631" w:rsidRDefault="00010462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FFB0E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489F4404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de centură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37EE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6CB5D35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3997E" w14:textId="77777777" w:rsidR="00010462" w:rsidRDefault="00010462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42515" w14:textId="77777777" w:rsidR="00010462" w:rsidRDefault="0001046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53D9" w14:textId="77777777" w:rsidR="00010462" w:rsidRPr="002C1631" w:rsidRDefault="0001046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85AC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1D05ADE2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7CEB" w14:textId="77777777" w:rsidR="00010462" w:rsidRDefault="00010462" w:rsidP="0001046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237F5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9A41E" w14:textId="77777777" w:rsidR="00010462" w:rsidRPr="002C1631" w:rsidRDefault="00010462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A0550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1E4AB5EA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1A268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23045CD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0F29107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12-</w:t>
            </w:r>
          </w:p>
          <w:p w14:paraId="54B2A54A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47BE95D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47AB1" w14:textId="77777777" w:rsidR="00010462" w:rsidRDefault="00010462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38CFA" w14:textId="77777777" w:rsidR="00010462" w:rsidRDefault="0001046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420E6" w14:textId="77777777" w:rsidR="00010462" w:rsidRPr="002C1631" w:rsidRDefault="0001046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EE0E0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2FDB60E0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C7148" w14:textId="77777777" w:rsidR="00010462" w:rsidRDefault="00010462" w:rsidP="0001046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2C5DC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8454" w14:textId="77777777" w:rsidR="00010462" w:rsidRPr="002C1631" w:rsidRDefault="00010462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6AA6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121A3DDF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44624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BC39A68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4-sch.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784FC" w14:textId="77777777" w:rsidR="00010462" w:rsidRDefault="00010462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5A578" w14:textId="77777777" w:rsidR="00010462" w:rsidRDefault="0001046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9B1FB" w14:textId="77777777" w:rsidR="00010462" w:rsidRPr="002C1631" w:rsidRDefault="0001046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DA54D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4076D672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04C6B" w14:textId="77777777" w:rsidR="00010462" w:rsidRDefault="00010462" w:rsidP="0001046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04C96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6D44F" w14:textId="77777777" w:rsidR="00010462" w:rsidRPr="002C1631" w:rsidRDefault="00010462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AEEC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3B624D81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4296D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2F61316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2-sch. 6 şi între </w:t>
            </w:r>
          </w:p>
          <w:p w14:paraId="154720B1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7-</w:t>
            </w:r>
          </w:p>
          <w:p w14:paraId="64BDD6C7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1E57E23" w14:textId="77777777" w:rsidR="00010462" w:rsidRPr="00026A53" w:rsidRDefault="00010462">
            <w:pPr>
              <w:spacing w:before="40" w:line="276" w:lineRule="auto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11 </w:t>
            </w:r>
            <w:r>
              <w:rPr>
                <w:b/>
                <w:bCs/>
                <w:sz w:val="20"/>
                <w:lang w:val="en-US"/>
              </w:rPr>
              <w:t>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4E97E" w14:textId="77777777" w:rsidR="00010462" w:rsidRDefault="00010462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E6C60" w14:textId="77777777" w:rsidR="00010462" w:rsidRDefault="0001046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8466" w14:textId="77777777" w:rsidR="00010462" w:rsidRPr="002C1631" w:rsidRDefault="0001046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420D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44B27F54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DB892" w14:textId="77777777" w:rsidR="00010462" w:rsidRDefault="00010462" w:rsidP="0001046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E74C1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20767" w14:textId="77777777" w:rsidR="00010462" w:rsidRPr="002C1631" w:rsidRDefault="00010462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2B47D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Socola Mărfuri </w:t>
            </w:r>
          </w:p>
          <w:p w14:paraId="3FB2F07C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08D0D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T.D.J.</w:t>
            </w:r>
          </w:p>
          <w:p w14:paraId="4BF01AEA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26- T.D.J.</w:t>
            </w:r>
          </w:p>
          <w:p w14:paraId="55457220" w14:textId="77777777" w:rsidR="00010462" w:rsidRDefault="00010462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1DC6" w14:textId="77777777" w:rsidR="00010462" w:rsidRDefault="00010462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B2133" w14:textId="77777777" w:rsidR="00010462" w:rsidRDefault="0001046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8D6D" w14:textId="77777777" w:rsidR="00010462" w:rsidRPr="002C1631" w:rsidRDefault="0001046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F57A7" w14:textId="77777777" w:rsidR="00010462" w:rsidRDefault="0001046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ECB954E" w14:textId="77777777" w:rsidR="00010462" w:rsidRDefault="00010462">
      <w:pPr>
        <w:spacing w:before="40" w:line="192" w:lineRule="auto"/>
        <w:ind w:right="57"/>
        <w:rPr>
          <w:sz w:val="20"/>
        </w:rPr>
      </w:pPr>
    </w:p>
    <w:p w14:paraId="0A981BC7" w14:textId="77777777" w:rsidR="00010462" w:rsidRDefault="00010462" w:rsidP="00870AF0">
      <w:pPr>
        <w:pStyle w:val="Heading1"/>
        <w:spacing w:line="360" w:lineRule="auto"/>
      </w:pPr>
      <w:r>
        <w:t>LINIA 609</w:t>
      </w:r>
    </w:p>
    <w:p w14:paraId="086E6A34" w14:textId="77777777" w:rsidR="00010462" w:rsidRDefault="00010462" w:rsidP="008A16BE">
      <w:pPr>
        <w:pStyle w:val="Heading1"/>
        <w:spacing w:line="360" w:lineRule="auto"/>
        <w:rPr>
          <w:b w:val="0"/>
          <w:bCs w:val="0"/>
          <w:sz w:val="8"/>
        </w:rPr>
      </w:pPr>
      <w:r>
        <w:t>BUHĂIEŞTI - ROMAN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10462" w14:paraId="2C027BB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CF641" w14:textId="77777777" w:rsidR="00010462" w:rsidRDefault="00010462" w:rsidP="0001046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D94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F6570" w14:textId="77777777" w:rsidR="00010462" w:rsidRPr="002409E9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3621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Negreşti</w:t>
            </w:r>
          </w:p>
          <w:p w14:paraId="36E5DAB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EB8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F8677" w14:textId="77777777" w:rsidR="00010462" w:rsidRPr="002409E9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656B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F833" w14:textId="77777777" w:rsidR="00010462" w:rsidRPr="002409E9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6C14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36006A4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10607" w14:textId="77777777" w:rsidR="00010462" w:rsidRDefault="00010462" w:rsidP="0001046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11FA0" w14:textId="77777777" w:rsidR="00010462" w:rsidRDefault="0001046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6F1F3" w14:textId="77777777" w:rsidR="00010462" w:rsidRPr="002409E9" w:rsidRDefault="0001046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D34A" w14:textId="77777777" w:rsidR="00010462" w:rsidRDefault="0001046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Mareşal Constantin Prezan</w:t>
            </w:r>
          </w:p>
          <w:p w14:paraId="02C299D3" w14:textId="77777777" w:rsidR="00010462" w:rsidRDefault="0001046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E241" w14:textId="77777777" w:rsidR="00010462" w:rsidRDefault="0001046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BD712" w14:textId="77777777" w:rsidR="00010462" w:rsidRPr="002409E9" w:rsidRDefault="0001046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696E6" w14:textId="77777777" w:rsidR="00010462" w:rsidRDefault="0001046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A25D" w14:textId="77777777" w:rsidR="00010462" w:rsidRPr="002409E9" w:rsidRDefault="0001046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9518" w14:textId="77777777" w:rsidR="00010462" w:rsidRDefault="0001046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29C0FD2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15E9" w14:textId="77777777" w:rsidR="00010462" w:rsidRDefault="00010462" w:rsidP="0001046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76F2" w14:textId="77777777" w:rsidR="00010462" w:rsidRDefault="0001046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15+500</w:t>
            </w:r>
          </w:p>
          <w:p w14:paraId="7041D995" w14:textId="77777777" w:rsidR="00010462" w:rsidRDefault="0001046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527C2" w14:textId="77777777" w:rsidR="00010462" w:rsidRPr="002409E9" w:rsidRDefault="0001046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166A" w14:textId="77777777" w:rsidR="00010462" w:rsidRDefault="00010462" w:rsidP="002D67A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Negreşti- Mareşal Constantin Prezan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D1A6" w14:textId="77777777" w:rsidR="00010462" w:rsidRDefault="0001046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AB1C8" w14:textId="77777777" w:rsidR="00010462" w:rsidRPr="002409E9" w:rsidRDefault="0001046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335BF" w14:textId="77777777" w:rsidR="00010462" w:rsidRDefault="0001046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D667" w14:textId="77777777" w:rsidR="00010462" w:rsidRPr="002409E9" w:rsidRDefault="0001046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AE432" w14:textId="77777777" w:rsidR="00010462" w:rsidRDefault="0001046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BBD64DD" w14:textId="77777777" w:rsidR="00010462" w:rsidRDefault="00010462">
      <w:pPr>
        <w:spacing w:before="40" w:line="192" w:lineRule="auto"/>
        <w:ind w:right="57"/>
        <w:rPr>
          <w:sz w:val="20"/>
        </w:rPr>
      </w:pPr>
    </w:p>
    <w:p w14:paraId="2B586259" w14:textId="77777777" w:rsidR="00010462" w:rsidRDefault="00010462" w:rsidP="00DE3370">
      <w:pPr>
        <w:pStyle w:val="Heading1"/>
        <w:spacing w:line="360" w:lineRule="auto"/>
      </w:pPr>
      <w:r>
        <w:t>LINIA 610</w:t>
      </w:r>
    </w:p>
    <w:p w14:paraId="78C1C659" w14:textId="77777777" w:rsidR="00010462" w:rsidRDefault="00010462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10462" w14:paraId="099F0041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3241" w14:textId="77777777" w:rsidR="00010462" w:rsidRDefault="00010462" w:rsidP="0001046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BAD12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B73FE" w14:textId="77777777" w:rsidR="00010462" w:rsidRPr="00F81D6F" w:rsidRDefault="0001046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D92D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26172B7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AE9D0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0C18C741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2DA0B14D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08BEA2A7" w14:textId="77777777" w:rsidR="00010462" w:rsidRDefault="0001046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A5AE" w14:textId="77777777" w:rsidR="00010462" w:rsidRPr="00F81D6F" w:rsidRDefault="0001046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AC2D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F958" w14:textId="77777777" w:rsidR="00010462" w:rsidRPr="00F81D6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57C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76596459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96F5E" w14:textId="77777777" w:rsidR="00010462" w:rsidRDefault="00010462" w:rsidP="0001046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340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CF72" w14:textId="77777777" w:rsidR="00010462" w:rsidRPr="00F81D6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3463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2F468A11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685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C4DE9D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3410544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717D7DE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418E0" w14:textId="77777777" w:rsidR="00010462" w:rsidRPr="00F81D6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434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0F60" w14:textId="77777777" w:rsidR="00010462" w:rsidRPr="00F81D6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B72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010462" w14:paraId="15BB16D7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91BB" w14:textId="77777777" w:rsidR="00010462" w:rsidRDefault="00010462" w:rsidP="0001046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2A63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0ADA1" w14:textId="77777777" w:rsidR="00010462" w:rsidRPr="00F81D6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1E52A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63813068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6E2AEFCE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EA38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35477" w14:textId="77777777" w:rsidR="00010462" w:rsidRPr="00F81D6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C59C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E36BC" w14:textId="77777777" w:rsidR="00010462" w:rsidRPr="00F81D6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6B0A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0CE3AEF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010462" w14:paraId="38C597E5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EDED" w14:textId="77777777" w:rsidR="00010462" w:rsidRDefault="00010462" w:rsidP="0001046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834D" w14:textId="77777777" w:rsidR="00010462" w:rsidRPr="00D12C87" w:rsidRDefault="00010462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F185" w14:textId="77777777" w:rsidR="00010462" w:rsidRPr="00F81D6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5F46" w14:textId="77777777" w:rsidR="00010462" w:rsidRPr="00D12C87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5BFB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9C884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70C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87F3E" w14:textId="77777777" w:rsidR="00010462" w:rsidRPr="00F81D6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65348" w14:textId="77777777" w:rsidR="00010462" w:rsidRPr="00D12C87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010462" w14:paraId="3033C238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10283" w14:textId="77777777" w:rsidR="00010462" w:rsidRDefault="00010462" w:rsidP="0001046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18A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C04B" w14:textId="77777777" w:rsidR="00010462" w:rsidRPr="00F81D6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E03A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056FE8F7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901A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58D241A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152DB4E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F654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6BF2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FC4FB" w14:textId="77777777" w:rsidR="00010462" w:rsidRPr="00F81D6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4C98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CAE9C29" w14:textId="77777777" w:rsidR="00010462" w:rsidRPr="00F54A4F" w:rsidRDefault="00010462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61A9A51D" w14:textId="77777777" w:rsidR="00010462" w:rsidRPr="00C60E02" w:rsidRDefault="00010462">
      <w:pPr>
        <w:tabs>
          <w:tab w:val="left" w:pos="3768"/>
        </w:tabs>
        <w:rPr>
          <w:sz w:val="20"/>
          <w:szCs w:val="20"/>
        </w:rPr>
      </w:pPr>
    </w:p>
    <w:p w14:paraId="197F9000" w14:textId="77777777" w:rsidR="00010462" w:rsidRDefault="00010462" w:rsidP="00BC435D">
      <w:pPr>
        <w:pStyle w:val="Heading1"/>
        <w:spacing w:line="360" w:lineRule="auto"/>
      </w:pPr>
      <w:r>
        <w:t>LINIA 613</w:t>
      </w:r>
    </w:p>
    <w:p w14:paraId="4DC41D1A" w14:textId="77777777" w:rsidR="00010462" w:rsidRDefault="00010462" w:rsidP="005E6C8C">
      <w:pPr>
        <w:pStyle w:val="Heading1"/>
        <w:spacing w:line="360" w:lineRule="auto"/>
        <w:rPr>
          <w:b w:val="0"/>
          <w:bCs w:val="0"/>
          <w:sz w:val="8"/>
        </w:rPr>
      </w:pPr>
      <w:r>
        <w:t>LEŢCANI - DOROHOI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10462" w14:paraId="0C01DBFD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D44C2" w14:textId="77777777" w:rsidR="00010462" w:rsidRDefault="00010462" w:rsidP="0001046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3D04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8+140</w:t>
            </w:r>
          </w:p>
          <w:p w14:paraId="7B39C26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D35D" w14:textId="77777777" w:rsidR="00010462" w:rsidRPr="00625463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090F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Leţcani -</w:t>
            </w:r>
          </w:p>
          <w:p w14:paraId="7E37440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Larga Jijia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AB2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305B" w14:textId="77777777" w:rsidR="00010462" w:rsidRPr="00D8119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E20A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84C03" w14:textId="77777777" w:rsidR="00010462" w:rsidRPr="00D8119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8EDA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290F3124" w14:textId="77777777">
        <w:trPr>
          <w:cantSplit/>
          <w:trHeight w:val="3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134EE" w14:textId="77777777" w:rsidR="00010462" w:rsidRDefault="00010462" w:rsidP="0001046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54E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DA524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528A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2005489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E8BF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946438">
              <w:rPr>
                <w:b/>
                <w:bCs/>
                <w:sz w:val="20"/>
                <w:szCs w:val="20"/>
              </w:rPr>
              <w:t xml:space="preserve">toată </w:t>
            </w:r>
          </w:p>
          <w:p w14:paraId="7A0D5F85" w14:textId="77777777" w:rsidR="00010462" w:rsidRPr="00946438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5FC2" w14:textId="77777777" w:rsidR="00010462" w:rsidRPr="00D8119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48BC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9708" w14:textId="77777777" w:rsidR="00010462" w:rsidRPr="00D8119C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CED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terminus.</w:t>
            </w:r>
          </w:p>
          <w:p w14:paraId="456E06F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46DCF703" w14:textId="77777777" w:rsidR="00010462" w:rsidRDefault="00010462">
      <w:pPr>
        <w:spacing w:before="40" w:after="40" w:line="192" w:lineRule="auto"/>
        <w:ind w:right="57"/>
        <w:rPr>
          <w:sz w:val="20"/>
        </w:rPr>
      </w:pPr>
    </w:p>
    <w:p w14:paraId="5DB91508" w14:textId="77777777" w:rsidR="00010462" w:rsidRDefault="00010462" w:rsidP="004F6534">
      <w:pPr>
        <w:pStyle w:val="Heading1"/>
        <w:spacing w:line="360" w:lineRule="auto"/>
      </w:pPr>
      <w:r>
        <w:t>LINIA 700</w:t>
      </w:r>
    </w:p>
    <w:p w14:paraId="2068CF2A" w14:textId="77777777" w:rsidR="00010462" w:rsidRDefault="00010462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010462" w14:paraId="33D33E4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05060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761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692D7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C171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51E0CF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44F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47A26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CE4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8F1F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98D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6278B9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2EC3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6BEF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7DDB2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0CDB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8705CA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EC8C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98C4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66D2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85A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184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EADF78C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26530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0B3A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93057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03A3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35559A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DD63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0587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C96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EDA3A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9A2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B4445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010462" w14:paraId="19A716A0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E9612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FECB6" w14:textId="77777777" w:rsidR="00010462" w:rsidRDefault="00010462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8B020" w14:textId="77777777" w:rsidR="00010462" w:rsidRDefault="00010462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98355" w14:textId="77777777" w:rsidR="00010462" w:rsidRDefault="00010462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02732" w14:textId="77777777" w:rsidR="00010462" w:rsidRPr="00E4222D" w:rsidRDefault="00010462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5D2CA8C4" w14:textId="77777777" w:rsidR="00010462" w:rsidRPr="00E4222D" w:rsidRDefault="00010462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15534DDC" w14:textId="77777777" w:rsidR="00010462" w:rsidRPr="00E4222D" w:rsidRDefault="00010462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37DE9E8E" w14:textId="77777777" w:rsidR="00010462" w:rsidRDefault="00010462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78D0" w14:textId="77777777" w:rsidR="00010462" w:rsidRDefault="00010462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AB7E" w14:textId="77777777" w:rsidR="00010462" w:rsidRDefault="00010462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7B1DA" w14:textId="77777777" w:rsidR="00010462" w:rsidRDefault="00010462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ED110" w14:textId="77777777" w:rsidR="00010462" w:rsidRDefault="00010462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B195C6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BA5D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94B2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774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F9D8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CFC191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C672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9EDC8C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CB8D5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BC03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9A29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80C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14BC05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A12BE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DAF2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56AD9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CE1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26F183C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15B0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E0E4CA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62B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6CBA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0D8EF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F131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36C4E6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E3D19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A8ED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E49B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008B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EDC333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CF2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0408BC8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6153C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787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1725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4C81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234172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7B209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5D21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BFDA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060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C8D3F4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1B51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F4C86C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75DB30D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DC347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981E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8CE7C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64FE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555C2F0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80807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8F9D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58C56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5BA5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E8AD2E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8E6D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1C4BBB0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205343A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823E8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4FE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320FD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550D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0ACA1BC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622E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524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B75C2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16DC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B1CCD5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DA9D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8765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F313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F63F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9B9C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527E73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A823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053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68877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F84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85A8B5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16B3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22</w:t>
            </w:r>
          </w:p>
          <w:p w14:paraId="1F9BF80D" w14:textId="77777777" w:rsidR="00010462" w:rsidRPr="00B401EA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7CBFC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9646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A5CD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6FE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533F1B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E9501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27A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8CE72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4954C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5C0730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ABB6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4DC5082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C6C6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1604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7BFDC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857F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FCDC69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D5998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2E63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67A7A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55E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7FCCED0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EA3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10A4F69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3A1F8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6EA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6C20D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F4E5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010462" w14:paraId="19BFA5F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92870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11B6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A8D7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0DF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29A3F4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A676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1CDCACE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403A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9E10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1829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DE890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010462" w14:paraId="04BBB5C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E3C6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5041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969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BFDD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CD5C75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C60B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1D26403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5F7A569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9E707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EC8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FF88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0E91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721C79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A8990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C181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7F86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A2EF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48589A2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0E5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59AE2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BF4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068E8F5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ECAF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C1F1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4887A85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C175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5CC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20043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0D17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675FEAB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425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94DD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AC80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  <w:p w14:paraId="5717A4F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1212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B0B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1266B94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18E89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5E67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6AAF5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9696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5C1D333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2918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6E6D9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3131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5DE0F1D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98DE9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D2D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34073CA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FC373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CBA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73F9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BFB0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63DA717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E35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10C73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73FB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2234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ECB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54D5104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E5717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DC5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35C46D9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D030F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420C" w14:textId="77777777" w:rsidR="00010462" w:rsidRDefault="00010462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130199E8" w14:textId="77777777" w:rsidR="00010462" w:rsidRDefault="00010462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A211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33D1A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BE39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F258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EC41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7B5CCE4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D510D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B257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0C59BDA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D343D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9E51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13B5C65F" w14:textId="77777777" w:rsidR="00010462" w:rsidRPr="008A1A04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7F46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8C48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7E0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96EAD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78DE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2E91539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395AD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1D3C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76D57F0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5F24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CEC2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3D6D5D2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C779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4B97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AF8D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A4E29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823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010462" w14:paraId="09A2A32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1B3DC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DC22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5E2D699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7CA0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322C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2E8AA97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3E7C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F4A4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923A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88844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07C0F" w14:textId="77777777" w:rsidR="00010462" w:rsidRPr="00C20CA5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BE41FBE" w14:textId="77777777" w:rsidR="00010462" w:rsidRPr="00EB107D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2CC930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8DA11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970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944CF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17B6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6D9410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162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9DC3AE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D5EA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419B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1392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78C7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F3EB6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9A76C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010462" w14:paraId="73996E1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062DB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D4F1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44DEFB0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B3DB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DB0C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122879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44B7D35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4832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77BDB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7457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1D0D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46D7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57084705" w14:textId="77777777" w:rsidR="00010462" w:rsidRPr="00C401D9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010462" w14:paraId="389A2B9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18268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4BB0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EC6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145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3CCE7E3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58CCBC5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4161ACC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DDBA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94F961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CD734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8B53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CCB5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3D0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23D835F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010462" w14:paraId="5186323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69C1E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FEC1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E2E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B83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F6F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356C5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492C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108F42D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32F0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11D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6DBFD9E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40F193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0517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43DB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20B8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137184F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633A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9F7305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5F0FC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AF80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9B70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0426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40EFE6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17827A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5836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19BF9EE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ECCA4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A48A" w14:textId="77777777" w:rsidR="00010462" w:rsidRDefault="00010462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2ADE30BB" w14:textId="77777777" w:rsidR="00010462" w:rsidRDefault="00010462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02D4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6EC18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17A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5D3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B1B9C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58BBDC9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E434B66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0840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724F7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1F8C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2E11335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C97E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B80C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9588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2225BF8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2915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D8507" w14:textId="77777777" w:rsidR="00010462" w:rsidRPr="00C20CA5" w:rsidRDefault="0001046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3E524A7" w14:textId="77777777" w:rsidR="00010462" w:rsidRPr="00EB107D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5013343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AFA27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B8DD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CA174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ADC1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05DB6A3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617B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C49BF7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4A9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06CB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6E89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4DED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55A1C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2BB6D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010462" w14:paraId="338C689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82750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8D40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B9BBD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712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D9C010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FEF7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DF2691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78947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A396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9826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D978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3B9A8FD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010462" w14:paraId="4826B03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777E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D71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8D28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6F32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3B5BCF4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A18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673D88B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3AC8D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7AA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6C47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B330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5E18A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E4547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2F897A5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010462" w14:paraId="7B7F363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6509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7B41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44AB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42EF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709BE2C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18A0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20A92BE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5EBFA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A8BF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975A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2599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F4916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7A430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0F6A4900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10462" w14:paraId="21642DA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035DF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F8DF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53FE7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1433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008CFEC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6278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731B9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B56A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92E32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E1E0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E03325C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AFCD4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5262550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010462" w14:paraId="2733293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755A7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AB2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D07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5328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D0036B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FE3D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5B03C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DFE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8DFFC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5A76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F84FB7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B0735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7B45289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010462" w14:paraId="36455B6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0B5EF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0904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CCB3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BDBE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087F591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8FDE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5A8246A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B76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3C7B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2DD7B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76B2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96D59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8BF51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010462" w14:paraId="09FC662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4A2C" w14:textId="77777777" w:rsidR="00010462" w:rsidRDefault="00010462" w:rsidP="0001046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A45F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ACF4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D9EC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4610C13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0FFB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E29A7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CB4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33F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C738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58C6C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6CDA33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32E7BDD6" w14:textId="77777777" w:rsidR="00010462" w:rsidRDefault="00010462">
      <w:pPr>
        <w:spacing w:before="40" w:after="40" w:line="192" w:lineRule="auto"/>
        <w:ind w:right="57"/>
        <w:rPr>
          <w:sz w:val="20"/>
        </w:rPr>
      </w:pPr>
    </w:p>
    <w:p w14:paraId="2A118A48" w14:textId="77777777" w:rsidR="00010462" w:rsidRDefault="00010462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7DF2B030" w14:textId="77777777" w:rsidR="00010462" w:rsidRDefault="00010462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010462" w14:paraId="68968AC5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E1EF1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E6F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B0672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3266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9E4C88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CF89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608CE9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7AEAFAC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A8C5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467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0B5B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D85A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4CA76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BF683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2E0F117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131D5D7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010462" w14:paraId="7AE90037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695C8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D214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71F1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9F99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F79549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432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10C545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210CFB3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D30F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69FC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C20AF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A46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06D50C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2C27F31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13A6A3D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010462" w14:paraId="6D813F1C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A4141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63D7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3050084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B02D6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87A34" w14:textId="77777777" w:rsidR="00010462" w:rsidRDefault="00010462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5C4C1AF" w14:textId="77777777" w:rsidR="00010462" w:rsidRDefault="00010462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112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7A1C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B55B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3591F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AA70" w14:textId="77777777" w:rsidR="00010462" w:rsidRPr="006A2576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324D8306" w14:textId="77777777" w:rsidR="00010462" w:rsidRPr="006A2576" w:rsidRDefault="00010462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62A84C3A" w14:textId="77777777" w:rsidR="00010462" w:rsidRDefault="00010462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5943D63A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F008C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4B99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0770178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F7F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0D1B3" w14:textId="77777777" w:rsidR="00010462" w:rsidRDefault="00010462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96E6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7654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599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70E56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DC53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29DE163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4398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3CD7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3C1F729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71E8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9877" w14:textId="77777777" w:rsidR="00010462" w:rsidRDefault="00010462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D62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9CC7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4C8B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0121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91100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05AFAF85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5F353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805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6FCD0EA7" w14:textId="77777777" w:rsidR="00010462" w:rsidRDefault="00010462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81694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6F39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CFC0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D1CD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3F0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A368D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BA9D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2A5F6F84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D31F2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1E65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230E276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AF3DB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A1D68" w14:textId="77777777" w:rsidR="00010462" w:rsidRPr="001904F7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FA9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7A13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E5D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973FB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214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010462" w14:paraId="4025762F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5D793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E23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49D3351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7D77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2E27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6424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951D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94C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67C0B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A57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417F02E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3CC80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94C1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0F2A4AC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2B3F0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DF8A0" w14:textId="77777777" w:rsidR="00010462" w:rsidRPr="00DA384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BDF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F43CF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33F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A72ED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7C7C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248541E" w14:textId="77777777" w:rsidR="00010462" w:rsidRDefault="00010462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0BCFE489" w14:textId="77777777" w:rsidR="00010462" w:rsidRDefault="00010462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5023FD49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E6AE6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C862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464F0E6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74A3F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836C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9DBE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66A43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771E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9A01C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008F2" w14:textId="77777777" w:rsidR="00010462" w:rsidRPr="00175A24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6925C664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BD67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D0C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60C3B97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E979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97C40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096A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E0E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4CBA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57A31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904F" w14:textId="77777777" w:rsidR="00010462" w:rsidRPr="00175A24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68AC38AE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8E429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5EB89" w14:textId="77777777" w:rsidR="00010462" w:rsidRDefault="00010462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9BD2B" w14:textId="77777777" w:rsidR="00010462" w:rsidRDefault="00010462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AB84B" w14:textId="77777777" w:rsidR="00010462" w:rsidRDefault="00010462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85CEC65" w14:textId="77777777" w:rsidR="00010462" w:rsidRDefault="00010462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580C8" w14:textId="77777777" w:rsidR="00010462" w:rsidRDefault="00010462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28A6B4C" w14:textId="77777777" w:rsidR="00010462" w:rsidRDefault="00010462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1927" w14:textId="77777777" w:rsidR="00010462" w:rsidRDefault="00010462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BF23" w14:textId="77777777" w:rsidR="00010462" w:rsidRDefault="00010462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96FB" w14:textId="77777777" w:rsidR="00010462" w:rsidRPr="001304AF" w:rsidRDefault="00010462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1D8ED" w14:textId="77777777" w:rsidR="00010462" w:rsidRDefault="00010462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CBC959" w14:textId="77777777" w:rsidR="00010462" w:rsidRDefault="00010462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F83F96" w14:textId="77777777" w:rsidR="00010462" w:rsidRPr="00175A24" w:rsidRDefault="00010462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010462" w14:paraId="12B7C2F2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74739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431A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5BE9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D2BC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5644F0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8025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3BE1AF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7164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0F17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CC197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BA9C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BC1A2C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44C148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10462" w14:paraId="69B0A64D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E84F3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F193F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85DDB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5577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69E9B0A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A952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DA9435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A38A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BD8C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28A96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B777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C28A9C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4C6AF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010462" w14:paraId="62BAD4FA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8BBA1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D94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E8DC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03F3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65EED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46F2F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A23A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7837C09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48720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08C80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4EA1BDCA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69CA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C4499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69D06FBB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4414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FA9BA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F252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1282E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F2C7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A0DE7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418A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7159101A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ADE67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2DE1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F4644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68BC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639B975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8A1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2D9A1388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C2253" w14:textId="77777777" w:rsidR="00010462" w:rsidRPr="00CA3079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7C6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B5D3A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46F0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E4749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010462" w14:paraId="6718D3B1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BBA72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6AC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31591316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FA36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4C931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F971740" w14:textId="77777777" w:rsidR="00010462" w:rsidRPr="00180EA2" w:rsidRDefault="00010462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39971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24E75" w14:textId="77777777" w:rsidR="00010462" w:rsidRPr="00CA3079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A025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4636A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6A74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1C63D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92E7A5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010462" w14:paraId="0A4A0767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E16F3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3467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30311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99A16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72921F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8269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D5B5B" w14:textId="77777777" w:rsidR="00010462" w:rsidRPr="00CA3079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66623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D69096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AB991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DC0F9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70ED5E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164F11F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71940F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010462" w14:paraId="416A1F6D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AA8F3" w14:textId="77777777" w:rsidR="00010462" w:rsidRDefault="00010462" w:rsidP="0001046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04467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CD9E4" w14:textId="77777777" w:rsidR="00010462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DBB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BABE34D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DE30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3FC7896A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64EF8744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51AC9" w14:textId="77777777" w:rsidR="00010462" w:rsidRPr="00CA3079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17E1E" w14:textId="77777777" w:rsidR="00010462" w:rsidRDefault="0001046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0A5C" w14:textId="77777777" w:rsidR="00010462" w:rsidRPr="001304AF" w:rsidRDefault="0001046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A2D8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D20B603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3AF34624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21D69DA2" w14:textId="77777777" w:rsidR="00010462" w:rsidRPr="00B71446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1F446EB1" w14:textId="77777777" w:rsidR="00010462" w:rsidRDefault="00010462">
      <w:pPr>
        <w:tabs>
          <w:tab w:val="left" w:pos="6382"/>
        </w:tabs>
        <w:rPr>
          <w:sz w:val="20"/>
        </w:rPr>
      </w:pPr>
    </w:p>
    <w:p w14:paraId="4AE96D8C" w14:textId="77777777" w:rsidR="00010462" w:rsidRDefault="00010462" w:rsidP="00B52218">
      <w:pPr>
        <w:pStyle w:val="Heading1"/>
        <w:spacing w:line="360" w:lineRule="auto"/>
      </w:pPr>
      <w:r>
        <w:t>LINIA 704</w:t>
      </w:r>
    </w:p>
    <w:p w14:paraId="781C5EA2" w14:textId="77777777" w:rsidR="00010462" w:rsidRDefault="00010462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10462" w14:paraId="2D0B4312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77B1" w14:textId="77777777" w:rsidR="00010462" w:rsidRDefault="00010462" w:rsidP="0001046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B17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1C101F4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D136E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F299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 -</w:t>
            </w:r>
          </w:p>
          <w:p w14:paraId="085C774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7BED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05FB2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0E9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4FD0E2B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760BA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680E9" w14:textId="77777777" w:rsidR="00010462" w:rsidRPr="001467E0" w:rsidRDefault="0001046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0C6C2D1C" w14:textId="77777777" w:rsidR="00010462" w:rsidRPr="00C00026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0002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D59A4C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D059" w14:textId="77777777" w:rsidR="00010462" w:rsidRDefault="00010462" w:rsidP="0001046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B2C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FA0CF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8E0F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Barcea </w:t>
            </w:r>
          </w:p>
          <w:p w14:paraId="3D2C482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66D94F9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E657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830E5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89BC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D1248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511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7F530B87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381EC" w14:textId="77777777" w:rsidR="00010462" w:rsidRDefault="00010462" w:rsidP="0001046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BF87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82D92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91E5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72BEDE4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1F632E3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1437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5B7EB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D991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72F0B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4A67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735BEB14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3441" w14:textId="77777777" w:rsidR="00010462" w:rsidRDefault="00010462" w:rsidP="0001046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5EF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393F6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FF08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5BAA37D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2C2C142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1EF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31BE2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16B2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82D34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AF7A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14AE427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56528E" w14:textId="77777777" w:rsidR="00010462" w:rsidRDefault="00010462" w:rsidP="0001046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E7D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F8C7B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D03B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Hanu Conachi</w:t>
            </w:r>
          </w:p>
          <w:p w14:paraId="7BF3F2F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58BDFBF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697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36E59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D1DE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205E3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8817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F97CC5C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1FA22E" w14:textId="77777777" w:rsidR="00010462" w:rsidRDefault="00010462" w:rsidP="0001046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D9BD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5A70A53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E9FC5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274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6223990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33B6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B84D0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EC9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4ADB2C3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AE71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FFFF0" w14:textId="77777777" w:rsidR="00010462" w:rsidRPr="001467E0" w:rsidRDefault="0001046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E2A80B1" w14:textId="77777777" w:rsidR="00010462" w:rsidRPr="008D7F2C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D7F2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ED8A4E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87B8E4" w14:textId="77777777" w:rsidR="00010462" w:rsidRDefault="00010462" w:rsidP="0001046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CEA0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278+900</w:t>
            </w:r>
          </w:p>
          <w:p w14:paraId="723A06D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58E8C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50E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705F532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300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636B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4E8C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B2CC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1FEC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14:paraId="03D83FAD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3B5F75" w14:textId="77777777" w:rsidR="00010462" w:rsidRDefault="00010462" w:rsidP="0001046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B2B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90A11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3F8E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0F4FAD4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3E1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93AB9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E859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74559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453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061F487D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F8A85" w14:textId="77777777" w:rsidR="00010462" w:rsidRDefault="00010462" w:rsidP="0001046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1CC6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BA58C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B7B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7D05ADE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C93D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7F15A5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32892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8640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10A40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3003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DBCB9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4. </w:t>
            </w:r>
          </w:p>
        </w:tc>
      </w:tr>
      <w:tr w:rsidR="00010462" w14:paraId="6D1CC706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9FF3" w14:textId="77777777" w:rsidR="00010462" w:rsidRDefault="00010462" w:rsidP="0001046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1247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1A8F4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B4E7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249D089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E490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DE79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99A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8EE1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F1BF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909E7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4 - 6.</w:t>
            </w:r>
          </w:p>
        </w:tc>
      </w:tr>
      <w:tr w:rsidR="00010462" w14:paraId="4EAE314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C1211" w14:textId="77777777" w:rsidR="00010462" w:rsidRDefault="00010462" w:rsidP="0001046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C46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4A665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037A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413B5A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3D3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991FD2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DEBE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2F87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3A89A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09F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622EE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– 8.</w:t>
            </w:r>
          </w:p>
        </w:tc>
      </w:tr>
      <w:tr w:rsidR="00010462" w14:paraId="3815BB7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5713" w14:textId="77777777" w:rsidR="00010462" w:rsidRDefault="00010462" w:rsidP="0001046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A250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C69EB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426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4D9123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C678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93C6B9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7D5D2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2B6F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16411" w14:textId="77777777" w:rsidR="00010462" w:rsidRPr="00E4080B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8A73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A37D9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7 şi 8. </w:t>
            </w:r>
          </w:p>
        </w:tc>
      </w:tr>
    </w:tbl>
    <w:p w14:paraId="34C55AC9" w14:textId="77777777" w:rsidR="00010462" w:rsidRDefault="00010462">
      <w:pPr>
        <w:spacing w:before="40" w:after="40" w:line="192" w:lineRule="auto"/>
        <w:ind w:right="57"/>
        <w:rPr>
          <w:sz w:val="20"/>
        </w:rPr>
      </w:pPr>
    </w:p>
    <w:p w14:paraId="7EE8BBE4" w14:textId="77777777" w:rsidR="00010462" w:rsidRDefault="00010462" w:rsidP="00D06EF4">
      <w:pPr>
        <w:pStyle w:val="Heading1"/>
        <w:spacing w:line="360" w:lineRule="auto"/>
      </w:pPr>
      <w:r>
        <w:lastRenderedPageBreak/>
        <w:t>LINIA 705</w:t>
      </w:r>
    </w:p>
    <w:p w14:paraId="417D0D11" w14:textId="77777777" w:rsidR="00010462" w:rsidRDefault="00010462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10462" w14:paraId="579E6BAE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B2D19" w14:textId="77777777" w:rsidR="00010462" w:rsidRDefault="00010462" w:rsidP="0001046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E15D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5+000</w:t>
            </w:r>
          </w:p>
          <w:p w14:paraId="50879E9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C9C89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E3A1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06B85E9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1FB4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E1FB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387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343A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93B2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5AC3B0D0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5D45D" w14:textId="77777777" w:rsidR="00010462" w:rsidRDefault="00010462" w:rsidP="0001046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F20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9+250</w:t>
            </w:r>
          </w:p>
          <w:p w14:paraId="7D52460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5063B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CEC29" w14:textId="77777777" w:rsidR="00010462" w:rsidRDefault="00010462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465CBBDB" w14:textId="77777777" w:rsidR="00010462" w:rsidRDefault="00010462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AE0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42AD7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745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704CB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FB08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016B890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F4E1" w14:textId="77777777" w:rsidR="00010462" w:rsidRDefault="00010462" w:rsidP="0001046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9316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47AD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2B83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35115C3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760B5BC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DE60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E3524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9926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2C3F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5662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561E59CC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B71B" w14:textId="77777777" w:rsidR="00010462" w:rsidRDefault="00010462" w:rsidP="0001046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E409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FCADA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5CE4E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3E98809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180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22563D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3 - 7 </w:t>
            </w:r>
          </w:p>
          <w:p w14:paraId="0F74EC6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39EF4F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808EF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9FE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31E8A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6D0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3D5CD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3.</w:t>
            </w:r>
          </w:p>
        </w:tc>
      </w:tr>
      <w:tr w:rsidR="00010462" w14:paraId="466C501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D6D3" w14:textId="77777777" w:rsidR="00010462" w:rsidRDefault="00010462" w:rsidP="0001046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9562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C3ABE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6538F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180041D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A5AA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7D14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F3BE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4238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0E26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319D4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şi 4.</w:t>
            </w:r>
          </w:p>
        </w:tc>
      </w:tr>
      <w:tr w:rsidR="00010462" w14:paraId="2EB251E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A4AC4" w14:textId="77777777" w:rsidR="00010462" w:rsidRDefault="00010462" w:rsidP="0001046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3200F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27+300</w:t>
            </w:r>
          </w:p>
          <w:p w14:paraId="6B91DE0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E9E42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A385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 -</w:t>
            </w:r>
          </w:p>
          <w:p w14:paraId="3720772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4F0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C0E3D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B269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3F59A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1D5C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2649C65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C4636" w14:textId="77777777" w:rsidR="00010462" w:rsidRDefault="00010462" w:rsidP="0001046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E49C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  <w:p w14:paraId="5B02228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5655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0F64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Tg. Bujor</w:t>
            </w:r>
          </w:p>
          <w:p w14:paraId="25152EA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B983B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E7ED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366E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F0CD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BD65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73C5BC3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5E3B" w14:textId="77777777" w:rsidR="00010462" w:rsidRDefault="00010462" w:rsidP="0001046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B011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66+950</w:t>
            </w:r>
          </w:p>
          <w:p w14:paraId="2115620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DEFB2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15B0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Tg. Bujor -</w:t>
            </w:r>
          </w:p>
          <w:p w14:paraId="76CCF8F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55F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A073F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FB45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3173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DE92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0F8535C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04AA" w14:textId="77777777" w:rsidR="00010462" w:rsidRDefault="00010462" w:rsidP="0001046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9A54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80+600</w:t>
            </w:r>
          </w:p>
          <w:p w14:paraId="2C16857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BC713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12CB9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6E7D82C1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E263D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DE361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C55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6C6C2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3F6F0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permanentă.</w:t>
            </w:r>
          </w:p>
        </w:tc>
      </w:tr>
      <w:tr w:rsidR="00010462" w14:paraId="3427123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A594" w14:textId="77777777" w:rsidR="00010462" w:rsidRDefault="00010462" w:rsidP="0001046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8DE87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98+575</w:t>
            </w:r>
          </w:p>
          <w:p w14:paraId="701DD0FC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73B9F" w14:textId="77777777" w:rsidR="00010462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7282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2DFBBDB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966F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F59D5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2D4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C72B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F8B12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03AD695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1EE4A" w14:textId="77777777" w:rsidR="00010462" w:rsidRDefault="00010462" w:rsidP="0001046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F7CD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104+943</w:t>
            </w:r>
          </w:p>
          <w:p w14:paraId="517492BA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DCEE1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63107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 -</w:t>
            </w:r>
          </w:p>
          <w:p w14:paraId="0373C89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121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B50C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60E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6C11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E7C1A" w14:textId="77777777" w:rsidR="00010462" w:rsidRPr="00D84B80" w:rsidRDefault="0001046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84B8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A6BC691" w14:textId="77777777" w:rsidR="00010462" w:rsidRPr="00577556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7755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EF46D2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EFF14" w14:textId="77777777" w:rsidR="00010462" w:rsidRDefault="00010462" w:rsidP="0001046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C7F41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AA40C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44C7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6456E8A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7527D33C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FA813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9D60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0F6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C4CE9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F81D5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80AEA56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EB94" w14:textId="77777777" w:rsidR="00010462" w:rsidRDefault="00010462" w:rsidP="0001046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6684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A5722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DA52B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0C363918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Y</w:t>
            </w:r>
          </w:p>
          <w:p w14:paraId="1738F25D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8670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B5080C8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6,  7, diag.</w:t>
            </w:r>
          </w:p>
          <w:p w14:paraId="1A694982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 -  5, </w:t>
            </w:r>
          </w:p>
          <w:p w14:paraId="5435B354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  -  7, </w:t>
            </w:r>
          </w:p>
          <w:p w14:paraId="2B2D72B6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77C1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CCD19" w14:textId="77777777" w:rsidR="00010462" w:rsidRDefault="0001046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53BCF" w14:textId="77777777" w:rsidR="00010462" w:rsidRPr="006A1A91" w:rsidRDefault="0001046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3444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35D3CA" w14:textId="77777777" w:rsidR="00010462" w:rsidRDefault="0001046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2 - 6.</w:t>
            </w:r>
          </w:p>
        </w:tc>
      </w:tr>
    </w:tbl>
    <w:p w14:paraId="05CCCC1F" w14:textId="77777777" w:rsidR="00010462" w:rsidRPr="00454E32" w:rsidRDefault="00010462">
      <w:pPr>
        <w:spacing w:before="40" w:after="40" w:line="192" w:lineRule="auto"/>
        <w:ind w:right="57"/>
        <w:rPr>
          <w:b/>
          <w:sz w:val="20"/>
        </w:rPr>
      </w:pPr>
    </w:p>
    <w:p w14:paraId="5083296D" w14:textId="77777777" w:rsidR="00010462" w:rsidRDefault="00010462" w:rsidP="00F0370D">
      <w:pPr>
        <w:pStyle w:val="Heading1"/>
        <w:spacing w:line="360" w:lineRule="auto"/>
      </w:pPr>
      <w:r>
        <w:t>LINIA 800</w:t>
      </w:r>
    </w:p>
    <w:p w14:paraId="52D91C4E" w14:textId="77777777" w:rsidR="00010462" w:rsidRDefault="00010462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10462" w14:paraId="17BEDDA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FB0C7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DB755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F0739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523A0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DF465CC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2378D" w14:textId="77777777" w:rsidR="00010462" w:rsidRDefault="0001046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9DA09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E85D9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1DC54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E5E27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20E080F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92CB4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4A63E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A82D8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A8F01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8FD00FE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BCBD7" w14:textId="77777777" w:rsidR="00010462" w:rsidRDefault="0001046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7E074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AAAF7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DA3FD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90E14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EB3B70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7E56B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8F5AA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552A7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0869E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C392CD9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A4551" w14:textId="77777777" w:rsidR="00010462" w:rsidRDefault="0001046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20F03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6D715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6172C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3C4F5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47B9E7" w14:textId="77777777" w:rsidR="00010462" w:rsidRDefault="00010462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010462" w:rsidRPr="00A8307A" w14:paraId="4E41712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12E6E" w14:textId="77777777" w:rsidR="00010462" w:rsidRPr="00A75A00" w:rsidRDefault="00010462" w:rsidP="00010462">
            <w:pPr>
              <w:numPr>
                <w:ilvl w:val="0"/>
                <w:numId w:val="23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F1637" w14:textId="77777777" w:rsidR="00010462" w:rsidRPr="00A8307A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4172B" w14:textId="77777777" w:rsidR="00010462" w:rsidRPr="00A8307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9A8A2" w14:textId="77777777" w:rsidR="00010462" w:rsidRPr="00A8307A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72AC9" w14:textId="77777777" w:rsidR="00010462" w:rsidRDefault="0001046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EA15C59" w14:textId="77777777" w:rsidR="00010462" w:rsidRDefault="0001046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3F60C1EF" w14:textId="77777777" w:rsidR="00010462" w:rsidRDefault="0001046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DFCD48C" w14:textId="77777777" w:rsidR="00010462" w:rsidRDefault="0001046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3002F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AF8B2" w14:textId="77777777" w:rsidR="00010462" w:rsidRPr="00A8307A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3948B" w14:textId="77777777" w:rsidR="00010462" w:rsidRPr="00A8307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63DBC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DDB39B4" w14:textId="77777777" w:rsidR="00010462" w:rsidRPr="00A8307A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010462" w14:paraId="46F279F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EB8F0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9ABE0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37E4D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2638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6823E871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9166F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3FFE82EE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BFCD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7DF0F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51626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F5F2A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908289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E86B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D30DB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80F30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B5ECF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0F1C9" w14:textId="77777777" w:rsidR="00010462" w:rsidRDefault="00010462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928638A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95D2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3A0B0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83C1A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6AC2E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1DCF50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23EE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58D2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57C5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3CE33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A45C1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E509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98801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3A0C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B43A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E3BA51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E7B7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311DA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09EC7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8162F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AD0B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639AB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2836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682AC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FDF6B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7AEB07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975F9B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010462" w14:paraId="7F02BB8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066B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83760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2522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593A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DD1AD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197E3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CC896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81CA0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F02F6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81733C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2E6C6F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010462" w14:paraId="0CD5D82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1661D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3D61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A79B9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C6C9F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F55C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4D64F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99B2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2B62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5A1E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6A1320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6CB7D9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010462" w14:paraId="0300E1F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2EFBF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42B1B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697E8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7BD1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0E747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56D47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E1881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EF34B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84357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0C11D6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15162F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010462" w14:paraId="68A3BE3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9E5C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01807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67E89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13E3C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764B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3F4FBD57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F7EE2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3917F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19679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5190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10462" w14:paraId="4DC1379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5B642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DFBCF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7FE21B86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D01A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48FD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000E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1F360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27EFE" w14:textId="77777777" w:rsidR="00010462" w:rsidRDefault="00010462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711EBD4C" w14:textId="77777777" w:rsidR="00010462" w:rsidRDefault="00010462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10372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E098E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2C84F1E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EA61A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6EBCA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094FF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0FB23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6A0F5B55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FC230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9A45F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3B0CB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3E82453F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75223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6D0CB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37706E9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13C5C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5382F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96E11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070D8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5435F32C" w14:textId="77777777" w:rsidR="00010462" w:rsidRPr="008B2519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EBD9F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47D400D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EEA8C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8BCB2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BEF93" w14:textId="77777777" w:rsidR="00010462" w:rsidRPr="008D08DE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2BE6F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010462" w14:paraId="30DBC23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18AE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CC63" w14:textId="77777777" w:rsidR="00010462" w:rsidRDefault="0001046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0D180" w14:textId="77777777" w:rsidR="00010462" w:rsidRPr="001161EA" w:rsidRDefault="0001046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E5C1" w14:textId="77777777" w:rsidR="00010462" w:rsidRDefault="00010462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2267F72E" w14:textId="77777777" w:rsidR="00010462" w:rsidRDefault="00010462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25FEE" w14:textId="77777777" w:rsidR="00010462" w:rsidRDefault="0001046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69A6D41F" w14:textId="77777777" w:rsidR="00010462" w:rsidRDefault="0001046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9EF9" w14:textId="77777777" w:rsidR="00010462" w:rsidRPr="001161EA" w:rsidRDefault="0001046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39E02" w14:textId="77777777" w:rsidR="00010462" w:rsidRDefault="0001046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18D9E" w14:textId="77777777" w:rsidR="00010462" w:rsidRPr="008D08DE" w:rsidRDefault="0001046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2A68A" w14:textId="77777777" w:rsidR="00010462" w:rsidRDefault="00010462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010462" w14:paraId="0105641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5A545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2F3E" w14:textId="77777777" w:rsidR="00010462" w:rsidRDefault="00010462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3C02" w14:textId="77777777" w:rsidR="00010462" w:rsidRPr="001161EA" w:rsidRDefault="00010462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9F471" w14:textId="77777777" w:rsidR="00010462" w:rsidRDefault="00010462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3531D" w14:textId="77777777" w:rsidR="00010462" w:rsidRDefault="00010462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864FD" w14:textId="77777777" w:rsidR="00010462" w:rsidRPr="001161EA" w:rsidRDefault="00010462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15A7" w14:textId="77777777" w:rsidR="00010462" w:rsidRDefault="00010462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760B" w14:textId="77777777" w:rsidR="00010462" w:rsidRDefault="00010462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B5DB0" w14:textId="77777777" w:rsidR="00010462" w:rsidRDefault="00010462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0275ECAD" w14:textId="77777777" w:rsidR="00010462" w:rsidRDefault="00010462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010462" w14:paraId="28060A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EA060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B6CAA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4B522" w14:textId="77777777" w:rsidR="00010462" w:rsidRPr="001161EA" w:rsidRDefault="0001046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5D177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0BA17C3A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7872D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0079A0FB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55216DE3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179D9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C8413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ABAF" w14:textId="77777777" w:rsidR="00010462" w:rsidRPr="001161EA" w:rsidRDefault="0001046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5029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4DBB01D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9AB2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D682A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1ABB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83AFF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68CC11EA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3092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3BCC46D4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26C5FB2C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19DC1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DB5A1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DA407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5F68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5546D9E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21555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2642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D9DA6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5C3E5" w14:textId="77777777" w:rsidR="00010462" w:rsidRDefault="00010462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B08F2D2" w14:textId="77777777" w:rsidR="00010462" w:rsidRDefault="00010462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838D6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155A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4EC99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572D3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E48D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010462" w14:paraId="6A335DB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337BC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DEA95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D3451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CC743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EC54C41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1735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0B91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6A62D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C06C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FD24B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C33FD2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741415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010462" w14:paraId="00ED8E6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E3713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3C3B3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75DCE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66F04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A5DDBB9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31801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C95C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B6F2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4ABD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812FF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F8251A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D40D1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5044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02AD6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84C14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69B6A51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A711A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1DDD1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77FEF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3A19B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B907A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3C1040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D8B2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FEF84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48667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E307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8765390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BB36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B0937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D73E7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40E34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1BDF4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0D825C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50200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A71F9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32B3B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651A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7B97B26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63F71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9556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9E26D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055CE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6A05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39ADA8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DC3E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72305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75141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0DAB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BDA37E8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0D9F9082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77ACE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17CA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069E2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B0A93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16C77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095280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D9FCC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7FE2C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EA624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889D8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05D0A58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BADE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7BBE1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F696C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C4767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BF4DD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8DD8FD6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16E3EA03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010462" w14:paraId="000187F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F541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68E7D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51D03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E07F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F2AE7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6D1D8D52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385D7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2571B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48405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8C29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92BA4B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010462" w14:paraId="492CCCF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FBD3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EB97A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4D45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22A4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4A58A77F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9CA3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BE977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84251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2E44C6DD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DD0EC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AFE6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10462" w14:paraId="2530A8B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F10D7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5F965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D8A1B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815BD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046A4A9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7DFA7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1BBF809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76077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7DFD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A14B2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8DCEF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7B11ED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8A43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09FF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A7DC9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8757D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3D024B6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2DF6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21791A06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821FC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972B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FF33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E124F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5FD6BCD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01A7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459AD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14559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E38C7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1B51525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8E0AB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58CFCAC0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6A2154C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317CD85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433410AD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A0E1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B506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5867D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5450B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8F9769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687A6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ED076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FFA96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D1D6B" w14:textId="77777777" w:rsidR="00010462" w:rsidRDefault="00010462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08E4BF2" w14:textId="77777777" w:rsidR="00010462" w:rsidRDefault="00010462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42DA0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73221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EF15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2E353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7DA2A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din fir I în fir II linia 800 la linia III Grupa Tranzit St. Palas </w:t>
            </w:r>
          </w:p>
        </w:tc>
      </w:tr>
      <w:tr w:rsidR="00010462" w14:paraId="2AB1242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67584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6FE73" w14:textId="77777777" w:rsidR="00010462" w:rsidRDefault="00010462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7624" w14:textId="77777777" w:rsidR="00010462" w:rsidRPr="001161EA" w:rsidRDefault="00010462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D205E" w14:textId="77777777" w:rsidR="00010462" w:rsidRDefault="00010462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28F6F18" w14:textId="77777777" w:rsidR="00010462" w:rsidRDefault="00010462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5C75C" w14:textId="77777777" w:rsidR="00010462" w:rsidRDefault="00010462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DCD84" w14:textId="77777777" w:rsidR="00010462" w:rsidRDefault="00010462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22A87" w14:textId="77777777" w:rsidR="00010462" w:rsidRDefault="00010462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65443" w14:textId="77777777" w:rsidR="00010462" w:rsidRPr="008D08DE" w:rsidRDefault="00010462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B524C" w14:textId="77777777" w:rsidR="00010462" w:rsidRDefault="00010462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010462" w14:paraId="21CD622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486EA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B94A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93681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CDEEA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8E067C8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6D60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4942D052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EA877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1AC6E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0D193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4D789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74DE723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B8BFF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68BF5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3F313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0D4CD" w14:textId="77777777" w:rsidR="00010462" w:rsidRDefault="00010462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9209F75" w14:textId="77777777" w:rsidR="00010462" w:rsidRDefault="00010462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2086C" w14:textId="77777777" w:rsidR="00010462" w:rsidRPr="00F565BC" w:rsidRDefault="00010462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5459E48F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2D2D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BC80D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6771C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44596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010462" w14:paraId="3ED4951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0A94F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C02F5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40E1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7C358" w14:textId="77777777" w:rsidR="00010462" w:rsidRDefault="00010462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1BDC503" w14:textId="77777777" w:rsidR="00010462" w:rsidRDefault="00010462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BC6D9" w14:textId="77777777" w:rsidR="00010462" w:rsidRDefault="00010462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8486CF7" w14:textId="77777777" w:rsidR="00010462" w:rsidRDefault="00010462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9336B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7B18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1EDD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5C146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010462" w14:paraId="08C8AE1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8542A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1D408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00BA7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BC9DA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EEB9545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A798B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8A59E8B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F430" w14:textId="77777777" w:rsidR="00010462" w:rsidRPr="001161EA" w:rsidRDefault="00010462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D066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8F60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34A2A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1D11A81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5DF29A68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3F1A75ED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752ADF62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010462" w14:paraId="0DF5B66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42A9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8F781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BECDA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A2AA1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7524E9C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E94B5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DBBBC04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E49B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F196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EFB2E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FEEE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5B9EEDE4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192036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010462" w14:paraId="0259215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3276C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0ED6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1EEDA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4E321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FFA6333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58E4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4BAB19F7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EB39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FE963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4239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5495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379FA3BB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010462" w14:paraId="443A198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C95E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EEED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FA10F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2A7AC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5E7488D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24D7259C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AA16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35EBF4B8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11E2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2D92E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27786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04A43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1DCC79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010462" w14:paraId="00F7630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DBD0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A5B87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64741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829CE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A78AF96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4C89C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EE93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5872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6B520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F70CD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5DC66D2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FF038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F6FE8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4FB47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88286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F241D34" w14:textId="77777777" w:rsidR="00010462" w:rsidRDefault="0001046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3B84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518E3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87F73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E4774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7FD89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0BBCDE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638BA" w14:textId="77777777" w:rsidR="00010462" w:rsidRDefault="00010462" w:rsidP="0001046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AFCF5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FE1F" w14:textId="77777777" w:rsidR="00010462" w:rsidRPr="001161EA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D12A" w14:textId="77777777" w:rsidR="00010462" w:rsidRDefault="00010462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EE8134B" w14:textId="77777777" w:rsidR="00010462" w:rsidRDefault="00010462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18B0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4D5E8" w14:textId="77777777" w:rsidR="00010462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EE112" w14:textId="77777777" w:rsidR="00010462" w:rsidRDefault="0001046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D6DCC" w14:textId="77777777" w:rsidR="00010462" w:rsidRPr="008D08DE" w:rsidRDefault="0001046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E10E" w14:textId="77777777" w:rsidR="00010462" w:rsidRDefault="0001046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FD6B51E" w14:textId="77777777" w:rsidR="00010462" w:rsidRDefault="00010462">
      <w:pPr>
        <w:spacing w:before="40" w:after="40" w:line="192" w:lineRule="auto"/>
        <w:ind w:right="57"/>
        <w:rPr>
          <w:sz w:val="20"/>
        </w:rPr>
      </w:pPr>
    </w:p>
    <w:p w14:paraId="4E2AC881" w14:textId="77777777" w:rsidR="00010462" w:rsidRDefault="00010462" w:rsidP="00FF5C69">
      <w:pPr>
        <w:pStyle w:val="Heading1"/>
        <w:spacing w:line="276" w:lineRule="auto"/>
      </w:pPr>
      <w:r>
        <w:t>LINIA 804</w:t>
      </w:r>
    </w:p>
    <w:p w14:paraId="5A5AD414" w14:textId="77777777" w:rsidR="00010462" w:rsidRDefault="00010462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010462" w14:paraId="028223D6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6ED96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58A07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049D1606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91D0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0A3CA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6318644E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D0224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F7F2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FC2B9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E1BCE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D9D8E" w14:textId="77777777" w:rsidR="00010462" w:rsidRPr="00436B1D" w:rsidRDefault="00010462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010462" w14:paraId="5CF6505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574A6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8EF14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0578BCE4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3C84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54495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3904DD8C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2066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A90B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0E97B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9EF66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1DC1F" w14:textId="77777777" w:rsidR="00010462" w:rsidRPr="00436B1D" w:rsidRDefault="00010462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10462" w14:paraId="1FF138A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56449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2B52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0FABCAB9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DE31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E67A" w14:textId="77777777" w:rsidR="00010462" w:rsidRDefault="00010462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F7AA6A5" w14:textId="77777777" w:rsidR="00010462" w:rsidRDefault="00010462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7D6FE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99F4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1EAA7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3C74E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1F5D8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010462" w14:paraId="67881F1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67E8A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125E2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3D174052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4EF3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08CDC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D887977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87DC9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E3A4C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4AE2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86857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99D6" w14:textId="77777777" w:rsidR="00010462" w:rsidRPr="00E25A4B" w:rsidRDefault="00010462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2F15847B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42F2812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D052D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C710E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6569FA87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D0215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5AED4" w14:textId="77777777" w:rsidR="00010462" w:rsidRDefault="00010462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4010D4A1" w14:textId="77777777" w:rsidR="00010462" w:rsidRDefault="00010462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079E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31E26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88B44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3AC63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0F07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10462" w14:paraId="0C63093B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231C0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B7881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ABA1D" w14:textId="77777777" w:rsidR="00010462" w:rsidRPr="00A152FB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CECB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09E3F6B9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097CDACC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27172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D1C5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A449E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3B3710E7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4DE7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9648C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45DF0268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5E304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2EE57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123E49F0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736DA" w14:textId="77777777" w:rsidR="00010462" w:rsidRPr="00A152FB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05203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4D873101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566FCD34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1A201591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5BE80EB3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8DD9D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AC227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71E39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F3231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57890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FE35745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C1E4F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37DF7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4283A" w14:textId="77777777" w:rsidR="00010462" w:rsidRPr="00A152FB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F517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46E239CA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6FCFCA54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1191F174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8A936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04DB1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1474E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6A396A87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8AC2A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890C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631E2C68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7B79A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B5800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BD5A9" w14:textId="77777777" w:rsidR="00010462" w:rsidRPr="00A152FB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0902F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4B08221B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12114725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3080B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FB87148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E7E1F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301F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7EC53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22EE7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25AA94C2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7F7B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9422A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6D0C0CBD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19371" w14:textId="77777777" w:rsidR="00010462" w:rsidRPr="00A152FB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155E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154A7D49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52499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DB91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94FA6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6473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851E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010462" w14:paraId="426CB191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9AD8C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389E3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0E6D7B85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85DAF" w14:textId="77777777" w:rsidR="00010462" w:rsidRPr="00A152FB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EB72D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2FE60075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C4A71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0A4E5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C8D8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FF6A3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A1D5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E8E4151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10462" w14:paraId="081A56DF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EC27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48444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5292CDFD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53FF8" w14:textId="77777777" w:rsidR="00010462" w:rsidRPr="00A152FB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3FDDD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414EC8EC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E413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5450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6FBC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E3DA4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74DA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DE2927B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10462" w14:paraId="12E1857A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368D9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A43BE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1AE5B40E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435E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5587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670FD091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64C1312D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628877C4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2867940A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28A70473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267D3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5DE66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1B33D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6103D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9CF47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19283AA5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A5303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F950D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5CA0C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4FC4A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4E4F52C3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6DF4D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2516C5B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C1AA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07218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5ECAB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2FD0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63B5F93A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E9DFD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C8C7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65A46" w14:textId="77777777" w:rsidR="00010462" w:rsidRPr="00A152FB" w:rsidRDefault="0001046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2236C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14F5A09B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20E4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DA8B6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3ED0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C6C3C" w14:textId="77777777" w:rsidR="00010462" w:rsidRPr="00F9444C" w:rsidRDefault="0001046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0F5E3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10462" w14:paraId="3043B6D0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1843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954A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099DEE49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B150E" w14:textId="77777777" w:rsidR="00010462" w:rsidRPr="00A152FB" w:rsidRDefault="0001046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65D8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3396EC4E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44833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9A88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0A41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37F4" w14:textId="77777777" w:rsidR="00010462" w:rsidRPr="00F9444C" w:rsidRDefault="0001046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46B66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8690724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10462" w14:paraId="2221FD6D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90F06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21B45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64ECE17C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32D75" w14:textId="77777777" w:rsidR="00010462" w:rsidRPr="00A152FB" w:rsidRDefault="0001046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3D26C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07EC48E3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4E32A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B8CA9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01765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E5C06" w14:textId="77777777" w:rsidR="00010462" w:rsidRPr="00F9444C" w:rsidRDefault="0001046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D4652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F3F8018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10462" w14:paraId="17DEC5EE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3F6DF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28C4C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1DCC" w14:textId="77777777" w:rsidR="00010462" w:rsidRPr="00A152FB" w:rsidRDefault="0001046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CDB05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30B4CB3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A2880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6407630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2F86B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C057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FAE8A" w14:textId="77777777" w:rsidR="00010462" w:rsidRPr="00F9444C" w:rsidRDefault="0001046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A1F3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234CBB80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C1EE46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010462" w14:paraId="6D37FD0B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BEE69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61FC3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D7215" w14:textId="77777777" w:rsidR="00010462" w:rsidRPr="00A152FB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E34DD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81F0D0D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94DA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F1C9B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1CA1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085C40C8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DE889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EAC3B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16232D2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F445E87" w14:textId="77777777" w:rsidR="00010462" w:rsidRDefault="0001046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EB62BE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010462" w14:paraId="2BA8C569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3901A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BE7B8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7979" w14:textId="77777777" w:rsidR="00010462" w:rsidRPr="00A152FB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20C13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785E4C8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6A91D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2B2C348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A83D6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8B1F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6110E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93C66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3B1EE7A0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010462" w14:paraId="50C21961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A1049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F6A68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DFDD" w14:textId="77777777" w:rsidR="00010462" w:rsidRPr="00A152FB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5F115" w14:textId="77777777" w:rsidR="00010462" w:rsidRDefault="00010462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0A0E9DA1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1EBA6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280E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7887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299FABE9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CD74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0C3BE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4D4F554F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47169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9472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EC84F" w14:textId="77777777" w:rsidR="00010462" w:rsidRPr="00A152FB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51F1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F8330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88CD8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03474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6C7914E3" w14:textId="77777777" w:rsidR="00010462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344FE" w14:textId="77777777" w:rsidR="00010462" w:rsidRPr="00F9444C" w:rsidRDefault="0001046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C047" w14:textId="77777777" w:rsidR="00010462" w:rsidRDefault="0001046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10462" w14:paraId="2F4F6913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98BA" w14:textId="77777777" w:rsidR="00010462" w:rsidRDefault="00010462" w:rsidP="0001046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82064" w14:textId="77777777" w:rsidR="00010462" w:rsidRDefault="0001046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25DF69E1" w14:textId="77777777" w:rsidR="00010462" w:rsidRDefault="0001046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DB682" w14:textId="77777777" w:rsidR="00010462" w:rsidRPr="00A152FB" w:rsidRDefault="0001046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3D91" w14:textId="77777777" w:rsidR="00010462" w:rsidRDefault="00010462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C12F" w14:textId="77777777" w:rsidR="00010462" w:rsidRDefault="0001046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51C4A" w14:textId="77777777" w:rsidR="00010462" w:rsidRPr="00F9444C" w:rsidRDefault="0001046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B123B" w14:textId="77777777" w:rsidR="00010462" w:rsidRDefault="0001046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3DB748FC" w14:textId="77777777" w:rsidR="00010462" w:rsidRDefault="0001046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7C66F" w14:textId="77777777" w:rsidR="00010462" w:rsidRDefault="0001046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476D3" w14:textId="77777777" w:rsidR="00010462" w:rsidRDefault="00010462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147ED173" w14:textId="77777777" w:rsidR="00010462" w:rsidRDefault="00010462" w:rsidP="00802827">
      <w:pPr>
        <w:spacing w:line="276" w:lineRule="auto"/>
        <w:ind w:right="57"/>
        <w:rPr>
          <w:sz w:val="20"/>
        </w:rPr>
      </w:pPr>
    </w:p>
    <w:p w14:paraId="113485CA" w14:textId="77777777" w:rsidR="00010462" w:rsidRDefault="0001046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5F7E26B" w14:textId="77777777" w:rsidR="00212682" w:rsidRDefault="002126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2610D99" w14:textId="77777777" w:rsidR="00212682" w:rsidRDefault="002126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415800F" w14:textId="77777777" w:rsidR="00212682" w:rsidRPr="00C21F42" w:rsidRDefault="002126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6FD4EA8" w14:textId="77777777" w:rsidR="00010462" w:rsidRPr="00C21F42" w:rsidRDefault="0001046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5EBF4651" w14:textId="77777777" w:rsidR="00010462" w:rsidRPr="00C21F42" w:rsidRDefault="0001046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6AF96F9C" w14:textId="77777777" w:rsidR="00010462" w:rsidRPr="00C21F42" w:rsidRDefault="00010462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7E3B99DF" w14:textId="77777777" w:rsidR="00010462" w:rsidRDefault="00010462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4F8AF6EC" w14:textId="77777777" w:rsidR="00010462" w:rsidRPr="00C21F42" w:rsidRDefault="00010462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212F9FC4" w14:textId="77777777" w:rsidR="00010462" w:rsidRPr="00C21F42" w:rsidRDefault="00010462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3B10E87D" w14:textId="77777777" w:rsidR="00010462" w:rsidRPr="00C21F42" w:rsidRDefault="00010462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12B3C56D" w14:textId="77777777" w:rsidR="00010462" w:rsidRPr="00C21F42" w:rsidRDefault="00010462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F43BD54" w14:textId="77777777" w:rsidR="001513BB" w:rsidRPr="00FF2D01" w:rsidRDefault="001513BB" w:rsidP="00FF2D01"/>
    <w:sectPr w:rsidR="001513BB" w:rsidRPr="00FF2D01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95CCC" w14:textId="77777777" w:rsidR="003B00F2" w:rsidRDefault="003B00F2">
      <w:r>
        <w:separator/>
      </w:r>
    </w:p>
  </w:endnote>
  <w:endnote w:type="continuationSeparator" w:id="0">
    <w:p w14:paraId="6A9A4CA8" w14:textId="77777777" w:rsidR="003B00F2" w:rsidRDefault="003B0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3FC07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CF8B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B55EE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0FD36" w14:textId="77777777" w:rsidR="003B00F2" w:rsidRDefault="003B00F2">
      <w:r>
        <w:separator/>
      </w:r>
    </w:p>
  </w:footnote>
  <w:footnote w:type="continuationSeparator" w:id="0">
    <w:p w14:paraId="1DDC2F2A" w14:textId="77777777" w:rsidR="003B00F2" w:rsidRDefault="003B0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1EBE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3506">
      <w:rPr>
        <w:rStyle w:val="PageNumber"/>
      </w:rPr>
      <w:t>2</w:t>
    </w:r>
    <w:r>
      <w:rPr>
        <w:rStyle w:val="PageNumber"/>
      </w:rPr>
      <w:fldChar w:fldCharType="end"/>
    </w:r>
  </w:p>
  <w:p w14:paraId="0123CFCB" w14:textId="56FDBF18" w:rsidR="00615117" w:rsidRDefault="00E6382E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876278">
      <w:rPr>
        <w:b/>
        <w:bCs/>
        <w:i/>
        <w:iCs/>
        <w:sz w:val="22"/>
      </w:rPr>
      <w:t>decada 11-20 octombrie 2026</w:t>
    </w:r>
  </w:p>
  <w:p w14:paraId="55E74E2D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2F2E98BB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5AEED5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2D4E5FF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7C883FF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20B3995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3ACC20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59B4EA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5225D9B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111D913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365938C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7E535C4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F4C6E81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42381D9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DD3CB58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412CF69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74FCD00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1C48557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3C1F78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1C8FEF4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8DC12F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DD1990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3CE96E7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23F0CBD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27D89C2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3BEA864A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72A92BA8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9A5FB3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5FA3A9E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B8CCF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09D053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2DDD9C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F7CBF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583FB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891F5F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42953F4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5EFCB3F5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20F4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29CF">
      <w:rPr>
        <w:rStyle w:val="PageNumber"/>
      </w:rPr>
      <w:t>3</w:t>
    </w:r>
    <w:r>
      <w:rPr>
        <w:rStyle w:val="PageNumber"/>
      </w:rPr>
      <w:fldChar w:fldCharType="end"/>
    </w:r>
  </w:p>
  <w:p w14:paraId="17D100F8" w14:textId="084ADDD6" w:rsidR="00D66BBF" w:rsidRPr="00A048AC" w:rsidRDefault="00E6382E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 </w:t>
    </w:r>
    <w:r w:rsidR="00876278">
      <w:rPr>
        <w:b/>
        <w:bCs/>
        <w:i/>
        <w:iCs/>
        <w:sz w:val="22"/>
      </w:rPr>
      <w:t>decada 11-20 octombrie 2026</w:t>
    </w:r>
  </w:p>
  <w:p w14:paraId="481EEC55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55D423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5C2CA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5CF15765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1B2AC96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E93C9B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AF29EE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A78831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8E87A3C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9A6237E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05AC6E7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4317A9D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7DDAB32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A17E584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11CCC6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7EDDC5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7B2BEAF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5EE230C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2676A99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15521D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2A00AF2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774BD71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33874D1F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68A667E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2ED6B0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0B2E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C4C38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3191A3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50FC949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9A9C19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073E5E4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69472C39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4A3F1017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C49D0E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6E0666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9C4EBD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2974A1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102A27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D203D1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8D5B27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92B6D4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20BD03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0591AFE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954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36C96AF2"/>
    <w:multiLevelType w:val="hybridMultilevel"/>
    <w:tmpl w:val="39D6254C"/>
    <w:lvl w:ilvl="0" w:tplc="AE0CA3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9354ED"/>
    <w:multiLevelType w:val="hybridMultilevel"/>
    <w:tmpl w:val="FF7CEA34"/>
    <w:lvl w:ilvl="0" w:tplc="18D02684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39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83277E"/>
    <w:multiLevelType w:val="hybridMultilevel"/>
    <w:tmpl w:val="05C84538"/>
    <w:lvl w:ilvl="0" w:tplc="6E88D5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5F5211F5"/>
    <w:multiLevelType w:val="hybridMultilevel"/>
    <w:tmpl w:val="3E88771E"/>
    <w:lvl w:ilvl="0" w:tplc="DDE05C0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3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73C23515"/>
    <w:multiLevelType w:val="hybridMultilevel"/>
    <w:tmpl w:val="951CB946"/>
    <w:lvl w:ilvl="0" w:tplc="0C602FC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A66A12"/>
    <w:multiLevelType w:val="hybridMultilevel"/>
    <w:tmpl w:val="615EE740"/>
    <w:lvl w:ilvl="0" w:tplc="E2268C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79B44DF5"/>
    <w:multiLevelType w:val="hybridMultilevel"/>
    <w:tmpl w:val="5C661494"/>
    <w:lvl w:ilvl="0" w:tplc="6EA405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53030552">
    <w:abstractNumId w:val="18"/>
  </w:num>
  <w:num w:numId="2" w16cid:durableId="1543975484">
    <w:abstractNumId w:val="12"/>
  </w:num>
  <w:num w:numId="3" w16cid:durableId="281805907">
    <w:abstractNumId w:val="14"/>
  </w:num>
  <w:num w:numId="4" w16cid:durableId="989358314">
    <w:abstractNumId w:val="1"/>
  </w:num>
  <w:num w:numId="5" w16cid:durableId="432436868">
    <w:abstractNumId w:val="2"/>
  </w:num>
  <w:num w:numId="6" w16cid:durableId="396048776">
    <w:abstractNumId w:val="24"/>
  </w:num>
  <w:num w:numId="7" w16cid:durableId="1308974699">
    <w:abstractNumId w:val="10"/>
  </w:num>
  <w:num w:numId="8" w16cid:durableId="2088573307">
    <w:abstractNumId w:val="23"/>
  </w:num>
  <w:num w:numId="9" w16cid:durableId="264074095">
    <w:abstractNumId w:val="27"/>
  </w:num>
  <w:num w:numId="10" w16cid:durableId="1181236199">
    <w:abstractNumId w:val="25"/>
  </w:num>
  <w:num w:numId="11" w16cid:durableId="936517881">
    <w:abstractNumId w:val="7"/>
  </w:num>
  <w:num w:numId="12" w16cid:durableId="149947623">
    <w:abstractNumId w:val="9"/>
  </w:num>
  <w:num w:numId="13" w16cid:durableId="25910938">
    <w:abstractNumId w:val="19"/>
  </w:num>
  <w:num w:numId="14" w16cid:durableId="1935016965">
    <w:abstractNumId w:val="28"/>
  </w:num>
  <w:num w:numId="15" w16cid:durableId="1318219569">
    <w:abstractNumId w:val="5"/>
  </w:num>
  <w:num w:numId="16" w16cid:durableId="1268854381">
    <w:abstractNumId w:val="11"/>
  </w:num>
  <w:num w:numId="17" w16cid:durableId="244806653">
    <w:abstractNumId w:val="29"/>
  </w:num>
  <w:num w:numId="18" w16cid:durableId="701826518">
    <w:abstractNumId w:val="8"/>
  </w:num>
  <w:num w:numId="19" w16cid:durableId="428818036">
    <w:abstractNumId w:val="26"/>
  </w:num>
  <w:num w:numId="20" w16cid:durableId="1572933392">
    <w:abstractNumId w:val="21"/>
  </w:num>
  <w:num w:numId="21" w16cid:durableId="1555240462">
    <w:abstractNumId w:val="15"/>
  </w:num>
  <w:num w:numId="22" w16cid:durableId="1499542297">
    <w:abstractNumId w:val="17"/>
  </w:num>
  <w:num w:numId="23" w16cid:durableId="232354897">
    <w:abstractNumId w:val="3"/>
  </w:num>
  <w:num w:numId="24" w16cid:durableId="384842544">
    <w:abstractNumId w:val="4"/>
  </w:num>
  <w:num w:numId="25" w16cid:durableId="1482119642">
    <w:abstractNumId w:val="16"/>
  </w:num>
  <w:num w:numId="26" w16cid:durableId="577131854">
    <w:abstractNumId w:val="6"/>
  </w:num>
  <w:num w:numId="27" w16cid:durableId="1501697941">
    <w:abstractNumId w:val="22"/>
  </w:num>
  <w:num w:numId="28" w16cid:durableId="2096515494">
    <w:abstractNumId w:val="13"/>
  </w:num>
  <w:num w:numId="29" w16cid:durableId="244926543">
    <w:abstractNumId w:val="20"/>
  </w:num>
  <w:num w:numId="30" w16cid:durableId="35665740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Ds8iiSqLXjpe92oZgv+7lZTtVLhMNCYSEM7DXHfSHw4aAVqCI2bebb/8fkGk9GsQ6nmOv5MjIXqT9SZzGsKj0A==" w:salt="nmI3SDoHefD1NUd1fQN53A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7E5"/>
    <w:rsid w:val="0000191B"/>
    <w:rsid w:val="00001DCD"/>
    <w:rsid w:val="00001F2E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462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67C0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A52"/>
    <w:rsid w:val="00021D57"/>
    <w:rsid w:val="000227F7"/>
    <w:rsid w:val="00022E94"/>
    <w:rsid w:val="00023468"/>
    <w:rsid w:val="00023D7E"/>
    <w:rsid w:val="00023F40"/>
    <w:rsid w:val="00024227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079"/>
    <w:rsid w:val="0002669D"/>
    <w:rsid w:val="000266DD"/>
    <w:rsid w:val="000267D5"/>
    <w:rsid w:val="0002742F"/>
    <w:rsid w:val="0002788D"/>
    <w:rsid w:val="00027964"/>
    <w:rsid w:val="00027F92"/>
    <w:rsid w:val="00030335"/>
    <w:rsid w:val="00030AA4"/>
    <w:rsid w:val="000313A4"/>
    <w:rsid w:val="00032300"/>
    <w:rsid w:val="0003241C"/>
    <w:rsid w:val="0003277C"/>
    <w:rsid w:val="00032AD7"/>
    <w:rsid w:val="00032D77"/>
    <w:rsid w:val="00032EE7"/>
    <w:rsid w:val="00033E96"/>
    <w:rsid w:val="00034059"/>
    <w:rsid w:val="0003485B"/>
    <w:rsid w:val="00034A51"/>
    <w:rsid w:val="0003592A"/>
    <w:rsid w:val="000366E9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246"/>
    <w:rsid w:val="0004577C"/>
    <w:rsid w:val="00045E9C"/>
    <w:rsid w:val="00046458"/>
    <w:rsid w:val="00046709"/>
    <w:rsid w:val="00046B0E"/>
    <w:rsid w:val="00046C83"/>
    <w:rsid w:val="000471A0"/>
    <w:rsid w:val="00047B23"/>
    <w:rsid w:val="000507B9"/>
    <w:rsid w:val="00050F92"/>
    <w:rsid w:val="00050FE4"/>
    <w:rsid w:val="000518B0"/>
    <w:rsid w:val="0005202C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5FA0"/>
    <w:rsid w:val="00056180"/>
    <w:rsid w:val="00056AEC"/>
    <w:rsid w:val="00056E3F"/>
    <w:rsid w:val="0005780D"/>
    <w:rsid w:val="00057832"/>
    <w:rsid w:val="0006002F"/>
    <w:rsid w:val="000604F3"/>
    <w:rsid w:val="00060537"/>
    <w:rsid w:val="00060EDF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2C8"/>
    <w:rsid w:val="000663D8"/>
    <w:rsid w:val="00066442"/>
    <w:rsid w:val="00066855"/>
    <w:rsid w:val="00066AB3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8F0"/>
    <w:rsid w:val="000728F2"/>
    <w:rsid w:val="00073AFB"/>
    <w:rsid w:val="00074596"/>
    <w:rsid w:val="000746B6"/>
    <w:rsid w:val="000748FB"/>
    <w:rsid w:val="00074E4B"/>
    <w:rsid w:val="00075256"/>
    <w:rsid w:val="00075816"/>
    <w:rsid w:val="00075A7F"/>
    <w:rsid w:val="00075AF9"/>
    <w:rsid w:val="00075EDB"/>
    <w:rsid w:val="0007604B"/>
    <w:rsid w:val="0007605B"/>
    <w:rsid w:val="0007738A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A23"/>
    <w:rsid w:val="00083C3E"/>
    <w:rsid w:val="00083DFF"/>
    <w:rsid w:val="00084093"/>
    <w:rsid w:val="000840EA"/>
    <w:rsid w:val="000844C7"/>
    <w:rsid w:val="00084F88"/>
    <w:rsid w:val="000851D8"/>
    <w:rsid w:val="0008522F"/>
    <w:rsid w:val="000854FF"/>
    <w:rsid w:val="000855BC"/>
    <w:rsid w:val="00085784"/>
    <w:rsid w:val="00085A7C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2AB4"/>
    <w:rsid w:val="00093253"/>
    <w:rsid w:val="00093593"/>
    <w:rsid w:val="00093745"/>
    <w:rsid w:val="00093A7A"/>
    <w:rsid w:val="00093ADD"/>
    <w:rsid w:val="00094D7C"/>
    <w:rsid w:val="00094D92"/>
    <w:rsid w:val="00095524"/>
    <w:rsid w:val="0009583D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32B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337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5B0D"/>
    <w:rsid w:val="000C6FFB"/>
    <w:rsid w:val="000C70A5"/>
    <w:rsid w:val="000C7791"/>
    <w:rsid w:val="000C7ED9"/>
    <w:rsid w:val="000D0567"/>
    <w:rsid w:val="000D1058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A7A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558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1B4F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6E1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A50"/>
    <w:rsid w:val="00105E5C"/>
    <w:rsid w:val="001067EF"/>
    <w:rsid w:val="001068F6"/>
    <w:rsid w:val="00106DA3"/>
    <w:rsid w:val="00106E43"/>
    <w:rsid w:val="001071AB"/>
    <w:rsid w:val="00107EF7"/>
    <w:rsid w:val="00110206"/>
    <w:rsid w:val="00110377"/>
    <w:rsid w:val="00110C5B"/>
    <w:rsid w:val="00111602"/>
    <w:rsid w:val="00111A07"/>
    <w:rsid w:val="00111CEC"/>
    <w:rsid w:val="00111D3F"/>
    <w:rsid w:val="0011229F"/>
    <w:rsid w:val="001126F5"/>
    <w:rsid w:val="00113E5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675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1F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0B0"/>
    <w:rsid w:val="00135957"/>
    <w:rsid w:val="00136D6A"/>
    <w:rsid w:val="00136EC7"/>
    <w:rsid w:val="00137033"/>
    <w:rsid w:val="001375EC"/>
    <w:rsid w:val="0013767B"/>
    <w:rsid w:val="0014066F"/>
    <w:rsid w:val="00140A9F"/>
    <w:rsid w:val="001413DB"/>
    <w:rsid w:val="00141761"/>
    <w:rsid w:val="00141E4A"/>
    <w:rsid w:val="0014214D"/>
    <w:rsid w:val="0014230A"/>
    <w:rsid w:val="001427BF"/>
    <w:rsid w:val="00142C7C"/>
    <w:rsid w:val="00143804"/>
    <w:rsid w:val="00143BDF"/>
    <w:rsid w:val="00143C07"/>
    <w:rsid w:val="00143CB7"/>
    <w:rsid w:val="0014488F"/>
    <w:rsid w:val="0014497D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9CF"/>
    <w:rsid w:val="00147D5F"/>
    <w:rsid w:val="00147F63"/>
    <w:rsid w:val="00150579"/>
    <w:rsid w:val="00150FB4"/>
    <w:rsid w:val="001511C6"/>
    <w:rsid w:val="001511F4"/>
    <w:rsid w:val="0015139D"/>
    <w:rsid w:val="001513BB"/>
    <w:rsid w:val="0015195A"/>
    <w:rsid w:val="00151C5A"/>
    <w:rsid w:val="00153289"/>
    <w:rsid w:val="00153832"/>
    <w:rsid w:val="00153B2C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96B"/>
    <w:rsid w:val="00161C3D"/>
    <w:rsid w:val="001620FE"/>
    <w:rsid w:val="00162C15"/>
    <w:rsid w:val="00162EC4"/>
    <w:rsid w:val="001639B7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A97"/>
    <w:rsid w:val="00172B91"/>
    <w:rsid w:val="001736E7"/>
    <w:rsid w:val="0017445A"/>
    <w:rsid w:val="001745F9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1BE8"/>
    <w:rsid w:val="00182758"/>
    <w:rsid w:val="0018549B"/>
    <w:rsid w:val="00185757"/>
    <w:rsid w:val="00185948"/>
    <w:rsid w:val="001860D7"/>
    <w:rsid w:val="00186ABE"/>
    <w:rsid w:val="00186BB0"/>
    <w:rsid w:val="001874A1"/>
    <w:rsid w:val="001877D5"/>
    <w:rsid w:val="00187A58"/>
    <w:rsid w:val="00187D9A"/>
    <w:rsid w:val="00187D9D"/>
    <w:rsid w:val="00187DD1"/>
    <w:rsid w:val="00190A29"/>
    <w:rsid w:val="00190C1E"/>
    <w:rsid w:val="00191273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7AD7"/>
    <w:rsid w:val="00197C6B"/>
    <w:rsid w:val="00197E12"/>
    <w:rsid w:val="001A077A"/>
    <w:rsid w:val="001A0835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01"/>
    <w:rsid w:val="001A6324"/>
    <w:rsid w:val="001A7324"/>
    <w:rsid w:val="001A79F1"/>
    <w:rsid w:val="001A7E29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B5B"/>
    <w:rsid w:val="001B5D12"/>
    <w:rsid w:val="001B5DA7"/>
    <w:rsid w:val="001B6246"/>
    <w:rsid w:val="001B62BA"/>
    <w:rsid w:val="001B636E"/>
    <w:rsid w:val="001B6BE0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384"/>
    <w:rsid w:val="001C7454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71E"/>
    <w:rsid w:val="001D3BA4"/>
    <w:rsid w:val="001D4226"/>
    <w:rsid w:val="001D437D"/>
    <w:rsid w:val="001D4421"/>
    <w:rsid w:val="001D4BA8"/>
    <w:rsid w:val="001D4D08"/>
    <w:rsid w:val="001D5473"/>
    <w:rsid w:val="001D63AE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B27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6DA8"/>
    <w:rsid w:val="001F0142"/>
    <w:rsid w:val="001F1061"/>
    <w:rsid w:val="001F279F"/>
    <w:rsid w:val="001F2B93"/>
    <w:rsid w:val="001F2D22"/>
    <w:rsid w:val="001F36A8"/>
    <w:rsid w:val="001F3943"/>
    <w:rsid w:val="001F39A2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8CB"/>
    <w:rsid w:val="00203DD4"/>
    <w:rsid w:val="00203E77"/>
    <w:rsid w:val="0020420B"/>
    <w:rsid w:val="002042CB"/>
    <w:rsid w:val="00204F84"/>
    <w:rsid w:val="0020527E"/>
    <w:rsid w:val="00205368"/>
    <w:rsid w:val="00205517"/>
    <w:rsid w:val="00205778"/>
    <w:rsid w:val="00205A50"/>
    <w:rsid w:val="00205FE4"/>
    <w:rsid w:val="00206973"/>
    <w:rsid w:val="00206BCC"/>
    <w:rsid w:val="00207EFA"/>
    <w:rsid w:val="002109B3"/>
    <w:rsid w:val="00210B35"/>
    <w:rsid w:val="00210F5D"/>
    <w:rsid w:val="002119D6"/>
    <w:rsid w:val="002120DA"/>
    <w:rsid w:val="00212479"/>
    <w:rsid w:val="00212624"/>
    <w:rsid w:val="00212682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09CD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998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48F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DC8"/>
    <w:rsid w:val="00244051"/>
    <w:rsid w:val="00244373"/>
    <w:rsid w:val="00244401"/>
    <w:rsid w:val="002445E9"/>
    <w:rsid w:val="00244815"/>
    <w:rsid w:val="00244862"/>
    <w:rsid w:val="00244CAB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54"/>
    <w:rsid w:val="002577A8"/>
    <w:rsid w:val="00257ADB"/>
    <w:rsid w:val="00257CC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4AFD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727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19C5"/>
    <w:rsid w:val="00281F4A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1BD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ADA"/>
    <w:rsid w:val="00292F4A"/>
    <w:rsid w:val="002933A6"/>
    <w:rsid w:val="0029386E"/>
    <w:rsid w:val="00293BC0"/>
    <w:rsid w:val="00293D2B"/>
    <w:rsid w:val="00293F1F"/>
    <w:rsid w:val="00294975"/>
    <w:rsid w:val="00294A61"/>
    <w:rsid w:val="002953D5"/>
    <w:rsid w:val="002959C1"/>
    <w:rsid w:val="00295DAD"/>
    <w:rsid w:val="00296010"/>
    <w:rsid w:val="00296629"/>
    <w:rsid w:val="0029674F"/>
    <w:rsid w:val="002977DF"/>
    <w:rsid w:val="002A0F01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3DD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25E"/>
    <w:rsid w:val="002B0312"/>
    <w:rsid w:val="002B0408"/>
    <w:rsid w:val="002B0C4A"/>
    <w:rsid w:val="002B0C68"/>
    <w:rsid w:val="002B1326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C4E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3B5"/>
    <w:rsid w:val="002C5903"/>
    <w:rsid w:val="002C5AA1"/>
    <w:rsid w:val="002C5E4B"/>
    <w:rsid w:val="002C639A"/>
    <w:rsid w:val="002C669E"/>
    <w:rsid w:val="002C6EA8"/>
    <w:rsid w:val="002C70A3"/>
    <w:rsid w:val="002C713A"/>
    <w:rsid w:val="002C7162"/>
    <w:rsid w:val="002C72DF"/>
    <w:rsid w:val="002C7474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6252"/>
    <w:rsid w:val="002D7E9B"/>
    <w:rsid w:val="002D7F8D"/>
    <w:rsid w:val="002E16B6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12B"/>
    <w:rsid w:val="002F0205"/>
    <w:rsid w:val="002F0EFC"/>
    <w:rsid w:val="002F11B7"/>
    <w:rsid w:val="002F1368"/>
    <w:rsid w:val="002F21E4"/>
    <w:rsid w:val="002F22CB"/>
    <w:rsid w:val="002F2C12"/>
    <w:rsid w:val="002F3B02"/>
    <w:rsid w:val="002F3D1A"/>
    <w:rsid w:val="002F429B"/>
    <w:rsid w:val="002F459C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59C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4BF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048"/>
    <w:rsid w:val="00322976"/>
    <w:rsid w:val="003232A5"/>
    <w:rsid w:val="0032357E"/>
    <w:rsid w:val="00323BEA"/>
    <w:rsid w:val="00324A26"/>
    <w:rsid w:val="00324ADE"/>
    <w:rsid w:val="00325355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27D4D"/>
    <w:rsid w:val="00330E6A"/>
    <w:rsid w:val="0033147C"/>
    <w:rsid w:val="00331497"/>
    <w:rsid w:val="00331FAD"/>
    <w:rsid w:val="0033214A"/>
    <w:rsid w:val="003321BF"/>
    <w:rsid w:val="003323A6"/>
    <w:rsid w:val="003327DF"/>
    <w:rsid w:val="00332B6E"/>
    <w:rsid w:val="00332D3C"/>
    <w:rsid w:val="00332F6F"/>
    <w:rsid w:val="003334BC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4C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1ABB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039"/>
    <w:rsid w:val="0037127A"/>
    <w:rsid w:val="00371573"/>
    <w:rsid w:val="00371756"/>
    <w:rsid w:val="003719B0"/>
    <w:rsid w:val="00371C41"/>
    <w:rsid w:val="00372908"/>
    <w:rsid w:val="00373139"/>
    <w:rsid w:val="003735AE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186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876A3"/>
    <w:rsid w:val="00390883"/>
    <w:rsid w:val="00390BD9"/>
    <w:rsid w:val="00390C7A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4FEF"/>
    <w:rsid w:val="00395454"/>
    <w:rsid w:val="00395892"/>
    <w:rsid w:val="00395C29"/>
    <w:rsid w:val="00396A88"/>
    <w:rsid w:val="00396C79"/>
    <w:rsid w:val="00396D1C"/>
    <w:rsid w:val="003970F2"/>
    <w:rsid w:val="00397295"/>
    <w:rsid w:val="00397307"/>
    <w:rsid w:val="00397310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6DDD"/>
    <w:rsid w:val="003A71D7"/>
    <w:rsid w:val="003A7AA8"/>
    <w:rsid w:val="003A7E0F"/>
    <w:rsid w:val="003B003B"/>
    <w:rsid w:val="003B004D"/>
    <w:rsid w:val="003B00F2"/>
    <w:rsid w:val="003B13C3"/>
    <w:rsid w:val="003B1950"/>
    <w:rsid w:val="003B1DAD"/>
    <w:rsid w:val="003B1E36"/>
    <w:rsid w:val="003B2093"/>
    <w:rsid w:val="003B2D1D"/>
    <w:rsid w:val="003B2FE1"/>
    <w:rsid w:val="003B3347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C97"/>
    <w:rsid w:val="003C2086"/>
    <w:rsid w:val="003C23CA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0F8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8D2"/>
    <w:rsid w:val="003E1C23"/>
    <w:rsid w:val="003E1D64"/>
    <w:rsid w:val="003E1F11"/>
    <w:rsid w:val="003E29B4"/>
    <w:rsid w:val="003E2ACB"/>
    <w:rsid w:val="003E2BDF"/>
    <w:rsid w:val="003E2EB1"/>
    <w:rsid w:val="003E32B8"/>
    <w:rsid w:val="003E3602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AA7"/>
    <w:rsid w:val="003E7CB6"/>
    <w:rsid w:val="003F03B1"/>
    <w:rsid w:val="003F0514"/>
    <w:rsid w:val="003F078B"/>
    <w:rsid w:val="003F0842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5CF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427F"/>
    <w:rsid w:val="0040454D"/>
    <w:rsid w:val="004049AB"/>
    <w:rsid w:val="004049AE"/>
    <w:rsid w:val="004049BC"/>
    <w:rsid w:val="00404E26"/>
    <w:rsid w:val="00404E8A"/>
    <w:rsid w:val="00405846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B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158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57C"/>
    <w:rsid w:val="00444922"/>
    <w:rsid w:val="00444B49"/>
    <w:rsid w:val="004456EF"/>
    <w:rsid w:val="00446153"/>
    <w:rsid w:val="004463E0"/>
    <w:rsid w:val="00446C7C"/>
    <w:rsid w:val="004471F4"/>
    <w:rsid w:val="00447643"/>
    <w:rsid w:val="00447B07"/>
    <w:rsid w:val="004501DF"/>
    <w:rsid w:val="0045026F"/>
    <w:rsid w:val="00450657"/>
    <w:rsid w:val="00450A2C"/>
    <w:rsid w:val="004510C1"/>
    <w:rsid w:val="00451683"/>
    <w:rsid w:val="004516D2"/>
    <w:rsid w:val="0045179C"/>
    <w:rsid w:val="00451C94"/>
    <w:rsid w:val="0045203B"/>
    <w:rsid w:val="004526B0"/>
    <w:rsid w:val="00452CFF"/>
    <w:rsid w:val="0045333D"/>
    <w:rsid w:val="0045340A"/>
    <w:rsid w:val="004535C7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A94"/>
    <w:rsid w:val="00470130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4ED"/>
    <w:rsid w:val="00477A18"/>
    <w:rsid w:val="00477B63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1"/>
    <w:rsid w:val="004856F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740"/>
    <w:rsid w:val="00494814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86E"/>
    <w:rsid w:val="004C2AE2"/>
    <w:rsid w:val="004C34B9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B8"/>
    <w:rsid w:val="004C67DD"/>
    <w:rsid w:val="004C70D1"/>
    <w:rsid w:val="004C76E8"/>
    <w:rsid w:val="004C7D10"/>
    <w:rsid w:val="004C7DEA"/>
    <w:rsid w:val="004D060C"/>
    <w:rsid w:val="004D0C97"/>
    <w:rsid w:val="004D0ED7"/>
    <w:rsid w:val="004D0F1F"/>
    <w:rsid w:val="004D0FC8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3FAA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2199"/>
    <w:rsid w:val="004E2366"/>
    <w:rsid w:val="004E2B09"/>
    <w:rsid w:val="004E3189"/>
    <w:rsid w:val="004E31DB"/>
    <w:rsid w:val="004E3224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0D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049"/>
    <w:rsid w:val="004F4296"/>
    <w:rsid w:val="004F48A5"/>
    <w:rsid w:val="004F49CA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4F9"/>
    <w:rsid w:val="00513926"/>
    <w:rsid w:val="005139A3"/>
    <w:rsid w:val="00513C2F"/>
    <w:rsid w:val="00513FC6"/>
    <w:rsid w:val="005140A0"/>
    <w:rsid w:val="005146D1"/>
    <w:rsid w:val="005148E9"/>
    <w:rsid w:val="00514D18"/>
    <w:rsid w:val="005151D0"/>
    <w:rsid w:val="0051535B"/>
    <w:rsid w:val="005158D0"/>
    <w:rsid w:val="00515A0D"/>
    <w:rsid w:val="00515F9C"/>
    <w:rsid w:val="00516172"/>
    <w:rsid w:val="00516264"/>
    <w:rsid w:val="00516835"/>
    <w:rsid w:val="0051727E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32B"/>
    <w:rsid w:val="005225D8"/>
    <w:rsid w:val="005228C1"/>
    <w:rsid w:val="00522BA4"/>
    <w:rsid w:val="00523041"/>
    <w:rsid w:val="005230ED"/>
    <w:rsid w:val="00523156"/>
    <w:rsid w:val="005233AF"/>
    <w:rsid w:val="00523DC9"/>
    <w:rsid w:val="00523E7F"/>
    <w:rsid w:val="00524596"/>
    <w:rsid w:val="00524994"/>
    <w:rsid w:val="00524AAB"/>
    <w:rsid w:val="00524F01"/>
    <w:rsid w:val="00525620"/>
    <w:rsid w:val="00525622"/>
    <w:rsid w:val="005256C4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833"/>
    <w:rsid w:val="00531CF0"/>
    <w:rsid w:val="005326D6"/>
    <w:rsid w:val="005329B2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979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79E"/>
    <w:rsid w:val="0055094A"/>
    <w:rsid w:val="005509F9"/>
    <w:rsid w:val="0055107C"/>
    <w:rsid w:val="0055124F"/>
    <w:rsid w:val="00551F08"/>
    <w:rsid w:val="00552433"/>
    <w:rsid w:val="00552B9C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31BF"/>
    <w:rsid w:val="005631F5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4D"/>
    <w:rsid w:val="00566363"/>
    <w:rsid w:val="00566733"/>
    <w:rsid w:val="00566768"/>
    <w:rsid w:val="00567464"/>
    <w:rsid w:val="00567AA8"/>
    <w:rsid w:val="00567B12"/>
    <w:rsid w:val="00570BC5"/>
    <w:rsid w:val="00571697"/>
    <w:rsid w:val="00571CCB"/>
    <w:rsid w:val="00572E07"/>
    <w:rsid w:val="005730F6"/>
    <w:rsid w:val="00573953"/>
    <w:rsid w:val="00573FC8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1F64"/>
    <w:rsid w:val="00582233"/>
    <w:rsid w:val="005826B0"/>
    <w:rsid w:val="0058312F"/>
    <w:rsid w:val="0058348D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ED2"/>
    <w:rsid w:val="00592670"/>
    <w:rsid w:val="00593608"/>
    <w:rsid w:val="00593AD1"/>
    <w:rsid w:val="00594150"/>
    <w:rsid w:val="0059435F"/>
    <w:rsid w:val="005953CA"/>
    <w:rsid w:val="005957A9"/>
    <w:rsid w:val="00595FC4"/>
    <w:rsid w:val="005960BB"/>
    <w:rsid w:val="0059616D"/>
    <w:rsid w:val="0059627F"/>
    <w:rsid w:val="00596381"/>
    <w:rsid w:val="00596891"/>
    <w:rsid w:val="00596A6B"/>
    <w:rsid w:val="00596AA9"/>
    <w:rsid w:val="00596BF2"/>
    <w:rsid w:val="00596CEC"/>
    <w:rsid w:val="00597FC7"/>
    <w:rsid w:val="005A09D2"/>
    <w:rsid w:val="005A0BB6"/>
    <w:rsid w:val="005A0F97"/>
    <w:rsid w:val="005A13C9"/>
    <w:rsid w:val="005A1A74"/>
    <w:rsid w:val="005A20BC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CF5"/>
    <w:rsid w:val="005A5DD0"/>
    <w:rsid w:val="005A60C0"/>
    <w:rsid w:val="005A6657"/>
    <w:rsid w:val="005A6EC5"/>
    <w:rsid w:val="005A6FBB"/>
    <w:rsid w:val="005A7537"/>
    <w:rsid w:val="005A7BBA"/>
    <w:rsid w:val="005B063B"/>
    <w:rsid w:val="005B0BFA"/>
    <w:rsid w:val="005B0E49"/>
    <w:rsid w:val="005B1669"/>
    <w:rsid w:val="005B2121"/>
    <w:rsid w:val="005B2151"/>
    <w:rsid w:val="005B2451"/>
    <w:rsid w:val="005B29E7"/>
    <w:rsid w:val="005B2BB4"/>
    <w:rsid w:val="005B31CA"/>
    <w:rsid w:val="005B32EC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C65"/>
    <w:rsid w:val="005B7FC0"/>
    <w:rsid w:val="005C012D"/>
    <w:rsid w:val="005C0677"/>
    <w:rsid w:val="005C0A12"/>
    <w:rsid w:val="005C0C16"/>
    <w:rsid w:val="005C0D93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5FB9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37D4"/>
    <w:rsid w:val="005D3A9F"/>
    <w:rsid w:val="005D50D4"/>
    <w:rsid w:val="005D51AB"/>
    <w:rsid w:val="005D562F"/>
    <w:rsid w:val="005D599D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17B"/>
    <w:rsid w:val="005E32FA"/>
    <w:rsid w:val="005E33FB"/>
    <w:rsid w:val="005E3536"/>
    <w:rsid w:val="005E3D02"/>
    <w:rsid w:val="005E3FE1"/>
    <w:rsid w:val="005E4018"/>
    <w:rsid w:val="005E40CD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87D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CA4"/>
    <w:rsid w:val="00603D40"/>
    <w:rsid w:val="0060428E"/>
    <w:rsid w:val="00604538"/>
    <w:rsid w:val="00604731"/>
    <w:rsid w:val="006047F2"/>
    <w:rsid w:val="00604B43"/>
    <w:rsid w:val="00605270"/>
    <w:rsid w:val="00605286"/>
    <w:rsid w:val="00605B3E"/>
    <w:rsid w:val="00605FA3"/>
    <w:rsid w:val="0060691F"/>
    <w:rsid w:val="00606CAA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3D2C"/>
    <w:rsid w:val="00613E8D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685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1C8"/>
    <w:rsid w:val="00640803"/>
    <w:rsid w:val="006409A0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6BC0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DB6"/>
    <w:rsid w:val="00672FA6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0EE0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6F34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335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81D"/>
    <w:rsid w:val="00696A5D"/>
    <w:rsid w:val="00696D94"/>
    <w:rsid w:val="0069739F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6C55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F25"/>
    <w:rsid w:val="006B2205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066"/>
    <w:rsid w:val="006C15FE"/>
    <w:rsid w:val="006C18D8"/>
    <w:rsid w:val="006C1ADC"/>
    <w:rsid w:val="006C1D0F"/>
    <w:rsid w:val="006C214B"/>
    <w:rsid w:val="006C21BC"/>
    <w:rsid w:val="006C2C66"/>
    <w:rsid w:val="006C311C"/>
    <w:rsid w:val="006C3141"/>
    <w:rsid w:val="006C3E98"/>
    <w:rsid w:val="006C417E"/>
    <w:rsid w:val="006C4475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710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820"/>
    <w:rsid w:val="006D4A13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6C"/>
    <w:rsid w:val="006F17E6"/>
    <w:rsid w:val="006F1D60"/>
    <w:rsid w:val="006F302D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3BE1"/>
    <w:rsid w:val="00703D66"/>
    <w:rsid w:val="00703E5A"/>
    <w:rsid w:val="007043A3"/>
    <w:rsid w:val="007045A5"/>
    <w:rsid w:val="00704D2C"/>
    <w:rsid w:val="00705787"/>
    <w:rsid w:val="00705BE3"/>
    <w:rsid w:val="0070610B"/>
    <w:rsid w:val="00706B1A"/>
    <w:rsid w:val="00707FE4"/>
    <w:rsid w:val="00710066"/>
    <w:rsid w:val="0071036D"/>
    <w:rsid w:val="007109B7"/>
    <w:rsid w:val="00710CEC"/>
    <w:rsid w:val="00710FEA"/>
    <w:rsid w:val="00711760"/>
    <w:rsid w:val="00711AC7"/>
    <w:rsid w:val="00711E5C"/>
    <w:rsid w:val="00712059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83E"/>
    <w:rsid w:val="00735A5D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4FD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6D5"/>
    <w:rsid w:val="00750FD3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979"/>
    <w:rsid w:val="00761C94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542"/>
    <w:rsid w:val="00777609"/>
    <w:rsid w:val="0077783A"/>
    <w:rsid w:val="00777DCE"/>
    <w:rsid w:val="007803CF"/>
    <w:rsid w:val="00780566"/>
    <w:rsid w:val="00780A49"/>
    <w:rsid w:val="007812E3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1E58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71C"/>
    <w:rsid w:val="007B478F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C06"/>
    <w:rsid w:val="007C1D41"/>
    <w:rsid w:val="007C1E93"/>
    <w:rsid w:val="007C22BC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486"/>
    <w:rsid w:val="007D5B65"/>
    <w:rsid w:val="007D65CD"/>
    <w:rsid w:val="007D6877"/>
    <w:rsid w:val="007D6D43"/>
    <w:rsid w:val="007D6FB0"/>
    <w:rsid w:val="007D72BF"/>
    <w:rsid w:val="007D744D"/>
    <w:rsid w:val="007D774A"/>
    <w:rsid w:val="007D7793"/>
    <w:rsid w:val="007D7824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2D6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850"/>
    <w:rsid w:val="007F586E"/>
    <w:rsid w:val="007F59E5"/>
    <w:rsid w:val="007F5BC9"/>
    <w:rsid w:val="007F5D89"/>
    <w:rsid w:val="007F5EA8"/>
    <w:rsid w:val="007F629F"/>
    <w:rsid w:val="007F695D"/>
    <w:rsid w:val="007F6992"/>
    <w:rsid w:val="007F788E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3552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20F"/>
    <w:rsid w:val="0080762F"/>
    <w:rsid w:val="008077E1"/>
    <w:rsid w:val="008079F4"/>
    <w:rsid w:val="00807A04"/>
    <w:rsid w:val="008113CC"/>
    <w:rsid w:val="0081321C"/>
    <w:rsid w:val="0081326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664"/>
    <w:rsid w:val="00822BAF"/>
    <w:rsid w:val="00822BF6"/>
    <w:rsid w:val="00822CAB"/>
    <w:rsid w:val="00823027"/>
    <w:rsid w:val="00823A5D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3E81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62D2"/>
    <w:rsid w:val="00847580"/>
    <w:rsid w:val="00850034"/>
    <w:rsid w:val="008505BF"/>
    <w:rsid w:val="00851352"/>
    <w:rsid w:val="0085165C"/>
    <w:rsid w:val="008519CA"/>
    <w:rsid w:val="00851D34"/>
    <w:rsid w:val="008526FE"/>
    <w:rsid w:val="00853211"/>
    <w:rsid w:val="0085377D"/>
    <w:rsid w:val="00853A12"/>
    <w:rsid w:val="00853D5E"/>
    <w:rsid w:val="008546C7"/>
    <w:rsid w:val="008547F1"/>
    <w:rsid w:val="008553D5"/>
    <w:rsid w:val="00855BB2"/>
    <w:rsid w:val="00856220"/>
    <w:rsid w:val="00856A3A"/>
    <w:rsid w:val="00856D7F"/>
    <w:rsid w:val="00856E61"/>
    <w:rsid w:val="00857EBB"/>
    <w:rsid w:val="008602A5"/>
    <w:rsid w:val="00861664"/>
    <w:rsid w:val="00861CDA"/>
    <w:rsid w:val="00862729"/>
    <w:rsid w:val="00862AAE"/>
    <w:rsid w:val="00862D85"/>
    <w:rsid w:val="00862DF6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67C"/>
    <w:rsid w:val="00867B0A"/>
    <w:rsid w:val="00867DE7"/>
    <w:rsid w:val="00870067"/>
    <w:rsid w:val="0087037C"/>
    <w:rsid w:val="00870AAA"/>
    <w:rsid w:val="00870AAE"/>
    <w:rsid w:val="00870B7B"/>
    <w:rsid w:val="00870D05"/>
    <w:rsid w:val="00871A54"/>
    <w:rsid w:val="00872CCB"/>
    <w:rsid w:val="00872E9C"/>
    <w:rsid w:val="00873781"/>
    <w:rsid w:val="00874351"/>
    <w:rsid w:val="008754F5"/>
    <w:rsid w:val="00875961"/>
    <w:rsid w:val="00875D91"/>
    <w:rsid w:val="00876033"/>
    <w:rsid w:val="00876278"/>
    <w:rsid w:val="008770EB"/>
    <w:rsid w:val="008776B8"/>
    <w:rsid w:val="00877753"/>
    <w:rsid w:val="0087775A"/>
    <w:rsid w:val="00877A46"/>
    <w:rsid w:val="00877CB1"/>
    <w:rsid w:val="00877DEB"/>
    <w:rsid w:val="008804AA"/>
    <w:rsid w:val="00880822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200"/>
    <w:rsid w:val="00885DD8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FD4"/>
    <w:rsid w:val="008C1219"/>
    <w:rsid w:val="008C1999"/>
    <w:rsid w:val="008C1C84"/>
    <w:rsid w:val="008C1ED9"/>
    <w:rsid w:val="008C232D"/>
    <w:rsid w:val="008C29AD"/>
    <w:rsid w:val="008C2BF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02"/>
    <w:rsid w:val="008C56E0"/>
    <w:rsid w:val="008C571A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4DB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B07"/>
    <w:rsid w:val="008E10DD"/>
    <w:rsid w:val="008E1825"/>
    <w:rsid w:val="008E18F2"/>
    <w:rsid w:val="008E1C95"/>
    <w:rsid w:val="008E2617"/>
    <w:rsid w:val="008E2E72"/>
    <w:rsid w:val="008E3369"/>
    <w:rsid w:val="008E34B4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4BA"/>
    <w:rsid w:val="008E653D"/>
    <w:rsid w:val="008E6F50"/>
    <w:rsid w:val="008E73C2"/>
    <w:rsid w:val="008E73DF"/>
    <w:rsid w:val="008E75B4"/>
    <w:rsid w:val="008E7A7D"/>
    <w:rsid w:val="008E7B3B"/>
    <w:rsid w:val="008F01B1"/>
    <w:rsid w:val="008F0207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F25"/>
    <w:rsid w:val="0090000D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5A0F"/>
    <w:rsid w:val="00905AA7"/>
    <w:rsid w:val="00905B9D"/>
    <w:rsid w:val="0090698C"/>
    <w:rsid w:val="009077BE"/>
    <w:rsid w:val="009108AD"/>
    <w:rsid w:val="009108ED"/>
    <w:rsid w:val="00910C89"/>
    <w:rsid w:val="00910D78"/>
    <w:rsid w:val="0091118B"/>
    <w:rsid w:val="00911242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0D2B"/>
    <w:rsid w:val="009416E7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6D9D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086"/>
    <w:rsid w:val="00960403"/>
    <w:rsid w:val="009604ED"/>
    <w:rsid w:val="00960759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3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2CDD"/>
    <w:rsid w:val="00982CED"/>
    <w:rsid w:val="00983448"/>
    <w:rsid w:val="009834EF"/>
    <w:rsid w:val="0098369E"/>
    <w:rsid w:val="009836D9"/>
    <w:rsid w:val="00983B1E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03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83C"/>
    <w:rsid w:val="009A09EC"/>
    <w:rsid w:val="009A0BC9"/>
    <w:rsid w:val="009A1531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2F1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63DF"/>
    <w:rsid w:val="009B667F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091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AED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607F"/>
    <w:rsid w:val="009E67F7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425"/>
    <w:rsid w:val="009F4572"/>
    <w:rsid w:val="009F486B"/>
    <w:rsid w:val="009F498A"/>
    <w:rsid w:val="009F4A73"/>
    <w:rsid w:val="009F4C96"/>
    <w:rsid w:val="009F4DE1"/>
    <w:rsid w:val="009F56AF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CBA"/>
    <w:rsid w:val="00A04E19"/>
    <w:rsid w:val="00A04EB9"/>
    <w:rsid w:val="00A0529B"/>
    <w:rsid w:val="00A055F5"/>
    <w:rsid w:val="00A05D72"/>
    <w:rsid w:val="00A05EFE"/>
    <w:rsid w:val="00A05F8D"/>
    <w:rsid w:val="00A0631C"/>
    <w:rsid w:val="00A06634"/>
    <w:rsid w:val="00A069E4"/>
    <w:rsid w:val="00A06AB5"/>
    <w:rsid w:val="00A06DAF"/>
    <w:rsid w:val="00A07199"/>
    <w:rsid w:val="00A07516"/>
    <w:rsid w:val="00A07872"/>
    <w:rsid w:val="00A07C44"/>
    <w:rsid w:val="00A07D73"/>
    <w:rsid w:val="00A07F91"/>
    <w:rsid w:val="00A10573"/>
    <w:rsid w:val="00A10820"/>
    <w:rsid w:val="00A10992"/>
    <w:rsid w:val="00A12962"/>
    <w:rsid w:val="00A13215"/>
    <w:rsid w:val="00A14314"/>
    <w:rsid w:val="00A14425"/>
    <w:rsid w:val="00A149CC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5F"/>
    <w:rsid w:val="00A26AA3"/>
    <w:rsid w:val="00A271FC"/>
    <w:rsid w:val="00A27F81"/>
    <w:rsid w:val="00A30E6F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9CF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101"/>
    <w:rsid w:val="00A36D60"/>
    <w:rsid w:val="00A37AC0"/>
    <w:rsid w:val="00A40AAB"/>
    <w:rsid w:val="00A4106A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575C6"/>
    <w:rsid w:val="00A60088"/>
    <w:rsid w:val="00A6078A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3305"/>
    <w:rsid w:val="00A64EA8"/>
    <w:rsid w:val="00A64F1D"/>
    <w:rsid w:val="00A65B3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31A8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392"/>
    <w:rsid w:val="00A80D33"/>
    <w:rsid w:val="00A80DBE"/>
    <w:rsid w:val="00A80FD5"/>
    <w:rsid w:val="00A81E6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3FF8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8AF"/>
    <w:rsid w:val="00AA0ABF"/>
    <w:rsid w:val="00AA0FB9"/>
    <w:rsid w:val="00AA0FC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83F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EDE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AC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75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49F4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01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137"/>
    <w:rsid w:val="00AF7467"/>
    <w:rsid w:val="00B00AD8"/>
    <w:rsid w:val="00B0238B"/>
    <w:rsid w:val="00B029C4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404B"/>
    <w:rsid w:val="00B24079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472"/>
    <w:rsid w:val="00B347E5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0E10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6AC4"/>
    <w:rsid w:val="00B46DAD"/>
    <w:rsid w:val="00B46DFE"/>
    <w:rsid w:val="00B47406"/>
    <w:rsid w:val="00B4744C"/>
    <w:rsid w:val="00B47535"/>
    <w:rsid w:val="00B50476"/>
    <w:rsid w:val="00B50782"/>
    <w:rsid w:val="00B507FD"/>
    <w:rsid w:val="00B50B80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11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18C"/>
    <w:rsid w:val="00B73806"/>
    <w:rsid w:val="00B738C4"/>
    <w:rsid w:val="00B73D19"/>
    <w:rsid w:val="00B73D78"/>
    <w:rsid w:val="00B73FDF"/>
    <w:rsid w:val="00B745F9"/>
    <w:rsid w:val="00B749D4"/>
    <w:rsid w:val="00B74C03"/>
    <w:rsid w:val="00B75224"/>
    <w:rsid w:val="00B75967"/>
    <w:rsid w:val="00B76437"/>
    <w:rsid w:val="00B76B56"/>
    <w:rsid w:val="00B778A2"/>
    <w:rsid w:val="00B80641"/>
    <w:rsid w:val="00B8067A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EE7"/>
    <w:rsid w:val="00B97054"/>
    <w:rsid w:val="00B9735A"/>
    <w:rsid w:val="00B97C72"/>
    <w:rsid w:val="00B97C7B"/>
    <w:rsid w:val="00BA0B29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54D"/>
    <w:rsid w:val="00BA3DEF"/>
    <w:rsid w:val="00BA40AE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ACA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C8A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0F"/>
    <w:rsid w:val="00C05D26"/>
    <w:rsid w:val="00C0615B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922"/>
    <w:rsid w:val="00C13E11"/>
    <w:rsid w:val="00C14022"/>
    <w:rsid w:val="00C141E8"/>
    <w:rsid w:val="00C14795"/>
    <w:rsid w:val="00C15C90"/>
    <w:rsid w:val="00C16CF6"/>
    <w:rsid w:val="00C16DD4"/>
    <w:rsid w:val="00C16EB8"/>
    <w:rsid w:val="00C17522"/>
    <w:rsid w:val="00C17A09"/>
    <w:rsid w:val="00C17BFD"/>
    <w:rsid w:val="00C17D9A"/>
    <w:rsid w:val="00C17DA4"/>
    <w:rsid w:val="00C20924"/>
    <w:rsid w:val="00C218B8"/>
    <w:rsid w:val="00C225CC"/>
    <w:rsid w:val="00C22621"/>
    <w:rsid w:val="00C22E98"/>
    <w:rsid w:val="00C2338F"/>
    <w:rsid w:val="00C234DB"/>
    <w:rsid w:val="00C236AA"/>
    <w:rsid w:val="00C23B5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46F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E0"/>
    <w:rsid w:val="00C54AC0"/>
    <w:rsid w:val="00C54B64"/>
    <w:rsid w:val="00C54C44"/>
    <w:rsid w:val="00C54D83"/>
    <w:rsid w:val="00C55611"/>
    <w:rsid w:val="00C557F0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426"/>
    <w:rsid w:val="00C63748"/>
    <w:rsid w:val="00C63AA7"/>
    <w:rsid w:val="00C63B66"/>
    <w:rsid w:val="00C63C67"/>
    <w:rsid w:val="00C63D55"/>
    <w:rsid w:val="00C640FE"/>
    <w:rsid w:val="00C64476"/>
    <w:rsid w:val="00C64555"/>
    <w:rsid w:val="00C645CD"/>
    <w:rsid w:val="00C647B9"/>
    <w:rsid w:val="00C64AD9"/>
    <w:rsid w:val="00C6573B"/>
    <w:rsid w:val="00C65C31"/>
    <w:rsid w:val="00C66CC2"/>
    <w:rsid w:val="00C67630"/>
    <w:rsid w:val="00C67B13"/>
    <w:rsid w:val="00C67C26"/>
    <w:rsid w:val="00C67D67"/>
    <w:rsid w:val="00C67DE5"/>
    <w:rsid w:val="00C67F7D"/>
    <w:rsid w:val="00C7026B"/>
    <w:rsid w:val="00C704A9"/>
    <w:rsid w:val="00C71CC1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6FAB"/>
    <w:rsid w:val="00C7756A"/>
    <w:rsid w:val="00C77839"/>
    <w:rsid w:val="00C80123"/>
    <w:rsid w:val="00C801CE"/>
    <w:rsid w:val="00C80522"/>
    <w:rsid w:val="00C805E3"/>
    <w:rsid w:val="00C80910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8F1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A7F"/>
    <w:rsid w:val="00CA6C91"/>
    <w:rsid w:val="00CA6FBB"/>
    <w:rsid w:val="00CA759D"/>
    <w:rsid w:val="00CA7A60"/>
    <w:rsid w:val="00CA7EB0"/>
    <w:rsid w:val="00CB03DD"/>
    <w:rsid w:val="00CB058E"/>
    <w:rsid w:val="00CB0C39"/>
    <w:rsid w:val="00CB0CD1"/>
    <w:rsid w:val="00CB0E1C"/>
    <w:rsid w:val="00CB0E30"/>
    <w:rsid w:val="00CB16A4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7A3"/>
    <w:rsid w:val="00CB7F32"/>
    <w:rsid w:val="00CC089A"/>
    <w:rsid w:val="00CC094E"/>
    <w:rsid w:val="00CC0D13"/>
    <w:rsid w:val="00CC1BF8"/>
    <w:rsid w:val="00CC1DFD"/>
    <w:rsid w:val="00CC21C7"/>
    <w:rsid w:val="00CC24F1"/>
    <w:rsid w:val="00CC254E"/>
    <w:rsid w:val="00CC2DFB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51B"/>
    <w:rsid w:val="00CC6DAA"/>
    <w:rsid w:val="00CC7C74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C52"/>
    <w:rsid w:val="00CD2E47"/>
    <w:rsid w:val="00CD30A2"/>
    <w:rsid w:val="00CD36EF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1E7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156"/>
    <w:rsid w:val="00CE637B"/>
    <w:rsid w:val="00CE6450"/>
    <w:rsid w:val="00CE678A"/>
    <w:rsid w:val="00CE6ED7"/>
    <w:rsid w:val="00CF06EC"/>
    <w:rsid w:val="00CF07B1"/>
    <w:rsid w:val="00CF0986"/>
    <w:rsid w:val="00CF0EDA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5E17"/>
    <w:rsid w:val="00CF62DC"/>
    <w:rsid w:val="00CF6ADB"/>
    <w:rsid w:val="00CF6F72"/>
    <w:rsid w:val="00CF75F1"/>
    <w:rsid w:val="00CF777C"/>
    <w:rsid w:val="00D00188"/>
    <w:rsid w:val="00D007AC"/>
    <w:rsid w:val="00D00AA7"/>
    <w:rsid w:val="00D01B83"/>
    <w:rsid w:val="00D020A8"/>
    <w:rsid w:val="00D02292"/>
    <w:rsid w:val="00D02620"/>
    <w:rsid w:val="00D0262A"/>
    <w:rsid w:val="00D0280F"/>
    <w:rsid w:val="00D030FA"/>
    <w:rsid w:val="00D031D4"/>
    <w:rsid w:val="00D035E2"/>
    <w:rsid w:val="00D04262"/>
    <w:rsid w:val="00D04960"/>
    <w:rsid w:val="00D04C5A"/>
    <w:rsid w:val="00D05158"/>
    <w:rsid w:val="00D0579F"/>
    <w:rsid w:val="00D061DE"/>
    <w:rsid w:val="00D07037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2C2"/>
    <w:rsid w:val="00D2043A"/>
    <w:rsid w:val="00D20624"/>
    <w:rsid w:val="00D2095E"/>
    <w:rsid w:val="00D21069"/>
    <w:rsid w:val="00D21601"/>
    <w:rsid w:val="00D21BFB"/>
    <w:rsid w:val="00D21E17"/>
    <w:rsid w:val="00D22556"/>
    <w:rsid w:val="00D229D4"/>
    <w:rsid w:val="00D2398F"/>
    <w:rsid w:val="00D23D63"/>
    <w:rsid w:val="00D23DCC"/>
    <w:rsid w:val="00D23DCD"/>
    <w:rsid w:val="00D23E37"/>
    <w:rsid w:val="00D24146"/>
    <w:rsid w:val="00D24EF6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8D5"/>
    <w:rsid w:val="00D47F68"/>
    <w:rsid w:val="00D50285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A42"/>
    <w:rsid w:val="00D54CC3"/>
    <w:rsid w:val="00D54D28"/>
    <w:rsid w:val="00D55187"/>
    <w:rsid w:val="00D55CEB"/>
    <w:rsid w:val="00D56456"/>
    <w:rsid w:val="00D56A39"/>
    <w:rsid w:val="00D56DF3"/>
    <w:rsid w:val="00D56EF1"/>
    <w:rsid w:val="00D56F1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7A7"/>
    <w:rsid w:val="00D64D72"/>
    <w:rsid w:val="00D652EA"/>
    <w:rsid w:val="00D658E5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716"/>
    <w:rsid w:val="00D86C7A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67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048"/>
    <w:rsid w:val="00DB1191"/>
    <w:rsid w:val="00DB13BC"/>
    <w:rsid w:val="00DB1895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133"/>
    <w:rsid w:val="00DC1234"/>
    <w:rsid w:val="00DC12BD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625"/>
    <w:rsid w:val="00DD4818"/>
    <w:rsid w:val="00DD4B33"/>
    <w:rsid w:val="00DD4E75"/>
    <w:rsid w:val="00DD5381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464"/>
    <w:rsid w:val="00DE3941"/>
    <w:rsid w:val="00DE3F36"/>
    <w:rsid w:val="00DE40C3"/>
    <w:rsid w:val="00DE4316"/>
    <w:rsid w:val="00DE49AF"/>
    <w:rsid w:val="00DE49BB"/>
    <w:rsid w:val="00DE5D22"/>
    <w:rsid w:val="00DE6264"/>
    <w:rsid w:val="00DE6621"/>
    <w:rsid w:val="00DE76BD"/>
    <w:rsid w:val="00DE7742"/>
    <w:rsid w:val="00DE7818"/>
    <w:rsid w:val="00DE781E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99B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877"/>
    <w:rsid w:val="00E15909"/>
    <w:rsid w:val="00E15CCF"/>
    <w:rsid w:val="00E15E33"/>
    <w:rsid w:val="00E16677"/>
    <w:rsid w:val="00E1690B"/>
    <w:rsid w:val="00E17355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457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2E7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4350"/>
    <w:rsid w:val="00E44E4B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4B80"/>
    <w:rsid w:val="00E55A0E"/>
    <w:rsid w:val="00E55BF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382E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D68"/>
    <w:rsid w:val="00E9020A"/>
    <w:rsid w:val="00E911DA"/>
    <w:rsid w:val="00E91F05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6CCD"/>
    <w:rsid w:val="00EA7A16"/>
    <w:rsid w:val="00EA7D1F"/>
    <w:rsid w:val="00EA7EF6"/>
    <w:rsid w:val="00EB0AED"/>
    <w:rsid w:val="00EB0F64"/>
    <w:rsid w:val="00EB10AB"/>
    <w:rsid w:val="00EB118A"/>
    <w:rsid w:val="00EB1719"/>
    <w:rsid w:val="00EB195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FA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B19"/>
    <w:rsid w:val="00ED1E9D"/>
    <w:rsid w:val="00ED1EDB"/>
    <w:rsid w:val="00ED2CE4"/>
    <w:rsid w:val="00ED2DCC"/>
    <w:rsid w:val="00ED2E8A"/>
    <w:rsid w:val="00ED2F1F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6A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109"/>
    <w:rsid w:val="00EE4E3D"/>
    <w:rsid w:val="00EE531B"/>
    <w:rsid w:val="00EE55DC"/>
    <w:rsid w:val="00EE5D3C"/>
    <w:rsid w:val="00EE61A9"/>
    <w:rsid w:val="00EE61B5"/>
    <w:rsid w:val="00EE64A3"/>
    <w:rsid w:val="00EE6BB7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AD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596C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290"/>
    <w:rsid w:val="00F108AF"/>
    <w:rsid w:val="00F11154"/>
    <w:rsid w:val="00F11346"/>
    <w:rsid w:val="00F115BE"/>
    <w:rsid w:val="00F11DE0"/>
    <w:rsid w:val="00F11FCF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3833"/>
    <w:rsid w:val="00F2440A"/>
    <w:rsid w:val="00F24AA5"/>
    <w:rsid w:val="00F24BF9"/>
    <w:rsid w:val="00F24E2E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5B18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09FF"/>
    <w:rsid w:val="00F613B4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1D"/>
    <w:rsid w:val="00F6746D"/>
    <w:rsid w:val="00F677A2"/>
    <w:rsid w:val="00F67981"/>
    <w:rsid w:val="00F67A51"/>
    <w:rsid w:val="00F67F2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5F73"/>
    <w:rsid w:val="00F7617C"/>
    <w:rsid w:val="00F76215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7ED"/>
    <w:rsid w:val="00F82B59"/>
    <w:rsid w:val="00F835B3"/>
    <w:rsid w:val="00F83D0E"/>
    <w:rsid w:val="00F83EC9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083"/>
    <w:rsid w:val="00FB425D"/>
    <w:rsid w:val="00FB45EB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69C"/>
    <w:rsid w:val="00FB7719"/>
    <w:rsid w:val="00FB7A80"/>
    <w:rsid w:val="00FC017F"/>
    <w:rsid w:val="00FC1430"/>
    <w:rsid w:val="00FC18A9"/>
    <w:rsid w:val="00FC1944"/>
    <w:rsid w:val="00FC1A80"/>
    <w:rsid w:val="00FC2480"/>
    <w:rsid w:val="00FC24D2"/>
    <w:rsid w:val="00FC25ED"/>
    <w:rsid w:val="00FC26F1"/>
    <w:rsid w:val="00FC2C5D"/>
    <w:rsid w:val="00FC34F5"/>
    <w:rsid w:val="00FC3506"/>
    <w:rsid w:val="00FC395C"/>
    <w:rsid w:val="00FC3A37"/>
    <w:rsid w:val="00FC44CF"/>
    <w:rsid w:val="00FC4C7B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1CE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4F5B"/>
    <w:rsid w:val="00FE5157"/>
    <w:rsid w:val="00FE525D"/>
    <w:rsid w:val="00FE548A"/>
    <w:rsid w:val="00FE5A06"/>
    <w:rsid w:val="00FE6575"/>
    <w:rsid w:val="00FE6752"/>
    <w:rsid w:val="00FE68C7"/>
    <w:rsid w:val="00FE695E"/>
    <w:rsid w:val="00FE70A6"/>
    <w:rsid w:val="00FE7925"/>
    <w:rsid w:val="00FF01FF"/>
    <w:rsid w:val="00FF0379"/>
    <w:rsid w:val="00FF0706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2D01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A287A8C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84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3F084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F084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F084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F084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F084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F084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3F084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3F084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3F084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F084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3F084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3F084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F0842"/>
  </w:style>
  <w:style w:type="paragraph" w:styleId="BlockText">
    <w:name w:val="Block Text"/>
    <w:basedOn w:val="Normal"/>
    <w:rsid w:val="003F084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F084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F084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3F084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347E5"/>
    <w:rPr>
      <w:color w:val="0000FF"/>
      <w:u w:val="single"/>
    </w:rPr>
  </w:style>
  <w:style w:type="character" w:styleId="FollowedHyperlink">
    <w:name w:val="FollowedHyperlink"/>
    <w:rsid w:val="00B347E5"/>
    <w:rPr>
      <w:color w:val="800080"/>
      <w:u w:val="single"/>
    </w:rPr>
  </w:style>
  <w:style w:type="character" w:customStyle="1" w:styleId="Heading7Char">
    <w:name w:val="Heading 7 Char"/>
    <w:link w:val="Heading7"/>
    <w:rsid w:val="00B347E5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B347E5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B347E5"/>
    <w:rPr>
      <w:b/>
      <w:bCs/>
      <w:i/>
      <w:iCs/>
      <w:noProof/>
      <w:szCs w:val="24"/>
      <w:lang w:val="ro-RO"/>
    </w:rPr>
  </w:style>
  <w:style w:type="character" w:customStyle="1" w:styleId="Heading1Char">
    <w:name w:val="Heading 1 Char"/>
    <w:aliases w:val="BAR Char"/>
    <w:link w:val="Heading1"/>
    <w:rsid w:val="00B347E5"/>
    <w:rPr>
      <w:b/>
      <w:bCs/>
      <w:noProof/>
      <w:sz w:val="24"/>
      <w:szCs w:val="24"/>
      <w:lang w:val="ro-RO"/>
    </w:rPr>
  </w:style>
  <w:style w:type="character" w:customStyle="1" w:styleId="HeaderChar">
    <w:name w:val="Header Char"/>
    <w:link w:val="Header"/>
    <w:rsid w:val="00B347E5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B347E5"/>
    <w:rPr>
      <w:noProof/>
      <w:sz w:val="24"/>
      <w:szCs w:val="24"/>
      <w:lang w:val="ro-RO"/>
    </w:rPr>
  </w:style>
  <w:style w:type="character" w:customStyle="1" w:styleId="BodyTextChar">
    <w:name w:val="Body Text Char"/>
    <w:link w:val="BodyText"/>
    <w:rsid w:val="00B347E5"/>
    <w:rPr>
      <w:rFonts w:ascii="Helvetica-R" w:hAnsi="Helvetica-R"/>
      <w:b/>
      <w:bCs/>
      <w:noProof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7E5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B347E5"/>
    <w:rPr>
      <w:rFonts w:ascii="Tahoma" w:hAnsi="Tahoma" w:cs="Tahoma"/>
      <w:sz w:val="16"/>
      <w:szCs w:val="16"/>
      <w:lang w:val="en-GB"/>
    </w:rPr>
  </w:style>
  <w:style w:type="character" w:customStyle="1" w:styleId="Heading2Char">
    <w:name w:val="Heading 2 Char"/>
    <w:link w:val="Heading2"/>
    <w:rsid w:val="00B347E5"/>
    <w:rPr>
      <w:rFonts w:ascii="Helvetica-R" w:hAnsi="Helvetica-R"/>
      <w:b/>
      <w:bCs/>
      <w:noProof/>
      <w:szCs w:val="24"/>
      <w:lang w:val="ro-RO"/>
    </w:rPr>
  </w:style>
  <w:style w:type="paragraph" w:customStyle="1" w:styleId="Style1">
    <w:name w:val="Style1"/>
    <w:basedOn w:val="Normal"/>
    <w:rsid w:val="00B347E5"/>
    <w:pPr>
      <w:numPr>
        <w:numId w:val="3"/>
      </w:numPr>
      <w:tabs>
        <w:tab w:val="clear" w:pos="96"/>
        <w:tab w:val="num" w:pos="720"/>
        <w:tab w:val="num" w:pos="1102"/>
      </w:tabs>
      <w:ind w:left="0" w:firstLine="742"/>
    </w:pPr>
    <w:rPr>
      <w:noProof w:val="0"/>
      <w:lang w:val="en-GB"/>
    </w:rPr>
  </w:style>
  <w:style w:type="paragraph" w:styleId="ListBullet">
    <w:name w:val="List Bullet"/>
    <w:basedOn w:val="Normal"/>
    <w:uiPriority w:val="99"/>
    <w:unhideWhenUsed/>
    <w:rsid w:val="0056634D"/>
    <w:pPr>
      <w:numPr>
        <w:numId w:val="30"/>
      </w:numPr>
      <w:tabs>
        <w:tab w:val="clear" w:pos="360"/>
      </w:tabs>
      <w:ind w:left="0" w:firstLine="0"/>
      <w:contextualSpacing/>
    </w:pPr>
    <w:rPr>
      <w:noProof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15089</Words>
  <Characters>86011</Characters>
  <Application>Microsoft Office Word</Application>
  <DocSecurity>0</DocSecurity>
  <Lines>716</Lines>
  <Paragraphs>201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100899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2012-08-09T06:05:00Z</cp:lastPrinted>
  <dcterms:created xsi:type="dcterms:W3CDTF">2026-10-02T06:58:00Z</dcterms:created>
  <dcterms:modified xsi:type="dcterms:W3CDTF">2026-10-02T08:25:00Z</dcterms:modified>
</cp:coreProperties>
</file>